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header4.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5.xml" ContentType="application/vnd.openxmlformats-officedocument.wordprocessingml.head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header8.xml" ContentType="application/vnd.openxmlformats-officedocument.wordprocessingml.header+xml"/>
  <Override PartName="/word/footer12.xml" ContentType="application/vnd.openxmlformats-officedocument.wordprocessingml.footer+xml"/>
  <Override PartName="/word/footer13.xml" ContentType="application/vnd.openxmlformats-officedocument.wordprocessingml.footer+xml"/>
  <Override PartName="/word/footer14.xml" ContentType="application/vnd.openxmlformats-officedocument.wordprocessingml.footer+xml"/>
  <Override PartName="/word/footer15.xml" ContentType="application/vnd.openxmlformats-officedocument.wordprocessingml.footer+xml"/>
  <Override PartName="/word/footer16.xml" ContentType="application/vnd.openxmlformats-officedocument.wordprocessingml.footer+xml"/>
  <Override PartName="/word/footer17.xml" ContentType="application/vnd.openxmlformats-officedocument.wordprocessingml.footer+xml"/>
  <Override PartName="/word/footer18.xml" ContentType="application/vnd.openxmlformats-officedocument.wordprocessingml.footer+xml"/>
  <Override PartName="/word/footer19.xml" ContentType="application/vnd.openxmlformats-officedocument.wordprocessingml.footer+xml"/>
  <Override PartName="/word/footer20.xml" ContentType="application/vnd.openxmlformats-officedocument.wordprocessingml.footer+xml"/>
  <Override PartName="/word/footer21.xml" ContentType="application/vnd.openxmlformats-officedocument.wordprocessingml.footer+xml"/>
  <Override PartName="/word/footer22.xml" ContentType="application/vnd.openxmlformats-officedocument.wordprocessingml.footer+xml"/>
  <Override PartName="/word/footer23.xml" ContentType="application/vnd.openxmlformats-officedocument.wordprocessingml.footer+xml"/>
  <Override PartName="/word/footer24.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docMetadata/LabelInfo.xml" ContentType="application/vnd.ms-office.classificationlabel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20/02/relationships/classificationlabels" Target="docMetadata/LabelInfo.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5AC5110B" w14:textId="5AC55795" w:rsidR="00132002" w:rsidRDefault="00953909">
      <w:pPr>
        <w:spacing w:after="160"/>
      </w:pPr>
      <w:r>
        <w:rPr>
          <w:noProof/>
        </w:rPr>
        <w:drawing>
          <wp:anchor distT="0" distB="0" distL="114300" distR="114300" simplePos="0" relativeHeight="251658241" behindDoc="0" locked="0" layoutInCell="1" allowOverlap="1" wp14:anchorId="5FBDC4D8" wp14:editId="240FB1EE">
            <wp:simplePos x="0" y="0"/>
            <wp:positionH relativeFrom="margin">
              <wp:posOffset>-899814</wp:posOffset>
            </wp:positionH>
            <wp:positionV relativeFrom="margin">
              <wp:posOffset>-900430</wp:posOffset>
            </wp:positionV>
            <wp:extent cx="7558767" cy="10692000"/>
            <wp:effectExtent l="0" t="0" r="4445" b="0"/>
            <wp:wrapNone/>
            <wp:docPr id="3"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1"/>
                    <pic:cNvPicPr>
                      <a:picLocks noChangeAspect="1" noChangeArrowheads="1"/>
                    </pic:cNvPicPr>
                  </pic:nvPicPr>
                  <pic:blipFill>
                    <a:blip r:embed="rId11" cstate="print">
                      <a:extLst>
                        <a:ext uri="{28A0092B-C50C-407E-A947-70E740481C1C}">
                          <a14:useLocalDpi xmlns:a14="http://schemas.microsoft.com/office/drawing/2010/main" val="0"/>
                        </a:ext>
                      </a:extLst>
                    </a:blip>
                    <a:stretch>
                      <a:fillRect/>
                    </a:stretch>
                  </pic:blipFill>
                  <pic:spPr bwMode="auto">
                    <a:xfrm>
                      <a:off x="0" y="0"/>
                      <a:ext cx="7558767" cy="1069200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52BC509" w14:textId="77777777" w:rsidR="007B29C4" w:rsidRDefault="007B29C4">
      <w:pPr>
        <w:spacing w:after="160"/>
        <w:sectPr w:rsidR="007B29C4" w:rsidSect="008A6FBC">
          <w:headerReference w:type="even" r:id="rId12"/>
          <w:headerReference w:type="default" r:id="rId13"/>
          <w:footerReference w:type="even" r:id="rId14"/>
          <w:footerReference w:type="default" r:id="rId15"/>
          <w:footerReference w:type="first" r:id="rId16"/>
          <w:pgSz w:w="11906" w:h="16838" w:code="9"/>
          <w:pgMar w:top="1418" w:right="1418" w:bottom="1418" w:left="1418" w:header="1134" w:footer="340" w:gutter="0"/>
          <w:cols w:space="708"/>
          <w:titlePg/>
          <w:docGrid w:linePitch="360"/>
        </w:sectPr>
      </w:pPr>
    </w:p>
    <w:p w14:paraId="6ED7DA1F" w14:textId="3CB77B56" w:rsidR="00DB680C" w:rsidRPr="00DB680C" w:rsidRDefault="00DB680C" w:rsidP="00DB680C">
      <w:pPr>
        <w:pStyle w:val="BG"/>
        <w:framePr w:wrap="around"/>
      </w:pPr>
    </w:p>
    <w:p w14:paraId="790343FA" w14:textId="0242F27E" w:rsidR="00517C08" w:rsidRDefault="001D5EC1" w:rsidP="007E0899">
      <w:pPr>
        <w:pStyle w:val="Heading1"/>
      </w:pPr>
      <w:bookmarkStart w:id="0" w:name="_Toc201048218"/>
      <w:r>
        <w:t>Agriculture and forestry</w:t>
      </w:r>
      <w:bookmarkEnd w:id="0"/>
    </w:p>
    <w:p w14:paraId="3ECADD0C" w14:textId="4505D4A6" w:rsidR="00A14C55" w:rsidRDefault="00A14C55" w:rsidP="00A14C55">
      <w:pPr>
        <w:pStyle w:val="Introduction"/>
        <w:rPr>
          <w:lang w:val="en-GB"/>
        </w:rPr>
      </w:pPr>
      <w:r w:rsidRPr="686DF24D">
        <w:rPr>
          <w:lang w:val="en-GB"/>
        </w:rPr>
        <w:t>This chapter</w:t>
      </w:r>
      <w:r w:rsidR="007C3911">
        <w:rPr>
          <w:lang w:val="en-GB"/>
        </w:rPr>
        <w:t xml:space="preserve"> provides </w:t>
      </w:r>
      <w:r w:rsidR="007A357F">
        <w:rPr>
          <w:lang w:val="en-GB"/>
        </w:rPr>
        <w:t>a</w:t>
      </w:r>
      <w:r w:rsidR="00B13434">
        <w:rPr>
          <w:lang w:val="en-GB"/>
        </w:rPr>
        <w:t>n overview</w:t>
      </w:r>
      <w:r w:rsidR="007C3911">
        <w:rPr>
          <w:lang w:val="en-GB"/>
        </w:rPr>
        <w:t xml:space="preserve"> of the</w:t>
      </w:r>
      <w:r w:rsidR="006F7116">
        <w:rPr>
          <w:lang w:val="en-GB"/>
        </w:rPr>
        <w:t xml:space="preserve"> potential</w:t>
      </w:r>
      <w:r w:rsidR="007C3911">
        <w:rPr>
          <w:lang w:val="en-GB"/>
        </w:rPr>
        <w:t xml:space="preserve"> </w:t>
      </w:r>
      <w:r w:rsidR="009D5F85">
        <w:rPr>
          <w:lang w:val="en-GB"/>
        </w:rPr>
        <w:t xml:space="preserve">agriculture and </w:t>
      </w:r>
      <w:r w:rsidR="00A77A6D">
        <w:rPr>
          <w:lang w:val="en-GB"/>
        </w:rPr>
        <w:t xml:space="preserve">plantation </w:t>
      </w:r>
      <w:r w:rsidR="009D5F85">
        <w:rPr>
          <w:lang w:val="en-GB"/>
        </w:rPr>
        <w:t>forestry</w:t>
      </w:r>
      <w:r w:rsidR="007C3911">
        <w:rPr>
          <w:lang w:val="en-GB"/>
        </w:rPr>
        <w:t xml:space="preserve"> impacts associated with the construction, operation and decommissioning of the Project. This chapter is based on </w:t>
      </w:r>
      <w:r w:rsidR="00E955B6" w:rsidRPr="00196482">
        <w:rPr>
          <w:b/>
          <w:bCs/>
          <w:lang w:val="en-GB"/>
        </w:rPr>
        <w:t xml:space="preserve">Technical Report </w:t>
      </w:r>
      <w:r w:rsidR="005C0D27">
        <w:rPr>
          <w:b/>
          <w:bCs/>
          <w:lang w:val="en-GB"/>
        </w:rPr>
        <w:t>H</w:t>
      </w:r>
      <w:r w:rsidR="00E955B6" w:rsidRPr="00196482">
        <w:rPr>
          <w:b/>
          <w:bCs/>
          <w:lang w:val="en-GB"/>
        </w:rPr>
        <w:t xml:space="preserve">: </w:t>
      </w:r>
      <w:r w:rsidR="005C0D27">
        <w:rPr>
          <w:b/>
          <w:bCs/>
          <w:lang w:val="en-GB"/>
        </w:rPr>
        <w:t>Agriculture and Forestry</w:t>
      </w:r>
      <w:r w:rsidR="00DA1172">
        <w:rPr>
          <w:b/>
          <w:bCs/>
          <w:lang w:val="en-GB"/>
        </w:rPr>
        <w:t xml:space="preserve"> Impact Assessment</w:t>
      </w:r>
      <w:r w:rsidRPr="686DF24D">
        <w:rPr>
          <w:lang w:val="en-GB"/>
        </w:rPr>
        <w:t>.</w:t>
      </w:r>
    </w:p>
    <w:p w14:paraId="74B2E317" w14:textId="30E3148F" w:rsidR="000B5F14" w:rsidRDefault="00CD5582" w:rsidP="00C93F86">
      <w:pPr>
        <w:spacing w:after="60"/>
        <w:rPr>
          <w:lang w:val="en-GB"/>
        </w:rPr>
      </w:pPr>
      <w:r>
        <w:rPr>
          <w:lang w:val="en-GB"/>
        </w:rPr>
        <w:t xml:space="preserve">Agriculture is the dominant land use </w:t>
      </w:r>
      <w:r w:rsidR="00856115">
        <w:rPr>
          <w:lang w:val="en-GB"/>
        </w:rPr>
        <w:t>traversed by the</w:t>
      </w:r>
      <w:r>
        <w:rPr>
          <w:lang w:val="en-GB"/>
        </w:rPr>
        <w:t xml:space="preserve"> </w:t>
      </w:r>
      <w:r w:rsidR="00B128C1">
        <w:rPr>
          <w:lang w:val="en-GB"/>
        </w:rPr>
        <w:t>Project</w:t>
      </w:r>
      <w:r w:rsidR="00567079">
        <w:rPr>
          <w:lang w:val="en-GB"/>
        </w:rPr>
        <w:t>,</w:t>
      </w:r>
      <w:r>
        <w:rPr>
          <w:lang w:val="en-GB"/>
        </w:rPr>
        <w:t xml:space="preserve"> </w:t>
      </w:r>
      <w:r w:rsidR="00C73B3B">
        <w:rPr>
          <w:lang w:val="en-GB"/>
        </w:rPr>
        <w:t>with</w:t>
      </w:r>
      <w:r w:rsidR="003308F6">
        <w:rPr>
          <w:lang w:val="en-GB"/>
        </w:rPr>
        <w:t xml:space="preserve"> properties used for grazing, </w:t>
      </w:r>
      <w:r w:rsidR="00017905">
        <w:rPr>
          <w:lang w:val="en-GB"/>
        </w:rPr>
        <w:t xml:space="preserve">broadacre </w:t>
      </w:r>
      <w:r w:rsidR="003308F6">
        <w:rPr>
          <w:lang w:val="en-GB"/>
        </w:rPr>
        <w:t xml:space="preserve">cropping, horticulture, and </w:t>
      </w:r>
      <w:r w:rsidR="00C73B3B">
        <w:rPr>
          <w:lang w:val="en-GB"/>
        </w:rPr>
        <w:t xml:space="preserve">plantation </w:t>
      </w:r>
      <w:r w:rsidR="003308F6">
        <w:rPr>
          <w:lang w:val="en-GB"/>
        </w:rPr>
        <w:t>forestry</w:t>
      </w:r>
      <w:r w:rsidR="00627A13">
        <w:rPr>
          <w:lang w:val="en-GB"/>
        </w:rPr>
        <w:t xml:space="preserve">. </w:t>
      </w:r>
      <w:r w:rsidR="008B57CC">
        <w:rPr>
          <w:lang w:val="en-GB"/>
        </w:rPr>
        <w:t xml:space="preserve">The range and value of agricultural products produced </w:t>
      </w:r>
      <w:r w:rsidR="00017905">
        <w:rPr>
          <w:lang w:val="en-GB"/>
        </w:rPr>
        <w:t>by properties varies widely</w:t>
      </w:r>
      <w:r w:rsidR="00F85E2D">
        <w:rPr>
          <w:lang w:val="en-GB"/>
        </w:rPr>
        <w:t xml:space="preserve">, with </w:t>
      </w:r>
      <w:r w:rsidR="00E971D9">
        <w:rPr>
          <w:lang w:val="en-GB"/>
        </w:rPr>
        <w:t>local</w:t>
      </w:r>
      <w:r w:rsidR="00F85E2D">
        <w:rPr>
          <w:lang w:val="en-GB"/>
        </w:rPr>
        <w:t xml:space="preserve"> industries contributing significantly to </w:t>
      </w:r>
      <w:r w:rsidR="005C49FD">
        <w:rPr>
          <w:lang w:val="en-GB"/>
        </w:rPr>
        <w:t>production in Victoria</w:t>
      </w:r>
      <w:r w:rsidR="00E00EF0">
        <w:rPr>
          <w:lang w:val="en-GB"/>
        </w:rPr>
        <w:t xml:space="preserve">. </w:t>
      </w:r>
      <w:r w:rsidR="00D66FB0">
        <w:rPr>
          <w:lang w:val="en-GB"/>
        </w:rPr>
        <w:t xml:space="preserve">Productive agricultural land can contain significant assets and infrastructure, such as dams, sheds, and yards. </w:t>
      </w:r>
      <w:r w:rsidR="00E00EF0">
        <w:rPr>
          <w:lang w:val="en-GB"/>
        </w:rPr>
        <w:t>A</w:t>
      </w:r>
      <w:r w:rsidR="00121C22">
        <w:rPr>
          <w:lang w:val="en-GB"/>
        </w:rPr>
        <w:t xml:space="preserve">griculture </w:t>
      </w:r>
      <w:r w:rsidR="006C3453">
        <w:rPr>
          <w:lang w:val="en-GB"/>
        </w:rPr>
        <w:t>is</w:t>
      </w:r>
      <w:r w:rsidR="00121C22">
        <w:rPr>
          <w:lang w:val="en-GB"/>
        </w:rPr>
        <w:t xml:space="preserve"> a</w:t>
      </w:r>
      <w:r w:rsidR="00823774">
        <w:rPr>
          <w:lang w:val="en-GB"/>
        </w:rPr>
        <w:t xml:space="preserve">n important </w:t>
      </w:r>
      <w:r w:rsidR="00121C22">
        <w:rPr>
          <w:lang w:val="en-GB"/>
        </w:rPr>
        <w:t xml:space="preserve">source of employment and </w:t>
      </w:r>
      <w:r w:rsidR="002410C3">
        <w:rPr>
          <w:lang w:val="en-GB"/>
        </w:rPr>
        <w:t xml:space="preserve">a </w:t>
      </w:r>
      <w:r w:rsidR="00121C22">
        <w:rPr>
          <w:lang w:val="en-GB"/>
        </w:rPr>
        <w:t>driver</w:t>
      </w:r>
      <w:r w:rsidR="000268F1">
        <w:rPr>
          <w:lang w:val="en-GB"/>
        </w:rPr>
        <w:t xml:space="preserve"> </w:t>
      </w:r>
      <w:r w:rsidR="00121C22">
        <w:rPr>
          <w:lang w:val="en-GB"/>
        </w:rPr>
        <w:t xml:space="preserve">of economic activity </w:t>
      </w:r>
      <w:r w:rsidR="000268F1">
        <w:rPr>
          <w:lang w:val="en-GB"/>
        </w:rPr>
        <w:t>in rural areas traversed by the Project</w:t>
      </w:r>
      <w:r w:rsidR="00DD21F2">
        <w:rPr>
          <w:lang w:val="en-GB"/>
        </w:rPr>
        <w:t>.</w:t>
      </w:r>
    </w:p>
    <w:p w14:paraId="5F1BE5D2" w14:textId="2D768DCC" w:rsidR="00517C08" w:rsidRDefault="00A14C55" w:rsidP="007E0899">
      <w:pPr>
        <w:pStyle w:val="Heading2"/>
      </w:pPr>
      <w:bookmarkStart w:id="1" w:name="_Toc201048219"/>
      <w:r>
        <w:t>Evaluation objective</w:t>
      </w:r>
      <w:bookmarkEnd w:id="1"/>
    </w:p>
    <w:p w14:paraId="734C4CEE" w14:textId="66B83AD2" w:rsidR="00AB1D39" w:rsidRDefault="00A14C55" w:rsidP="00136794">
      <w:r w:rsidRPr="293A2D23">
        <w:t xml:space="preserve">The </w:t>
      </w:r>
      <w:r w:rsidR="00913C1A" w:rsidRPr="293A2D23">
        <w:t>s</w:t>
      </w:r>
      <w:r w:rsidRPr="293A2D23">
        <w:t>coping requirements identify the following evaluation objective relevant to</w:t>
      </w:r>
      <w:r w:rsidR="00AB1D39" w:rsidRPr="293A2D23">
        <w:t xml:space="preserve"> </w:t>
      </w:r>
      <w:r w:rsidR="00302683" w:rsidRPr="293A2D23">
        <w:t>agriculture and forestry</w:t>
      </w:r>
      <w:r w:rsidR="00AB1D39" w:rsidRPr="293A2D23">
        <w:t>:</w:t>
      </w:r>
    </w:p>
    <w:p w14:paraId="55EDE092" w14:textId="637E1B78" w:rsidR="00D234FA" w:rsidRPr="00D234FA" w:rsidRDefault="00D234FA" w:rsidP="006A3E74">
      <w:pPr>
        <w:pStyle w:val="Call-outbox"/>
        <w:framePr w:w="9211" w:h="1315" w:hRule="exact" w:hSpace="170" w:vSpace="170" w:wrap="around" w:hAnchor="page" w:x="1340"/>
        <w:rPr>
          <w:b/>
          <w:bCs/>
        </w:rPr>
      </w:pPr>
      <w:r w:rsidRPr="00D234FA">
        <w:rPr>
          <w:b/>
          <w:bCs/>
        </w:rPr>
        <w:t>Evaluation objective</w:t>
      </w:r>
    </w:p>
    <w:p w14:paraId="55BC8A32" w14:textId="6E8770F5" w:rsidR="00AB1D39" w:rsidRDefault="00A51AC5" w:rsidP="006A3E74">
      <w:pPr>
        <w:pStyle w:val="Call-outbox"/>
        <w:framePr w:w="9211" w:h="1315" w:hRule="exact" w:hSpace="170" w:vSpace="170" w:wrap="around" w:hAnchor="page" w:x="1340"/>
      </w:pPr>
      <w:r>
        <w:t>Avoid, or minimise where avoidance is not possible, adverse effects on land use, social fabric of the community, businesses including farming and tourism, local and state infrastructure, aviation safety and to affected and neighbouring landowners during construction and operation of the project</w:t>
      </w:r>
      <w:r w:rsidR="00BD08F6">
        <w:t>.</w:t>
      </w:r>
    </w:p>
    <w:p w14:paraId="5973EA74" w14:textId="028D4D71" w:rsidR="00F9041B" w:rsidRDefault="13007C76" w:rsidP="00136794">
      <w:r>
        <w:t xml:space="preserve">In response to </w:t>
      </w:r>
      <w:r w:rsidR="3F88DE42">
        <w:t>this</w:t>
      </w:r>
      <w:r>
        <w:t xml:space="preserve"> evaluation objective, </w:t>
      </w:r>
      <w:r w:rsidR="760740E7">
        <w:t>impacts</w:t>
      </w:r>
      <w:r>
        <w:t xml:space="preserve"> of the </w:t>
      </w:r>
      <w:r w:rsidR="1F6AB63B">
        <w:t>Project</w:t>
      </w:r>
      <w:r>
        <w:t xml:space="preserve"> on </w:t>
      </w:r>
      <w:r w:rsidR="1A2395EA">
        <w:t xml:space="preserve">agriculture and </w:t>
      </w:r>
      <w:r w:rsidR="7A0453CB">
        <w:t xml:space="preserve">plantation </w:t>
      </w:r>
      <w:r w:rsidR="1A2395EA">
        <w:t>forestry</w:t>
      </w:r>
      <w:r>
        <w:t xml:space="preserve"> </w:t>
      </w:r>
      <w:r w:rsidR="69C3DA94">
        <w:t>were</w:t>
      </w:r>
      <w:r>
        <w:t xml:space="preserve"> assessed and measures to avoid, minimise or manage potential </w:t>
      </w:r>
      <w:r w:rsidR="760740E7">
        <w:t>impacts</w:t>
      </w:r>
      <w:r w:rsidR="00F247FC">
        <w:t xml:space="preserve"> that</w:t>
      </w:r>
      <w:r>
        <w:t xml:space="preserve"> </w:t>
      </w:r>
      <w:r w:rsidR="7CCD91F6">
        <w:t xml:space="preserve">have been </w:t>
      </w:r>
      <w:r>
        <w:t xml:space="preserve">identified. </w:t>
      </w:r>
      <w:r w:rsidR="66F01FF6">
        <w:t xml:space="preserve">These measures are discussed throughout this chapter and have informed the development of Environmental Performance Requirements (EPRs). </w:t>
      </w:r>
      <w:r w:rsidR="16E0661D">
        <w:t xml:space="preserve">EPRs set out the environmental outcomes to be achieved </w:t>
      </w:r>
      <w:r w:rsidR="00856115">
        <w:t xml:space="preserve">through the implementation of mitigation </w:t>
      </w:r>
      <w:r w:rsidR="007E0923">
        <w:t>measures during</w:t>
      </w:r>
      <w:r w:rsidR="16E0661D">
        <w:t xml:space="preserve"> construction, operation and decommissioning to avoid</w:t>
      </w:r>
      <w:r w:rsidR="006F7116">
        <w:t xml:space="preserve">, minimise and manage </w:t>
      </w:r>
      <w:r w:rsidR="15CF0415">
        <w:t>identified impacts</w:t>
      </w:r>
      <w:r w:rsidR="66F01FF6">
        <w:t xml:space="preserve">. </w:t>
      </w:r>
      <w:r w:rsidR="36A969F4">
        <w:t xml:space="preserve">Cumulative impacts </w:t>
      </w:r>
      <w:r w:rsidR="21DF6673">
        <w:t xml:space="preserve">associated with </w:t>
      </w:r>
      <w:r w:rsidR="7EC392CA">
        <w:t>relevant future projects</w:t>
      </w:r>
      <w:r w:rsidR="21DF6673">
        <w:t xml:space="preserve"> </w:t>
      </w:r>
      <w:r w:rsidR="7EC392CA">
        <w:t>were</w:t>
      </w:r>
      <w:r w:rsidR="3BBD443B">
        <w:t xml:space="preserve"> </w:t>
      </w:r>
      <w:r w:rsidR="69C3DA94">
        <w:t xml:space="preserve">also </w:t>
      </w:r>
      <w:r w:rsidR="36A969F4">
        <w:t>assessed</w:t>
      </w:r>
      <w:r w:rsidR="21DF6673">
        <w:t>.</w:t>
      </w:r>
    </w:p>
    <w:p w14:paraId="447130A7" w14:textId="24847E4A" w:rsidR="00E72B0B" w:rsidRDefault="00A14C55" w:rsidP="00136794">
      <w:r>
        <w:t xml:space="preserve">Further information on how the </w:t>
      </w:r>
      <w:r w:rsidR="0024246C">
        <w:t>Project</w:t>
      </w:r>
      <w:r>
        <w:t xml:space="preserve"> has been designed to avoid and minimise </w:t>
      </w:r>
      <w:r w:rsidR="009D3F89">
        <w:t>impacts</w:t>
      </w:r>
      <w:r>
        <w:t xml:space="preserve"> is provided in </w:t>
      </w:r>
      <w:r w:rsidRPr="00A76620">
        <w:rPr>
          <w:b/>
          <w:bCs/>
        </w:rPr>
        <w:t xml:space="preserve">Chapter </w:t>
      </w:r>
      <w:r w:rsidR="00BD08F6">
        <w:rPr>
          <w:b/>
          <w:bCs/>
        </w:rPr>
        <w:t>5:</w:t>
      </w:r>
      <w:r w:rsidRPr="00A76620">
        <w:rPr>
          <w:b/>
          <w:bCs/>
          <w:color w:val="FF0000"/>
        </w:rPr>
        <w:t xml:space="preserve"> </w:t>
      </w:r>
      <w:r w:rsidRPr="00A76620">
        <w:rPr>
          <w:b/>
          <w:bCs/>
        </w:rPr>
        <w:t>Project development</w:t>
      </w:r>
      <w:r w:rsidR="7DB8BA81">
        <w:t xml:space="preserve"> and </w:t>
      </w:r>
      <w:r w:rsidR="7DB8BA81" w:rsidRPr="00A76620">
        <w:rPr>
          <w:b/>
          <w:bCs/>
        </w:rPr>
        <w:t>Chapter 6</w:t>
      </w:r>
      <w:r w:rsidR="7DB8BA81" w:rsidRPr="246769EB">
        <w:rPr>
          <w:b/>
          <w:bCs/>
        </w:rPr>
        <w:t>:</w:t>
      </w:r>
      <w:r w:rsidR="7DB8BA81" w:rsidRPr="00A76620">
        <w:rPr>
          <w:b/>
          <w:bCs/>
        </w:rPr>
        <w:t xml:space="preserve"> Project description</w:t>
      </w:r>
      <w:r>
        <w:t>.</w:t>
      </w:r>
    </w:p>
    <w:p w14:paraId="3084F5FF" w14:textId="5441FCD7" w:rsidR="00EE060D" w:rsidRDefault="4E147071" w:rsidP="00136794">
      <w:r>
        <w:t xml:space="preserve">Other aspects covered in the </w:t>
      </w:r>
      <w:bookmarkStart w:id="2" w:name="_Hlk183458246"/>
      <w:r w:rsidR="69C3DA94">
        <w:t>Environment Effects Statement (</w:t>
      </w:r>
      <w:bookmarkEnd w:id="2"/>
      <w:r>
        <w:t>EES</w:t>
      </w:r>
      <w:r w:rsidR="69C3DA94">
        <w:t>)</w:t>
      </w:r>
      <w:r>
        <w:t xml:space="preserve"> evaluation objective </w:t>
      </w:r>
      <w:r w:rsidR="69C3DA94">
        <w:t>and relevant to agriculture and forestry are addressed in the following EES chapters</w:t>
      </w:r>
      <w:r>
        <w:t>:</w:t>
      </w:r>
    </w:p>
    <w:p w14:paraId="76E76E26" w14:textId="77777777" w:rsidR="005E72CF" w:rsidRDefault="005E72CF" w:rsidP="00474D5D">
      <w:pPr>
        <w:pStyle w:val="ListBullet"/>
        <w:numPr>
          <w:ilvl w:val="0"/>
          <w:numId w:val="0"/>
        </w:numPr>
        <w:ind w:left="284"/>
        <w:rPr>
          <w:b/>
          <w:bCs/>
        </w:rPr>
        <w:sectPr w:rsidR="005E72CF" w:rsidSect="003C40A0">
          <w:headerReference w:type="even" r:id="rId17"/>
          <w:headerReference w:type="default" r:id="rId18"/>
          <w:footerReference w:type="even" r:id="rId19"/>
          <w:footerReference w:type="default" r:id="rId20"/>
          <w:headerReference w:type="first" r:id="rId21"/>
          <w:footerReference w:type="first" r:id="rId22"/>
          <w:pgSz w:w="11906" w:h="16838" w:code="9"/>
          <w:pgMar w:top="1418" w:right="1418" w:bottom="1418" w:left="1418" w:header="1134" w:footer="340" w:gutter="0"/>
          <w:pgNumType w:start="1" w:chapStyle="1"/>
          <w:cols w:space="708"/>
          <w:docGrid w:linePitch="360"/>
        </w:sectPr>
      </w:pPr>
    </w:p>
    <w:p w14:paraId="5E147474" w14:textId="5A5B0F7F" w:rsidR="00BD08F6" w:rsidRPr="00BD08F6" w:rsidRDefault="00BD08F6" w:rsidP="00BD08F6">
      <w:pPr>
        <w:pStyle w:val="ListBullet"/>
        <w:rPr>
          <w:b/>
          <w:bCs/>
        </w:rPr>
      </w:pPr>
      <w:r w:rsidRPr="00BD08F6">
        <w:rPr>
          <w:b/>
          <w:bCs/>
        </w:rPr>
        <w:t>Chapter 1</w:t>
      </w:r>
      <w:r w:rsidR="006032D9">
        <w:rPr>
          <w:b/>
          <w:bCs/>
        </w:rPr>
        <w:t>2</w:t>
      </w:r>
      <w:r w:rsidRPr="00BD08F6">
        <w:rPr>
          <w:b/>
          <w:bCs/>
        </w:rPr>
        <w:t>:</w:t>
      </w:r>
      <w:r w:rsidR="006032D9">
        <w:rPr>
          <w:b/>
          <w:bCs/>
        </w:rPr>
        <w:t xml:space="preserve"> Land use </w:t>
      </w:r>
      <w:r w:rsidR="00E16501">
        <w:rPr>
          <w:b/>
          <w:bCs/>
        </w:rPr>
        <w:t>and planning</w:t>
      </w:r>
      <w:r w:rsidRPr="00BD08F6">
        <w:rPr>
          <w:b/>
          <w:bCs/>
        </w:rPr>
        <w:t xml:space="preserve"> </w:t>
      </w:r>
    </w:p>
    <w:p w14:paraId="1DBE4AD3" w14:textId="6EC258D5" w:rsidR="00BD08F6" w:rsidRPr="00BD08F6" w:rsidRDefault="00BD08F6" w:rsidP="00EE060D">
      <w:pPr>
        <w:pStyle w:val="ListBullet"/>
        <w:rPr>
          <w:b/>
          <w:bCs/>
        </w:rPr>
      </w:pPr>
      <w:r w:rsidRPr="00BD08F6">
        <w:rPr>
          <w:b/>
          <w:bCs/>
        </w:rPr>
        <w:t>Chapter 1</w:t>
      </w:r>
      <w:r w:rsidR="00E16501">
        <w:rPr>
          <w:b/>
          <w:bCs/>
        </w:rPr>
        <w:t>4: Economic</w:t>
      </w:r>
    </w:p>
    <w:p w14:paraId="6FD8110B" w14:textId="1E952F65" w:rsidR="00BD08F6" w:rsidRPr="00BD08F6" w:rsidRDefault="00BD08F6" w:rsidP="00EE060D">
      <w:pPr>
        <w:pStyle w:val="ListBullet"/>
        <w:rPr>
          <w:b/>
          <w:bCs/>
        </w:rPr>
      </w:pPr>
      <w:r w:rsidRPr="00BD08F6">
        <w:rPr>
          <w:b/>
          <w:bCs/>
        </w:rPr>
        <w:t>Chapter 1</w:t>
      </w:r>
      <w:r w:rsidR="00E16501">
        <w:rPr>
          <w:b/>
          <w:bCs/>
        </w:rPr>
        <w:t>6: Aviation</w:t>
      </w:r>
    </w:p>
    <w:p w14:paraId="7C471EFD" w14:textId="2767EA4B" w:rsidR="00EE060D" w:rsidRPr="00E16501" w:rsidRDefault="00BD08F6" w:rsidP="00E16501">
      <w:pPr>
        <w:pStyle w:val="ListBullet"/>
        <w:rPr>
          <w:b/>
          <w:bCs/>
        </w:rPr>
      </w:pPr>
      <w:r w:rsidRPr="00BD08F6">
        <w:rPr>
          <w:b/>
          <w:bCs/>
        </w:rPr>
        <w:t xml:space="preserve">Chapter </w:t>
      </w:r>
      <w:r w:rsidR="00E16501">
        <w:rPr>
          <w:b/>
          <w:bCs/>
        </w:rPr>
        <w:t>21</w:t>
      </w:r>
      <w:r w:rsidRPr="00BD08F6">
        <w:rPr>
          <w:b/>
          <w:bCs/>
        </w:rPr>
        <w:t xml:space="preserve">: </w:t>
      </w:r>
      <w:r w:rsidR="00E16501">
        <w:rPr>
          <w:b/>
          <w:bCs/>
        </w:rPr>
        <w:t>Social</w:t>
      </w:r>
      <w:r w:rsidR="00C60D2B">
        <w:rPr>
          <w:b/>
          <w:bCs/>
        </w:rPr>
        <w:t>.</w:t>
      </w:r>
    </w:p>
    <w:p w14:paraId="2779A6E3" w14:textId="77777777" w:rsidR="005E72CF" w:rsidRDefault="005E72CF" w:rsidP="006A3E74">
      <w:pPr>
        <w:pStyle w:val="Heading2"/>
        <w:numPr>
          <w:ilvl w:val="0"/>
          <w:numId w:val="0"/>
        </w:numPr>
        <w:sectPr w:rsidR="005E72CF" w:rsidSect="005E72CF">
          <w:type w:val="continuous"/>
          <w:pgSz w:w="11906" w:h="16838" w:code="9"/>
          <w:pgMar w:top="1418" w:right="1418" w:bottom="1418" w:left="1418" w:header="1134" w:footer="340" w:gutter="0"/>
          <w:cols w:num="2" w:space="708"/>
          <w:docGrid w:linePitch="360"/>
        </w:sectPr>
      </w:pPr>
    </w:p>
    <w:p w14:paraId="551BE1C7" w14:textId="34D13270" w:rsidR="002B0409" w:rsidRDefault="00D10D9C" w:rsidP="00D10D9C">
      <w:pPr>
        <w:pStyle w:val="Heading2"/>
      </w:pPr>
      <w:bookmarkStart w:id="3" w:name="_Toc201048220"/>
      <w:r>
        <w:t>Method</w:t>
      </w:r>
      <w:bookmarkEnd w:id="3"/>
    </w:p>
    <w:p w14:paraId="40E87438" w14:textId="502169DC" w:rsidR="00790E98" w:rsidRDefault="4D5E9AEB" w:rsidP="00D10D9C">
      <w:r>
        <w:t xml:space="preserve">This </w:t>
      </w:r>
      <w:r w:rsidR="00D6368E">
        <w:t xml:space="preserve">section summarises the method </w:t>
      </w:r>
      <w:r w:rsidR="00090ED1">
        <w:t>in</w:t>
      </w:r>
      <w:r w:rsidR="52602B2E">
        <w:t xml:space="preserve"> </w:t>
      </w:r>
      <w:r w:rsidR="00090ED1" w:rsidRPr="1B4193F9">
        <w:rPr>
          <w:b/>
          <w:bCs/>
        </w:rPr>
        <w:t>Technical Report H: Agriculture and Forestry Impact Assessment</w:t>
      </w:r>
      <w:r w:rsidR="00090ED1" w:rsidRPr="000647B8">
        <w:t>, which was informed by</w:t>
      </w:r>
      <w:r w:rsidR="00090ED1">
        <w:rPr>
          <w:b/>
          <w:bCs/>
        </w:rPr>
        <w:t xml:space="preserve"> </w:t>
      </w:r>
      <w:r w:rsidR="52602B2E" w:rsidRPr="1B4193F9">
        <w:rPr>
          <w:b/>
          <w:bCs/>
        </w:rPr>
        <w:t>Chapter 4</w:t>
      </w:r>
      <w:r w:rsidR="39FC005B" w:rsidRPr="1B4193F9">
        <w:rPr>
          <w:b/>
          <w:bCs/>
        </w:rPr>
        <w:t>:</w:t>
      </w:r>
      <w:r w:rsidR="52602B2E" w:rsidRPr="1B4193F9">
        <w:rPr>
          <w:b/>
          <w:bCs/>
        </w:rPr>
        <w:t xml:space="preserve"> EES </w:t>
      </w:r>
      <w:r w:rsidR="1B2F697C" w:rsidRPr="1B4193F9">
        <w:rPr>
          <w:b/>
          <w:bCs/>
        </w:rPr>
        <w:t>a</w:t>
      </w:r>
      <w:r w:rsidR="52602B2E" w:rsidRPr="1B4193F9">
        <w:rPr>
          <w:b/>
          <w:bCs/>
        </w:rPr>
        <w:t xml:space="preserve">ssessment </w:t>
      </w:r>
      <w:r w:rsidR="1B2F697C" w:rsidRPr="1B4193F9">
        <w:rPr>
          <w:b/>
          <w:bCs/>
        </w:rPr>
        <w:t>f</w:t>
      </w:r>
      <w:r w:rsidR="52602B2E" w:rsidRPr="1B4193F9">
        <w:rPr>
          <w:b/>
          <w:bCs/>
        </w:rPr>
        <w:t>ramework</w:t>
      </w:r>
      <w:r w:rsidR="7269FA99" w:rsidRPr="1B4193F9">
        <w:rPr>
          <w:b/>
          <w:bCs/>
        </w:rPr>
        <w:t xml:space="preserve"> and</w:t>
      </w:r>
      <w:r w:rsidR="00176BC9">
        <w:rPr>
          <w:b/>
          <w:bCs/>
        </w:rPr>
        <w:t xml:space="preserve"> approach</w:t>
      </w:r>
      <w:r w:rsidR="00176BC9" w:rsidRPr="000647B8">
        <w:t xml:space="preserve">. </w:t>
      </w:r>
      <w:r w:rsidR="7269FA99" w:rsidRPr="00176BC9">
        <w:t>The</w:t>
      </w:r>
      <w:r w:rsidR="7269FA99">
        <w:t xml:space="preserve"> key steps in assessing the impacts </w:t>
      </w:r>
      <w:r w:rsidR="005E0CFA">
        <w:t xml:space="preserve">associated with </w:t>
      </w:r>
      <w:r w:rsidR="0D2E6A88">
        <w:t>agriculture</w:t>
      </w:r>
      <w:r w:rsidR="3AC5455A">
        <w:t xml:space="preserve"> and forestry</w:t>
      </w:r>
      <w:r w:rsidR="0D2E6A88">
        <w:t xml:space="preserve"> </w:t>
      </w:r>
      <w:r w:rsidR="7269FA99">
        <w:t>included</w:t>
      </w:r>
      <w:r w:rsidR="6B480A14">
        <w:t>:</w:t>
      </w:r>
    </w:p>
    <w:p w14:paraId="495EB7BC" w14:textId="6AC9050A" w:rsidR="00692F67" w:rsidRPr="00DA0E51" w:rsidRDefault="17B36F48" w:rsidP="00C41E5F">
      <w:pPr>
        <w:pStyle w:val="ListBullet"/>
      </w:pPr>
      <w:r w:rsidRPr="293A2D23">
        <w:t>D</w:t>
      </w:r>
      <w:r w:rsidR="05364961" w:rsidRPr="293A2D23">
        <w:t>efining a study area</w:t>
      </w:r>
      <w:r w:rsidR="005E0CFA">
        <w:t xml:space="preserve"> appropriate</w:t>
      </w:r>
      <w:r w:rsidR="05364961" w:rsidRPr="293A2D23">
        <w:t xml:space="preserve"> for </w:t>
      </w:r>
      <w:r w:rsidR="725DA037" w:rsidRPr="293A2D23">
        <w:t xml:space="preserve">agriculture and </w:t>
      </w:r>
      <w:r w:rsidR="7A0453CB" w:rsidRPr="293A2D23">
        <w:t xml:space="preserve">plantation </w:t>
      </w:r>
      <w:r w:rsidR="725DA037" w:rsidRPr="293A2D23">
        <w:t>forestry</w:t>
      </w:r>
      <w:r w:rsidR="1B2F697C" w:rsidRPr="293A2D23">
        <w:t xml:space="preserve"> impacts</w:t>
      </w:r>
      <w:r w:rsidR="424B219C" w:rsidRPr="293A2D23">
        <w:rPr>
          <w:color w:val="FF0000"/>
        </w:rPr>
        <w:t xml:space="preserve"> </w:t>
      </w:r>
      <w:r w:rsidR="424B219C" w:rsidRPr="293A2D23">
        <w:t xml:space="preserve">as presented in </w:t>
      </w:r>
      <w:r w:rsidR="007C3D18">
        <w:rPr>
          <w:color w:val="FF0000"/>
        </w:rPr>
        <w:fldChar w:fldCharType="begin"/>
      </w:r>
      <w:r w:rsidR="007C3D18">
        <w:instrText xml:space="preserve"> REF _Ref179460847 \h </w:instrText>
      </w:r>
      <w:r w:rsidR="007C3D18">
        <w:rPr>
          <w:color w:val="FF0000"/>
        </w:rPr>
      </w:r>
      <w:r w:rsidR="007C3D18">
        <w:rPr>
          <w:color w:val="FF0000"/>
        </w:rPr>
        <w:fldChar w:fldCharType="separate"/>
      </w:r>
      <w:r w:rsidR="00495CB1">
        <w:t>Figure</w:t>
      </w:r>
      <w:r w:rsidR="00D27A63">
        <w:t> </w:t>
      </w:r>
      <w:r w:rsidR="00495CB1">
        <w:rPr>
          <w:noProof/>
        </w:rPr>
        <w:t>15</w:t>
      </w:r>
      <w:r w:rsidR="00495CB1">
        <w:t>.</w:t>
      </w:r>
      <w:r w:rsidR="00495CB1">
        <w:rPr>
          <w:noProof/>
        </w:rPr>
        <w:t>1</w:t>
      </w:r>
      <w:r w:rsidR="007C3D18">
        <w:rPr>
          <w:color w:val="FF0000"/>
        </w:rPr>
        <w:fldChar w:fldCharType="end"/>
      </w:r>
      <w:r w:rsidR="21A1A822" w:rsidRPr="293A2D23">
        <w:t>.</w:t>
      </w:r>
      <w:r w:rsidR="1B2F697C" w:rsidRPr="293A2D23">
        <w:t xml:space="preserve"> </w:t>
      </w:r>
      <w:r w:rsidR="1DED0FED" w:rsidRPr="293A2D23">
        <w:t xml:space="preserve">This </w:t>
      </w:r>
      <w:r w:rsidR="7269FA99" w:rsidRPr="293A2D23">
        <w:t>include</w:t>
      </w:r>
      <w:r w:rsidR="66F01FF6" w:rsidRPr="293A2D23">
        <w:t>d</w:t>
      </w:r>
      <w:r w:rsidR="1DED0FED" w:rsidRPr="293A2D23">
        <w:t xml:space="preserve"> </w:t>
      </w:r>
      <w:r w:rsidR="7ACF6C83" w:rsidRPr="293A2D23">
        <w:t xml:space="preserve">the agricultural and forestry </w:t>
      </w:r>
      <w:r w:rsidR="0843203B" w:rsidRPr="293A2D23">
        <w:t xml:space="preserve">properties </w:t>
      </w:r>
      <w:r w:rsidR="00B13434">
        <w:t>located within</w:t>
      </w:r>
      <w:r w:rsidR="7ACF6C83" w:rsidRPr="293A2D23">
        <w:t xml:space="preserve"> the </w:t>
      </w:r>
      <w:r w:rsidR="78D90F4B" w:rsidRPr="293A2D23">
        <w:t>Project</w:t>
      </w:r>
      <w:r w:rsidR="00B13434">
        <w:t xml:space="preserve"> Land</w:t>
      </w:r>
      <w:r w:rsidR="5C3A410E">
        <w:t>.</w:t>
      </w:r>
    </w:p>
    <w:p w14:paraId="2C8EB4F2" w14:textId="12EE1047" w:rsidR="00692F67" w:rsidRDefault="17B36F48" w:rsidP="00C41E5F">
      <w:pPr>
        <w:pStyle w:val="ListBullet"/>
      </w:pPr>
      <w:r>
        <w:t>R</w:t>
      </w:r>
      <w:r w:rsidR="05364961">
        <w:t>eviewing</w:t>
      </w:r>
      <w:r w:rsidR="005E0CFA">
        <w:t xml:space="preserve"> applicable</w:t>
      </w:r>
      <w:r w:rsidR="05364961">
        <w:t xml:space="preserve"> Commonwealth and Victorian legislation, and relevant local, state and national standards, guidelines and policies</w:t>
      </w:r>
      <w:r w:rsidR="5C3A410E">
        <w:t>.</w:t>
      </w:r>
    </w:p>
    <w:p w14:paraId="7CF4174F" w14:textId="7588900D" w:rsidR="00C32BF9" w:rsidRDefault="64B63CEA" w:rsidP="00523F62">
      <w:pPr>
        <w:pStyle w:val="ListBullet"/>
      </w:pPr>
      <w:r>
        <w:lastRenderedPageBreak/>
        <w:t xml:space="preserve">Conducting a desktop review to </w:t>
      </w:r>
      <w:r w:rsidR="00ED157C">
        <w:t xml:space="preserve">determine </w:t>
      </w:r>
      <w:r>
        <w:t xml:space="preserve">the existing agriculture and </w:t>
      </w:r>
      <w:r w:rsidR="0843203B">
        <w:t xml:space="preserve">plantation </w:t>
      </w:r>
      <w:r>
        <w:t xml:space="preserve">forestry conditions including </w:t>
      </w:r>
      <w:r w:rsidR="6906DD0E">
        <w:t>land production potential</w:t>
      </w:r>
      <w:r w:rsidR="62F660D3">
        <w:t xml:space="preserve"> and </w:t>
      </w:r>
      <w:r w:rsidR="3B1FFFC9">
        <w:t xml:space="preserve">regional production </w:t>
      </w:r>
      <w:r w:rsidR="6906DD0E">
        <w:t>v</w:t>
      </w:r>
      <w:r w:rsidR="3B1FFFC9">
        <w:t>alue</w:t>
      </w:r>
      <w:r>
        <w:t>, including:</w:t>
      </w:r>
    </w:p>
    <w:p w14:paraId="23C8304B" w14:textId="3ED4DBB8" w:rsidR="005E250B" w:rsidRDefault="455363DF" w:rsidP="00785095">
      <w:pPr>
        <w:pStyle w:val="ListBullet2"/>
      </w:pPr>
      <w:r>
        <w:t xml:space="preserve">Analysing each individual property within the study area </w:t>
      </w:r>
      <w:r w:rsidR="414B6254">
        <w:t xml:space="preserve">using aerial imagery </w:t>
      </w:r>
      <w:r>
        <w:t xml:space="preserve">to develop an understanding of their </w:t>
      </w:r>
      <w:r w:rsidR="414B6254">
        <w:t xml:space="preserve">visual condition, </w:t>
      </w:r>
      <w:r>
        <w:t xml:space="preserve">assets and activities, as well as the productive land that could potentially be </w:t>
      </w:r>
      <w:r w:rsidR="7A0453CB">
        <w:t xml:space="preserve">affected </w:t>
      </w:r>
      <w:r>
        <w:t>by the Project</w:t>
      </w:r>
      <w:r w:rsidR="7A0453CB">
        <w:t>, particularly</w:t>
      </w:r>
      <w:r w:rsidR="139B07F1">
        <w:t xml:space="preserve"> during</w:t>
      </w:r>
      <w:r>
        <w:t xml:space="preserve"> construction activity</w:t>
      </w:r>
      <w:r w:rsidR="66F01FF6" w:rsidDel="005337EA">
        <w:t>.</w:t>
      </w:r>
    </w:p>
    <w:p w14:paraId="0A58F187" w14:textId="2CD2DC8D" w:rsidR="00D61321" w:rsidRDefault="00A549C0" w:rsidP="00785095">
      <w:pPr>
        <w:pStyle w:val="ListBullet2"/>
      </w:pPr>
      <w:r>
        <w:t xml:space="preserve">Reviewing a </w:t>
      </w:r>
      <w:r w:rsidR="00F87713" w:rsidRPr="00F87713">
        <w:t>range of spatial data (including satellite and aerial imagery, parcel and property information, and a digital terrain model)</w:t>
      </w:r>
      <w:r w:rsidRPr="00A549C0">
        <w:t xml:space="preserve"> </w:t>
      </w:r>
      <w:r>
        <w:t xml:space="preserve">and </w:t>
      </w:r>
      <w:r w:rsidRPr="00A549C0">
        <w:t xml:space="preserve">statistical data </w:t>
      </w:r>
      <w:r>
        <w:t>(</w:t>
      </w:r>
      <w:r w:rsidRPr="00A549C0">
        <w:t xml:space="preserve">sourced from the </w:t>
      </w:r>
      <w:r>
        <w:t>Australian Bureau of Statistics</w:t>
      </w:r>
      <w:r w:rsidR="00225183">
        <w:t xml:space="preserve"> (ABS)</w:t>
      </w:r>
      <w:r w:rsidRPr="00A549C0">
        <w:t>, state government and industry bodies</w:t>
      </w:r>
      <w:r>
        <w:t>)</w:t>
      </w:r>
      <w:r w:rsidRPr="00A549C0">
        <w:t xml:space="preserve"> to develop a thorough understanding of the region</w:t>
      </w:r>
      <w:r w:rsidR="00FC4498">
        <w:t>.</w:t>
      </w:r>
    </w:p>
    <w:p w14:paraId="1134BB78" w14:textId="650D6EBE" w:rsidR="009D02E2" w:rsidRDefault="009D02E2" w:rsidP="009D02E2">
      <w:pPr>
        <w:pStyle w:val="ListBullet"/>
      </w:pPr>
      <w:r w:rsidRPr="293A2D23">
        <w:t xml:space="preserve">Consulting with the </w:t>
      </w:r>
      <w:r w:rsidR="00F437C7">
        <w:t xml:space="preserve">relevant </w:t>
      </w:r>
      <w:r w:rsidR="27C5587F" w:rsidRPr="293A2D23">
        <w:t xml:space="preserve">regulatory authorities </w:t>
      </w:r>
      <w:r w:rsidRPr="293A2D23">
        <w:t>and key stakeholders including</w:t>
      </w:r>
      <w:r w:rsidR="00824325" w:rsidRPr="293A2D23">
        <w:t xml:space="preserve"> the local community,</w:t>
      </w:r>
      <w:r w:rsidR="00B00072" w:rsidRPr="293A2D23">
        <w:t xml:space="preserve"> industry</w:t>
      </w:r>
      <w:r w:rsidR="00F70AEE" w:rsidRPr="293A2D23">
        <w:t xml:space="preserve"> and</w:t>
      </w:r>
      <w:r w:rsidR="00B00072" w:rsidRPr="293A2D23">
        <w:t xml:space="preserve"> farming groups, Agriculture Victoria</w:t>
      </w:r>
      <w:r w:rsidR="00F70AEE" w:rsidRPr="293A2D23">
        <w:t>,</w:t>
      </w:r>
      <w:r w:rsidR="00B00072" w:rsidRPr="293A2D23">
        <w:t xml:space="preserve"> and </w:t>
      </w:r>
      <w:r w:rsidR="00A77A6D" w:rsidRPr="293A2D23">
        <w:t xml:space="preserve">local </w:t>
      </w:r>
      <w:r w:rsidR="00BB5FC5" w:rsidRPr="293A2D23">
        <w:t>governments</w:t>
      </w:r>
      <w:r w:rsidR="00BB5FC5">
        <w:t>.</w:t>
      </w:r>
      <w:r w:rsidRPr="293A2D23">
        <w:t xml:space="preserve"> </w:t>
      </w:r>
    </w:p>
    <w:p w14:paraId="5741F1AB" w14:textId="7A3B27B9" w:rsidR="003753BB" w:rsidRDefault="003753BB" w:rsidP="009D02E2">
      <w:pPr>
        <w:pStyle w:val="ListBullet"/>
      </w:pPr>
      <w:r w:rsidRPr="293A2D23">
        <w:t>Intervie</w:t>
      </w:r>
      <w:r w:rsidR="00B93647" w:rsidRPr="293A2D23">
        <w:t xml:space="preserve">wing a </w:t>
      </w:r>
      <w:r w:rsidR="005D6212" w:rsidRPr="293A2D23">
        <w:t>representative</w:t>
      </w:r>
      <w:r w:rsidR="00B93647" w:rsidRPr="293A2D23">
        <w:t xml:space="preserve"> sample of landholders along the Pr</w:t>
      </w:r>
      <w:r w:rsidR="00555131" w:rsidRPr="293A2D23">
        <w:t xml:space="preserve">oject </w:t>
      </w:r>
      <w:r w:rsidR="00B93647" w:rsidRPr="293A2D23">
        <w:t xml:space="preserve">to </w:t>
      </w:r>
      <w:r w:rsidR="00A77A6D" w:rsidRPr="293A2D23">
        <w:t xml:space="preserve">test findings </w:t>
      </w:r>
      <w:r w:rsidR="005D6212" w:rsidRPr="293A2D23">
        <w:t>and identify issues. This sam</w:t>
      </w:r>
      <w:r w:rsidR="00642B0B" w:rsidRPr="293A2D23">
        <w:t xml:space="preserve">ple was </w:t>
      </w:r>
      <w:r w:rsidR="009B493A" w:rsidRPr="293A2D23">
        <w:t>representative of</w:t>
      </w:r>
      <w:r w:rsidR="002022AE" w:rsidRPr="293A2D23">
        <w:t xml:space="preserve"> </w:t>
      </w:r>
      <w:r w:rsidR="009B493A" w:rsidRPr="293A2D23">
        <w:t>the different</w:t>
      </w:r>
      <w:r w:rsidR="002022AE" w:rsidRPr="293A2D23">
        <w:t xml:space="preserve"> geograph</w:t>
      </w:r>
      <w:r w:rsidR="009B493A" w:rsidRPr="293A2D23">
        <w:t>ies</w:t>
      </w:r>
      <w:r w:rsidR="002022AE" w:rsidRPr="293A2D23">
        <w:t>, enterprise</w:t>
      </w:r>
      <w:r w:rsidR="009B493A" w:rsidRPr="293A2D23">
        <w:t>s</w:t>
      </w:r>
      <w:r w:rsidR="002022AE" w:rsidRPr="293A2D23">
        <w:t>, and farm size</w:t>
      </w:r>
      <w:r w:rsidR="009B493A" w:rsidRPr="293A2D23">
        <w:t>s along the Pr</w:t>
      </w:r>
      <w:r w:rsidR="00C230F1" w:rsidRPr="293A2D23">
        <w:t>oject</w:t>
      </w:r>
      <w:r w:rsidR="002022AE" w:rsidRPr="293A2D23">
        <w:t>, with additional interviews undertaken to include equine</w:t>
      </w:r>
      <w:r w:rsidR="009B493A" w:rsidRPr="293A2D23">
        <w:t>-related industries</w:t>
      </w:r>
      <w:r w:rsidR="00C60D2B" w:rsidRPr="293A2D23">
        <w:t>.</w:t>
      </w:r>
    </w:p>
    <w:p w14:paraId="646F59AA" w14:textId="502877CA" w:rsidR="00146742" w:rsidRPr="00F70AEE" w:rsidRDefault="27472ED6" w:rsidP="009D02E2">
      <w:pPr>
        <w:pStyle w:val="ListBullet"/>
      </w:pPr>
      <w:r>
        <w:t>Preparing a set of agriculture case studies</w:t>
      </w:r>
      <w:r w:rsidR="44EF0306">
        <w:t xml:space="preserve"> with direct input from landholders and farmers around </w:t>
      </w:r>
      <w:r w:rsidR="4D08382C">
        <w:t>Australia</w:t>
      </w:r>
      <w:r w:rsidR="44EF0306">
        <w:t xml:space="preserve">, exploring </w:t>
      </w:r>
      <w:r w:rsidR="2C230556">
        <w:t xml:space="preserve">the range of issues associated with overhead transmission lines in a variety of agricultural landscapes. The case studies can be found in </w:t>
      </w:r>
      <w:r w:rsidR="2C230556" w:rsidRPr="1B4193F9">
        <w:rPr>
          <w:b/>
          <w:bCs/>
        </w:rPr>
        <w:t>Technical Report H: Agriculture and Forestry Impact Assessment</w:t>
      </w:r>
      <w:r w:rsidR="66F01FF6" w:rsidRPr="1B4193F9">
        <w:rPr>
          <w:b/>
          <w:bCs/>
        </w:rPr>
        <w:t>.</w:t>
      </w:r>
    </w:p>
    <w:p w14:paraId="2F08AC4F" w14:textId="67959C44" w:rsidR="009D02E2" w:rsidRPr="00FF7263" w:rsidRDefault="009D02E2" w:rsidP="009D02E2">
      <w:pPr>
        <w:pStyle w:val="ListBullet"/>
      </w:pPr>
      <w:r w:rsidRPr="00FF7263">
        <w:t xml:space="preserve">Conducting field investigations and </w:t>
      </w:r>
      <w:r w:rsidR="004339E9" w:rsidRPr="00FF7263">
        <w:t>ground-truthing from public areas along the study area</w:t>
      </w:r>
      <w:r w:rsidR="00FF7263" w:rsidRPr="00FF7263">
        <w:t>, including roadside inspections</w:t>
      </w:r>
      <w:r w:rsidR="00C60D2B">
        <w:t>.</w:t>
      </w:r>
    </w:p>
    <w:p w14:paraId="42AEB8AF" w14:textId="7C586794" w:rsidR="0050646D" w:rsidRPr="00A43E4B" w:rsidRDefault="0050646D" w:rsidP="0050646D">
      <w:pPr>
        <w:pStyle w:val="ListBullet"/>
      </w:pPr>
      <w:r w:rsidRPr="293A2D23">
        <w:t xml:space="preserve">Conducting a risk screening process to identify </w:t>
      </w:r>
      <w:r w:rsidR="004621C2" w:rsidRPr="293A2D23">
        <w:t xml:space="preserve">the </w:t>
      </w:r>
      <w:r w:rsidR="006219F4" w:rsidRPr="293A2D23">
        <w:t>key</w:t>
      </w:r>
      <w:r w:rsidRPr="293A2D23">
        <w:t xml:space="preserve"> </w:t>
      </w:r>
      <w:r w:rsidR="00060483" w:rsidRPr="293A2D23">
        <w:t>issues</w:t>
      </w:r>
      <w:r w:rsidRPr="293A2D23">
        <w:t xml:space="preserve"> </w:t>
      </w:r>
      <w:r w:rsidR="004621C2" w:rsidRPr="293A2D23">
        <w:t xml:space="preserve">during construction, operation and decommissioning </w:t>
      </w:r>
      <w:r w:rsidRPr="293A2D23">
        <w:t>for investigation within th</w:t>
      </w:r>
      <w:r w:rsidR="00785095" w:rsidRPr="293A2D23">
        <w:t>e</w:t>
      </w:r>
      <w:r w:rsidRPr="293A2D23">
        <w:t xml:space="preserve"> technical </w:t>
      </w:r>
      <w:r w:rsidR="00145627" w:rsidRPr="293A2D23">
        <w:t>report</w:t>
      </w:r>
      <w:r w:rsidR="00C60D2B" w:rsidRPr="293A2D23">
        <w:t>.</w:t>
      </w:r>
    </w:p>
    <w:p w14:paraId="5A34EE82" w14:textId="0778D9D1" w:rsidR="008E5CE8" w:rsidRPr="000647B8" w:rsidRDefault="49E4D64F" w:rsidP="293A2D23">
      <w:pPr>
        <w:pStyle w:val="ListBullet"/>
      </w:pPr>
      <w:r>
        <w:t xml:space="preserve">Identifying and assessing the potential impacts associated with </w:t>
      </w:r>
      <w:r w:rsidR="46AB5DBC">
        <w:t xml:space="preserve">the </w:t>
      </w:r>
      <w:r w:rsidR="002B49A6">
        <w:t>reduction</w:t>
      </w:r>
      <w:r w:rsidR="005E0CFA">
        <w:t xml:space="preserve"> </w:t>
      </w:r>
      <w:r w:rsidR="46AB5DBC">
        <w:t xml:space="preserve">of </w:t>
      </w:r>
      <w:r w:rsidR="0EA36792">
        <w:t xml:space="preserve">usable </w:t>
      </w:r>
      <w:r w:rsidR="46AB5DBC">
        <w:t xml:space="preserve">agricultural land, disturbance </w:t>
      </w:r>
      <w:r w:rsidR="2F7B4DDB">
        <w:t>of</w:t>
      </w:r>
      <w:r w:rsidR="46AB5DBC">
        <w:t xml:space="preserve"> livestock</w:t>
      </w:r>
      <w:r w:rsidR="2F7B4DDB">
        <w:t xml:space="preserve">, restrictions on </w:t>
      </w:r>
      <w:r w:rsidR="73048BDA">
        <w:t>the use and development of agricultural assets and infrastructure</w:t>
      </w:r>
      <w:r w:rsidR="2F7B4DDB">
        <w:t xml:space="preserve">, and potential biosecurity </w:t>
      </w:r>
      <w:r w:rsidR="2F7B4DDB" w:rsidRPr="00A33B9C">
        <w:t>breaches</w:t>
      </w:r>
      <w:r w:rsidR="00F437C7" w:rsidRPr="00A33B9C">
        <w:t xml:space="preserve"> during construction, operation and decommissioning</w:t>
      </w:r>
      <w:r w:rsidR="2F7B4DDB" w:rsidRPr="00A33B9C">
        <w:t>.</w:t>
      </w:r>
      <w:r w:rsidRPr="000647B8">
        <w:t xml:space="preserve"> </w:t>
      </w:r>
      <w:r w:rsidRPr="00A33B9C">
        <w:t xml:space="preserve">These impacts were </w:t>
      </w:r>
      <w:r w:rsidR="40F9A71E" w:rsidRPr="00A33B9C">
        <w:t>evaluated according to the following ratings</w:t>
      </w:r>
      <w:r w:rsidR="00B13434" w:rsidRPr="00A33B9C">
        <w:t xml:space="preserve">, </w:t>
      </w:r>
      <w:r w:rsidR="001E2777" w:rsidRPr="00A33B9C">
        <w:t xml:space="preserve">in </w:t>
      </w:r>
      <w:r w:rsidR="00B13434" w:rsidRPr="00A33B9C">
        <w:t>relation to the exten</w:t>
      </w:r>
      <w:r w:rsidR="001E2777" w:rsidRPr="00A33B9C">
        <w:t>t</w:t>
      </w:r>
      <w:r w:rsidR="00B13434" w:rsidRPr="00A33B9C">
        <w:t>, magnitude and duration of these impacts</w:t>
      </w:r>
      <w:r w:rsidR="40F9A71E" w:rsidRPr="00A33B9C">
        <w:t>:</w:t>
      </w:r>
      <w:r w:rsidRPr="00A33B9C">
        <w:t xml:space="preserve"> </w:t>
      </w:r>
    </w:p>
    <w:p w14:paraId="3C117F1C" w14:textId="161D029F" w:rsidR="008E5CE8" w:rsidRPr="000647B8" w:rsidRDefault="008E5CE8" w:rsidP="00E971D9">
      <w:pPr>
        <w:pStyle w:val="ListBullet2"/>
        <w:rPr>
          <w:szCs w:val="18"/>
        </w:rPr>
      </w:pPr>
      <w:r w:rsidRPr="00A33B9C">
        <w:rPr>
          <w:szCs w:val="18"/>
        </w:rPr>
        <w:t>N</w:t>
      </w:r>
      <w:r w:rsidR="00AB0C92" w:rsidRPr="00A33B9C">
        <w:rPr>
          <w:szCs w:val="18"/>
        </w:rPr>
        <w:t>egligible</w:t>
      </w:r>
      <w:r w:rsidRPr="00A33B9C">
        <w:rPr>
          <w:b/>
          <w:bCs/>
          <w:szCs w:val="18"/>
        </w:rPr>
        <w:t>:</w:t>
      </w:r>
      <w:r w:rsidRPr="00A33B9C">
        <w:rPr>
          <w:szCs w:val="18"/>
        </w:rPr>
        <w:t xml:space="preserve"> minor </w:t>
      </w:r>
      <w:r w:rsidR="00A43E4B" w:rsidRPr="00A33B9C">
        <w:rPr>
          <w:szCs w:val="18"/>
        </w:rPr>
        <w:t xml:space="preserve">impacts to agriculture and forestry values of </w:t>
      </w:r>
      <w:r w:rsidRPr="00A33B9C">
        <w:rPr>
          <w:szCs w:val="18"/>
        </w:rPr>
        <w:t>importance and/or where agricultural or forestry activity is materially unaffected</w:t>
      </w:r>
      <w:r w:rsidR="00A43E4B" w:rsidRPr="00A33B9C">
        <w:rPr>
          <w:szCs w:val="18"/>
        </w:rPr>
        <w:t xml:space="preserve">; temporary impacts to </w:t>
      </w:r>
      <w:r w:rsidRPr="00A33B9C">
        <w:rPr>
          <w:szCs w:val="18"/>
        </w:rPr>
        <w:t>commercial enterprises or markets</w:t>
      </w:r>
      <w:r w:rsidR="00C60D2B" w:rsidRPr="00A33B9C" w:rsidDel="007F68D8">
        <w:rPr>
          <w:szCs w:val="18"/>
        </w:rPr>
        <w:t>.</w:t>
      </w:r>
    </w:p>
    <w:p w14:paraId="58264CDD" w14:textId="53652BEB" w:rsidR="008E5CE8" w:rsidRPr="000647B8" w:rsidRDefault="008E5CE8" w:rsidP="293A2D23">
      <w:pPr>
        <w:pStyle w:val="ListBullet2"/>
      </w:pPr>
      <w:r w:rsidRPr="00A33B9C">
        <w:t>M</w:t>
      </w:r>
      <w:r w:rsidR="00AB0C92" w:rsidRPr="00A33B9C">
        <w:t>inor</w:t>
      </w:r>
      <w:r w:rsidRPr="00A33B9C">
        <w:rPr>
          <w:b/>
          <w:bCs/>
        </w:rPr>
        <w:t>:</w:t>
      </w:r>
      <w:r w:rsidR="00AB0C92" w:rsidRPr="00A33B9C">
        <w:t xml:space="preserve"> </w:t>
      </w:r>
      <w:r w:rsidR="00A43E4B" w:rsidRPr="00A33B9C">
        <w:t>Local</w:t>
      </w:r>
      <w:r w:rsidRPr="00A33B9C">
        <w:t xml:space="preserve"> </w:t>
      </w:r>
      <w:r w:rsidR="00A43E4B" w:rsidRPr="00A33B9C">
        <w:t xml:space="preserve">impacts to agriculture and forestry values of </w:t>
      </w:r>
      <w:r w:rsidRPr="00A33B9C">
        <w:t>importance</w:t>
      </w:r>
      <w:r w:rsidR="00A43E4B" w:rsidRPr="00A33B9C">
        <w:t>;</w:t>
      </w:r>
      <w:r w:rsidRPr="00A33B9C">
        <w:t xml:space="preserve"> temporary </w:t>
      </w:r>
      <w:r w:rsidR="00A43E4B" w:rsidRPr="00A33B9C">
        <w:t xml:space="preserve">or </w:t>
      </w:r>
      <w:r w:rsidRPr="00A33B9C">
        <w:t>transient</w:t>
      </w:r>
      <w:r w:rsidR="00A43E4B" w:rsidRPr="00A33B9C">
        <w:t xml:space="preserve"> impacts; no long-term impacts to </w:t>
      </w:r>
      <w:r w:rsidRPr="00A33B9C">
        <w:t>commercial enterprises or regional markets</w:t>
      </w:r>
      <w:r w:rsidR="00A43E4B" w:rsidRPr="00A33B9C">
        <w:t>; s</w:t>
      </w:r>
      <w:r w:rsidRPr="00A33B9C">
        <w:t>tandard mitigations required</w:t>
      </w:r>
      <w:r w:rsidR="00C60D2B" w:rsidRPr="00A33B9C" w:rsidDel="007F68D8">
        <w:t>.</w:t>
      </w:r>
    </w:p>
    <w:p w14:paraId="7BDDF8B7" w14:textId="58237CDF" w:rsidR="008E5CE8" w:rsidRPr="000647B8" w:rsidRDefault="008E5CE8" w:rsidP="293A2D23">
      <w:pPr>
        <w:pStyle w:val="ListBullet2"/>
      </w:pPr>
      <w:r w:rsidRPr="00A33B9C">
        <w:t>M</w:t>
      </w:r>
      <w:r w:rsidR="00AB0C92" w:rsidRPr="00A33B9C">
        <w:t>oderate</w:t>
      </w:r>
      <w:r w:rsidRPr="00A33B9C">
        <w:rPr>
          <w:b/>
          <w:bCs/>
        </w:rPr>
        <w:t>:</w:t>
      </w:r>
      <w:r w:rsidR="00AB0C92" w:rsidRPr="00A33B9C">
        <w:t xml:space="preserve"> </w:t>
      </w:r>
      <w:r w:rsidR="00A43E4B" w:rsidRPr="00A33B9C">
        <w:t>M</w:t>
      </w:r>
      <w:r w:rsidRPr="00A33B9C">
        <w:t xml:space="preserve">edium or localised </w:t>
      </w:r>
      <w:r w:rsidR="00A43E4B" w:rsidRPr="00A33B9C">
        <w:t>impacts to agriculture and forestry values of</w:t>
      </w:r>
      <w:r w:rsidR="00DB5790" w:rsidRPr="00A33B9C">
        <w:t xml:space="preserve"> importance</w:t>
      </w:r>
      <w:r w:rsidR="00A43E4B" w:rsidRPr="00A33B9C">
        <w:t xml:space="preserve">; </w:t>
      </w:r>
      <w:r w:rsidRPr="00A33B9C">
        <w:t xml:space="preserve">short-term, and potentially some long-term </w:t>
      </w:r>
      <w:r w:rsidR="00DB5790" w:rsidRPr="00A33B9C">
        <w:t>impacts to commercial enterprises or regional markets</w:t>
      </w:r>
      <w:r w:rsidR="00A43E4B" w:rsidRPr="00A33B9C">
        <w:t>; local/regional concern; standard mitigations required</w:t>
      </w:r>
      <w:r w:rsidR="00C60D2B" w:rsidRPr="00A33B9C" w:rsidDel="007F68D8">
        <w:t>.</w:t>
      </w:r>
    </w:p>
    <w:p w14:paraId="5CADC70F" w14:textId="50ECB19D" w:rsidR="008E5CE8" w:rsidRPr="000647B8" w:rsidRDefault="008E5CE8" w:rsidP="293A2D23">
      <w:pPr>
        <w:pStyle w:val="ListBullet2"/>
      </w:pPr>
      <w:r w:rsidRPr="00A33B9C">
        <w:t>M</w:t>
      </w:r>
      <w:r w:rsidR="00AB0C92" w:rsidRPr="00A33B9C">
        <w:t>ajor</w:t>
      </w:r>
      <w:r w:rsidRPr="00A33B9C">
        <w:rPr>
          <w:b/>
          <w:bCs/>
        </w:rPr>
        <w:t>:</w:t>
      </w:r>
      <w:r w:rsidRPr="00A33B9C">
        <w:t xml:space="preserve"> </w:t>
      </w:r>
      <w:r w:rsidR="00DB5790" w:rsidRPr="00A33B9C">
        <w:t>Long-term/widespread impacts to agriculture and forestry values of importance; significant</w:t>
      </w:r>
      <w:r w:rsidRPr="00A33B9C">
        <w:t xml:space="preserve"> economic effects</w:t>
      </w:r>
      <w:r w:rsidR="00DB5790" w:rsidRPr="00A33B9C">
        <w:t>; s</w:t>
      </w:r>
      <w:r w:rsidRPr="00A33B9C">
        <w:t>tate government assistance may be required for recovery</w:t>
      </w:r>
      <w:r w:rsidR="00DB5790" w:rsidRPr="00A33B9C">
        <w:t xml:space="preserve">; </w:t>
      </w:r>
      <w:r w:rsidRPr="00A33B9C">
        <w:t>the agricultural or forestry value(s) would be difficult or very costly to repair or reinstate and recovery may only be partially successful</w:t>
      </w:r>
      <w:r w:rsidR="00DB5790" w:rsidRPr="00A33B9C">
        <w:t>;</w:t>
      </w:r>
      <w:r w:rsidRPr="00A33B9C">
        <w:t xml:space="preserve"> comprehensive and monitored mitigation measures are necessary</w:t>
      </w:r>
      <w:r w:rsidR="00C60D2B" w:rsidRPr="00A33B9C" w:rsidDel="007F68D8">
        <w:t>.</w:t>
      </w:r>
    </w:p>
    <w:p w14:paraId="039C7F59" w14:textId="26814C61" w:rsidR="003B3950" w:rsidRPr="000647B8" w:rsidRDefault="008E5CE8" w:rsidP="00906E22">
      <w:pPr>
        <w:pStyle w:val="ListBullet2"/>
      </w:pPr>
      <w:r w:rsidRPr="00A33B9C">
        <w:t>S</w:t>
      </w:r>
      <w:r w:rsidR="000C3EB7" w:rsidRPr="00A33B9C">
        <w:t>evere</w:t>
      </w:r>
      <w:r w:rsidRPr="00A33B9C">
        <w:rPr>
          <w:b/>
          <w:bCs/>
        </w:rPr>
        <w:t>:</w:t>
      </w:r>
      <w:r w:rsidR="000C6B87" w:rsidRPr="00A33B9C">
        <w:t xml:space="preserve"> </w:t>
      </w:r>
      <w:r w:rsidR="00DB5790" w:rsidRPr="00A33B9C">
        <w:t>I</w:t>
      </w:r>
      <w:r w:rsidRPr="00A33B9C">
        <w:t>rreversible or widespread harm to an agricultural or forestry value</w:t>
      </w:r>
      <w:r w:rsidR="00DB5790" w:rsidRPr="00A33B9C">
        <w:t>s of importance; government intervention likely; very difficult to repair; significant mitigations required</w:t>
      </w:r>
      <w:r w:rsidRPr="00A33B9C">
        <w:t xml:space="preserve">. </w:t>
      </w:r>
    </w:p>
    <w:p w14:paraId="3990CAB7" w14:textId="130B4804" w:rsidR="00C60D2B" w:rsidRPr="00325E65" w:rsidRDefault="00C60D2B" w:rsidP="00C60D2B">
      <w:pPr>
        <w:pStyle w:val="ListBullet"/>
      </w:pPr>
      <w:r w:rsidRPr="293A2D23">
        <w:t xml:space="preserve">Identifying </w:t>
      </w:r>
      <w:r w:rsidR="00B44C89" w:rsidRPr="293A2D23">
        <w:t>relevant</w:t>
      </w:r>
      <w:r w:rsidR="006308B2">
        <w:t xml:space="preserve"> future</w:t>
      </w:r>
      <w:r w:rsidR="00B44C89" w:rsidRPr="293A2D23">
        <w:t xml:space="preserve"> projects</w:t>
      </w:r>
      <w:r w:rsidRPr="293A2D23">
        <w:t xml:space="preserve"> that could lead to cumulative impacts when considered together with the Project (refer to </w:t>
      </w:r>
      <w:r w:rsidRPr="293A2D23">
        <w:rPr>
          <w:b/>
          <w:bCs/>
        </w:rPr>
        <w:t>Chapter 4: EES assessment framework</w:t>
      </w:r>
      <w:r w:rsidRPr="293A2D23">
        <w:t xml:space="preserve"> </w:t>
      </w:r>
      <w:r w:rsidRPr="293A2D23">
        <w:rPr>
          <w:b/>
          <w:bCs/>
        </w:rPr>
        <w:t>and approach</w:t>
      </w:r>
      <w:r w:rsidRPr="293A2D23">
        <w:t xml:space="preserve"> for the full cumulative impact assessment method).</w:t>
      </w:r>
    </w:p>
    <w:p w14:paraId="51D638E6" w14:textId="1BCD782D" w:rsidR="00D13F70" w:rsidRPr="00325E65" w:rsidRDefault="0057133C" w:rsidP="00325E65">
      <w:pPr>
        <w:pStyle w:val="ListBullet"/>
      </w:pPr>
      <w:r w:rsidRPr="293A2D23">
        <w:lastRenderedPageBreak/>
        <w:t xml:space="preserve">Developing </w:t>
      </w:r>
      <w:r w:rsidR="00A12234" w:rsidRPr="00A12234">
        <w:t>EPRs in response to the impact assessment to define the required environmental outcomes that the Project must achieve through the implementation of mitigation measures during construction, operation and decommissioning. Measures to reduce the potential impacts were proposed in accordance with the mitigation hierarchy (avoid, minimise, manage, rehabilitate and offset) and have informed the development of EPRs. Alternative mitigation measures could be implemented to comply with the EPRs based on the specific site conditions, available resources, and the Principal Contractor’s expertise.</w:t>
      </w:r>
    </w:p>
    <w:p w14:paraId="69E11DC3" w14:textId="7ECE7DB0" w:rsidR="0050646D" w:rsidRDefault="004D1796" w:rsidP="0050646D">
      <w:pPr>
        <w:pStyle w:val="ListBullet"/>
      </w:pPr>
      <w:r>
        <w:t xml:space="preserve">Following </w:t>
      </w:r>
      <w:r w:rsidRPr="004D1796">
        <w:t>application of mitigation measures that would comply with the EPRs, determining residual impacts associated with the construction, operation and decommissioning of the Project, and evaluating their significance.</w:t>
      </w:r>
    </w:p>
    <w:p w14:paraId="28AF7B29" w14:textId="77777777" w:rsidR="00BD08F6" w:rsidRDefault="00BD08F6" w:rsidP="00D10D9C">
      <w:pPr>
        <w:sectPr w:rsidR="00BD08F6" w:rsidSect="003C40A0">
          <w:type w:val="continuous"/>
          <w:pgSz w:w="11906" w:h="16838" w:code="9"/>
          <w:pgMar w:top="1418" w:right="1418" w:bottom="1418" w:left="1418" w:header="1134" w:footer="340" w:gutter="0"/>
          <w:pgNumType w:chapStyle="1"/>
          <w:cols w:space="708"/>
          <w:docGrid w:linePitch="360"/>
        </w:sectPr>
      </w:pPr>
    </w:p>
    <w:p w14:paraId="593A52FD" w14:textId="50744C9E" w:rsidR="00BD08F6" w:rsidRDefault="004D1796" w:rsidP="00BD08F6">
      <w:pPr>
        <w:tabs>
          <w:tab w:val="left" w:pos="1574"/>
        </w:tabs>
      </w:pPr>
      <w:r>
        <w:rPr>
          <w:noProof/>
        </w:rPr>
        <w:lastRenderedPageBreak/>
        <mc:AlternateContent>
          <mc:Choice Requires="wpg">
            <w:drawing>
              <wp:anchor distT="0" distB="0" distL="114300" distR="114300" simplePos="0" relativeHeight="251658240" behindDoc="0" locked="0" layoutInCell="1" allowOverlap="1" wp14:anchorId="18AC17C7" wp14:editId="368896F3">
                <wp:simplePos x="0" y="0"/>
                <wp:positionH relativeFrom="column">
                  <wp:posOffset>-395605</wp:posOffset>
                </wp:positionH>
                <wp:positionV relativeFrom="paragraph">
                  <wp:posOffset>-614680</wp:posOffset>
                </wp:positionV>
                <wp:extent cx="9672955" cy="6839585"/>
                <wp:effectExtent l="0" t="0" r="4445" b="0"/>
                <wp:wrapNone/>
                <wp:docPr id="1700423406" name="Group 1"/>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758810333" name="Picture 1"/>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9672955" cy="6839585"/>
                          </a:xfrm>
                          <a:prstGeom prst="rect">
                            <a:avLst/>
                          </a:prstGeom>
                        </pic:spPr>
                      </pic:pic>
                      <wps:wsp>
                        <wps:cNvPr id="793741615" name="Text Box 1"/>
                        <wps:cNvSpPr txBox="1"/>
                        <wps:spPr>
                          <a:xfrm>
                            <a:off x="68580" y="68580"/>
                            <a:ext cx="2678400" cy="277200"/>
                          </a:xfrm>
                          <a:prstGeom prst="rect">
                            <a:avLst/>
                          </a:prstGeom>
                          <a:solidFill>
                            <a:prstClr val="white"/>
                          </a:solidFill>
                          <a:ln>
                            <a:noFill/>
                          </a:ln>
                        </wps:spPr>
                        <wps:txbx>
                          <w:txbxContent>
                            <w:p w14:paraId="76FD0661" w14:textId="7DBC177C" w:rsidR="00BD08F6" w:rsidRPr="00EB5C62" w:rsidRDefault="00BD08F6" w:rsidP="00474D5D">
                              <w:pPr>
                                <w:pStyle w:val="Caption"/>
                                <w:spacing w:before="0"/>
                                <w:rPr>
                                  <w:noProof/>
                                  <w:sz w:val="18"/>
                                </w:rPr>
                              </w:pPr>
                              <w:bookmarkStart w:id="4" w:name="_Ref179460847"/>
                              <w:r>
                                <w:t>Figure</w:t>
                              </w:r>
                              <w:r w:rsidR="00F6409A">
                                <w:t> </w:t>
                              </w:r>
                              <w:r>
                                <w:fldChar w:fldCharType="begin"/>
                              </w:r>
                              <w:r>
                                <w:instrText>STYLEREF 1 \s</w:instrText>
                              </w:r>
                              <w:r>
                                <w:fldChar w:fldCharType="separate"/>
                              </w:r>
                              <w:r w:rsidR="006308B2">
                                <w:rPr>
                                  <w:noProof/>
                                </w:rPr>
                                <w:t>15</w:t>
                              </w:r>
                              <w:r>
                                <w:fldChar w:fldCharType="end"/>
                              </w:r>
                              <w:r w:rsidR="005517DD">
                                <w:t>.</w:t>
                              </w:r>
                              <w:r>
                                <w:fldChar w:fldCharType="begin"/>
                              </w:r>
                              <w:r>
                                <w:instrText>SEQ Figure \* ARABIC \s 1</w:instrText>
                              </w:r>
                              <w:r>
                                <w:fldChar w:fldCharType="separate"/>
                              </w:r>
                              <w:r w:rsidR="006308B2">
                                <w:rPr>
                                  <w:noProof/>
                                </w:rPr>
                                <w:t>1</w:t>
                              </w:r>
                              <w:r>
                                <w:fldChar w:fldCharType="end"/>
                              </w:r>
                              <w:bookmarkEnd w:id="4"/>
                              <w:r>
                                <w:t xml:space="preserve"> </w:t>
                              </w:r>
                              <w:r w:rsidR="007E0899">
                                <w:t>Agriculture and forestry s</w:t>
                              </w:r>
                              <w:r w:rsidR="004B1487">
                                <w:t>tudy area</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8AC17C7" id="Group 1" o:spid="_x0000_s1026" style="position:absolute;margin-left:-31.15pt;margin-top:-48.4pt;width:761.65pt;height:538.55pt;z-index:251658240;mso-width-relative:margin;mso-height-relative:margin"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">
                <v:shape id="Picture 1" o:spid="_x0000_s1027"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">
                  <v:imagedata r:id="rId24" o:title=""/>
                </v:shape>
                <v:shapetype id="_x0000_t202" coordsize="21600,21600" o:spt="202" path="m,l,21600r21600,l21600,xe">
                  <v:stroke joinstyle="miter"/>
                  <v:path gradientshapeok="t" o:connecttype="rect"/>
                </v:shapetype>
                <v:shape id="_x0000_s1028" type="#_x0000_t202" style="position:absolute;left:685;top:685;width:26784;height:2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" stroked="f">
                  <v:textbox style="mso-fit-shape-to-text:t" inset="2.5mm,2mm,2.5mm,2mm">
                    <w:txbxContent>
                      <w:p w14:paraId="76FD0661" w14:textId="7DBC177C" w:rsidR="00BD08F6" w:rsidRPr="00EB5C62" w:rsidRDefault="00BD08F6" w:rsidP="00474D5D">
                        <w:pPr>
                          <w:pStyle w:val="Caption"/>
                          <w:spacing w:before="0"/>
                          <w:rPr>
                            <w:noProof/>
                            <w:sz w:val="18"/>
                          </w:rPr>
                        </w:pPr>
                        <w:bookmarkStart w:id="5" w:name="_Ref179460847"/>
                        <w:r>
                          <w:t>Figure</w:t>
                        </w:r>
                        <w:r w:rsidR="00F6409A">
                          <w:t> </w:t>
                        </w:r>
                        <w:r>
                          <w:fldChar w:fldCharType="begin"/>
                        </w:r>
                        <w:r>
                          <w:instrText>STYLEREF 1 \s</w:instrText>
                        </w:r>
                        <w:r>
                          <w:fldChar w:fldCharType="separate"/>
                        </w:r>
                        <w:r w:rsidR="006308B2">
                          <w:rPr>
                            <w:noProof/>
                          </w:rPr>
                          <w:t>15</w:t>
                        </w:r>
                        <w:r>
                          <w:fldChar w:fldCharType="end"/>
                        </w:r>
                        <w:r w:rsidR="005517DD">
                          <w:t>.</w:t>
                        </w:r>
                        <w:r>
                          <w:fldChar w:fldCharType="begin"/>
                        </w:r>
                        <w:r>
                          <w:instrText>SEQ Figure \* ARABIC \s 1</w:instrText>
                        </w:r>
                        <w:r>
                          <w:fldChar w:fldCharType="separate"/>
                        </w:r>
                        <w:r w:rsidR="006308B2">
                          <w:rPr>
                            <w:noProof/>
                          </w:rPr>
                          <w:t>1</w:t>
                        </w:r>
                        <w:r>
                          <w:fldChar w:fldCharType="end"/>
                        </w:r>
                        <w:bookmarkEnd w:id="5"/>
                        <w:r>
                          <w:t xml:space="preserve"> </w:t>
                        </w:r>
                        <w:r w:rsidR="007E0899">
                          <w:t>Agriculture and forestry s</w:t>
                        </w:r>
                        <w:r w:rsidR="004B1487">
                          <w:t>tudy area</w:t>
                        </w:r>
                      </w:p>
                    </w:txbxContent>
                  </v:textbox>
                </v:shape>
              </v:group>
            </w:pict>
          </mc:Fallback>
        </mc:AlternateContent>
      </w:r>
      <w:r w:rsidR="00BD08F6">
        <w:tab/>
      </w:r>
    </w:p>
    <w:p w14:paraId="780D703D" w14:textId="00F45D9D" w:rsidR="00BD08F6" w:rsidRPr="00BD08F6" w:rsidRDefault="00BD08F6" w:rsidP="00BD08F6">
      <w:pPr>
        <w:tabs>
          <w:tab w:val="left" w:pos="1574"/>
        </w:tabs>
        <w:sectPr w:rsidR="00BD08F6" w:rsidRPr="00BD08F6" w:rsidSect="003C40A0">
          <w:footerReference w:type="even" r:id="rId25"/>
          <w:footerReference w:type="default" r:id="rId26"/>
          <w:footerReference w:type="first" r:id="rId27"/>
          <w:pgSz w:w="16838" w:h="11906" w:orient="landscape" w:code="9"/>
          <w:pgMar w:top="1418" w:right="1418" w:bottom="1418" w:left="1418" w:header="1134" w:footer="340" w:gutter="0"/>
          <w:pgNumType w:chapStyle="1"/>
          <w:cols w:space="708"/>
          <w:docGrid w:linePitch="360"/>
        </w:sectPr>
      </w:pPr>
      <w:r>
        <w:tab/>
      </w:r>
    </w:p>
    <w:p w14:paraId="46E36634" w14:textId="474F6D5E" w:rsidR="00B008C5" w:rsidRDefault="00B008C5" w:rsidP="00D10D9C">
      <w:pPr>
        <w:pStyle w:val="Heading2"/>
      </w:pPr>
      <w:bookmarkStart w:id="6" w:name="_Ref181969376"/>
      <w:bookmarkStart w:id="7" w:name="_Toc201048221"/>
      <w:r>
        <w:lastRenderedPageBreak/>
        <w:t>Existing conditions</w:t>
      </w:r>
      <w:bookmarkEnd w:id="6"/>
      <w:bookmarkEnd w:id="7"/>
    </w:p>
    <w:p w14:paraId="5C825306" w14:textId="77777777" w:rsidR="00F1155D" w:rsidRDefault="00F1155D" w:rsidP="00F1155D">
      <w:r>
        <w:t>This section summarises the existing conditions for agriculture and forestry</w:t>
      </w:r>
      <w:r w:rsidRPr="00A602E7">
        <w:rPr>
          <w:color w:val="FF0000"/>
        </w:rPr>
        <w:t xml:space="preserve"> </w:t>
      </w:r>
      <w:r>
        <w:t>according to the following key themes:</w:t>
      </w:r>
    </w:p>
    <w:p w14:paraId="0EB7E9A5" w14:textId="77777777" w:rsidR="00F1155D" w:rsidRPr="000647B8" w:rsidRDefault="00F1155D" w:rsidP="00F1155D">
      <w:pPr>
        <w:pStyle w:val="ListBullet"/>
      </w:pPr>
      <w:r>
        <w:t xml:space="preserve">Regional agricultural </w:t>
      </w:r>
      <w:r w:rsidRPr="00DE0CD7">
        <w:t>production</w:t>
      </w:r>
    </w:p>
    <w:p w14:paraId="408B17F6" w14:textId="6F786E99" w:rsidR="00F1155D" w:rsidRPr="000647B8" w:rsidRDefault="00F1155D" w:rsidP="00F1155D">
      <w:pPr>
        <w:pStyle w:val="ListBullet"/>
      </w:pPr>
      <w:r w:rsidRPr="00DE0CD7">
        <w:t>Regional</w:t>
      </w:r>
      <w:r w:rsidR="00F54D40" w:rsidRPr="00DE0CD7">
        <w:t xml:space="preserve"> plantation</w:t>
      </w:r>
      <w:r w:rsidRPr="00DE0CD7">
        <w:t xml:space="preserve"> forestry production</w:t>
      </w:r>
    </w:p>
    <w:p w14:paraId="33231AF9" w14:textId="49CB88B2" w:rsidR="00F1155D" w:rsidRPr="000647B8" w:rsidRDefault="00F1155D" w:rsidP="00F1155D">
      <w:pPr>
        <w:pStyle w:val="ListBullet"/>
      </w:pPr>
      <w:r w:rsidRPr="00DE0CD7">
        <w:t>Properties traversed by the Pr</w:t>
      </w:r>
      <w:r w:rsidR="00C230F1" w:rsidRPr="00DE0CD7">
        <w:t>oject</w:t>
      </w:r>
      <w:r w:rsidRPr="00DE0CD7">
        <w:t xml:space="preserve">. </w:t>
      </w:r>
    </w:p>
    <w:p w14:paraId="1B6A9773" w14:textId="0A76A763" w:rsidR="00AF06AF" w:rsidRDefault="000306A0" w:rsidP="003A057B">
      <w:r w:rsidRPr="293A2D23">
        <w:t xml:space="preserve">Existing </w:t>
      </w:r>
      <w:r w:rsidR="000D6054" w:rsidRPr="293A2D23">
        <w:t>agricultur</w:t>
      </w:r>
      <w:r w:rsidR="00982138" w:rsidRPr="293A2D23">
        <w:t>e</w:t>
      </w:r>
      <w:r w:rsidR="000D6054" w:rsidRPr="293A2D23">
        <w:t xml:space="preserve"> </w:t>
      </w:r>
      <w:r w:rsidR="00EB680C" w:rsidRPr="293A2D23">
        <w:t xml:space="preserve">and forestry </w:t>
      </w:r>
      <w:r w:rsidR="00AF06AF" w:rsidRPr="293A2D23">
        <w:t>conditions</w:t>
      </w:r>
      <w:r w:rsidR="00DC3EE2" w:rsidRPr="293A2D23">
        <w:t xml:space="preserve"> </w:t>
      </w:r>
      <w:r w:rsidR="00E70435" w:rsidRPr="293A2D23">
        <w:t>along the Pro</w:t>
      </w:r>
      <w:r w:rsidR="00CB0AD0" w:rsidRPr="293A2D23">
        <w:t>ject</w:t>
      </w:r>
      <w:r w:rsidR="00E70435" w:rsidRPr="293A2D23">
        <w:t xml:space="preserve"> are highly variable</w:t>
      </w:r>
      <w:r w:rsidR="003A057B" w:rsidRPr="293A2D23">
        <w:t xml:space="preserve">, with a range of products being </w:t>
      </w:r>
      <w:r w:rsidR="00A07CC9" w:rsidRPr="293A2D23">
        <w:t xml:space="preserve">cultivated, </w:t>
      </w:r>
      <w:r w:rsidR="00F6224C" w:rsidRPr="293A2D23">
        <w:t>produced</w:t>
      </w:r>
      <w:r w:rsidR="00A07CC9" w:rsidRPr="293A2D23">
        <w:t xml:space="preserve"> and </w:t>
      </w:r>
      <w:r w:rsidR="00241B3F" w:rsidRPr="293A2D23">
        <w:t>managed</w:t>
      </w:r>
      <w:r w:rsidR="003A057B" w:rsidRPr="293A2D23">
        <w:t xml:space="preserve">. The value of production is also variable, dependent on factors such as </w:t>
      </w:r>
      <w:r w:rsidR="00B00F8B" w:rsidRPr="293A2D23">
        <w:t xml:space="preserve">such as </w:t>
      </w:r>
      <w:r w:rsidR="003B7DDB" w:rsidRPr="293A2D23">
        <w:t xml:space="preserve">soil, climate, availability of irrigation water, </w:t>
      </w:r>
      <w:r w:rsidR="00AF6428" w:rsidRPr="293A2D23">
        <w:t xml:space="preserve">product markets, </w:t>
      </w:r>
      <w:r w:rsidR="00720AFD" w:rsidRPr="293A2D23">
        <w:t>management decisions, skills</w:t>
      </w:r>
      <w:r w:rsidR="00FC5963" w:rsidRPr="293A2D23">
        <w:t>,</w:t>
      </w:r>
      <w:r w:rsidR="00720AFD" w:rsidRPr="293A2D23">
        <w:t xml:space="preserve"> and expertise.</w:t>
      </w:r>
      <w:r w:rsidR="003325E9" w:rsidRPr="293A2D23">
        <w:t xml:space="preserve"> Many farmers operate multiple agricultural enterprises concurrently on their land, producing a range of commodities and rotating the enterprises between paddocks and</w:t>
      </w:r>
      <w:r w:rsidR="00E11CED" w:rsidRPr="293A2D23">
        <w:t xml:space="preserve"> over</w:t>
      </w:r>
      <w:r w:rsidR="003325E9" w:rsidRPr="293A2D23">
        <w:t xml:space="preserve"> time</w:t>
      </w:r>
      <w:r w:rsidR="00F54D40" w:rsidRPr="293A2D23">
        <w:t>,</w:t>
      </w:r>
      <w:r w:rsidR="003325E9" w:rsidRPr="293A2D23">
        <w:t xml:space="preserve"> to match market requirements, supply quotas, and for weed, disease, and pest</w:t>
      </w:r>
      <w:r w:rsidR="00F54D40" w:rsidRPr="293A2D23">
        <w:t xml:space="preserve"> management</w:t>
      </w:r>
      <w:r w:rsidR="003325E9" w:rsidRPr="293A2D23">
        <w:t>.</w:t>
      </w:r>
    </w:p>
    <w:p w14:paraId="4C395C22" w14:textId="7E537812" w:rsidR="00AF06AF" w:rsidRDefault="4E31CD1B" w:rsidP="00D825EE">
      <w:r>
        <w:t xml:space="preserve">For the purpose of </w:t>
      </w:r>
      <w:r w:rsidR="1A01D2EF">
        <w:t xml:space="preserve">the </w:t>
      </w:r>
      <w:r w:rsidR="3E1C95A8">
        <w:t>agriculture and forestry impact assessment</w:t>
      </w:r>
      <w:r w:rsidR="614322CE">
        <w:t>, primary production land uses were categorised as four enterprise types</w:t>
      </w:r>
      <w:r w:rsidR="005E0CFA">
        <w:t xml:space="preserve"> on the basis that normal on-property activities and the potential impacts of the Project are likely to be similar within each type</w:t>
      </w:r>
      <w:r w:rsidR="614322CE">
        <w:t xml:space="preserve">: </w:t>
      </w:r>
      <w:r w:rsidR="3E1C95A8">
        <w:t>grazing</w:t>
      </w:r>
      <w:r w:rsidR="614322CE">
        <w:t xml:space="preserve">, </w:t>
      </w:r>
      <w:r w:rsidR="3E1C95A8">
        <w:t>c</w:t>
      </w:r>
      <w:r w:rsidR="614322CE">
        <w:t xml:space="preserve">ropping, </w:t>
      </w:r>
      <w:r w:rsidR="3E1C95A8">
        <w:t>h</w:t>
      </w:r>
      <w:r w:rsidR="2A90F675">
        <w:t>orticulture</w:t>
      </w:r>
      <w:r w:rsidR="614322CE">
        <w:t xml:space="preserve">, and </w:t>
      </w:r>
      <w:r w:rsidR="3E1C95A8">
        <w:t>f</w:t>
      </w:r>
      <w:r w:rsidR="614322CE">
        <w:t xml:space="preserve">orestry. </w:t>
      </w:r>
      <w:r w:rsidR="4F225530">
        <w:t xml:space="preserve">These categories were allocated based </w:t>
      </w:r>
      <w:r w:rsidR="34ED9ED5">
        <w:t>on desktop</w:t>
      </w:r>
      <w:r w:rsidR="317BF4C9">
        <w:t xml:space="preserve"> spatial analysis</w:t>
      </w:r>
      <w:r w:rsidR="4F225530">
        <w:t>, with</w:t>
      </w:r>
      <w:r w:rsidR="2A90F675">
        <w:t xml:space="preserve"> consideration </w:t>
      </w:r>
      <w:r w:rsidR="4F225530">
        <w:t xml:space="preserve">given to </w:t>
      </w:r>
      <w:r w:rsidR="258EAEF1">
        <w:t xml:space="preserve">historic and </w:t>
      </w:r>
      <w:r w:rsidR="2A90F675">
        <w:t>current activity</w:t>
      </w:r>
      <w:r w:rsidR="258EAEF1">
        <w:t>,</w:t>
      </w:r>
      <w:r w:rsidR="2A90F675">
        <w:t xml:space="preserve"> and </w:t>
      </w:r>
      <w:r w:rsidR="258EAEF1">
        <w:t>to</w:t>
      </w:r>
      <w:r w:rsidR="2086EB3B">
        <w:t xml:space="preserve"> how the</w:t>
      </w:r>
      <w:r w:rsidR="258EAEF1">
        <w:t xml:space="preserve"> </w:t>
      </w:r>
      <w:r w:rsidR="2A90F675">
        <w:t>land</w:t>
      </w:r>
      <w:r w:rsidR="2086EB3B">
        <w:t xml:space="preserve"> could</w:t>
      </w:r>
      <w:r w:rsidR="3B8DA772">
        <w:t xml:space="preserve"> </w:t>
      </w:r>
      <w:r w:rsidR="2A90F675">
        <w:t>potential</w:t>
      </w:r>
      <w:r w:rsidR="2086EB3B">
        <w:t xml:space="preserve">ly be used for </w:t>
      </w:r>
      <w:r w:rsidR="3645843A">
        <w:t>agriculture</w:t>
      </w:r>
      <w:r w:rsidR="33FD0488">
        <w:t xml:space="preserve"> or forestry</w:t>
      </w:r>
      <w:r w:rsidR="1CBDF22B">
        <w:t xml:space="preserve"> in the future</w:t>
      </w:r>
      <w:r w:rsidR="4F225530">
        <w:t>.</w:t>
      </w:r>
      <w:r w:rsidR="4E2E8DD7">
        <w:t xml:space="preserve"> Production data at a regional scale was </w:t>
      </w:r>
      <w:r w:rsidR="4A2EFC78">
        <w:t xml:space="preserve">obtained from 11 statistical regions, defined by the </w:t>
      </w:r>
      <w:r w:rsidR="07695B35">
        <w:t>ABS</w:t>
      </w:r>
      <w:r w:rsidR="0C940168">
        <w:t xml:space="preserve">, </w:t>
      </w:r>
      <w:r w:rsidR="4A2EFC78">
        <w:t>that cover the length of the Pro</w:t>
      </w:r>
      <w:r w:rsidR="1821F624">
        <w:t>ject</w:t>
      </w:r>
      <w:r w:rsidR="4A2EFC78">
        <w:t>.</w:t>
      </w:r>
      <w:r w:rsidR="4E2E8DD7">
        <w:t xml:space="preserve"> </w:t>
      </w:r>
    </w:p>
    <w:p w14:paraId="6AD08FC0" w14:textId="77777777" w:rsidR="00F22CB7" w:rsidRDefault="00F22CB7" w:rsidP="00F6409A">
      <w:pPr>
        <w:pStyle w:val="Call-outboxHeadingwithicon"/>
        <w:framePr w:w="9007" w:h="6745" w:hRule="exact" w:hSpace="170" w:vSpace="170" w:wrap="around" w:hAnchor="page" w:x="1407" w:y="81"/>
      </w:pPr>
      <w:r>
        <w:t xml:space="preserve">                                                                                                Enterprise types</w:t>
      </w:r>
    </w:p>
    <w:p w14:paraId="33B028AB" w14:textId="5112CA84" w:rsidR="00F22CB7" w:rsidRDefault="00F22CB7" w:rsidP="00F6409A">
      <w:pPr>
        <w:pStyle w:val="Call-outbox"/>
        <w:framePr w:w="9007" w:h="6745" w:hRule="exact" w:hSpace="170" w:vSpace="170" w:wrap="around" w:hAnchor="page" w:x="1407" w:y="81"/>
      </w:pPr>
      <w:r w:rsidRPr="293A2D23">
        <w:rPr>
          <w:b/>
          <w:bCs/>
        </w:rPr>
        <w:t>Grazing</w:t>
      </w:r>
      <w:r w:rsidRPr="293A2D23">
        <w:t xml:space="preserve"> - refers to agricultural enterprise</w:t>
      </w:r>
      <w:r w:rsidR="00BD6041" w:rsidRPr="293A2D23">
        <w:t>s</w:t>
      </w:r>
      <w:r w:rsidRPr="293A2D23">
        <w:t xml:space="preserve"> that </w:t>
      </w:r>
      <w:r w:rsidR="00BD6041" w:rsidRPr="293A2D23">
        <w:t>are</w:t>
      </w:r>
      <w:r w:rsidRPr="293A2D23">
        <w:t xml:space="preserve"> solely based on grazing livestock, such as sheep, cattle, horses and goats. These properties are only used for grazing and do not </w:t>
      </w:r>
      <w:r w:rsidR="005B4B7F" w:rsidRPr="293A2D23">
        <w:t xml:space="preserve">use </w:t>
      </w:r>
      <w:r w:rsidRPr="293A2D23">
        <w:t>irrigation. Livestock are produced for meat or fibre (</w:t>
      </w:r>
      <w:r w:rsidR="00C25410" w:rsidRPr="293A2D23">
        <w:t>e.g.,</w:t>
      </w:r>
      <w:r w:rsidR="007A0632" w:rsidRPr="293A2D23">
        <w:t xml:space="preserve"> </w:t>
      </w:r>
      <w:r w:rsidRPr="293A2D23">
        <w:t>wool), breeding (</w:t>
      </w:r>
      <w:r w:rsidR="0065643D" w:rsidRPr="293A2D23">
        <w:t xml:space="preserve">e.g., </w:t>
      </w:r>
      <w:r w:rsidRPr="293A2D23">
        <w:t>stud stock) and racing or eventing (</w:t>
      </w:r>
      <w:r w:rsidR="0065643D" w:rsidRPr="293A2D23">
        <w:t>e.g.</w:t>
      </w:r>
      <w:r w:rsidR="00A76A6B" w:rsidRPr="293A2D23">
        <w:t>, horses</w:t>
      </w:r>
      <w:r w:rsidRPr="293A2D23">
        <w:t>).</w:t>
      </w:r>
    </w:p>
    <w:p w14:paraId="0814FE98" w14:textId="19D876DA" w:rsidR="00F22CB7" w:rsidRDefault="00F22CB7" w:rsidP="00F6409A">
      <w:pPr>
        <w:pStyle w:val="Call-outbox"/>
        <w:framePr w:w="9007" w:h="6745" w:hRule="exact" w:hSpace="170" w:vSpace="170" w:wrap="around" w:hAnchor="page" w:x="1407" w:y="81"/>
      </w:pPr>
      <w:r w:rsidRPr="00F22CB7">
        <w:rPr>
          <w:b/>
          <w:bCs/>
        </w:rPr>
        <w:t>Cropping</w:t>
      </w:r>
      <w:r>
        <w:t xml:space="preserve"> - refers to agricultural enterprise</w:t>
      </w:r>
      <w:r w:rsidR="00BD6041">
        <w:t>s</w:t>
      </w:r>
      <w:r>
        <w:t xml:space="preserve"> that practice some</w:t>
      </w:r>
      <w:r w:rsidR="005B4B7F" w:rsidRPr="005B4B7F">
        <w:t xml:space="preserve"> </w:t>
      </w:r>
      <w:r w:rsidR="005B4B7F">
        <w:t>dryland</w:t>
      </w:r>
      <w:r>
        <w:t xml:space="preserve"> broadacre cropping. These properties usually include a mix of grazing and cropping. Dryland cropping does not involve irrigation. Crops may include legumes and </w:t>
      </w:r>
      <w:r w:rsidR="005B4B7F">
        <w:t xml:space="preserve">cereals. </w:t>
      </w:r>
    </w:p>
    <w:p w14:paraId="2877B1DC" w14:textId="2607DBCC" w:rsidR="00F22CB7" w:rsidRDefault="00F22CB7" w:rsidP="00F6409A">
      <w:pPr>
        <w:pStyle w:val="Call-outbox"/>
        <w:framePr w:w="9007" w:h="6745" w:hRule="exact" w:hSpace="170" w:vSpace="170" w:wrap="around" w:hAnchor="page" w:x="1407" w:y="81"/>
      </w:pPr>
      <w:r w:rsidRPr="293A2D23">
        <w:rPr>
          <w:b/>
          <w:bCs/>
        </w:rPr>
        <w:t>Horticulture</w:t>
      </w:r>
      <w:r w:rsidRPr="293A2D23">
        <w:t xml:space="preserve"> - refers to an enterprise that grows high-value horticultural crops, such as potatoes or </w:t>
      </w:r>
      <w:r w:rsidR="00BD6041" w:rsidRPr="293A2D23">
        <w:t>other vegetables</w:t>
      </w:r>
      <w:r w:rsidRPr="293A2D23">
        <w:t xml:space="preserve">. </w:t>
      </w:r>
      <w:r w:rsidR="00BD6041" w:rsidRPr="293A2D23">
        <w:t>H</w:t>
      </w:r>
      <w:r w:rsidRPr="293A2D23">
        <w:t xml:space="preserve">orticulture crops are </w:t>
      </w:r>
      <w:r w:rsidR="00BD6041" w:rsidRPr="293A2D23">
        <w:t xml:space="preserve">generally </w:t>
      </w:r>
      <w:r w:rsidRPr="293A2D23">
        <w:t>grown using irrigation. Most properties growing horticultural crops also grow broadacre crops and graze livestock. They are differentiated from grazing and cropping enterprises by the presence of horticultural crops and irrigation</w:t>
      </w:r>
      <w:r w:rsidR="00890315" w:rsidRPr="293A2D23">
        <w:t>.</w:t>
      </w:r>
    </w:p>
    <w:p w14:paraId="12EF17F2" w14:textId="17BA84BA" w:rsidR="00F22CB7" w:rsidRDefault="00F22CB7" w:rsidP="00F6409A">
      <w:pPr>
        <w:pStyle w:val="Call-outbox"/>
        <w:framePr w:w="9007" w:h="6745" w:hRule="exact" w:hSpace="170" w:vSpace="170" w:wrap="around" w:hAnchor="page" w:x="1407" w:y="81"/>
      </w:pPr>
      <w:r w:rsidRPr="00F22CB7">
        <w:rPr>
          <w:b/>
          <w:bCs/>
        </w:rPr>
        <w:t>Forestry</w:t>
      </w:r>
      <w:r>
        <w:t xml:space="preserve"> - refers to enterprise</w:t>
      </w:r>
      <w:r w:rsidR="00BD6041">
        <w:t>s</w:t>
      </w:r>
      <w:r>
        <w:t xml:space="preserve"> that grow trees for timber production. Many </w:t>
      </w:r>
      <w:r w:rsidR="00507271">
        <w:t>fo</w:t>
      </w:r>
      <w:r w:rsidR="000D62AE">
        <w:t xml:space="preserve">restry </w:t>
      </w:r>
      <w:r>
        <w:t xml:space="preserve">properties in the region also grow broadacre crops, graze livestock and may also be involved in irrigated horticulture production. These enterprises are differentiated from grazing, cropping and horticulture types by the presence of </w:t>
      </w:r>
      <w:r w:rsidR="00BD6041">
        <w:t xml:space="preserve">plantation </w:t>
      </w:r>
      <w:r>
        <w:t>forestry.</w:t>
      </w:r>
    </w:p>
    <w:p w14:paraId="79765C47" w14:textId="0B589207" w:rsidR="00F22CB7" w:rsidRPr="00795F3C" w:rsidRDefault="00F22CB7" w:rsidP="00F6409A">
      <w:pPr>
        <w:pStyle w:val="Call-outbox"/>
        <w:framePr w:w="9007" w:h="6745" w:hRule="exact" w:hSpace="170" w:vSpace="170" w:wrap="around" w:hAnchor="page" w:x="1407" w:y="81"/>
      </w:pPr>
      <w:r w:rsidRPr="293A2D23">
        <w:t xml:space="preserve">Most properties are involved in multiple enterprises. </w:t>
      </w:r>
      <w:r w:rsidR="00BD6041" w:rsidRPr="293A2D23">
        <w:t xml:space="preserve">For </w:t>
      </w:r>
      <w:r w:rsidR="00B908DD" w:rsidRPr="293A2D23">
        <w:t>the agriculture and forestry impact assessment</w:t>
      </w:r>
      <w:r w:rsidR="00BD6041" w:rsidRPr="293A2D23">
        <w:t>, each property affected by the Project was assigned to one of these enterprise types, based on</w:t>
      </w:r>
      <w:r w:rsidRPr="293A2D23">
        <w:t xml:space="preserve"> the highest-value enterprise on </w:t>
      </w:r>
      <w:r w:rsidR="00BD6041" w:rsidRPr="293A2D23">
        <w:t xml:space="preserve">that </w:t>
      </w:r>
      <w:r w:rsidRPr="293A2D23">
        <w:t>property</w:t>
      </w:r>
      <w:r w:rsidR="00BD6041" w:rsidRPr="293A2D23">
        <w:t xml:space="preserve"> (</w:t>
      </w:r>
      <w:r w:rsidR="0065643D" w:rsidRPr="293A2D23">
        <w:t xml:space="preserve">e.g., </w:t>
      </w:r>
      <w:r w:rsidR="00BD6041" w:rsidRPr="293A2D23">
        <w:t xml:space="preserve">if a property had grazing and horticulture, it was considered </w:t>
      </w:r>
      <w:r w:rsidR="00785095" w:rsidRPr="293A2D23">
        <w:t xml:space="preserve">to be a </w:t>
      </w:r>
      <w:r w:rsidR="00BD6041" w:rsidRPr="293A2D23">
        <w:t>horticulture</w:t>
      </w:r>
      <w:r w:rsidR="00785095" w:rsidRPr="293A2D23">
        <w:t xml:space="preserve"> enterprise</w:t>
      </w:r>
      <w:r w:rsidR="00BD6041" w:rsidRPr="293A2D23">
        <w:t>)</w:t>
      </w:r>
      <w:r w:rsidRPr="293A2D23">
        <w:t>.</w:t>
      </w:r>
    </w:p>
    <w:p w14:paraId="5AF2983E" w14:textId="77777777" w:rsidR="000927F3" w:rsidRDefault="000927F3" w:rsidP="000927F3">
      <w:pPr>
        <w:pStyle w:val="Heading3"/>
      </w:pPr>
      <w:bookmarkStart w:id="8" w:name="_Toc201048222"/>
      <w:r>
        <w:lastRenderedPageBreak/>
        <w:t>Regional agricultural production</w:t>
      </w:r>
      <w:bookmarkEnd w:id="8"/>
    </w:p>
    <w:p w14:paraId="5C03C576" w14:textId="202CBDE6" w:rsidR="00390825" w:rsidRDefault="45425F58" w:rsidP="001A3D72">
      <w:r>
        <w:t xml:space="preserve">Agriculture and </w:t>
      </w:r>
      <w:r w:rsidR="1950AD77">
        <w:t xml:space="preserve">plantation </w:t>
      </w:r>
      <w:r>
        <w:t xml:space="preserve">forestry </w:t>
      </w:r>
      <w:r w:rsidR="6F46E709">
        <w:t xml:space="preserve">are </w:t>
      </w:r>
      <w:r w:rsidR="5E2D478B">
        <w:t>dominant</w:t>
      </w:r>
      <w:r>
        <w:t xml:space="preserve"> </w:t>
      </w:r>
      <w:r w:rsidR="09D6C14D">
        <w:t>land use</w:t>
      </w:r>
      <w:r w:rsidR="6F46E709">
        <w:t>s</w:t>
      </w:r>
      <w:r>
        <w:t xml:space="preserve"> in the region, </w:t>
      </w:r>
      <w:r w:rsidR="3A2369A8">
        <w:t>accounting for 540,</w:t>
      </w:r>
      <w:r w:rsidR="53A9C9F3">
        <w:t>5</w:t>
      </w:r>
      <w:r w:rsidR="3A2369A8">
        <w:t>17 hectares</w:t>
      </w:r>
      <w:r w:rsidR="00911309">
        <w:t xml:space="preserve"> (ha)</w:t>
      </w:r>
      <w:r w:rsidR="3A2369A8">
        <w:t xml:space="preserve"> of land. This </w:t>
      </w:r>
      <w:r w:rsidR="4F2F54B5">
        <w:t>represents approximately</w:t>
      </w:r>
      <w:r w:rsidR="3A2369A8">
        <w:t xml:space="preserve"> 5 per cent of the</w:t>
      </w:r>
      <w:r w:rsidR="4F2F54B5">
        <w:t xml:space="preserve"> total</w:t>
      </w:r>
      <w:r w:rsidR="3A2369A8">
        <w:t xml:space="preserve"> </w:t>
      </w:r>
      <w:r w:rsidR="1950AD77">
        <w:t xml:space="preserve">area of </w:t>
      </w:r>
      <w:r w:rsidR="3A2369A8">
        <w:t xml:space="preserve">land used for agriculture and </w:t>
      </w:r>
      <w:r w:rsidR="1950AD77">
        <w:t xml:space="preserve">plantation </w:t>
      </w:r>
      <w:r w:rsidR="3A2369A8">
        <w:t>forestry in Victoria</w:t>
      </w:r>
      <w:r w:rsidR="1FD97650">
        <w:t>. H</w:t>
      </w:r>
      <w:r w:rsidR="0BDF2CD0">
        <w:t>owever</w:t>
      </w:r>
      <w:r w:rsidR="7BFCD723">
        <w:t>,</w:t>
      </w:r>
      <w:r w:rsidR="0BDF2CD0">
        <w:t xml:space="preserve"> </w:t>
      </w:r>
      <w:r w:rsidR="1280972E">
        <w:t xml:space="preserve">some specific industries – namely </w:t>
      </w:r>
      <w:r w:rsidR="0BB2621A">
        <w:t xml:space="preserve">grazing, potatoes </w:t>
      </w:r>
      <w:r w:rsidR="1280972E">
        <w:t>and forestry – are more significant for the state than this figure suggests. This is because the</w:t>
      </w:r>
      <w:r w:rsidR="6544D036">
        <w:t xml:space="preserve"> land </w:t>
      </w:r>
      <w:r w:rsidR="1280972E">
        <w:t>used for these industries within the region, amounts to</w:t>
      </w:r>
      <w:r w:rsidR="33FD0488">
        <w:t xml:space="preserve"> more than</w:t>
      </w:r>
      <w:r w:rsidR="15146EF5">
        <w:t xml:space="preserve"> </w:t>
      </w:r>
      <w:r w:rsidR="33FD0488">
        <w:t>5</w:t>
      </w:r>
      <w:r w:rsidR="1280972E">
        <w:t xml:space="preserve"> per cent</w:t>
      </w:r>
      <w:r w:rsidR="33FD0488">
        <w:t xml:space="preserve"> of </w:t>
      </w:r>
      <w:r w:rsidR="15146EF5">
        <w:t>the</w:t>
      </w:r>
      <w:r w:rsidR="5C8C70E7">
        <w:t xml:space="preserve"> </w:t>
      </w:r>
      <w:r w:rsidR="1280972E">
        <w:t xml:space="preserve">statewide </w:t>
      </w:r>
      <w:r w:rsidR="5C8C70E7">
        <w:t xml:space="preserve">total area </w:t>
      </w:r>
      <w:r w:rsidR="1280972E">
        <w:t xml:space="preserve">for each. </w:t>
      </w:r>
    </w:p>
    <w:p w14:paraId="2B9E4FBA" w14:textId="1328A1A5" w:rsidR="00386DE8" w:rsidRDefault="009A53EA" w:rsidP="00386DE8">
      <w:r w:rsidRPr="293A2D23">
        <w:t xml:space="preserve">The majority of agricultural land </w:t>
      </w:r>
      <w:r w:rsidR="00B908DD" w:rsidRPr="293A2D23">
        <w:t>in the study area</w:t>
      </w:r>
      <w:r w:rsidR="00C230F1" w:rsidRPr="293A2D23">
        <w:t xml:space="preserve"> </w:t>
      </w:r>
      <w:r w:rsidRPr="293A2D23">
        <w:t xml:space="preserve">is </w:t>
      </w:r>
      <w:r w:rsidR="00BD6041" w:rsidRPr="293A2D23">
        <w:t>used for</w:t>
      </w:r>
      <w:r w:rsidRPr="293A2D23">
        <w:t xml:space="preserve"> cropping (including broadacre mixed farming) and grazing. Although horticulture enterprises occupy significantly less land in the region, they typically generate the highest gross value of production per hectare. </w:t>
      </w:r>
      <w:r w:rsidR="0004164A" w:rsidRPr="293A2D23">
        <w:t>Potatoes are the most significant crop grown in the region, when measured as a percentage of Victoria’s total production</w:t>
      </w:r>
      <w:r w:rsidR="000E7B98" w:rsidRPr="293A2D23">
        <w:t xml:space="preserve"> and total </w:t>
      </w:r>
      <w:r w:rsidR="00537477" w:rsidRPr="293A2D23">
        <w:t>area of production</w:t>
      </w:r>
      <w:r w:rsidR="00AD644E" w:rsidRPr="293A2D23">
        <w:t xml:space="preserve">. </w:t>
      </w:r>
      <w:r w:rsidR="00227E22" w:rsidRPr="293A2D23">
        <w:t>W</w:t>
      </w:r>
      <w:r w:rsidR="0004164A" w:rsidRPr="293A2D23">
        <w:t xml:space="preserve">hile relatively small as a percentage of total </w:t>
      </w:r>
      <w:r w:rsidR="00A36E73" w:rsidRPr="293A2D23">
        <w:t xml:space="preserve">regional </w:t>
      </w:r>
      <w:r w:rsidR="0004164A" w:rsidRPr="293A2D23">
        <w:t xml:space="preserve">land use, potatoes grown in the region represent </w:t>
      </w:r>
      <w:r w:rsidR="00483BD0" w:rsidRPr="293A2D23">
        <w:t>42</w:t>
      </w:r>
      <w:r w:rsidR="0004164A" w:rsidRPr="293A2D23">
        <w:t xml:space="preserve"> per cent of the total </w:t>
      </w:r>
      <w:r w:rsidR="00BD6041" w:rsidRPr="293A2D23">
        <w:t>production for</w:t>
      </w:r>
      <w:r w:rsidR="0004164A" w:rsidRPr="293A2D23">
        <w:t xml:space="preserve"> Victoria.</w:t>
      </w:r>
      <w:r w:rsidR="00CB427D" w:rsidRPr="293A2D23">
        <w:t xml:space="preserve"> </w:t>
      </w:r>
      <w:r w:rsidR="00386DE8" w:rsidRPr="293A2D23">
        <w:t>Sheep and lamb</w:t>
      </w:r>
      <w:r w:rsidR="001F2E12" w:rsidRPr="293A2D23">
        <w:t>s</w:t>
      </w:r>
      <w:r w:rsidR="00386DE8" w:rsidRPr="293A2D23">
        <w:t xml:space="preserve"> are the dominant livestock in the region, contributing 11 per cent </w:t>
      </w:r>
      <w:r w:rsidR="00D02185" w:rsidRPr="293A2D23">
        <w:t>to</w:t>
      </w:r>
      <w:r w:rsidR="00386DE8" w:rsidRPr="293A2D23">
        <w:t xml:space="preserve"> Victoria’s total production. </w:t>
      </w:r>
    </w:p>
    <w:p w14:paraId="020AAC40" w14:textId="58EFF88D" w:rsidR="00A12001" w:rsidRDefault="001A3D72" w:rsidP="00A12001">
      <w:r w:rsidRPr="293A2D23">
        <w:t xml:space="preserve">The soils in the central part of the </w:t>
      </w:r>
      <w:r w:rsidR="002523ED" w:rsidRPr="293A2D23">
        <w:t>study area</w:t>
      </w:r>
      <w:r w:rsidR="003A1DC1" w:rsidRPr="293A2D23">
        <w:t>, between Waubra and Gordon</w:t>
      </w:r>
      <w:r w:rsidR="00D64772" w:rsidRPr="293A2D23">
        <w:t>, are some of the most productive in Victoria</w:t>
      </w:r>
      <w:r w:rsidR="00B76A84" w:rsidRPr="293A2D23">
        <w:t xml:space="preserve">, with </w:t>
      </w:r>
      <w:r w:rsidR="00D456CE" w:rsidRPr="293A2D23">
        <w:t>h</w:t>
      </w:r>
      <w:r w:rsidRPr="293A2D23">
        <w:t xml:space="preserve">igher value and higher production farming systems present in this area. More specifically, the soils east </w:t>
      </w:r>
      <w:r w:rsidR="00EB4DCE" w:rsidRPr="293A2D23">
        <w:t xml:space="preserve">and </w:t>
      </w:r>
      <w:r w:rsidR="008A7E46" w:rsidRPr="293A2D23">
        <w:t>northeast</w:t>
      </w:r>
      <w:r w:rsidR="00EB4DCE" w:rsidRPr="293A2D23">
        <w:t xml:space="preserve"> </w:t>
      </w:r>
      <w:r w:rsidRPr="293A2D23">
        <w:t xml:space="preserve">of Ballarat sustain potatoes and intensive crops with very high value production per hectare. Less intensive and less productive agricultural uses occur along the remainder of the </w:t>
      </w:r>
      <w:r w:rsidR="002523ED" w:rsidRPr="293A2D23">
        <w:t>study area</w:t>
      </w:r>
      <w:r w:rsidRPr="293A2D23">
        <w:t xml:space="preserve">. </w:t>
      </w:r>
      <w:r w:rsidR="003A5142" w:rsidRPr="293A2D23">
        <w:t>However</w:t>
      </w:r>
      <w:r w:rsidRPr="293A2D23">
        <w:t xml:space="preserve">, </w:t>
      </w:r>
      <w:r w:rsidR="00DD21F2" w:rsidRPr="293A2D23">
        <w:t>the</w:t>
      </w:r>
      <w:r w:rsidRPr="293A2D23">
        <w:t xml:space="preserve"> agricultural areas </w:t>
      </w:r>
      <w:r w:rsidR="00DD21F2" w:rsidRPr="293A2D23">
        <w:t xml:space="preserve">traversed by the Project </w:t>
      </w:r>
      <w:r w:rsidRPr="293A2D23">
        <w:t xml:space="preserve">(particularly those close to metropolitan Melbourne) are identified in </w:t>
      </w:r>
      <w:r w:rsidR="00AC090D" w:rsidRPr="293A2D23">
        <w:t>s</w:t>
      </w:r>
      <w:r w:rsidRPr="293A2D23">
        <w:t xml:space="preserve">tate and </w:t>
      </w:r>
      <w:r w:rsidR="00AC090D" w:rsidRPr="293A2D23">
        <w:t>l</w:t>
      </w:r>
      <w:r w:rsidRPr="293A2D23">
        <w:t>ocal policies as being of significant economic and social value.</w:t>
      </w:r>
      <w:r w:rsidR="00A12001" w:rsidRPr="293A2D23">
        <w:t xml:space="preserve"> </w:t>
      </w:r>
    </w:p>
    <w:p w14:paraId="71F7CEBC" w14:textId="69D0DD23" w:rsidR="007726B0" w:rsidRDefault="00A12001" w:rsidP="00A12001">
      <w:r w:rsidRPr="293A2D23">
        <w:t xml:space="preserve">Farm machinery and equipment </w:t>
      </w:r>
      <w:r w:rsidR="006F4491" w:rsidRPr="293A2D23">
        <w:t xml:space="preserve">used on agricultural properties across </w:t>
      </w:r>
      <w:r w:rsidR="002C6506" w:rsidRPr="293A2D23">
        <w:t xml:space="preserve">the region </w:t>
      </w:r>
      <w:r w:rsidRPr="293A2D23">
        <w:t xml:space="preserve">varies depending upon the </w:t>
      </w:r>
      <w:r w:rsidR="006F4491" w:rsidRPr="293A2D23">
        <w:t xml:space="preserve">specific </w:t>
      </w:r>
      <w:r w:rsidRPr="293A2D23">
        <w:t>enterprise. Intensive crop</w:t>
      </w:r>
      <w:r w:rsidR="006F4491" w:rsidRPr="293A2D23">
        <w:t>ping,</w:t>
      </w:r>
      <w:r w:rsidRPr="293A2D23">
        <w:t xml:space="preserve"> like potato</w:t>
      </w:r>
      <w:r w:rsidR="00475D7F" w:rsidRPr="293A2D23">
        <w:t xml:space="preserve"> production</w:t>
      </w:r>
      <w:r w:rsidR="006F4491" w:rsidRPr="293A2D23">
        <w:t>,</w:t>
      </w:r>
      <w:r w:rsidR="00AC090D" w:rsidRPr="293A2D23">
        <w:t xml:space="preserve"> </w:t>
      </w:r>
      <w:r w:rsidR="002922D6" w:rsidRPr="293A2D23">
        <w:t xml:space="preserve">requires the use of </w:t>
      </w:r>
      <w:r w:rsidR="006F4491" w:rsidRPr="293A2D23">
        <w:t>centre pivot and lateral move irrigators</w:t>
      </w:r>
      <w:r w:rsidRPr="293A2D23">
        <w:t xml:space="preserve">, </w:t>
      </w:r>
      <w:r w:rsidR="006F4491" w:rsidRPr="293A2D23">
        <w:t xml:space="preserve">as well as specialist sowing and </w:t>
      </w:r>
      <w:r w:rsidRPr="293A2D23">
        <w:t>harvest</w:t>
      </w:r>
      <w:r w:rsidR="006F4491" w:rsidRPr="293A2D23">
        <w:t xml:space="preserve">ing </w:t>
      </w:r>
      <w:r w:rsidRPr="293A2D23">
        <w:t xml:space="preserve">machinery. </w:t>
      </w:r>
      <w:r w:rsidR="006F4491" w:rsidRPr="293A2D23">
        <w:t>Broadacre c</w:t>
      </w:r>
      <w:r w:rsidRPr="293A2D23">
        <w:t xml:space="preserve">ropping </w:t>
      </w:r>
      <w:r w:rsidR="006F4491" w:rsidRPr="293A2D23">
        <w:t xml:space="preserve">operations will also </w:t>
      </w:r>
      <w:r w:rsidRPr="293A2D23">
        <w:t>use</w:t>
      </w:r>
      <w:r w:rsidR="006F4491" w:rsidRPr="293A2D23">
        <w:t xml:space="preserve"> specialised machinery</w:t>
      </w:r>
      <w:r w:rsidRPr="293A2D23">
        <w:t xml:space="preserve"> for </w:t>
      </w:r>
      <w:r w:rsidR="006F4491" w:rsidRPr="293A2D23">
        <w:t xml:space="preserve">sowing, fertilising and </w:t>
      </w:r>
      <w:r w:rsidRPr="293A2D23">
        <w:t xml:space="preserve">harvesting </w:t>
      </w:r>
      <w:r w:rsidR="006F4491" w:rsidRPr="293A2D23">
        <w:t xml:space="preserve">of crops. </w:t>
      </w:r>
      <w:r w:rsidRPr="293A2D23">
        <w:t xml:space="preserve">Infrastructure for grazing </w:t>
      </w:r>
      <w:r w:rsidR="006F4491" w:rsidRPr="293A2D23">
        <w:t>operations includes</w:t>
      </w:r>
      <w:r w:rsidRPr="293A2D23">
        <w:t xml:space="preserve"> stock yards and loading ramps, hay sheds and shearing sheds.</w:t>
      </w:r>
      <w:r w:rsidR="007726B0" w:rsidRPr="293A2D23">
        <w:t xml:space="preserve"> </w:t>
      </w:r>
    </w:p>
    <w:p w14:paraId="1B211C2F" w14:textId="77777777" w:rsidR="000C1045" w:rsidRPr="00A12001" w:rsidRDefault="000C1045" w:rsidP="00474D5D">
      <w:pPr>
        <w:pStyle w:val="Call-outboxHeadingwithicon"/>
        <w:framePr w:w="3606" w:h="3183" w:hRule="exact" w:hSpace="170" w:vSpace="170" w:wrap="around" w:hAnchor="page" w:x="1410" w:y="33"/>
      </w:pPr>
      <w:r w:rsidRPr="00A12001">
        <w:t xml:space="preserve"> G</w:t>
      </w:r>
      <w:r>
        <w:t>ross value of agricultural production</w:t>
      </w:r>
    </w:p>
    <w:p w14:paraId="6042F44A" w14:textId="2E5EF3C4" w:rsidR="000C1045" w:rsidRDefault="000C1045" w:rsidP="00474D5D">
      <w:pPr>
        <w:pStyle w:val="Call-outbox"/>
        <w:framePr w:w="3606" w:h="3183" w:hRule="exact" w:hSpace="170" w:vSpace="170" w:wrap="around" w:hAnchor="page" w:x="1410" w:y="33"/>
      </w:pPr>
      <w:r>
        <w:t>The g</w:t>
      </w:r>
      <w:r w:rsidRPr="00276A38">
        <w:t xml:space="preserve">ross value of agricultural production </w:t>
      </w:r>
      <w:r>
        <w:t xml:space="preserve">(GVAP) </w:t>
      </w:r>
      <w:r w:rsidRPr="00276A38">
        <w:t xml:space="preserve">is </w:t>
      </w:r>
      <w:r>
        <w:t>a measure used by the Australian Bureau of Statistics</w:t>
      </w:r>
      <w:r w:rsidR="00225183">
        <w:t xml:space="preserve"> (ABS)</w:t>
      </w:r>
      <w:r>
        <w:t xml:space="preserve"> to </w:t>
      </w:r>
      <w:r w:rsidR="007F5412">
        <w:t>calculate the value of agricultural commodities produced within a year</w:t>
      </w:r>
      <w:r w:rsidR="007639E1">
        <w:t>, measured at the point of sale</w:t>
      </w:r>
      <w:r>
        <w:t>.</w:t>
      </w:r>
    </w:p>
    <w:p w14:paraId="03A2A416" w14:textId="2F20E001" w:rsidR="000C1045" w:rsidRDefault="000C1045" w:rsidP="00474D5D">
      <w:pPr>
        <w:pStyle w:val="Call-outbox"/>
        <w:framePr w:w="3606" w:h="3183" w:hRule="exact" w:hSpace="170" w:vSpace="170" w:wrap="around" w:hAnchor="page" w:x="1410" w:y="33"/>
      </w:pPr>
    </w:p>
    <w:p w14:paraId="307E7DDB" w14:textId="4BECB070" w:rsidR="00AD368B" w:rsidRDefault="001A3D72" w:rsidP="001A3D72">
      <w:r w:rsidRPr="293A2D23">
        <w:t>In 2020/21, the total gross value of agricultural production (GVAP) in the region was $</w:t>
      </w:r>
      <w:r w:rsidR="009025F6" w:rsidRPr="293A2D23">
        <w:t xml:space="preserve">648 </w:t>
      </w:r>
      <w:r w:rsidRPr="293A2D23">
        <w:t>million</w:t>
      </w:r>
      <w:r w:rsidR="0075137B" w:rsidRPr="293A2D23">
        <w:t>. This was a significant contribution to the local economy</w:t>
      </w:r>
      <w:r w:rsidR="00E5078B" w:rsidRPr="293A2D23">
        <w:t xml:space="preserve"> and to Victoria</w:t>
      </w:r>
      <w:r w:rsidR="00940925" w:rsidRPr="293A2D23">
        <w:t xml:space="preserve">, </w:t>
      </w:r>
      <w:r w:rsidR="00E5078B" w:rsidRPr="293A2D23">
        <w:t xml:space="preserve">accounting for </w:t>
      </w:r>
      <w:r w:rsidR="002523ED" w:rsidRPr="293A2D23">
        <w:t>four</w:t>
      </w:r>
      <w:r w:rsidR="00940925" w:rsidRPr="293A2D23">
        <w:t xml:space="preserve"> per cent of the state’s </w:t>
      </w:r>
      <w:r w:rsidR="00C171C4" w:rsidRPr="293A2D23">
        <w:t xml:space="preserve">total </w:t>
      </w:r>
      <w:r w:rsidR="00940925" w:rsidRPr="293A2D23">
        <w:t>GVAP.</w:t>
      </w:r>
      <w:r w:rsidR="0075137B" w:rsidRPr="293A2D23">
        <w:t xml:space="preserve"> </w:t>
      </w:r>
      <w:r w:rsidR="00D46FF5" w:rsidRPr="293A2D23">
        <w:t xml:space="preserve">Grazing and cropping were the dominant contributors, representing 86 per cent of </w:t>
      </w:r>
      <w:r w:rsidR="00996F89" w:rsidRPr="293A2D23">
        <w:t>the total</w:t>
      </w:r>
      <w:r w:rsidR="00D46FF5" w:rsidRPr="293A2D23">
        <w:t xml:space="preserve"> regional value</w:t>
      </w:r>
      <w:r w:rsidR="00B42672" w:rsidRPr="293A2D23">
        <w:t xml:space="preserve"> with key products including sheep and lambs</w:t>
      </w:r>
      <w:r w:rsidR="00CB52E7" w:rsidRPr="293A2D23">
        <w:t xml:space="preserve">, </w:t>
      </w:r>
      <w:r w:rsidR="007726B0" w:rsidRPr="293A2D23">
        <w:t xml:space="preserve">beef and </w:t>
      </w:r>
      <w:r w:rsidR="00CB52E7" w:rsidRPr="293A2D23">
        <w:t>other livestock, and cereal crops.</w:t>
      </w:r>
    </w:p>
    <w:p w14:paraId="2D730224" w14:textId="52399872" w:rsidR="00D36798" w:rsidRDefault="00F94BD2" w:rsidP="001A3D72">
      <w:r>
        <w:t xml:space="preserve">The GVAP </w:t>
      </w:r>
      <w:r w:rsidR="00B117BE">
        <w:t>per hectare for 2020</w:t>
      </w:r>
      <w:r w:rsidR="002523ED">
        <w:t>/</w:t>
      </w:r>
      <w:r w:rsidR="00B117BE">
        <w:t>21 was $</w:t>
      </w:r>
      <w:r w:rsidR="007726B0">
        <w:t>7</w:t>
      </w:r>
      <w:r w:rsidR="001D7124">
        <w:t>,</w:t>
      </w:r>
      <w:r w:rsidR="007726B0">
        <w:t>239</w:t>
      </w:r>
      <w:r w:rsidR="004B20D7" w:rsidRPr="004B20D7">
        <w:t xml:space="preserve"> </w:t>
      </w:r>
      <w:r w:rsidR="004B20D7">
        <w:t xml:space="preserve">for horticulture </w:t>
      </w:r>
      <w:r w:rsidR="00531F00">
        <w:t>properties</w:t>
      </w:r>
      <w:r w:rsidR="00B65A71">
        <w:t xml:space="preserve"> (</w:t>
      </w:r>
      <w:r w:rsidR="007726B0">
        <w:t>based on a</w:t>
      </w:r>
      <w:r w:rsidR="007F5412">
        <w:t xml:space="preserve"> conservative</w:t>
      </w:r>
      <w:r w:rsidR="007726B0">
        <w:t xml:space="preserve"> </w:t>
      </w:r>
      <w:r w:rsidR="007F5412">
        <w:t xml:space="preserve">crop </w:t>
      </w:r>
      <w:r w:rsidR="007726B0">
        <w:t>rotation</w:t>
      </w:r>
      <w:r w:rsidR="007F5412">
        <w:t xml:space="preserve"> in which potatoes are grown in one year and the land is cropped for the following three years)</w:t>
      </w:r>
      <w:r w:rsidR="004B20D7">
        <w:t xml:space="preserve">, $1,183 for cropping </w:t>
      </w:r>
      <w:r w:rsidR="00531F00">
        <w:t>properties</w:t>
      </w:r>
      <w:r w:rsidR="004B20D7">
        <w:t xml:space="preserve">, and $989 for grazing </w:t>
      </w:r>
      <w:r w:rsidR="00531F00">
        <w:t>properties</w:t>
      </w:r>
      <w:r w:rsidR="007E0566">
        <w:t xml:space="preserve">. </w:t>
      </w:r>
    </w:p>
    <w:p w14:paraId="27C75ADE" w14:textId="77777777" w:rsidR="000927F3" w:rsidRDefault="000927F3" w:rsidP="000927F3">
      <w:pPr>
        <w:pStyle w:val="Heading3"/>
      </w:pPr>
      <w:bookmarkStart w:id="9" w:name="_Toc201048223"/>
      <w:r>
        <w:t>Regional forestry production</w:t>
      </w:r>
      <w:bookmarkEnd w:id="9"/>
    </w:p>
    <w:p w14:paraId="3B4CD3C5" w14:textId="41EDEB40" w:rsidR="00FE5193" w:rsidRDefault="00FE5193" w:rsidP="00EE4EA9">
      <w:r w:rsidRPr="293A2D23">
        <w:t>There are approximately 4,505</w:t>
      </w:r>
      <w:r w:rsidR="00FC4B84">
        <w:t>ha</w:t>
      </w:r>
      <w:r w:rsidRPr="293A2D23">
        <w:t xml:space="preserve"> of plantation forestry in the region, </w:t>
      </w:r>
      <w:r w:rsidR="00EE4EA9" w:rsidRPr="293A2D23">
        <w:t xml:space="preserve">primarily comprising of </w:t>
      </w:r>
      <w:r w:rsidRPr="293A2D23">
        <w:t>radiata pine (</w:t>
      </w:r>
      <w:r w:rsidRPr="293A2D23">
        <w:rPr>
          <w:i/>
          <w:iCs/>
        </w:rPr>
        <w:t>Pinus radiata</w:t>
      </w:r>
      <w:r w:rsidRPr="293A2D23">
        <w:t>) and Tasmanian blue gum (</w:t>
      </w:r>
      <w:r w:rsidRPr="293A2D23">
        <w:rPr>
          <w:i/>
          <w:iCs/>
        </w:rPr>
        <w:t>Eucalyptus globulus</w:t>
      </w:r>
      <w:r w:rsidRPr="293A2D23">
        <w:t xml:space="preserve">). </w:t>
      </w:r>
      <w:r w:rsidR="00972388" w:rsidRPr="293A2D23">
        <w:t xml:space="preserve">In total, forestry enterprises in the region account for approximately 8 per cent of the total </w:t>
      </w:r>
      <w:r w:rsidR="00162053" w:rsidRPr="293A2D23">
        <w:t xml:space="preserve">area of plantation </w:t>
      </w:r>
      <w:r w:rsidR="00420FF7" w:rsidRPr="293A2D23">
        <w:t>forestry</w:t>
      </w:r>
      <w:r w:rsidR="00A01276" w:rsidRPr="293A2D23">
        <w:t xml:space="preserve"> in Victoria, </w:t>
      </w:r>
      <w:r w:rsidR="00DF7D22" w:rsidRPr="293A2D23">
        <w:t>making it significant at the state level</w:t>
      </w:r>
      <w:r w:rsidR="00A01276" w:rsidRPr="293A2D23">
        <w:t xml:space="preserve">. </w:t>
      </w:r>
    </w:p>
    <w:p w14:paraId="0D64F4E0" w14:textId="4919F870" w:rsidR="00FE5193" w:rsidRDefault="00FE5193" w:rsidP="00FE5193">
      <w:r>
        <w:t>There are two types of plantation ownership</w:t>
      </w:r>
      <w:r w:rsidR="002340D1">
        <w:t xml:space="preserve"> within the region</w:t>
      </w:r>
      <w:r>
        <w:t xml:space="preserve">: corporate forestry and farm forestry. Corporate growers are typically large-scale </w:t>
      </w:r>
      <w:r w:rsidR="00162053">
        <w:t>operations</w:t>
      </w:r>
      <w:r>
        <w:t xml:space="preserve">, </w:t>
      </w:r>
      <w:r w:rsidR="00E36A89">
        <w:t>with</w:t>
      </w:r>
      <w:r>
        <w:t xml:space="preserve"> HVP Plantations and Midway Plantations being the main corporate growers in the region. HVP Plantations ha</w:t>
      </w:r>
      <w:r w:rsidR="00E36A89">
        <w:t>ve</w:t>
      </w:r>
      <w:r>
        <w:t xml:space="preserve"> several large areas of contiguous pine plantations in the region, whilst Midway Plantations ha</w:t>
      </w:r>
      <w:r w:rsidR="00E36A89">
        <w:t>ve</w:t>
      </w:r>
      <w:r>
        <w:t xml:space="preserve"> smaller scale blue gum plantation</w:t>
      </w:r>
      <w:r w:rsidR="00162053">
        <w:t>s</w:t>
      </w:r>
      <w:r>
        <w:t xml:space="preserve"> scattered across the region. These corporate growers are in the forestry business for the long term and manage their plantations with the aim of harvesting similar volumes each year.</w:t>
      </w:r>
    </w:p>
    <w:p w14:paraId="7512F3B6" w14:textId="08AE187C" w:rsidR="00FE5193" w:rsidRDefault="00FE5193" w:rsidP="00FE5193">
      <w:r>
        <w:lastRenderedPageBreak/>
        <w:t xml:space="preserve">Farm </w:t>
      </w:r>
      <w:r w:rsidR="00E36A89">
        <w:t>foresters</w:t>
      </w:r>
      <w:r>
        <w:t xml:space="preserve"> typically own smaller areas of plantation, often less than 50</w:t>
      </w:r>
      <w:r w:rsidR="00FC4B84">
        <w:t>ha</w:t>
      </w:r>
      <w:r>
        <w:t xml:space="preserve"> in size. They tend to harvest about once every 10 to 20 years (depending on species, growth rates and available markets) because of their small scale and limited area.</w:t>
      </w:r>
    </w:p>
    <w:p w14:paraId="2A1E4C43" w14:textId="547FCA9E" w:rsidR="00FE5193" w:rsidRDefault="00FE5193" w:rsidP="00AF0CEE">
      <w:r w:rsidRPr="293A2D23">
        <w:t xml:space="preserve">There are several large areas of </w:t>
      </w:r>
      <w:r w:rsidR="001421EA" w:rsidRPr="293A2D23">
        <w:t>r</w:t>
      </w:r>
      <w:r w:rsidRPr="293A2D23">
        <w:t>adiata pine</w:t>
      </w:r>
      <w:r w:rsidR="001421EA" w:rsidRPr="293A2D23">
        <w:t xml:space="preserve"> plantation</w:t>
      </w:r>
      <w:r w:rsidR="00023B30" w:rsidRPr="293A2D23">
        <w:t xml:space="preserve"> surrounding Creswick, </w:t>
      </w:r>
      <w:r w:rsidR="008165F8" w:rsidRPr="293A2D23">
        <w:t xml:space="preserve">Wilsons Reservoir (near Bullarook), </w:t>
      </w:r>
      <w:r w:rsidR="002772B7" w:rsidRPr="293A2D23">
        <w:t>Spargo Creek</w:t>
      </w:r>
      <w:r w:rsidRPr="293A2D23">
        <w:t xml:space="preserve"> </w:t>
      </w:r>
      <w:r w:rsidR="001A6BCF" w:rsidRPr="293A2D23">
        <w:t>and Bostock Reservoir.</w:t>
      </w:r>
      <w:r w:rsidRPr="293A2D23">
        <w:t xml:space="preserve"> There are also scattered </w:t>
      </w:r>
      <w:r w:rsidR="00F4441D" w:rsidRPr="293A2D23">
        <w:t xml:space="preserve">radiata </w:t>
      </w:r>
      <w:r w:rsidRPr="293A2D23">
        <w:t xml:space="preserve">pine plantations between Lexton and Creswick. </w:t>
      </w:r>
      <w:r w:rsidR="000D3DE8" w:rsidRPr="293A2D23">
        <w:t xml:space="preserve">The largest </w:t>
      </w:r>
      <w:r w:rsidR="00834797" w:rsidRPr="293A2D23">
        <w:t>grouping</w:t>
      </w:r>
      <w:r w:rsidR="000D3DE8" w:rsidRPr="293A2D23">
        <w:t xml:space="preserve"> of blue gum plantations </w:t>
      </w:r>
      <w:r w:rsidR="00834797" w:rsidRPr="293A2D23">
        <w:t xml:space="preserve">is located around Lexton, with </w:t>
      </w:r>
      <w:r w:rsidR="00F4441D" w:rsidRPr="293A2D23">
        <w:t xml:space="preserve">smaller </w:t>
      </w:r>
      <w:r w:rsidRPr="293A2D23">
        <w:t xml:space="preserve">plantations </w:t>
      </w:r>
      <w:r w:rsidR="00834797" w:rsidRPr="293A2D23">
        <w:t>also</w:t>
      </w:r>
      <w:r w:rsidRPr="293A2D23">
        <w:t xml:space="preserve"> located </w:t>
      </w:r>
      <w:r w:rsidR="00AE6CE3" w:rsidRPr="293A2D23">
        <w:t xml:space="preserve">between Waubra and Mount Beckworth, and </w:t>
      </w:r>
      <w:r w:rsidRPr="293A2D23">
        <w:t>near Gordon</w:t>
      </w:r>
      <w:r w:rsidR="0016369A" w:rsidRPr="293A2D23">
        <w:t xml:space="preserve"> and </w:t>
      </w:r>
      <w:r w:rsidRPr="293A2D23">
        <w:t>Moorabool Reservoir</w:t>
      </w:r>
      <w:r w:rsidR="00834797" w:rsidRPr="293A2D23">
        <w:t>.</w:t>
      </w:r>
      <w:r w:rsidRPr="293A2D23">
        <w:t xml:space="preserve"> There are very few plantations </w:t>
      </w:r>
      <w:r w:rsidR="00486A93" w:rsidRPr="293A2D23">
        <w:t>beyond Mount Lonarch</w:t>
      </w:r>
      <w:r w:rsidR="00486A93" w:rsidRPr="293A2D23" w:rsidDel="00FD12BA">
        <w:t xml:space="preserve"> </w:t>
      </w:r>
      <w:r w:rsidR="00FD12BA" w:rsidRPr="293A2D23">
        <w:t xml:space="preserve">in </w:t>
      </w:r>
      <w:r w:rsidR="002E14BC" w:rsidRPr="293A2D23">
        <w:t>the western extent of the Pro</w:t>
      </w:r>
      <w:r w:rsidR="00C230F1" w:rsidRPr="293A2D23">
        <w:t>ject</w:t>
      </w:r>
      <w:r w:rsidRPr="293A2D23">
        <w:t>.</w:t>
      </w:r>
      <w:r w:rsidR="00834797" w:rsidRPr="293A2D23">
        <w:t xml:space="preserve"> </w:t>
      </w:r>
      <w:r w:rsidR="00C433D4">
        <w:fldChar w:fldCharType="begin"/>
      </w:r>
      <w:r w:rsidR="00C433D4">
        <w:instrText xml:space="preserve"> REF _Ref181881467 \h </w:instrText>
      </w:r>
      <w:r w:rsidR="00C433D4">
        <w:fldChar w:fldCharType="separate"/>
      </w:r>
      <w:r w:rsidR="0051091E">
        <w:t>Figure </w:t>
      </w:r>
      <w:r w:rsidR="0051091E">
        <w:rPr>
          <w:noProof/>
        </w:rPr>
        <w:t>15</w:t>
      </w:r>
      <w:r w:rsidR="0051091E">
        <w:t>.</w:t>
      </w:r>
      <w:r w:rsidR="0051091E">
        <w:rPr>
          <w:noProof/>
        </w:rPr>
        <w:t>2</w:t>
      </w:r>
      <w:r w:rsidR="00C433D4">
        <w:fldChar w:fldCharType="end"/>
      </w:r>
      <w:r w:rsidR="00C433D4" w:rsidRPr="293A2D23">
        <w:t xml:space="preserve"> shows the locations of plantation forestry</w:t>
      </w:r>
      <w:r w:rsidR="00AF0CEE" w:rsidRPr="293A2D23">
        <w:t xml:space="preserve"> </w:t>
      </w:r>
      <w:r w:rsidR="00C433D4" w:rsidRPr="293A2D23">
        <w:t xml:space="preserve">in proximity </w:t>
      </w:r>
      <w:r w:rsidR="004F2FDB" w:rsidRPr="293A2D23">
        <w:t>to</w:t>
      </w:r>
      <w:r w:rsidR="00AF0CEE" w:rsidRPr="293A2D23">
        <w:t xml:space="preserve"> the Pro</w:t>
      </w:r>
      <w:r w:rsidR="00C230F1" w:rsidRPr="293A2D23">
        <w:t>ject</w:t>
      </w:r>
      <w:r w:rsidR="00AF0CEE" w:rsidRPr="293A2D23">
        <w:t xml:space="preserve">. </w:t>
      </w:r>
    </w:p>
    <w:p w14:paraId="5BF8F25E" w14:textId="4C5FDEF2" w:rsidR="00D12610" w:rsidRDefault="00257D20" w:rsidP="00FE5193">
      <w:r w:rsidRPr="293A2D23">
        <w:t xml:space="preserve">The value of </w:t>
      </w:r>
      <w:r w:rsidR="00C433D4" w:rsidRPr="293A2D23">
        <w:t xml:space="preserve">timber </w:t>
      </w:r>
      <w:r w:rsidRPr="293A2D23">
        <w:t>plantations varies with age</w:t>
      </w:r>
      <w:r w:rsidR="009912F8" w:rsidRPr="293A2D23">
        <w:t xml:space="preserve">, with the most valuable being those that </w:t>
      </w:r>
      <w:r w:rsidR="00A02141" w:rsidRPr="293A2D23">
        <w:t xml:space="preserve">have reached maturity and are ready to be </w:t>
      </w:r>
      <w:r w:rsidR="00613345" w:rsidRPr="293A2D23">
        <w:t>harvested</w:t>
      </w:r>
      <w:r w:rsidRPr="293A2D23">
        <w:t xml:space="preserve">. </w:t>
      </w:r>
      <w:r w:rsidR="00A01276" w:rsidRPr="293A2D23">
        <w:t>Radiata pine is managed over longer rotations with thinning, whereas blue gum is typically managed over shorter rotations without thinning. As such, m</w:t>
      </w:r>
      <w:r w:rsidRPr="293A2D23">
        <w:t xml:space="preserve">ature </w:t>
      </w:r>
      <w:r w:rsidR="00A01276" w:rsidRPr="293A2D23">
        <w:t>radiata pine</w:t>
      </w:r>
      <w:r w:rsidR="00D35BF5" w:rsidRPr="293A2D23">
        <w:t xml:space="preserve"> </w:t>
      </w:r>
      <w:r w:rsidRPr="293A2D23">
        <w:t>plantations can be worth more than $</w:t>
      </w:r>
      <w:r w:rsidR="00A01276" w:rsidRPr="293A2D23">
        <w:t>30</w:t>
      </w:r>
      <w:r w:rsidRPr="293A2D23">
        <w:t xml:space="preserve">,000 per hectare, whilst mature </w:t>
      </w:r>
      <w:r w:rsidR="00A01276" w:rsidRPr="293A2D23">
        <w:t>blue gum</w:t>
      </w:r>
      <w:r w:rsidRPr="293A2D23">
        <w:t xml:space="preserve"> plantations can be worth more than $</w:t>
      </w:r>
      <w:r w:rsidR="00C433D4" w:rsidRPr="293A2D23">
        <w:t>15</w:t>
      </w:r>
      <w:r w:rsidRPr="293A2D23">
        <w:t xml:space="preserve">,000 per hectare. </w:t>
      </w:r>
      <w:r w:rsidR="001469F9" w:rsidRPr="293A2D23">
        <w:t xml:space="preserve">Young plantations typically vary </w:t>
      </w:r>
      <w:r w:rsidR="00C433D4" w:rsidRPr="293A2D23">
        <w:t xml:space="preserve">in value </w:t>
      </w:r>
      <w:r w:rsidR="001469F9" w:rsidRPr="293A2D23">
        <w:t>from $1,500 to $3,000 per hectare.</w:t>
      </w:r>
    </w:p>
    <w:p w14:paraId="6E2D469D" w14:textId="76C57B39" w:rsidR="007D5DF4" w:rsidRDefault="007D5DF4" w:rsidP="00FE5193">
      <w:pPr>
        <w:sectPr w:rsidR="007D5DF4" w:rsidSect="003C40A0">
          <w:headerReference w:type="even" r:id="rId28"/>
          <w:headerReference w:type="default" r:id="rId29"/>
          <w:footerReference w:type="even" r:id="rId30"/>
          <w:footerReference w:type="default" r:id="rId31"/>
          <w:headerReference w:type="first" r:id="rId32"/>
          <w:footerReference w:type="first" r:id="rId33"/>
          <w:pgSz w:w="11906" w:h="16838" w:code="9"/>
          <w:pgMar w:top="1418" w:right="1418" w:bottom="1418" w:left="1418" w:header="1134" w:footer="340" w:gutter="0"/>
          <w:pgNumType w:chapStyle="1"/>
          <w:cols w:space="284"/>
          <w:docGrid w:linePitch="360"/>
        </w:sectPr>
      </w:pPr>
    </w:p>
    <w:p w14:paraId="37A5F247" w14:textId="28668F7D" w:rsidR="007D5DF4" w:rsidRDefault="005D37A5" w:rsidP="00AE43C5">
      <w:pPr>
        <w:sectPr w:rsidR="007D5DF4" w:rsidSect="003C40A0">
          <w:footerReference w:type="even" r:id="rId34"/>
          <w:footerReference w:type="default" r:id="rId35"/>
          <w:footerReference w:type="first" r:id="rId36"/>
          <w:pgSz w:w="16838" w:h="11906" w:orient="landscape" w:code="9"/>
          <w:pgMar w:top="1418" w:right="1418" w:bottom="1418" w:left="1418" w:header="1134" w:footer="340" w:gutter="0"/>
          <w:pgNumType w:chapStyle="1"/>
          <w:cols w:space="284"/>
          <w:docGrid w:linePitch="360"/>
        </w:sectPr>
      </w:pPr>
      <w:r>
        <w:rPr>
          <w:noProof/>
        </w:rPr>
        <w:lastRenderedPageBreak/>
        <mc:AlternateContent>
          <mc:Choice Requires="wps">
            <w:drawing>
              <wp:anchor distT="0" distB="0" distL="114300" distR="114300" simplePos="0" relativeHeight="251658244" behindDoc="0" locked="0" layoutInCell="1" allowOverlap="1" wp14:anchorId="36C1F65C" wp14:editId="555216C9">
                <wp:simplePos x="0" y="0"/>
                <wp:positionH relativeFrom="column">
                  <wp:posOffset>-219075</wp:posOffset>
                </wp:positionH>
                <wp:positionV relativeFrom="paragraph">
                  <wp:posOffset>-456565</wp:posOffset>
                </wp:positionV>
                <wp:extent cx="3056400" cy="277200"/>
                <wp:effectExtent l="0" t="0" r="0" b="0"/>
                <wp:wrapNone/>
                <wp:docPr id="104369761" name="Text Box 1"/>
                <wp:cNvGraphicFramePr/>
                <a:graphic xmlns:a="http://schemas.openxmlformats.org/drawingml/2006/main">
                  <a:graphicData uri="http://schemas.microsoft.com/office/word/2010/wordprocessingShape">
                    <wps:wsp>
                      <wps:cNvSpPr txBox="1"/>
                      <wps:spPr>
                        <a:xfrm>
                          <a:off x="0" y="0"/>
                          <a:ext cx="3056400" cy="277200"/>
                        </a:xfrm>
                        <a:prstGeom prst="rect">
                          <a:avLst/>
                        </a:prstGeom>
                        <a:solidFill>
                          <a:schemeClr val="bg1"/>
                        </a:solidFill>
                        <a:ln>
                          <a:noFill/>
                        </a:ln>
                      </wps:spPr>
                      <wps:txbx>
                        <w:txbxContent>
                          <w:p w14:paraId="103E81F8" w14:textId="0C6966BF" w:rsidR="005D37A5" w:rsidRPr="00EE5188" w:rsidRDefault="005D37A5" w:rsidP="005D37A5">
                            <w:pPr>
                              <w:pStyle w:val="Caption"/>
                              <w:spacing w:before="0"/>
                              <w:jc w:val="both"/>
                              <w:rPr>
                                <w:noProof/>
                                <w:sz w:val="18"/>
                              </w:rPr>
                            </w:pPr>
                            <w:r>
                              <w:t xml:space="preserve">Figure </w:t>
                            </w:r>
                            <w:r>
                              <w:fldChar w:fldCharType="begin"/>
                            </w:r>
                            <w:r>
                              <w:instrText>STYLEREF 1 \s</w:instrText>
                            </w:r>
                            <w:r>
                              <w:fldChar w:fldCharType="separate"/>
                            </w:r>
                            <w:r w:rsidR="0051091E">
                              <w:rPr>
                                <w:noProof/>
                              </w:rPr>
                              <w:t>15</w:t>
                            </w:r>
                            <w:r>
                              <w:fldChar w:fldCharType="end"/>
                            </w:r>
                            <w:r>
                              <w:t>.</w:t>
                            </w:r>
                            <w:r>
                              <w:fldChar w:fldCharType="begin"/>
                            </w:r>
                            <w:r>
                              <w:instrText>SEQ Figure \* ARABIC \s 1</w:instrText>
                            </w:r>
                            <w:r>
                              <w:fldChar w:fldCharType="separate"/>
                            </w:r>
                            <w:r w:rsidR="0051091E">
                              <w:rPr>
                                <w:noProof/>
                              </w:rPr>
                              <w:t>2</w:t>
                            </w:r>
                            <w:r>
                              <w:fldChar w:fldCharType="end"/>
                            </w:r>
                            <w:r>
                              <w:t>: Commercial timber production in the region</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a:graphicData>
                </a:graphic>
              </wp:anchor>
            </w:drawing>
          </mc:Choice>
          <mc:Fallback>
            <w:pict>
              <v:shape w14:anchorId="36C1F65C" id="Text Box 1" o:spid="_x0000_s1029" type="#_x0000_t202" style="position:absolute;margin-left:-17.25pt;margin-top:-35.95pt;width:240.65pt;height:21.85pt;z-index:25165824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" fillcolor="white [3212]" stroked="f">
                <v:textbox style="mso-fit-shape-to-text:t" inset="2.5mm,2mm,2.5mm,2mm">
                  <w:txbxContent>
                    <w:p w14:paraId="103E81F8" w14:textId="0C6966BF" w:rsidR="005D37A5" w:rsidRPr="00EE5188" w:rsidRDefault="005D37A5" w:rsidP="005D37A5">
                      <w:pPr>
                        <w:pStyle w:val="Caption"/>
                        <w:spacing w:before="0"/>
                        <w:jc w:val="both"/>
                        <w:rPr>
                          <w:noProof/>
                          <w:sz w:val="18"/>
                        </w:rPr>
                      </w:pPr>
                      <w:r>
                        <w:t xml:space="preserve">Figure </w:t>
                      </w:r>
                      <w:r>
                        <w:fldChar w:fldCharType="begin"/>
                      </w:r>
                      <w:r>
                        <w:instrText>STYLEREF 1 \s</w:instrText>
                      </w:r>
                      <w:r>
                        <w:fldChar w:fldCharType="separate"/>
                      </w:r>
                      <w:r w:rsidR="0051091E">
                        <w:rPr>
                          <w:noProof/>
                        </w:rPr>
                        <w:t>15</w:t>
                      </w:r>
                      <w:r>
                        <w:fldChar w:fldCharType="end"/>
                      </w:r>
                      <w:r>
                        <w:t>.</w:t>
                      </w:r>
                      <w:r>
                        <w:fldChar w:fldCharType="begin"/>
                      </w:r>
                      <w:r>
                        <w:instrText>SEQ Figure \* ARABIC \s 1</w:instrText>
                      </w:r>
                      <w:r>
                        <w:fldChar w:fldCharType="separate"/>
                      </w:r>
                      <w:r w:rsidR="0051091E">
                        <w:rPr>
                          <w:noProof/>
                        </w:rPr>
                        <w:t>2</w:t>
                      </w:r>
                      <w:r>
                        <w:fldChar w:fldCharType="end"/>
                      </w:r>
                      <w:r>
                        <w:t>: Commercial timber production in the region</w:t>
                      </w:r>
                    </w:p>
                  </w:txbxContent>
                </v:textbox>
              </v:shape>
            </w:pict>
          </mc:Fallback>
        </mc:AlternateContent>
      </w:r>
      <w:r w:rsidR="00E85987">
        <w:rPr>
          <w:noProof/>
        </w:rPr>
        <w:drawing>
          <wp:anchor distT="0" distB="0" distL="114300" distR="114300" simplePos="0" relativeHeight="251658242" behindDoc="0" locked="0" layoutInCell="1" allowOverlap="1" wp14:anchorId="5E155768" wp14:editId="1346A1BE">
            <wp:simplePos x="0" y="0"/>
            <wp:positionH relativeFrom="column">
              <wp:posOffset>-304990</wp:posOffset>
            </wp:positionH>
            <wp:positionV relativeFrom="paragraph">
              <wp:posOffset>-496570</wp:posOffset>
            </wp:positionV>
            <wp:extent cx="9417132" cy="6657435"/>
            <wp:effectExtent l="0" t="0" r="0" b="0"/>
            <wp:wrapNone/>
            <wp:docPr id="52727556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7275561" name="Picture 52727556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9417132" cy="6657435"/>
                    </a:xfrm>
                    <a:prstGeom prst="rect">
                      <a:avLst/>
                    </a:prstGeom>
                  </pic:spPr>
                </pic:pic>
              </a:graphicData>
            </a:graphic>
            <wp14:sizeRelH relativeFrom="margin">
              <wp14:pctWidth>0</wp14:pctWidth>
            </wp14:sizeRelH>
            <wp14:sizeRelV relativeFrom="margin">
              <wp14:pctHeight>0</wp14:pctHeight>
            </wp14:sizeRelV>
          </wp:anchor>
        </w:drawing>
      </w:r>
    </w:p>
    <w:p w14:paraId="7359E6A7" w14:textId="12E4B906" w:rsidR="000927F3" w:rsidRDefault="000927F3" w:rsidP="000927F3">
      <w:pPr>
        <w:pStyle w:val="Heading3"/>
      </w:pPr>
      <w:bookmarkStart w:id="10" w:name="_Toc201048224"/>
      <w:r>
        <w:lastRenderedPageBreak/>
        <w:t>Properties traversed by the Pro</w:t>
      </w:r>
      <w:r w:rsidR="00C230F1">
        <w:t>ject</w:t>
      </w:r>
      <w:bookmarkEnd w:id="10"/>
      <w:r w:rsidR="00C230F1">
        <w:t xml:space="preserve"> </w:t>
      </w:r>
    </w:p>
    <w:p w14:paraId="1DA9093E" w14:textId="57388B00" w:rsidR="001B1A03" w:rsidRDefault="002254DB" w:rsidP="002221FD">
      <w:r w:rsidRPr="293A2D23">
        <w:t>There are 22</w:t>
      </w:r>
      <w:r w:rsidR="00645621" w:rsidRPr="293A2D23">
        <w:t>9</w:t>
      </w:r>
      <w:r w:rsidRPr="293A2D23">
        <w:t xml:space="preserve"> agricultural and forestry properties </w:t>
      </w:r>
      <w:r w:rsidR="002523ED" w:rsidRPr="293A2D23">
        <w:t>proposed to be traversed by the Project</w:t>
      </w:r>
      <w:r w:rsidRPr="293A2D23">
        <w:t>.</w:t>
      </w:r>
      <w:r w:rsidR="00197E46" w:rsidRPr="293A2D23">
        <w:t xml:space="preserve"> A summary of these properties is presented in </w:t>
      </w:r>
      <w:r w:rsidR="00913B52">
        <w:fldChar w:fldCharType="begin"/>
      </w:r>
      <w:r w:rsidR="00913B52">
        <w:instrText xml:space="preserve"> REF _Ref181883274 \h </w:instrText>
      </w:r>
      <w:r w:rsidR="00913B52">
        <w:fldChar w:fldCharType="separate"/>
      </w:r>
      <w:r w:rsidR="00495CB1" w:rsidRPr="293A2D23">
        <w:t>Table</w:t>
      </w:r>
      <w:r w:rsidR="00D27A63">
        <w:t> </w:t>
      </w:r>
      <w:r w:rsidR="00495CB1">
        <w:rPr>
          <w:noProof/>
        </w:rPr>
        <w:t>15</w:t>
      </w:r>
      <w:r w:rsidR="00495CB1">
        <w:t>.</w:t>
      </w:r>
      <w:r w:rsidR="00495CB1">
        <w:rPr>
          <w:noProof/>
        </w:rPr>
        <w:t>1</w:t>
      </w:r>
      <w:r w:rsidR="00913B52">
        <w:fldChar w:fldCharType="end"/>
      </w:r>
      <w:r w:rsidR="00913B52" w:rsidRPr="293A2D23">
        <w:t xml:space="preserve"> </w:t>
      </w:r>
      <w:r w:rsidR="00B13434">
        <w:t xml:space="preserve">and </w:t>
      </w:r>
      <w:r w:rsidR="00B13434">
        <w:fldChar w:fldCharType="begin"/>
      </w:r>
      <w:r w:rsidR="00B13434">
        <w:instrText xml:space="preserve"> REF _Ref191997322 \h </w:instrText>
      </w:r>
      <w:r w:rsidR="00B13434">
        <w:fldChar w:fldCharType="separate"/>
      </w:r>
      <w:r w:rsidR="00495CB1">
        <w:t>Figure</w:t>
      </w:r>
      <w:r w:rsidR="00D27A63">
        <w:t> </w:t>
      </w:r>
      <w:r w:rsidR="00495CB1">
        <w:rPr>
          <w:noProof/>
        </w:rPr>
        <w:t>15</w:t>
      </w:r>
      <w:r w:rsidR="00495CB1">
        <w:t>.</w:t>
      </w:r>
      <w:r w:rsidR="00495CB1">
        <w:rPr>
          <w:noProof/>
        </w:rPr>
        <w:t>3</w:t>
      </w:r>
      <w:r w:rsidR="00B13434">
        <w:fldChar w:fldCharType="end"/>
      </w:r>
      <w:r w:rsidR="00B13434">
        <w:t xml:space="preserve"> </w:t>
      </w:r>
      <w:r w:rsidR="00197E46" w:rsidRPr="293A2D23">
        <w:t>by enterprise type</w:t>
      </w:r>
      <w:r w:rsidR="00913B52" w:rsidRPr="293A2D23">
        <w:t xml:space="preserve">. </w:t>
      </w:r>
      <w:r w:rsidR="007374F4" w:rsidRPr="293A2D23">
        <w:t>Most properties (85 out of 229 properties) undertake broadacre mixed farming or ‘cropping’. Grazing (76 properties) is the next most dominant enterprise, followed by horticulture (65 properties) and forestry (3 properties). In total, the affected properties have an area of 33,612</w:t>
      </w:r>
      <w:r w:rsidR="00FC4B84">
        <w:t>ha</w:t>
      </w:r>
      <w:r w:rsidR="007374F4" w:rsidRPr="293A2D23">
        <w:t>, representing 6 per cent of the agricultural land in the region</w:t>
      </w:r>
      <w:r w:rsidR="00F453FC" w:rsidRPr="293A2D23">
        <w:t xml:space="preserve"> and approximately 0.3 per cent of the agricultural land in Victoria</w:t>
      </w:r>
      <w:r w:rsidR="007374F4" w:rsidRPr="293A2D23">
        <w:t xml:space="preserve">. </w:t>
      </w:r>
    </w:p>
    <w:p w14:paraId="71D5212A" w14:textId="1C1F1441" w:rsidR="002221FD" w:rsidRPr="00876CE4" w:rsidRDefault="007374F4" w:rsidP="002221FD">
      <w:r>
        <w:t>Within these properties, a total of 2,228</w:t>
      </w:r>
      <w:r w:rsidR="00FC4B84">
        <w:t>ha</w:t>
      </w:r>
      <w:r>
        <w:t xml:space="preserve"> of agricultural land </w:t>
      </w:r>
      <w:r w:rsidR="00FB6049">
        <w:t xml:space="preserve">are directly affected by the </w:t>
      </w:r>
      <w:r w:rsidR="00E971D9">
        <w:t>P</w:t>
      </w:r>
      <w:r w:rsidR="00FB6049">
        <w:t>roject</w:t>
      </w:r>
      <w:r>
        <w:t xml:space="preserve">, equivalent to 0.4 per cent (or less than one half of one per cent) of the </w:t>
      </w:r>
      <w:r w:rsidRPr="00876CE4">
        <w:t>area used for agriculture</w:t>
      </w:r>
      <w:r w:rsidR="001B1A03">
        <w:t xml:space="preserve"> within the region</w:t>
      </w:r>
      <w:r w:rsidRPr="00876CE4">
        <w:t xml:space="preserve">. </w:t>
      </w:r>
      <w:r w:rsidR="00B13434" w:rsidRPr="00B13434">
        <w:t>Agricultural land will also be used for laydown areas and workforce accommodation facilities during construction (approximately 12</w:t>
      </w:r>
      <w:r w:rsidR="00FC4B84">
        <w:t>ha</w:t>
      </w:r>
      <w:r w:rsidR="00B13434" w:rsidRPr="00B13434">
        <w:t xml:space="preserve"> of land categorised as cropping, and approximately 24</w:t>
      </w:r>
      <w:r w:rsidR="00FC4B84">
        <w:t>ha</w:t>
      </w:r>
      <w:r w:rsidR="00B13434" w:rsidRPr="00B13434">
        <w:t xml:space="preserve"> of land categorised for grazing), and for the new 500kV terminal station near Bulgana (approximately 64</w:t>
      </w:r>
      <w:r w:rsidR="00FC4B84">
        <w:t>ha</w:t>
      </w:r>
      <w:r w:rsidR="00B13434" w:rsidRPr="00B13434">
        <w:t xml:space="preserve"> of land categorised for grazing).</w:t>
      </w:r>
    </w:p>
    <w:p w14:paraId="45F1C9CE" w14:textId="18CDE374" w:rsidR="002221FD" w:rsidRPr="00876CE4" w:rsidRDefault="002221FD" w:rsidP="002221FD">
      <w:r w:rsidRPr="293A2D23">
        <w:t>It is important to note that the size of the properties traversed by the Pro</w:t>
      </w:r>
      <w:r w:rsidR="000A3CEA" w:rsidRPr="293A2D23">
        <w:t>ject</w:t>
      </w:r>
      <w:r w:rsidR="00CD27B1" w:rsidRPr="293A2D23">
        <w:t xml:space="preserve"> may</w:t>
      </w:r>
      <w:r w:rsidRPr="293A2D23">
        <w:t xml:space="preserve"> not represent the total area of the farm businesses. Many small farm businesses have only one land parcel in the study area, but there are also a significant number of farm businesses that operate across multiple land parcels in the region (and beyond)</w:t>
      </w:r>
      <w:r w:rsidR="001A775F" w:rsidRPr="293A2D23">
        <w:t>. As such,</w:t>
      </w:r>
      <w:r w:rsidRPr="293A2D23">
        <w:t xml:space="preserve"> the size of their business may be significantly larger than the areas reported in the data presented here. </w:t>
      </w:r>
    </w:p>
    <w:p w14:paraId="62707978" w14:textId="1083C7F6" w:rsidR="00C03BEC" w:rsidRDefault="00C03BEC" w:rsidP="00F6409A">
      <w:pPr>
        <w:pStyle w:val="Caption"/>
        <w:keepNext/>
        <w:spacing w:before="240"/>
      </w:pPr>
      <w:bookmarkStart w:id="11" w:name="_Ref181883274"/>
      <w:r w:rsidRPr="293A2D23">
        <w:t>Table</w:t>
      </w:r>
      <w:r w:rsidR="00F6409A">
        <w:t> </w:t>
      </w:r>
      <w:r>
        <w:fldChar w:fldCharType="begin"/>
      </w:r>
      <w:r>
        <w:instrText>STYLEREF 1 \s</w:instrText>
      </w:r>
      <w:r>
        <w:fldChar w:fldCharType="separate"/>
      </w:r>
      <w:r w:rsidR="00495CB1">
        <w:rPr>
          <w:noProof/>
        </w:rPr>
        <w:t>15</w:t>
      </w:r>
      <w:r>
        <w:fldChar w:fldCharType="end"/>
      </w:r>
      <w:r w:rsidR="004D5E51">
        <w:t>.</w:t>
      </w:r>
      <w:r>
        <w:fldChar w:fldCharType="begin"/>
      </w:r>
      <w:r>
        <w:instrText>SEQ Table \* ARABIC \s 1</w:instrText>
      </w:r>
      <w:r>
        <w:fldChar w:fldCharType="separate"/>
      </w:r>
      <w:r w:rsidR="00495CB1">
        <w:rPr>
          <w:noProof/>
        </w:rPr>
        <w:t>1</w:t>
      </w:r>
      <w:r>
        <w:fldChar w:fldCharType="end"/>
      </w:r>
      <w:bookmarkEnd w:id="11"/>
      <w:r w:rsidRPr="293A2D23">
        <w:t xml:space="preserve"> Type, number and area of properties </w:t>
      </w:r>
      <w:r w:rsidR="00B908DD" w:rsidRPr="293A2D23">
        <w:t>in the study area</w:t>
      </w:r>
    </w:p>
    <w:tbl>
      <w:tblPr>
        <w:tblStyle w:val="WVTTable2"/>
        <w:tblW w:w="5000" w:type="pct"/>
        <w:tblLook w:val="04A0" w:firstRow="1" w:lastRow="0" w:firstColumn="1" w:lastColumn="0" w:noHBand="0" w:noVBand="1"/>
      </w:tblPr>
      <w:tblGrid>
        <w:gridCol w:w="1296"/>
        <w:gridCol w:w="1253"/>
        <w:gridCol w:w="1616"/>
        <w:gridCol w:w="1685"/>
        <w:gridCol w:w="1526"/>
        <w:gridCol w:w="1694"/>
      </w:tblGrid>
      <w:tr w:rsidR="00C03BEC" w:rsidRPr="00F6409A" w14:paraId="267B13F2" w14:textId="77777777" w:rsidTr="00F6409A">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714" w:type="pct"/>
          </w:tcPr>
          <w:p w14:paraId="0FF0D587" w14:textId="77777777" w:rsidR="00C03BEC" w:rsidRPr="00F6409A" w:rsidRDefault="00C03BEC" w:rsidP="00F6409A">
            <w:pPr>
              <w:pStyle w:val="TableText"/>
            </w:pPr>
            <w:r w:rsidRPr="00F6409A">
              <w:t xml:space="preserve">Enterprise type </w:t>
            </w:r>
          </w:p>
        </w:tc>
        <w:tc>
          <w:tcPr>
            <w:tcW w:w="691" w:type="pct"/>
          </w:tcPr>
          <w:p w14:paraId="253C42DC" w14:textId="4726DED2" w:rsidR="00C03BEC" w:rsidRPr="00F6409A" w:rsidRDefault="00C03BEC" w:rsidP="00F6409A">
            <w:pPr>
              <w:pStyle w:val="TableText"/>
              <w:cnfStyle w:val="100000000000" w:firstRow="1" w:lastRow="0" w:firstColumn="0" w:lastColumn="0" w:oddVBand="0" w:evenVBand="0" w:oddHBand="0" w:evenHBand="0" w:firstRowFirstColumn="0" w:firstRowLastColumn="0" w:lastRowFirstColumn="0" w:lastRowLastColumn="0"/>
            </w:pPr>
            <w:r w:rsidRPr="00F6409A">
              <w:t>No. of properties</w:t>
            </w:r>
          </w:p>
        </w:tc>
        <w:tc>
          <w:tcPr>
            <w:tcW w:w="891" w:type="pct"/>
          </w:tcPr>
          <w:p w14:paraId="13DDA8D9" w14:textId="05B41F00" w:rsidR="00C03BEC" w:rsidRPr="00F6409A" w:rsidRDefault="00C03BEC" w:rsidP="00F6409A">
            <w:pPr>
              <w:pStyle w:val="TableText"/>
              <w:cnfStyle w:val="100000000000" w:firstRow="1" w:lastRow="0" w:firstColumn="0" w:lastColumn="0" w:oddVBand="0" w:evenVBand="0" w:oddHBand="0" w:evenHBand="0" w:firstRowFirstColumn="0" w:firstRowLastColumn="0" w:lastRowFirstColumn="0" w:lastRowLastColumn="0"/>
            </w:pPr>
            <w:r w:rsidRPr="00F6409A">
              <w:t xml:space="preserve">Area </w:t>
            </w:r>
            <w:r w:rsidR="003043B2" w:rsidRPr="00F6409A">
              <w:t xml:space="preserve">affected </w:t>
            </w:r>
            <w:r w:rsidR="00007BB1" w:rsidRPr="00F6409A">
              <w:t>by Project</w:t>
            </w:r>
            <w:r w:rsidRPr="00F6409A">
              <w:t>(ha)</w:t>
            </w:r>
          </w:p>
        </w:tc>
        <w:tc>
          <w:tcPr>
            <w:tcW w:w="929" w:type="pct"/>
          </w:tcPr>
          <w:p w14:paraId="39A345C7" w14:textId="5B2DAE02" w:rsidR="00C03BEC" w:rsidRPr="00F6409A" w:rsidRDefault="00266FF3" w:rsidP="00F6409A">
            <w:pPr>
              <w:pStyle w:val="TableText"/>
              <w:cnfStyle w:val="100000000000" w:firstRow="1" w:lastRow="0" w:firstColumn="0" w:lastColumn="0" w:oddVBand="0" w:evenVBand="0" w:oddHBand="0" w:evenHBand="0" w:firstRowFirstColumn="0" w:firstRowLastColumn="0" w:lastRowFirstColumn="0" w:lastRowLastColumn="0"/>
            </w:pPr>
            <w:r w:rsidRPr="00F6409A">
              <w:t>Affected properties t</w:t>
            </w:r>
            <w:r w:rsidR="00C03BEC" w:rsidRPr="00F6409A">
              <w:t>otal area (ha)</w:t>
            </w:r>
          </w:p>
        </w:tc>
        <w:tc>
          <w:tcPr>
            <w:tcW w:w="841" w:type="pct"/>
          </w:tcPr>
          <w:p w14:paraId="47B8BEEE" w14:textId="77777777" w:rsidR="00C03BEC" w:rsidRPr="00F6409A" w:rsidRDefault="00C03BEC" w:rsidP="00F6409A">
            <w:pPr>
              <w:pStyle w:val="TableText"/>
              <w:cnfStyle w:val="100000000000" w:firstRow="1" w:lastRow="0" w:firstColumn="0" w:lastColumn="0" w:oddVBand="0" w:evenVBand="0" w:oddHBand="0" w:evenHBand="0" w:firstRowFirstColumn="0" w:firstRowLastColumn="0" w:lastRowFirstColumn="0" w:lastRowLastColumn="0"/>
            </w:pPr>
            <w:r w:rsidRPr="00F6409A">
              <w:t>Area of land use in the region (ha)</w:t>
            </w:r>
          </w:p>
        </w:tc>
        <w:tc>
          <w:tcPr>
            <w:tcW w:w="933" w:type="pct"/>
          </w:tcPr>
          <w:p w14:paraId="15818FEC" w14:textId="77777777" w:rsidR="00C03BEC" w:rsidRPr="00F6409A" w:rsidRDefault="00C03BEC" w:rsidP="00F6409A">
            <w:pPr>
              <w:pStyle w:val="TableText"/>
              <w:cnfStyle w:val="100000000000" w:firstRow="1" w:lastRow="0" w:firstColumn="0" w:lastColumn="0" w:oddVBand="0" w:evenVBand="0" w:oddHBand="0" w:evenHBand="0" w:firstRowFirstColumn="0" w:firstRowLastColumn="0" w:lastRowFirstColumn="0" w:lastRowLastColumn="0"/>
            </w:pPr>
            <w:r w:rsidRPr="00F6409A">
              <w:t>Area of properties as a % of region</w:t>
            </w:r>
          </w:p>
        </w:tc>
      </w:tr>
      <w:tr w:rsidR="00997FAB" w:rsidRPr="00F6409A" w14:paraId="4C3009B0" w14:textId="77777777" w:rsidTr="00F6409A">
        <w:tc>
          <w:tcPr>
            <w:cnfStyle w:val="001000000000" w:firstRow="0" w:lastRow="0" w:firstColumn="1" w:lastColumn="0" w:oddVBand="0" w:evenVBand="0" w:oddHBand="0" w:evenHBand="0" w:firstRowFirstColumn="0" w:firstRowLastColumn="0" w:lastRowFirstColumn="0" w:lastRowLastColumn="0"/>
            <w:tcW w:w="714" w:type="pct"/>
          </w:tcPr>
          <w:p w14:paraId="5AB90221" w14:textId="77777777" w:rsidR="00997FAB" w:rsidRPr="00F6409A" w:rsidRDefault="00997FAB" w:rsidP="00F6409A">
            <w:pPr>
              <w:pStyle w:val="TableText"/>
            </w:pPr>
            <w:r w:rsidRPr="00F6409A">
              <w:t>Grazing</w:t>
            </w:r>
          </w:p>
        </w:tc>
        <w:tc>
          <w:tcPr>
            <w:tcW w:w="691" w:type="pct"/>
            <w:vAlign w:val="bottom"/>
          </w:tcPr>
          <w:p w14:paraId="06939651" w14:textId="61B85D68" w:rsidR="00997FAB" w:rsidRPr="00F6409A" w:rsidRDefault="00997FAB" w:rsidP="00F6409A">
            <w:pPr>
              <w:pStyle w:val="TableText"/>
              <w:cnfStyle w:val="000000000000" w:firstRow="0" w:lastRow="0" w:firstColumn="0" w:lastColumn="0" w:oddVBand="0" w:evenVBand="0" w:oddHBand="0" w:evenHBand="0" w:firstRowFirstColumn="0" w:firstRowLastColumn="0" w:lastRowFirstColumn="0" w:lastRowLastColumn="0"/>
            </w:pPr>
            <w:r w:rsidRPr="00F6409A">
              <w:t>76</w:t>
            </w:r>
          </w:p>
        </w:tc>
        <w:tc>
          <w:tcPr>
            <w:tcW w:w="891" w:type="pct"/>
            <w:vAlign w:val="bottom"/>
          </w:tcPr>
          <w:p w14:paraId="66FA4B3C" w14:textId="67FAEACF" w:rsidR="00997FAB" w:rsidRPr="00F6409A" w:rsidRDefault="00997FAB" w:rsidP="00F6409A">
            <w:pPr>
              <w:pStyle w:val="TableText"/>
              <w:cnfStyle w:val="000000000000" w:firstRow="0" w:lastRow="0" w:firstColumn="0" w:lastColumn="0" w:oddVBand="0" w:evenVBand="0" w:oddHBand="0" w:evenHBand="0" w:firstRowFirstColumn="0" w:firstRowLastColumn="0" w:lastRowFirstColumn="0" w:lastRowLastColumn="0"/>
            </w:pPr>
            <w:r w:rsidRPr="00F6409A">
              <w:t>542</w:t>
            </w:r>
          </w:p>
        </w:tc>
        <w:tc>
          <w:tcPr>
            <w:tcW w:w="929" w:type="pct"/>
            <w:vAlign w:val="bottom"/>
          </w:tcPr>
          <w:p w14:paraId="2B252446" w14:textId="78DE6BA4" w:rsidR="00997FAB" w:rsidRPr="00F6409A" w:rsidRDefault="00997FAB" w:rsidP="00F6409A">
            <w:pPr>
              <w:pStyle w:val="TableText"/>
              <w:cnfStyle w:val="000000000000" w:firstRow="0" w:lastRow="0" w:firstColumn="0" w:lastColumn="0" w:oddVBand="0" w:evenVBand="0" w:oddHBand="0" w:evenHBand="0" w:firstRowFirstColumn="0" w:firstRowLastColumn="0" w:lastRowFirstColumn="0" w:lastRowLastColumn="0"/>
            </w:pPr>
            <w:r w:rsidRPr="00F6409A">
              <w:t>10,488</w:t>
            </w:r>
          </w:p>
        </w:tc>
        <w:tc>
          <w:tcPr>
            <w:tcW w:w="841" w:type="pct"/>
          </w:tcPr>
          <w:p w14:paraId="4AED6559" w14:textId="2B837718" w:rsidR="00997FAB" w:rsidRPr="00F6409A" w:rsidRDefault="00997FAB" w:rsidP="00F6409A">
            <w:pPr>
              <w:pStyle w:val="TableText"/>
              <w:cnfStyle w:val="000000000000" w:firstRow="0" w:lastRow="0" w:firstColumn="0" w:lastColumn="0" w:oddVBand="0" w:evenVBand="0" w:oddHBand="0" w:evenHBand="0" w:firstRowFirstColumn="0" w:firstRowLastColumn="0" w:lastRowFirstColumn="0" w:lastRowLastColumn="0"/>
            </w:pPr>
            <w:r w:rsidRPr="00F6409A">
              <w:t>363,106</w:t>
            </w:r>
          </w:p>
        </w:tc>
        <w:tc>
          <w:tcPr>
            <w:tcW w:w="933" w:type="pct"/>
          </w:tcPr>
          <w:p w14:paraId="1055F1F5" w14:textId="5E5B2F53" w:rsidR="00997FAB" w:rsidRPr="00F6409A" w:rsidRDefault="00997FAB" w:rsidP="00F6409A">
            <w:pPr>
              <w:pStyle w:val="TableText"/>
              <w:cnfStyle w:val="000000000000" w:firstRow="0" w:lastRow="0" w:firstColumn="0" w:lastColumn="0" w:oddVBand="0" w:evenVBand="0" w:oddHBand="0" w:evenHBand="0" w:firstRowFirstColumn="0" w:firstRowLastColumn="0" w:lastRowFirstColumn="0" w:lastRowLastColumn="0"/>
            </w:pPr>
            <w:r w:rsidRPr="00F6409A">
              <w:t>3%</w:t>
            </w:r>
          </w:p>
        </w:tc>
      </w:tr>
      <w:tr w:rsidR="00997FAB" w:rsidRPr="00F6409A" w14:paraId="179F93D0" w14:textId="77777777" w:rsidTr="00F640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69F07BED" w14:textId="77777777" w:rsidR="00997FAB" w:rsidRPr="00F6409A" w:rsidRDefault="00997FAB" w:rsidP="00F6409A">
            <w:pPr>
              <w:pStyle w:val="TableText"/>
            </w:pPr>
            <w:r w:rsidRPr="00F6409A">
              <w:t>Cropping</w:t>
            </w:r>
          </w:p>
        </w:tc>
        <w:tc>
          <w:tcPr>
            <w:tcW w:w="691" w:type="pct"/>
            <w:vAlign w:val="bottom"/>
          </w:tcPr>
          <w:p w14:paraId="49CF2EE1" w14:textId="7D696735" w:rsidR="00997FAB" w:rsidRPr="00F6409A" w:rsidRDefault="00997FAB" w:rsidP="00F6409A">
            <w:pPr>
              <w:pStyle w:val="TableText"/>
              <w:cnfStyle w:val="000000010000" w:firstRow="0" w:lastRow="0" w:firstColumn="0" w:lastColumn="0" w:oddVBand="0" w:evenVBand="0" w:oddHBand="0" w:evenHBand="1" w:firstRowFirstColumn="0" w:firstRowLastColumn="0" w:lastRowFirstColumn="0" w:lastRowLastColumn="0"/>
            </w:pPr>
            <w:r w:rsidRPr="00F6409A">
              <w:t>85</w:t>
            </w:r>
          </w:p>
        </w:tc>
        <w:tc>
          <w:tcPr>
            <w:tcW w:w="891" w:type="pct"/>
            <w:vAlign w:val="bottom"/>
          </w:tcPr>
          <w:p w14:paraId="2C464A47" w14:textId="30861815" w:rsidR="00997FAB" w:rsidRPr="00F6409A" w:rsidRDefault="00997FAB" w:rsidP="00F6409A">
            <w:pPr>
              <w:pStyle w:val="TableText"/>
              <w:cnfStyle w:val="000000010000" w:firstRow="0" w:lastRow="0" w:firstColumn="0" w:lastColumn="0" w:oddVBand="0" w:evenVBand="0" w:oddHBand="0" w:evenHBand="1" w:firstRowFirstColumn="0" w:firstRowLastColumn="0" w:lastRowFirstColumn="0" w:lastRowLastColumn="0"/>
            </w:pPr>
            <w:r w:rsidRPr="00F6409A">
              <w:t>1,028</w:t>
            </w:r>
          </w:p>
        </w:tc>
        <w:tc>
          <w:tcPr>
            <w:tcW w:w="929" w:type="pct"/>
            <w:vAlign w:val="bottom"/>
          </w:tcPr>
          <w:p w14:paraId="1F9C45C9" w14:textId="4CA497FD" w:rsidR="00997FAB" w:rsidRPr="00F6409A" w:rsidRDefault="00997FAB" w:rsidP="00F6409A">
            <w:pPr>
              <w:pStyle w:val="TableText"/>
              <w:cnfStyle w:val="000000010000" w:firstRow="0" w:lastRow="0" w:firstColumn="0" w:lastColumn="0" w:oddVBand="0" w:evenVBand="0" w:oddHBand="0" w:evenHBand="1" w:firstRowFirstColumn="0" w:firstRowLastColumn="0" w:lastRowFirstColumn="0" w:lastRowLastColumn="0"/>
            </w:pPr>
            <w:r w:rsidRPr="00F6409A">
              <w:t>13,982</w:t>
            </w:r>
          </w:p>
        </w:tc>
        <w:tc>
          <w:tcPr>
            <w:tcW w:w="841" w:type="pct"/>
          </w:tcPr>
          <w:p w14:paraId="492DE824" w14:textId="2EFBB17F" w:rsidR="00997FAB" w:rsidRPr="00F6409A" w:rsidRDefault="00997FAB" w:rsidP="00F6409A">
            <w:pPr>
              <w:pStyle w:val="TableText"/>
              <w:cnfStyle w:val="000000010000" w:firstRow="0" w:lastRow="0" w:firstColumn="0" w:lastColumn="0" w:oddVBand="0" w:evenVBand="0" w:oddHBand="0" w:evenHBand="1" w:firstRowFirstColumn="0" w:firstRowLastColumn="0" w:lastRowFirstColumn="0" w:lastRowLastColumn="0"/>
            </w:pPr>
            <w:r w:rsidRPr="00F6409A">
              <w:t>196,307</w:t>
            </w:r>
          </w:p>
        </w:tc>
        <w:tc>
          <w:tcPr>
            <w:tcW w:w="933" w:type="pct"/>
          </w:tcPr>
          <w:p w14:paraId="012F88CB" w14:textId="71C928E9" w:rsidR="00997FAB" w:rsidRPr="00F6409A" w:rsidRDefault="00997FAB" w:rsidP="00F6409A">
            <w:pPr>
              <w:pStyle w:val="TableText"/>
              <w:cnfStyle w:val="000000010000" w:firstRow="0" w:lastRow="0" w:firstColumn="0" w:lastColumn="0" w:oddVBand="0" w:evenVBand="0" w:oddHBand="0" w:evenHBand="1" w:firstRowFirstColumn="0" w:firstRowLastColumn="0" w:lastRowFirstColumn="0" w:lastRowLastColumn="0"/>
            </w:pPr>
            <w:r w:rsidRPr="00F6409A">
              <w:t>7%</w:t>
            </w:r>
          </w:p>
        </w:tc>
      </w:tr>
      <w:tr w:rsidR="00A43E20" w:rsidRPr="00F6409A" w14:paraId="7131A0BA" w14:textId="77777777" w:rsidTr="00F6409A">
        <w:tc>
          <w:tcPr>
            <w:cnfStyle w:val="001000000000" w:firstRow="0" w:lastRow="0" w:firstColumn="1" w:lastColumn="0" w:oddVBand="0" w:evenVBand="0" w:oddHBand="0" w:evenHBand="0" w:firstRowFirstColumn="0" w:firstRowLastColumn="0" w:lastRowFirstColumn="0" w:lastRowLastColumn="0"/>
            <w:tcW w:w="714" w:type="pct"/>
          </w:tcPr>
          <w:p w14:paraId="5FF651A7" w14:textId="77777777" w:rsidR="00A43E20" w:rsidRPr="00F6409A" w:rsidRDefault="00A43E20" w:rsidP="00F6409A">
            <w:pPr>
              <w:pStyle w:val="TableText"/>
            </w:pPr>
            <w:r w:rsidRPr="00F6409A">
              <w:t>Horticulture</w:t>
            </w:r>
          </w:p>
        </w:tc>
        <w:tc>
          <w:tcPr>
            <w:tcW w:w="691" w:type="pct"/>
            <w:vAlign w:val="bottom"/>
          </w:tcPr>
          <w:p w14:paraId="07A756C4" w14:textId="5D1CF61F" w:rsidR="00A43E20" w:rsidRPr="00F6409A" w:rsidRDefault="00A43E20" w:rsidP="00F6409A">
            <w:pPr>
              <w:pStyle w:val="TableText"/>
              <w:cnfStyle w:val="000000000000" w:firstRow="0" w:lastRow="0" w:firstColumn="0" w:lastColumn="0" w:oddVBand="0" w:evenVBand="0" w:oddHBand="0" w:evenHBand="0" w:firstRowFirstColumn="0" w:firstRowLastColumn="0" w:lastRowFirstColumn="0" w:lastRowLastColumn="0"/>
            </w:pPr>
            <w:r w:rsidRPr="00F6409A">
              <w:t>65</w:t>
            </w:r>
          </w:p>
        </w:tc>
        <w:tc>
          <w:tcPr>
            <w:tcW w:w="891" w:type="pct"/>
            <w:vAlign w:val="bottom"/>
          </w:tcPr>
          <w:p w14:paraId="39B845F7" w14:textId="13897EA0" w:rsidR="00A43E20" w:rsidRPr="00F6409A" w:rsidRDefault="00A43E20" w:rsidP="00F6409A">
            <w:pPr>
              <w:pStyle w:val="TableText"/>
              <w:cnfStyle w:val="000000000000" w:firstRow="0" w:lastRow="0" w:firstColumn="0" w:lastColumn="0" w:oddVBand="0" w:evenVBand="0" w:oddHBand="0" w:evenHBand="0" w:firstRowFirstColumn="0" w:firstRowLastColumn="0" w:lastRowFirstColumn="0" w:lastRowLastColumn="0"/>
            </w:pPr>
            <w:r w:rsidRPr="00F6409A">
              <w:t>632</w:t>
            </w:r>
          </w:p>
        </w:tc>
        <w:tc>
          <w:tcPr>
            <w:tcW w:w="929" w:type="pct"/>
            <w:vAlign w:val="bottom"/>
          </w:tcPr>
          <w:p w14:paraId="6D60E760" w14:textId="451301A0" w:rsidR="00A43E20" w:rsidRPr="00F6409A" w:rsidRDefault="00A43E20" w:rsidP="00F6409A">
            <w:pPr>
              <w:pStyle w:val="TableText"/>
              <w:cnfStyle w:val="000000000000" w:firstRow="0" w:lastRow="0" w:firstColumn="0" w:lastColumn="0" w:oddVBand="0" w:evenVBand="0" w:oddHBand="0" w:evenHBand="0" w:firstRowFirstColumn="0" w:firstRowLastColumn="0" w:lastRowFirstColumn="0" w:lastRowLastColumn="0"/>
            </w:pPr>
            <w:r w:rsidRPr="00F6409A">
              <w:t>8,880</w:t>
            </w:r>
          </w:p>
        </w:tc>
        <w:tc>
          <w:tcPr>
            <w:tcW w:w="841" w:type="pct"/>
          </w:tcPr>
          <w:p w14:paraId="39993520" w14:textId="77777777" w:rsidR="00A43E20" w:rsidRPr="00F6409A" w:rsidRDefault="00A43E20" w:rsidP="00F6409A">
            <w:pPr>
              <w:pStyle w:val="TableText"/>
              <w:cnfStyle w:val="000000000000" w:firstRow="0" w:lastRow="0" w:firstColumn="0" w:lastColumn="0" w:oddVBand="0" w:evenVBand="0" w:oddHBand="0" w:evenHBand="0" w:firstRowFirstColumn="0" w:firstRowLastColumn="0" w:lastRowFirstColumn="0" w:lastRowLastColumn="0"/>
            </w:pPr>
            <w:r w:rsidRPr="00F6409A">
              <w:t>6,848</w:t>
            </w:r>
          </w:p>
        </w:tc>
        <w:tc>
          <w:tcPr>
            <w:tcW w:w="933" w:type="pct"/>
          </w:tcPr>
          <w:p w14:paraId="4597F227" w14:textId="393F0338" w:rsidR="00A43E20" w:rsidRPr="00F6409A" w:rsidRDefault="00A43E20" w:rsidP="00F6409A">
            <w:pPr>
              <w:pStyle w:val="TableText"/>
              <w:cnfStyle w:val="000000000000" w:firstRow="0" w:lastRow="0" w:firstColumn="0" w:lastColumn="0" w:oddVBand="0" w:evenVBand="0" w:oddHBand="0" w:evenHBand="0" w:firstRowFirstColumn="0" w:firstRowLastColumn="0" w:lastRowFirstColumn="0" w:lastRowLastColumn="0"/>
            </w:pPr>
            <w:r w:rsidRPr="00F6409A">
              <w:t>n/a</w:t>
            </w:r>
            <w:r w:rsidRPr="00F6409A">
              <w:rPr>
                <w:rStyle w:val="FootnoteReference"/>
                <w:vertAlign w:val="baseline"/>
              </w:rPr>
              <w:t>*</w:t>
            </w:r>
          </w:p>
        </w:tc>
      </w:tr>
      <w:tr w:rsidR="00281416" w:rsidRPr="00F6409A" w14:paraId="066868B6" w14:textId="77777777" w:rsidTr="00F6409A">
        <w:trPr>
          <w:cnfStyle w:val="000000010000" w:firstRow="0" w:lastRow="0" w:firstColumn="0" w:lastColumn="0" w:oddVBand="0" w:evenVBand="0" w:oddHBand="0" w:evenHBand="1"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14" w:type="pct"/>
          </w:tcPr>
          <w:p w14:paraId="17EFE241" w14:textId="77777777" w:rsidR="00281416" w:rsidRPr="00F6409A" w:rsidRDefault="00281416" w:rsidP="00F6409A">
            <w:pPr>
              <w:pStyle w:val="TableText"/>
            </w:pPr>
            <w:r w:rsidRPr="00F6409A">
              <w:t>Forestry</w:t>
            </w:r>
          </w:p>
        </w:tc>
        <w:tc>
          <w:tcPr>
            <w:tcW w:w="691" w:type="pct"/>
            <w:vAlign w:val="bottom"/>
          </w:tcPr>
          <w:p w14:paraId="68C793A1" w14:textId="70BB6ED7" w:rsidR="00281416" w:rsidRPr="00F6409A" w:rsidRDefault="00281416" w:rsidP="00F6409A">
            <w:pPr>
              <w:pStyle w:val="TableText"/>
              <w:cnfStyle w:val="000000010000" w:firstRow="0" w:lastRow="0" w:firstColumn="0" w:lastColumn="0" w:oddVBand="0" w:evenVBand="0" w:oddHBand="0" w:evenHBand="1" w:firstRowFirstColumn="0" w:firstRowLastColumn="0" w:lastRowFirstColumn="0" w:lastRowLastColumn="0"/>
            </w:pPr>
            <w:r w:rsidRPr="00F6409A">
              <w:t>3</w:t>
            </w:r>
          </w:p>
        </w:tc>
        <w:tc>
          <w:tcPr>
            <w:tcW w:w="891" w:type="pct"/>
            <w:vAlign w:val="bottom"/>
          </w:tcPr>
          <w:p w14:paraId="4B777449" w14:textId="253B49A0" w:rsidR="00281416" w:rsidRPr="00F6409A" w:rsidRDefault="00281416" w:rsidP="00F6409A">
            <w:pPr>
              <w:pStyle w:val="TableText"/>
              <w:cnfStyle w:val="000000010000" w:firstRow="0" w:lastRow="0" w:firstColumn="0" w:lastColumn="0" w:oddVBand="0" w:evenVBand="0" w:oddHBand="0" w:evenHBand="1" w:firstRowFirstColumn="0" w:firstRowLastColumn="0" w:lastRowFirstColumn="0" w:lastRowLastColumn="0"/>
            </w:pPr>
            <w:r w:rsidRPr="00F6409A">
              <w:t>26</w:t>
            </w:r>
          </w:p>
        </w:tc>
        <w:tc>
          <w:tcPr>
            <w:tcW w:w="929" w:type="pct"/>
            <w:vAlign w:val="bottom"/>
          </w:tcPr>
          <w:p w14:paraId="40B4E478" w14:textId="62819980" w:rsidR="00281416" w:rsidRPr="00F6409A" w:rsidRDefault="00281416" w:rsidP="00F6409A">
            <w:pPr>
              <w:pStyle w:val="TableText"/>
              <w:cnfStyle w:val="000000010000" w:firstRow="0" w:lastRow="0" w:firstColumn="0" w:lastColumn="0" w:oddVBand="0" w:evenVBand="0" w:oddHBand="0" w:evenHBand="1" w:firstRowFirstColumn="0" w:firstRowLastColumn="0" w:lastRowFirstColumn="0" w:lastRowLastColumn="0"/>
            </w:pPr>
            <w:r w:rsidRPr="00F6409A">
              <w:t>262</w:t>
            </w:r>
          </w:p>
        </w:tc>
        <w:tc>
          <w:tcPr>
            <w:tcW w:w="841" w:type="pct"/>
          </w:tcPr>
          <w:p w14:paraId="76ADA229" w14:textId="0F635A62" w:rsidR="00281416" w:rsidRPr="00F6409A" w:rsidRDefault="00281416" w:rsidP="00F6409A">
            <w:pPr>
              <w:pStyle w:val="TableText"/>
              <w:cnfStyle w:val="000000010000" w:firstRow="0" w:lastRow="0" w:firstColumn="0" w:lastColumn="0" w:oddVBand="0" w:evenVBand="0" w:oddHBand="0" w:evenHBand="1" w:firstRowFirstColumn="0" w:firstRowLastColumn="0" w:lastRowFirstColumn="0" w:lastRowLastColumn="0"/>
            </w:pPr>
            <w:r w:rsidRPr="00F6409A">
              <w:t>4,505</w:t>
            </w:r>
          </w:p>
        </w:tc>
        <w:tc>
          <w:tcPr>
            <w:tcW w:w="933" w:type="pct"/>
          </w:tcPr>
          <w:p w14:paraId="7E33058A" w14:textId="195F0F7C" w:rsidR="00281416" w:rsidRPr="00F6409A" w:rsidRDefault="00281416" w:rsidP="00F6409A">
            <w:pPr>
              <w:pStyle w:val="TableText"/>
              <w:cnfStyle w:val="000000010000" w:firstRow="0" w:lastRow="0" w:firstColumn="0" w:lastColumn="0" w:oddVBand="0" w:evenVBand="0" w:oddHBand="0" w:evenHBand="1" w:firstRowFirstColumn="0" w:firstRowLastColumn="0" w:lastRowFirstColumn="0" w:lastRowLastColumn="0"/>
            </w:pPr>
            <w:r w:rsidRPr="00F6409A">
              <w:t>6%</w:t>
            </w:r>
          </w:p>
        </w:tc>
      </w:tr>
      <w:tr w:rsidR="00281416" w:rsidRPr="00F6409A" w14:paraId="7F64EAD6" w14:textId="77777777" w:rsidTr="00F6409A">
        <w:tc>
          <w:tcPr>
            <w:cnfStyle w:val="001000000000" w:firstRow="0" w:lastRow="0" w:firstColumn="1" w:lastColumn="0" w:oddVBand="0" w:evenVBand="0" w:oddHBand="0" w:evenHBand="0" w:firstRowFirstColumn="0" w:firstRowLastColumn="0" w:lastRowFirstColumn="0" w:lastRowLastColumn="0"/>
            <w:tcW w:w="714" w:type="pct"/>
          </w:tcPr>
          <w:p w14:paraId="6E85BF0B" w14:textId="77777777" w:rsidR="00281416" w:rsidRPr="00F6409A" w:rsidRDefault="00281416" w:rsidP="00F6409A">
            <w:pPr>
              <w:pStyle w:val="TableText"/>
            </w:pPr>
            <w:r w:rsidRPr="00F6409A">
              <w:t>TOTAL</w:t>
            </w:r>
          </w:p>
        </w:tc>
        <w:tc>
          <w:tcPr>
            <w:tcW w:w="691" w:type="pct"/>
            <w:vAlign w:val="bottom"/>
          </w:tcPr>
          <w:p w14:paraId="1BFEFA4A" w14:textId="6734FB26" w:rsidR="00281416" w:rsidRPr="00F6409A" w:rsidRDefault="00281416" w:rsidP="00F6409A">
            <w:pPr>
              <w:pStyle w:val="TableText"/>
              <w:cnfStyle w:val="000000000000" w:firstRow="0" w:lastRow="0" w:firstColumn="0" w:lastColumn="0" w:oddVBand="0" w:evenVBand="0" w:oddHBand="0" w:evenHBand="0" w:firstRowFirstColumn="0" w:firstRowLastColumn="0" w:lastRowFirstColumn="0" w:lastRowLastColumn="0"/>
            </w:pPr>
            <w:r w:rsidRPr="00F6409A">
              <w:t>229</w:t>
            </w:r>
          </w:p>
        </w:tc>
        <w:tc>
          <w:tcPr>
            <w:tcW w:w="891" w:type="pct"/>
            <w:vAlign w:val="bottom"/>
          </w:tcPr>
          <w:p w14:paraId="1FD4B4F0" w14:textId="212EE6C8" w:rsidR="00281416" w:rsidRPr="00F6409A" w:rsidRDefault="00281416" w:rsidP="00F6409A">
            <w:pPr>
              <w:pStyle w:val="TableText"/>
              <w:cnfStyle w:val="000000000000" w:firstRow="0" w:lastRow="0" w:firstColumn="0" w:lastColumn="0" w:oddVBand="0" w:evenVBand="0" w:oddHBand="0" w:evenHBand="0" w:firstRowFirstColumn="0" w:firstRowLastColumn="0" w:lastRowFirstColumn="0" w:lastRowLastColumn="0"/>
            </w:pPr>
            <w:r w:rsidRPr="00F6409A">
              <w:t>2,228</w:t>
            </w:r>
          </w:p>
        </w:tc>
        <w:tc>
          <w:tcPr>
            <w:tcW w:w="929" w:type="pct"/>
            <w:vAlign w:val="bottom"/>
          </w:tcPr>
          <w:p w14:paraId="3E2E1CAD" w14:textId="194A5E8A" w:rsidR="00281416" w:rsidRPr="00F6409A" w:rsidRDefault="00281416" w:rsidP="00F6409A">
            <w:pPr>
              <w:pStyle w:val="TableText"/>
              <w:cnfStyle w:val="000000000000" w:firstRow="0" w:lastRow="0" w:firstColumn="0" w:lastColumn="0" w:oddVBand="0" w:evenVBand="0" w:oddHBand="0" w:evenHBand="0" w:firstRowFirstColumn="0" w:firstRowLastColumn="0" w:lastRowFirstColumn="0" w:lastRowLastColumn="0"/>
            </w:pPr>
            <w:r w:rsidRPr="00F6409A">
              <w:t>33,612</w:t>
            </w:r>
          </w:p>
        </w:tc>
        <w:tc>
          <w:tcPr>
            <w:tcW w:w="841" w:type="pct"/>
          </w:tcPr>
          <w:p w14:paraId="0A0EE940" w14:textId="649918B6" w:rsidR="00281416" w:rsidRPr="00F6409A" w:rsidRDefault="00281416" w:rsidP="00F6409A">
            <w:pPr>
              <w:pStyle w:val="TableText"/>
              <w:cnfStyle w:val="000000000000" w:firstRow="0" w:lastRow="0" w:firstColumn="0" w:lastColumn="0" w:oddVBand="0" w:evenVBand="0" w:oddHBand="0" w:evenHBand="0" w:firstRowFirstColumn="0" w:firstRowLastColumn="0" w:lastRowFirstColumn="0" w:lastRowLastColumn="0"/>
            </w:pPr>
            <w:r w:rsidRPr="00F6409A">
              <w:t>570,766</w:t>
            </w:r>
          </w:p>
        </w:tc>
        <w:tc>
          <w:tcPr>
            <w:tcW w:w="933" w:type="pct"/>
          </w:tcPr>
          <w:p w14:paraId="7916EBE7" w14:textId="02796BDB" w:rsidR="00281416" w:rsidRPr="00F6409A" w:rsidRDefault="00281416" w:rsidP="00F6409A">
            <w:pPr>
              <w:pStyle w:val="TableText"/>
              <w:cnfStyle w:val="000000000000" w:firstRow="0" w:lastRow="0" w:firstColumn="0" w:lastColumn="0" w:oddVBand="0" w:evenVBand="0" w:oddHBand="0" w:evenHBand="0" w:firstRowFirstColumn="0" w:firstRowLastColumn="0" w:lastRowFirstColumn="0" w:lastRowLastColumn="0"/>
            </w:pPr>
            <w:r w:rsidRPr="00F6409A">
              <w:t>6%</w:t>
            </w:r>
          </w:p>
        </w:tc>
      </w:tr>
      <w:tr w:rsidR="00F6409A" w:rsidRPr="00F6409A" w14:paraId="17003D7F" w14:textId="77777777" w:rsidTr="00F6409A">
        <w:trPr>
          <w:cnfStyle w:val="000000010000" w:firstRow="0" w:lastRow="0" w:firstColumn="0" w:lastColumn="0" w:oddVBand="0" w:evenVBand="0" w:oddHBand="0" w:evenHBand="1" w:firstRowFirstColumn="0" w:firstRowLastColumn="0" w:lastRowFirstColumn="0" w:lastRowLastColumn="0"/>
          <w:trHeight w:val="919"/>
        </w:trPr>
        <w:tc>
          <w:tcPr>
            <w:cnfStyle w:val="001000000000" w:firstRow="0" w:lastRow="0" w:firstColumn="1" w:lastColumn="0" w:oddVBand="0" w:evenVBand="0" w:oddHBand="0" w:evenHBand="0" w:firstRowFirstColumn="0" w:firstRowLastColumn="0" w:lastRowFirstColumn="0" w:lastRowLastColumn="0"/>
            <w:tcW w:w="5000" w:type="pct"/>
            <w:gridSpan w:val="6"/>
            <w:shd w:val="clear" w:color="auto" w:fill="FFFFFF" w:themeFill="background1"/>
          </w:tcPr>
          <w:p w14:paraId="45061FD6" w14:textId="68316320" w:rsidR="00C03BEC" w:rsidRPr="00F6409A" w:rsidRDefault="00C03BEC" w:rsidP="00F6409A">
            <w:pPr>
              <w:pStyle w:val="Tablesmalltext"/>
              <w:rPr>
                <w:b w:val="0"/>
                <w:bCs/>
                <w:color w:val="auto"/>
              </w:rPr>
            </w:pPr>
            <w:r w:rsidRPr="00F6409A">
              <w:rPr>
                <w:b w:val="0"/>
                <w:bCs/>
                <w:color w:val="auto"/>
              </w:rPr>
              <w:t xml:space="preserve">* Note: The total area of the properties with a horticulture enterprise is greater than the total area of horticulture crops in the region because these properties use multi-year rotations, and so also conduct cropping, grazing and in a small number of situations, forestry. </w:t>
            </w:r>
          </w:p>
        </w:tc>
      </w:tr>
    </w:tbl>
    <w:p w14:paraId="54DB1018" w14:textId="019B7DB0" w:rsidR="00BF78C3" w:rsidRDefault="00B13434" w:rsidP="00BF78C3">
      <w:r w:rsidRPr="00B13434">
        <w:t>Consultation with industry suggests that approximately 70</w:t>
      </w:r>
      <w:r w:rsidR="00662016">
        <w:t xml:space="preserve"> </w:t>
      </w:r>
      <w:r w:rsidR="00C277F2">
        <w:t>per cent</w:t>
      </w:r>
      <w:r w:rsidRPr="00B13434">
        <w:t xml:space="preserve"> of farmers in the region who undertake irrigation now use overhead irrigators, and some </w:t>
      </w:r>
      <w:r w:rsidR="00BF78C3" w:rsidRPr="293A2D23">
        <w:t xml:space="preserve">farms </w:t>
      </w:r>
      <w:r w:rsidR="00B908DD" w:rsidRPr="293A2D23">
        <w:t>in the study area</w:t>
      </w:r>
      <w:r w:rsidR="000A3CEA" w:rsidRPr="293A2D23">
        <w:t xml:space="preserve"> </w:t>
      </w:r>
      <w:r w:rsidR="00BF78C3" w:rsidRPr="293A2D23">
        <w:t xml:space="preserve">use </w:t>
      </w:r>
      <w:r w:rsidR="00A31568" w:rsidRPr="293A2D23">
        <w:t xml:space="preserve">overhead </w:t>
      </w:r>
      <w:r w:rsidR="00BF78C3" w:rsidRPr="293A2D23">
        <w:t xml:space="preserve">centre pivot/ lateral move irrigators and gun irrigators (also called </w:t>
      </w:r>
      <w:r w:rsidR="00DD145C" w:rsidRPr="293A2D23">
        <w:t>rain guns or big guns</w:t>
      </w:r>
      <w:r w:rsidR="00BF78C3" w:rsidRPr="293A2D23">
        <w:t xml:space="preserve">) </w:t>
      </w:r>
      <w:r w:rsidR="001060E6" w:rsidRPr="293A2D23">
        <w:t>to grow</w:t>
      </w:r>
      <w:r w:rsidR="00BF78C3" w:rsidRPr="293A2D23">
        <w:t xml:space="preserve"> potatoes and other horticultur</w:t>
      </w:r>
      <w:r w:rsidR="00FB6049" w:rsidRPr="293A2D23">
        <w:t>al crop</w:t>
      </w:r>
      <w:r w:rsidR="00BF78C3" w:rsidRPr="293A2D23">
        <w:t xml:space="preserve">s. </w:t>
      </w:r>
      <w:r w:rsidR="00C529A9" w:rsidRPr="293A2D23">
        <w:t xml:space="preserve">Overhead </w:t>
      </w:r>
      <w:r w:rsidR="002B6522" w:rsidRPr="293A2D23">
        <w:t>irrigators</w:t>
      </w:r>
      <w:r w:rsidR="00BF78C3" w:rsidRPr="293A2D23">
        <w:t xml:space="preserve"> can be up to 7.5m tall and can pulse water up to 15m </w:t>
      </w:r>
      <w:r w:rsidR="00480D22" w:rsidRPr="293A2D23">
        <w:t>high</w:t>
      </w:r>
      <w:r w:rsidR="00A82DD0" w:rsidRPr="293A2D23">
        <w:t>. Rotational cropping could mean that irrigation equipment is moved from paddock to paddock</w:t>
      </w:r>
      <w:r w:rsidR="00284E5E" w:rsidRPr="293A2D23">
        <w:t xml:space="preserve">. </w:t>
      </w:r>
      <w:r w:rsidR="00A82DD0" w:rsidRPr="293A2D23">
        <w:t>A</w:t>
      </w:r>
      <w:r w:rsidR="00ED378B" w:rsidRPr="293A2D23">
        <w:t xml:space="preserve">erial application of </w:t>
      </w:r>
      <w:r w:rsidR="00C5310E" w:rsidRPr="293A2D23">
        <w:t xml:space="preserve">fertiliser and </w:t>
      </w:r>
      <w:r w:rsidR="004255BC" w:rsidRPr="293A2D23">
        <w:t xml:space="preserve">chemicals for </w:t>
      </w:r>
      <w:r w:rsidR="00A82DD0" w:rsidRPr="293A2D23">
        <w:t xml:space="preserve">pest </w:t>
      </w:r>
      <w:r w:rsidR="004255BC" w:rsidRPr="293A2D23">
        <w:t>and disease</w:t>
      </w:r>
      <w:r w:rsidR="00A82DD0" w:rsidRPr="293A2D23">
        <w:t xml:space="preserve"> management</w:t>
      </w:r>
      <w:r w:rsidR="004255BC" w:rsidRPr="293A2D23">
        <w:t xml:space="preserve"> </w:t>
      </w:r>
      <w:r w:rsidR="00C5310E" w:rsidRPr="293A2D23">
        <w:t xml:space="preserve">is </w:t>
      </w:r>
      <w:r w:rsidR="00A82DD0" w:rsidRPr="293A2D23">
        <w:t>used</w:t>
      </w:r>
      <w:r w:rsidR="00C5310E" w:rsidRPr="293A2D23">
        <w:t xml:space="preserve"> </w:t>
      </w:r>
      <w:r w:rsidR="000D0D3C" w:rsidRPr="293A2D23">
        <w:t xml:space="preserve">on some </w:t>
      </w:r>
      <w:r w:rsidR="000A4845" w:rsidRPr="293A2D23">
        <w:t xml:space="preserve">cropping and horticultural farms that are </w:t>
      </w:r>
      <w:r w:rsidR="00B908DD" w:rsidRPr="293A2D23">
        <w:t>in the study area</w:t>
      </w:r>
      <w:r w:rsidR="00A82DD0" w:rsidRPr="293A2D23">
        <w:t>. H</w:t>
      </w:r>
      <w:r w:rsidR="000A4845" w:rsidRPr="293A2D23">
        <w:t xml:space="preserve">igh value crops including potatoes </w:t>
      </w:r>
      <w:r w:rsidR="00A82DD0" w:rsidRPr="293A2D23">
        <w:t>may require</w:t>
      </w:r>
      <w:r w:rsidR="000A4845" w:rsidRPr="293A2D23">
        <w:t xml:space="preserve"> multiple aerial </w:t>
      </w:r>
      <w:r w:rsidR="00A82DD0" w:rsidRPr="293A2D23">
        <w:t>treatments</w:t>
      </w:r>
      <w:r w:rsidR="000A4845" w:rsidRPr="293A2D23">
        <w:t xml:space="preserve"> each season</w:t>
      </w:r>
      <w:r w:rsidR="008A122C" w:rsidRPr="293A2D23">
        <w:t xml:space="preserve">. </w:t>
      </w:r>
      <w:r w:rsidR="000D0D3C" w:rsidRPr="293A2D23">
        <w:t xml:space="preserve">This can be carried out by </w:t>
      </w:r>
      <w:r w:rsidR="00A82DD0" w:rsidRPr="293A2D23">
        <w:t xml:space="preserve">fixed wing aircraft </w:t>
      </w:r>
      <w:r w:rsidR="000D0D3C" w:rsidRPr="293A2D23">
        <w:t>or helicopter</w:t>
      </w:r>
      <w:r w:rsidR="002B3BB9" w:rsidRPr="293A2D23">
        <w:t>s fitted with specialised spraying equipment</w:t>
      </w:r>
      <w:r w:rsidR="00A82DD0" w:rsidRPr="293A2D23">
        <w:t>. D</w:t>
      </w:r>
      <w:r w:rsidR="008A122C" w:rsidRPr="293A2D23">
        <w:t xml:space="preserve">rones are becoming </w:t>
      </w:r>
      <w:r w:rsidR="00512EA1" w:rsidRPr="293A2D23">
        <w:t>more widely used in this application</w:t>
      </w:r>
      <w:r w:rsidR="00627042" w:rsidRPr="293A2D23">
        <w:t>.</w:t>
      </w:r>
    </w:p>
    <w:p w14:paraId="596F516C" w14:textId="3CB48FFE" w:rsidR="00B13434" w:rsidRDefault="00B13434" w:rsidP="00BF78C3">
      <w:r w:rsidRPr="00B13434">
        <w:t>Other large equipment used on farms within the study area include harvesters and boom sprays for chemical application. Business size, production levels and profitability determine a farmer’s ability to invest in these ‘tools of the trade’, often worth hundreds of thousands of dollars each.</w:t>
      </w:r>
    </w:p>
    <w:p w14:paraId="54266414" w14:textId="4B2C55A3" w:rsidR="00527939" w:rsidRDefault="00527939" w:rsidP="00474D5D">
      <w:pPr>
        <w:pStyle w:val="Call-outboxHeadingwithicon"/>
        <w:framePr w:w="9107" w:h="4231" w:hRule="exact" w:hSpace="170" w:vSpace="170" w:wrap="around" w:hAnchor="page" w:x="1405" w:y="2123"/>
      </w:pPr>
      <w:r>
        <w:lastRenderedPageBreak/>
        <w:t xml:space="preserve">                                                                                                     Potato production in the study area</w:t>
      </w:r>
    </w:p>
    <w:p w14:paraId="5FDA2ADB" w14:textId="50E43E3B" w:rsidR="00527939" w:rsidRDefault="00527939" w:rsidP="00474D5D">
      <w:pPr>
        <w:pStyle w:val="Call-outbox"/>
        <w:framePr w:w="9107" w:h="4231" w:hRule="exact" w:hSpace="170" w:vSpace="170" w:wrap="around" w:hAnchor="page" w:x="1405" w:y="2123"/>
      </w:pPr>
      <w:r w:rsidRPr="293A2D23">
        <w:t xml:space="preserve">Potatoes are the most significant crop in the region, accounting for a large percentage of Victoria’s total agricultural production. As such, a thorough investigation of potato production on properties that will be traversed by the Project was undertaken (see </w:t>
      </w:r>
      <w:r w:rsidRPr="293A2D23">
        <w:rPr>
          <w:b/>
          <w:bCs/>
        </w:rPr>
        <w:t>Technical Report H: Agriculture and Forestry Impact Assessment</w:t>
      </w:r>
      <w:r w:rsidRPr="293A2D23">
        <w:t>) and determined that the annual area of potato production is variable. Farmers in the region typically grow potatoes for one season and then rotate the land for different uses for the next three to four years. It is estimated that 390</w:t>
      </w:r>
      <w:r w:rsidR="00FC4B84">
        <w:t>ha</w:t>
      </w:r>
      <w:r w:rsidRPr="293A2D23">
        <w:t xml:space="preserve"> of potatoes were planted in paddocks potentially traversed by the Project in the three growing seasons from 2019 to 2022, averaging 130</w:t>
      </w:r>
      <w:r w:rsidR="00FC4B84">
        <w:t>ha</w:t>
      </w:r>
      <w:r w:rsidRPr="293A2D23">
        <w:t xml:space="preserve"> per year. </w:t>
      </w:r>
    </w:p>
    <w:p w14:paraId="4FAAFA5C" w14:textId="32A19A04" w:rsidR="00527939" w:rsidRDefault="00527939" w:rsidP="00474D5D">
      <w:pPr>
        <w:pStyle w:val="Call-outbox"/>
        <w:framePr w:w="9107" w:h="4231" w:hRule="exact" w:hSpace="170" w:vSpace="170" w:wrap="around" w:hAnchor="page" w:x="1405" w:y="2123"/>
      </w:pPr>
      <w:r>
        <w:t>The total area of horticultural land identified as being traversed by the Project is higher than this (632</w:t>
      </w:r>
      <w:r w:rsidR="00FC4B84">
        <w:t>ha</w:t>
      </w:r>
      <w:r>
        <w:t xml:space="preserve">, </w:t>
      </w:r>
      <w:r>
        <w:fldChar w:fldCharType="begin"/>
      </w:r>
      <w:r>
        <w:instrText xml:space="preserve"> REF _Ref181883274 \h  \* MERGEFORMAT </w:instrText>
      </w:r>
      <w:r>
        <w:fldChar w:fldCharType="separate"/>
      </w:r>
      <w:r w:rsidR="00495CB1" w:rsidRPr="293A2D23">
        <w:t>Table</w:t>
      </w:r>
      <w:r w:rsidR="00D27A63">
        <w:t> </w:t>
      </w:r>
      <w:r w:rsidR="00495CB1">
        <w:rPr>
          <w:noProof/>
        </w:rPr>
        <w:t>15.1</w:t>
      </w:r>
      <w:r>
        <w:fldChar w:fldCharType="end"/>
      </w:r>
      <w:r>
        <w:t xml:space="preserve">), as it includes land that may be rotationally used for horticulture. </w:t>
      </w:r>
    </w:p>
    <w:p w14:paraId="4FF5C2F1" w14:textId="2CF28467" w:rsidR="00D36798" w:rsidRPr="00EC6B06" w:rsidRDefault="00D36798" w:rsidP="00D36798">
      <w:r w:rsidRPr="293A2D23">
        <w:t xml:space="preserve">No operating dairies, piggeries, poultry operations or vineyards </w:t>
      </w:r>
      <w:r w:rsidR="008E5CE8" w:rsidRPr="293A2D23">
        <w:t>were</w:t>
      </w:r>
      <w:r w:rsidRPr="293A2D23">
        <w:t xml:space="preserve"> identified </w:t>
      </w:r>
      <w:r w:rsidR="00B908DD" w:rsidRPr="293A2D23">
        <w:t>in the study area</w:t>
      </w:r>
      <w:r w:rsidRPr="293A2D23">
        <w:t>.</w:t>
      </w:r>
      <w:r w:rsidR="00BF78C3" w:rsidRPr="293A2D23">
        <w:t xml:space="preserve"> Further, the technical investigation did not identify agricultural processing and manufacturing facilities, saleyards, or large packing / distribution sheds that would be directly affected by the Project.</w:t>
      </w:r>
    </w:p>
    <w:p w14:paraId="369C7191" w14:textId="3C946FFA" w:rsidR="00B13434" w:rsidRDefault="00E109C4" w:rsidP="00C03BEC">
      <w:pPr>
        <w:sectPr w:rsidR="00B13434" w:rsidSect="003C40A0">
          <w:footerReference w:type="even" r:id="rId38"/>
          <w:footerReference w:type="default" r:id="rId39"/>
          <w:footerReference w:type="first" r:id="rId40"/>
          <w:pgSz w:w="11906" w:h="16838" w:code="9"/>
          <w:pgMar w:top="1418" w:right="1418" w:bottom="1418" w:left="1418" w:header="1134" w:footer="340" w:gutter="0"/>
          <w:pgNumType w:chapStyle="1"/>
          <w:cols w:space="284"/>
          <w:docGrid w:linePitch="360"/>
        </w:sectPr>
      </w:pPr>
      <w:r w:rsidRPr="00E109C4">
        <w:t>Detailed descriptions of other types of propert</w:t>
      </w:r>
      <w:r w:rsidR="00B908DD">
        <w:t>ies,</w:t>
      </w:r>
      <w:r w:rsidRPr="00E109C4">
        <w:t xml:space="preserve"> including typical production activities and their timing, infrastructure and equipment used, irrigation requirements and key sensitivities</w:t>
      </w:r>
      <w:r w:rsidR="00B908DD">
        <w:t>,</w:t>
      </w:r>
      <w:r w:rsidRPr="00E109C4">
        <w:t xml:space="preserve"> </w:t>
      </w:r>
      <w:r w:rsidR="004A3C48">
        <w:t xml:space="preserve">can be found </w:t>
      </w:r>
      <w:r w:rsidRPr="00E109C4">
        <w:t xml:space="preserve">in </w:t>
      </w:r>
      <w:r w:rsidRPr="00472E57">
        <w:rPr>
          <w:b/>
          <w:bCs/>
        </w:rPr>
        <w:t xml:space="preserve">Technical Report </w:t>
      </w:r>
      <w:r w:rsidR="00472E57">
        <w:rPr>
          <w:b/>
          <w:bCs/>
        </w:rPr>
        <w:t>H</w:t>
      </w:r>
      <w:r w:rsidRPr="00472E57">
        <w:rPr>
          <w:b/>
          <w:bCs/>
        </w:rPr>
        <w:t>: Agriculture and Forestry</w:t>
      </w:r>
      <w:r w:rsidR="008D4537">
        <w:rPr>
          <w:b/>
          <w:bCs/>
        </w:rPr>
        <w:t xml:space="preserve"> Impact Assessment</w:t>
      </w:r>
      <w:r w:rsidRPr="00E109C4">
        <w:t>.</w:t>
      </w:r>
    </w:p>
    <w:p w14:paraId="71D5D91E" w14:textId="3EB31F0A" w:rsidR="00B13434" w:rsidRDefault="00D351F5" w:rsidP="00C03BEC">
      <w:pPr>
        <w:sectPr w:rsidR="00B13434" w:rsidSect="003C40A0">
          <w:footerReference w:type="even" r:id="rId41"/>
          <w:footerReference w:type="default" r:id="rId42"/>
          <w:footerReference w:type="first" r:id="rId43"/>
          <w:pgSz w:w="16838" w:h="11906" w:orient="landscape" w:code="9"/>
          <w:pgMar w:top="1418" w:right="1418" w:bottom="1418" w:left="1418" w:header="1134" w:footer="340" w:gutter="0"/>
          <w:pgNumType w:chapStyle="1"/>
          <w:cols w:space="284"/>
          <w:docGrid w:linePitch="360"/>
        </w:sectPr>
      </w:pPr>
      <w:r>
        <w:rPr>
          <w:noProof/>
        </w:rPr>
        <w:lastRenderedPageBreak/>
        <mc:AlternateContent>
          <mc:Choice Requires="wpg">
            <w:drawing>
              <wp:anchor distT="0" distB="0" distL="114300" distR="114300" simplePos="0" relativeHeight="251658243" behindDoc="0" locked="0" layoutInCell="1" allowOverlap="1" wp14:anchorId="78BA9773" wp14:editId="64799BFF">
                <wp:simplePos x="0" y="0"/>
                <wp:positionH relativeFrom="column">
                  <wp:posOffset>-395605</wp:posOffset>
                </wp:positionH>
                <wp:positionV relativeFrom="paragraph">
                  <wp:posOffset>-614680</wp:posOffset>
                </wp:positionV>
                <wp:extent cx="9672955" cy="6839585"/>
                <wp:effectExtent l="0" t="0" r="4445" b="0"/>
                <wp:wrapNone/>
                <wp:docPr id="1596404885" name="Group 3"/>
                <wp:cNvGraphicFramePr/>
                <a:graphic xmlns:a="http://schemas.openxmlformats.org/drawingml/2006/main">
                  <a:graphicData uri="http://schemas.microsoft.com/office/word/2010/wordprocessingGroup">
                    <wpg:wgp>
                      <wpg:cNvGrpSpPr/>
                      <wpg:grpSpPr>
                        <a:xfrm>
                          <a:off x="0" y="0"/>
                          <a:ext cx="9672955" cy="6839585"/>
                          <a:chOff x="0" y="0"/>
                          <a:chExt cx="9672955" cy="6839585"/>
                        </a:xfrm>
                      </wpg:grpSpPr>
                      <pic:pic xmlns:pic="http://schemas.openxmlformats.org/drawingml/2006/picture">
                        <pic:nvPicPr>
                          <pic:cNvPr id="1130963865" name="Picture 16"/>
                          <pic:cNvPicPr>
                            <a:picLocks noChangeAspect="1"/>
                          </pic:cNvPicPr>
                        </pic:nvPicPr>
                        <pic:blipFill>
                          <a:blip r:embed="rId44" cstate="print">
                            <a:extLst>
                              <a:ext uri="{28A0092B-C50C-407E-A947-70E740481C1C}">
                                <a14:useLocalDpi xmlns:a14="http://schemas.microsoft.com/office/drawing/2010/main" val="0"/>
                              </a:ext>
                            </a:extLst>
                          </a:blip>
                          <a:stretch>
                            <a:fillRect/>
                          </a:stretch>
                        </pic:blipFill>
                        <pic:spPr>
                          <a:xfrm>
                            <a:off x="0" y="0"/>
                            <a:ext cx="9672955" cy="6839585"/>
                          </a:xfrm>
                          <a:prstGeom prst="rect">
                            <a:avLst/>
                          </a:prstGeom>
                        </pic:spPr>
                      </pic:pic>
                      <wps:wsp>
                        <wps:cNvPr id="105883036" name="Text Box 1"/>
                        <wps:cNvSpPr txBox="1"/>
                        <wps:spPr>
                          <a:xfrm>
                            <a:off x="68580" y="68580"/>
                            <a:ext cx="3772800" cy="277200"/>
                          </a:xfrm>
                          <a:prstGeom prst="rect">
                            <a:avLst/>
                          </a:prstGeom>
                          <a:solidFill>
                            <a:schemeClr val="bg1"/>
                          </a:solidFill>
                          <a:ln>
                            <a:noFill/>
                          </a:ln>
                        </wps:spPr>
                        <wps:txbx>
                          <w:txbxContent>
                            <w:p w14:paraId="5CCAA65B" w14:textId="0F8A25DD" w:rsidR="00B13434" w:rsidRPr="00540D4F" w:rsidRDefault="00B13434" w:rsidP="00B13434">
                              <w:pPr>
                                <w:pStyle w:val="Caption"/>
                                <w:spacing w:before="0"/>
                                <w:rPr>
                                  <w:noProof/>
                                </w:rPr>
                              </w:pPr>
                              <w:bookmarkStart w:id="12" w:name="_Ref191997322"/>
                              <w:r>
                                <w:t>Figure</w:t>
                              </w:r>
                              <w:r w:rsidR="00F6409A">
                                <w:t> </w:t>
                              </w:r>
                              <w:r>
                                <w:fldChar w:fldCharType="begin"/>
                              </w:r>
                              <w:r>
                                <w:instrText>STYLEREF 1 \s</w:instrText>
                              </w:r>
                              <w:r>
                                <w:fldChar w:fldCharType="separate"/>
                              </w:r>
                              <w:r w:rsidR="006308B2">
                                <w:rPr>
                                  <w:noProof/>
                                </w:rPr>
                                <w:t>15</w:t>
                              </w:r>
                              <w:r>
                                <w:fldChar w:fldCharType="end"/>
                              </w:r>
                              <w:r w:rsidR="00B33D25">
                                <w:t>.</w:t>
                              </w:r>
                              <w:r>
                                <w:fldChar w:fldCharType="begin"/>
                              </w:r>
                              <w:r>
                                <w:instrText>SEQ Figure \* ARABIC \s 1</w:instrText>
                              </w:r>
                              <w:r>
                                <w:fldChar w:fldCharType="separate"/>
                              </w:r>
                              <w:r w:rsidR="006308B2">
                                <w:rPr>
                                  <w:noProof/>
                                </w:rPr>
                                <w:t>3</w:t>
                              </w:r>
                              <w:r>
                                <w:fldChar w:fldCharType="end"/>
                              </w:r>
                              <w:bookmarkEnd w:id="12"/>
                              <w:r>
                                <w:t xml:space="preserve"> </w:t>
                              </w:r>
                              <w:r w:rsidRPr="009B7B08">
                                <w:t>Geographic distribution of (highest value) enterprise types</w:t>
                              </w:r>
                            </w:p>
                          </w:txbxContent>
                        </wps:txbx>
                        <wps:bodyPr rot="0" spcFirstLastPara="0" vertOverflow="overflow" horzOverflow="overflow" vert="horz" wrap="square" lIns="90000" tIns="72000" rIns="90000" bIns="72000" numCol="1" spcCol="0" rtlCol="0" fromWordArt="0" anchor="ctr" anchorCtr="0" forceAA="0" compatLnSpc="1">
                          <a:prstTxWarp prst="textNoShape">
                            <a:avLst/>
                          </a:prstTxWarp>
                          <a:spAutoFit/>
                        </wps:bodyPr>
                      </wps:wsp>
                    </wpg:wgp>
                  </a:graphicData>
                </a:graphic>
              </wp:anchor>
            </w:drawing>
          </mc:Choice>
          <mc:Fallback>
            <w:pict>
              <v:group w14:anchorId="78BA9773" id="Group 3" o:spid="_x0000_s1030" style="position:absolute;margin-left:-31.15pt;margin-top:-48.4pt;width:761.65pt;height:538.55pt;z-index:251658243" coordsize="96729,6839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">
                <v:shape id="Picture 16" o:spid="_x0000_s1031" type="#_x0000_t75" style="position:absolute;width:96729;height:683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">
                  <v:imagedata r:id="rId45" o:title=""/>
                </v:shape>
                <v:shape id="_x0000_s1032" type="#_x0000_t202" style="position:absolute;left:685;top:685;width:37728;height:277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" fillcolor="white [3212]" stroked="f">
                  <v:textbox style="mso-fit-shape-to-text:t" inset="2.5mm,2mm,2.5mm,2mm">
                    <w:txbxContent>
                      <w:p w14:paraId="5CCAA65B" w14:textId="0F8A25DD" w:rsidR="00B13434" w:rsidRPr="00540D4F" w:rsidRDefault="00B13434" w:rsidP="00B13434">
                        <w:pPr>
                          <w:pStyle w:val="Caption"/>
                          <w:spacing w:before="0"/>
                          <w:rPr>
                            <w:noProof/>
                          </w:rPr>
                        </w:pPr>
                        <w:bookmarkStart w:id="13" w:name="_Ref191997322"/>
                        <w:r>
                          <w:t>Figure</w:t>
                        </w:r>
                        <w:r w:rsidR="00F6409A">
                          <w:t> </w:t>
                        </w:r>
                        <w:r>
                          <w:fldChar w:fldCharType="begin"/>
                        </w:r>
                        <w:r>
                          <w:instrText>STYLEREF 1 \s</w:instrText>
                        </w:r>
                        <w:r>
                          <w:fldChar w:fldCharType="separate"/>
                        </w:r>
                        <w:r w:rsidR="006308B2">
                          <w:rPr>
                            <w:noProof/>
                          </w:rPr>
                          <w:t>15</w:t>
                        </w:r>
                        <w:r>
                          <w:fldChar w:fldCharType="end"/>
                        </w:r>
                        <w:r w:rsidR="00B33D25">
                          <w:t>.</w:t>
                        </w:r>
                        <w:r>
                          <w:fldChar w:fldCharType="begin"/>
                        </w:r>
                        <w:r>
                          <w:instrText>SEQ Figure \* ARABIC \s 1</w:instrText>
                        </w:r>
                        <w:r>
                          <w:fldChar w:fldCharType="separate"/>
                        </w:r>
                        <w:r w:rsidR="006308B2">
                          <w:rPr>
                            <w:noProof/>
                          </w:rPr>
                          <w:t>3</w:t>
                        </w:r>
                        <w:r>
                          <w:fldChar w:fldCharType="end"/>
                        </w:r>
                        <w:bookmarkEnd w:id="13"/>
                        <w:r>
                          <w:t xml:space="preserve"> </w:t>
                        </w:r>
                        <w:r w:rsidRPr="009B7B08">
                          <w:t>Geographic distribution of (highest value) enterprise types</w:t>
                        </w:r>
                      </w:p>
                    </w:txbxContent>
                  </v:textbox>
                </v:shape>
              </v:group>
            </w:pict>
          </mc:Fallback>
        </mc:AlternateContent>
      </w:r>
    </w:p>
    <w:p w14:paraId="21CECA6C" w14:textId="61109B17" w:rsidR="00D10D9C" w:rsidRDefault="00B008C5" w:rsidP="00D27A63">
      <w:pPr>
        <w:pStyle w:val="Heading2"/>
        <w:spacing w:after="120"/>
      </w:pPr>
      <w:bookmarkStart w:id="14" w:name="_Toc201048225"/>
      <w:r>
        <w:lastRenderedPageBreak/>
        <w:t>Construction impact</w:t>
      </w:r>
      <w:r w:rsidR="009A129C">
        <w:t>s</w:t>
      </w:r>
      <w:bookmarkEnd w:id="14"/>
    </w:p>
    <w:p w14:paraId="158E551C" w14:textId="70E19D72" w:rsidR="00CA4458" w:rsidRPr="00CA4458" w:rsidRDefault="56E560CC" w:rsidP="00D27A63">
      <w:pPr>
        <w:spacing w:after="120"/>
      </w:pPr>
      <w:r>
        <w:t xml:space="preserve">This section </w:t>
      </w:r>
      <w:r w:rsidR="61E74E0E">
        <w:t xml:space="preserve">describes </w:t>
      </w:r>
      <w:r>
        <w:t xml:space="preserve">the key </w:t>
      </w:r>
      <w:r w:rsidR="76DC1D00">
        <w:t>issues</w:t>
      </w:r>
      <w:r>
        <w:t xml:space="preserve"> identified through the risk screening process and </w:t>
      </w:r>
      <w:r w:rsidR="3C7A7697">
        <w:t xml:space="preserve">the </w:t>
      </w:r>
      <w:r>
        <w:t xml:space="preserve">associated </w:t>
      </w:r>
      <w:r w:rsidR="00285987">
        <w:t xml:space="preserve">potential </w:t>
      </w:r>
      <w:r>
        <w:t xml:space="preserve">impacts during the construction of the Project. </w:t>
      </w:r>
      <w:r w:rsidR="165EC69A">
        <w:t xml:space="preserve">The key issues and impacts identified for </w:t>
      </w:r>
      <w:r w:rsidR="1EE1E0CC">
        <w:t>agriculture and forestry</w:t>
      </w:r>
      <w:r w:rsidR="6E802780">
        <w:t xml:space="preserve"> are</w:t>
      </w:r>
      <w:r w:rsidR="165EC69A">
        <w:t xml:space="preserve"> discussed according to the following themes</w:t>
      </w:r>
      <w:r w:rsidR="52D99741">
        <w:t>:</w:t>
      </w:r>
    </w:p>
    <w:p w14:paraId="4A865354" w14:textId="45318328" w:rsidR="00306CA3" w:rsidRDefault="3398BD6C" w:rsidP="00D27A63">
      <w:pPr>
        <w:pStyle w:val="ListBullet"/>
        <w:spacing w:after="120"/>
      </w:pPr>
      <w:r>
        <w:t xml:space="preserve">Occupation of productive land: </w:t>
      </w:r>
      <w:r w:rsidR="66F01FF6">
        <w:t>t</w:t>
      </w:r>
      <w:r w:rsidR="1ED8CE49">
        <w:t xml:space="preserve">he </w:t>
      </w:r>
      <w:r w:rsidR="0E849949">
        <w:t xml:space="preserve">temporary </w:t>
      </w:r>
      <w:r w:rsidR="1ED8CE49">
        <w:t xml:space="preserve">removal of land </w:t>
      </w:r>
      <w:r w:rsidR="03008318">
        <w:t>from production during construction</w:t>
      </w:r>
      <w:r w:rsidR="2C91E145">
        <w:t xml:space="preserve">, </w:t>
      </w:r>
      <w:r w:rsidR="69E7585D">
        <w:t>resulting in economic impacts to the property or enterprise.</w:t>
      </w:r>
      <w:r w:rsidR="03008318">
        <w:t xml:space="preserve"> </w:t>
      </w:r>
      <w:r w:rsidR="4F39DD1A">
        <w:t>These impacts could persist over multiple growing seasons</w:t>
      </w:r>
    </w:p>
    <w:p w14:paraId="2D1582D0" w14:textId="1781748B" w:rsidR="00306CA3" w:rsidRDefault="00306CA3" w:rsidP="00D27A63">
      <w:pPr>
        <w:pStyle w:val="ListBullet"/>
        <w:spacing w:after="120"/>
      </w:pPr>
      <w:r w:rsidRPr="293A2D23">
        <w:t xml:space="preserve">Restrictions and disruptions to routine activities: </w:t>
      </w:r>
      <w:r w:rsidR="00C60D2B" w:rsidRPr="293A2D23">
        <w:t>i</w:t>
      </w:r>
      <w:r w:rsidR="009D5D65" w:rsidRPr="293A2D23">
        <w:t xml:space="preserve">nterruptions to </w:t>
      </w:r>
      <w:r w:rsidR="00513C6E" w:rsidRPr="293A2D23">
        <w:t>farming activities during optimal times, and restrictions to movement across properties</w:t>
      </w:r>
      <w:r w:rsidR="009D5D65" w:rsidRPr="293A2D23">
        <w:t>. The use of machinery and equipment, such as irrigation equipment and aerial spraying, may also be impacted</w:t>
      </w:r>
    </w:p>
    <w:p w14:paraId="230DEB84" w14:textId="5C60C3B9" w:rsidR="00306CA3" w:rsidRDefault="00306CA3" w:rsidP="00D27A63">
      <w:pPr>
        <w:pStyle w:val="ListBullet"/>
        <w:spacing w:after="120"/>
      </w:pPr>
      <w:r>
        <w:t xml:space="preserve">Isolation and redundancy of productive land: </w:t>
      </w:r>
      <w:r w:rsidR="00C60D2B">
        <w:t>e</w:t>
      </w:r>
      <w:r w:rsidR="00A0474B">
        <w:t>conomic losses associated with land being split by construction activity or transmission structures</w:t>
      </w:r>
    </w:p>
    <w:p w14:paraId="4F9D838D" w14:textId="07417823" w:rsidR="00306CA3" w:rsidRDefault="00306CA3" w:rsidP="00D27A63">
      <w:pPr>
        <w:pStyle w:val="ListBullet"/>
        <w:spacing w:after="120"/>
      </w:pPr>
      <w:r>
        <w:t xml:space="preserve">Soil fertility and quality: </w:t>
      </w:r>
      <w:r w:rsidR="00C60D2B">
        <w:t>p</w:t>
      </w:r>
      <w:r w:rsidR="003F416F">
        <w:t xml:space="preserve">otential contamination, erosion or compaction of quality, productive soils </w:t>
      </w:r>
    </w:p>
    <w:p w14:paraId="58F4773C" w14:textId="75AA87B7" w:rsidR="00306CA3" w:rsidRDefault="00306CA3" w:rsidP="004A5D3C">
      <w:pPr>
        <w:pStyle w:val="ListBullet"/>
      </w:pPr>
      <w:r>
        <w:t xml:space="preserve">Biosecurity risks: </w:t>
      </w:r>
      <w:r w:rsidR="00C60D2B" w:rsidRPr="006A3E74">
        <w:t>t</w:t>
      </w:r>
      <w:r w:rsidR="00F66330">
        <w:t xml:space="preserve">he </w:t>
      </w:r>
      <w:r w:rsidR="00B733C7">
        <w:t>potential introduction or spread of pest species due to construction activities and property access</w:t>
      </w:r>
    </w:p>
    <w:p w14:paraId="20B6A12A" w14:textId="59B43CCC" w:rsidR="00306CA3" w:rsidRDefault="3398BD6C" w:rsidP="004A5D3C">
      <w:pPr>
        <w:pStyle w:val="ListBullet"/>
      </w:pPr>
      <w:r>
        <w:t xml:space="preserve">Livestock health: </w:t>
      </w:r>
      <w:r w:rsidR="66F01FF6">
        <w:t>d</w:t>
      </w:r>
      <w:r w:rsidR="3298A45B">
        <w:t>i</w:t>
      </w:r>
      <w:r w:rsidR="59DC4705">
        <w:t>stress to livestock caused by unusual activity and noise associated with construction of the Project.</w:t>
      </w:r>
      <w:r w:rsidR="5F23EC07">
        <w:t xml:space="preserve"> Further, livestock could be impacted by </w:t>
      </w:r>
      <w:r w:rsidR="006F0A1A">
        <w:t xml:space="preserve">localised contamination (for example, due to </w:t>
      </w:r>
      <w:r w:rsidR="00D264AF">
        <w:t xml:space="preserve">machinery hydrocarbon or agricultural chemical </w:t>
      </w:r>
      <w:r w:rsidR="006F0A1A">
        <w:t>spills)</w:t>
      </w:r>
      <w:r w:rsidR="5F23EC07">
        <w:t xml:space="preserve"> or restrictions to movement</w:t>
      </w:r>
      <w:r>
        <w:t>.</w:t>
      </w:r>
    </w:p>
    <w:p w14:paraId="6D864B8C" w14:textId="4FEFDC54" w:rsidR="00527F84" w:rsidRPr="00527F84" w:rsidRDefault="00527F84" w:rsidP="000225B5">
      <w:pPr>
        <w:pStyle w:val="Heading3"/>
      </w:pPr>
      <w:bookmarkStart w:id="15" w:name="_Occupation_of_productive"/>
      <w:bookmarkStart w:id="16" w:name="_Ref183589414"/>
      <w:bookmarkStart w:id="17" w:name="_Ref192678414"/>
      <w:bookmarkStart w:id="18" w:name="_Toc201048226"/>
      <w:bookmarkEnd w:id="15"/>
      <w:r w:rsidRPr="00AE47E4">
        <w:t>Occupation of productive land</w:t>
      </w:r>
      <w:bookmarkEnd w:id="16"/>
      <w:bookmarkEnd w:id="17"/>
      <w:bookmarkEnd w:id="18"/>
    </w:p>
    <w:p w14:paraId="235FEAF9" w14:textId="652E0DE2" w:rsidR="007516AD" w:rsidRDefault="007516AD" w:rsidP="007516AD">
      <w:r>
        <w:t>As described in Section</w:t>
      </w:r>
      <w:r w:rsidR="00D27A63">
        <w:t> </w:t>
      </w:r>
      <w:r>
        <w:fldChar w:fldCharType="begin"/>
      </w:r>
      <w:r>
        <w:instrText xml:space="preserve"> REF _Ref181969376 \n \h </w:instrText>
      </w:r>
      <w:r>
        <w:fldChar w:fldCharType="separate"/>
      </w:r>
      <w:r w:rsidR="00495CB1">
        <w:t>15.3</w:t>
      </w:r>
      <w:r>
        <w:fldChar w:fldCharType="end"/>
      </w:r>
      <w:r>
        <w:t xml:space="preserve">, agricultural products and the value of production </w:t>
      </w:r>
      <w:r w:rsidR="00B908DD">
        <w:t xml:space="preserve">for properties located </w:t>
      </w:r>
      <w:r>
        <w:t>along the Pro</w:t>
      </w:r>
      <w:r w:rsidR="00A131BE">
        <w:t xml:space="preserve">ject </w:t>
      </w:r>
      <w:r>
        <w:t xml:space="preserve">is highly variable. This means that specific impacts vary between properties and between years, depending on management systems, rotations, the season, timing of weather events (particularly extreme events), enterprise mix and market conditions. </w:t>
      </w:r>
      <w:r w:rsidR="00FD104D" w:rsidRPr="000647B8">
        <w:t>T</w:t>
      </w:r>
      <w:r>
        <w:t xml:space="preserve">he Project has been designed to maximise the distance between transmission towers, known as the transmission line span, so that significant agricultural assets can be avoided. </w:t>
      </w:r>
      <w:r w:rsidR="00085841">
        <w:t>Along the proposed transmission line</w:t>
      </w:r>
      <w:r>
        <w:t>, the span is generally between 450 and 550m. As a result, some properties traversed by the Pro</w:t>
      </w:r>
      <w:r w:rsidR="00A131BE">
        <w:t xml:space="preserve">ject </w:t>
      </w:r>
      <w:r>
        <w:t xml:space="preserve">have no physical footprint (transmission towers or access tracks) of the Project on their property, reducing the barriers to farming activity </w:t>
      </w:r>
      <w:r w:rsidR="006B18D5">
        <w:t xml:space="preserve">to </w:t>
      </w:r>
      <w:r>
        <w:t>during construction.</w:t>
      </w:r>
      <w:r w:rsidR="00B13434">
        <w:t xml:space="preserve"> However, land used for laydown areas</w:t>
      </w:r>
      <w:r w:rsidR="001C1EC3">
        <w:t xml:space="preserve"> and </w:t>
      </w:r>
      <w:r w:rsidR="00B13434">
        <w:t>workforce accommodation facilities</w:t>
      </w:r>
      <w:r w:rsidR="001C1EC3">
        <w:t xml:space="preserve"> will be </w:t>
      </w:r>
      <w:r w:rsidR="457ABEFE">
        <w:t xml:space="preserve">temporarily </w:t>
      </w:r>
      <w:r w:rsidR="001C1EC3">
        <w:t>occupied for the two year construction stage</w:t>
      </w:r>
      <w:r w:rsidR="0018762D">
        <w:t xml:space="preserve"> then restored to its original use,</w:t>
      </w:r>
      <w:r w:rsidR="1D8972E6">
        <w:t xml:space="preserve"> as follows</w:t>
      </w:r>
      <w:r w:rsidR="00D9264E">
        <w:t>:</w:t>
      </w:r>
    </w:p>
    <w:p w14:paraId="5F4301E3" w14:textId="4513E7EB" w:rsidR="00D9264E" w:rsidRDefault="00D9264E" w:rsidP="00D9264E">
      <w:pPr>
        <w:pStyle w:val="ListBullet"/>
      </w:pPr>
      <w:r w:rsidRPr="00D9264E">
        <w:t xml:space="preserve">Lexton laydown area and workforce accommodation </w:t>
      </w:r>
      <w:r>
        <w:t xml:space="preserve">facility </w:t>
      </w:r>
      <w:r w:rsidRPr="00D9264E">
        <w:t>- approximately 12</w:t>
      </w:r>
      <w:r w:rsidR="00FC4B84">
        <w:t>ha</w:t>
      </w:r>
      <w:r w:rsidRPr="00D9264E">
        <w:t xml:space="preserve"> of land categorised as cropping will be removed from agricultural production during construction. This represents just under one per cent of the total area of cropping land impacted by the Project</w:t>
      </w:r>
      <w:r w:rsidR="00662016">
        <w:t>.</w:t>
      </w:r>
    </w:p>
    <w:p w14:paraId="5821670D" w14:textId="55A8D876" w:rsidR="00D9264E" w:rsidRDefault="00D9264E">
      <w:pPr>
        <w:pStyle w:val="ListBullet"/>
      </w:pPr>
      <w:r w:rsidRPr="00D9264E">
        <w:t xml:space="preserve">Ballan laydown area and workforce accommodation </w:t>
      </w:r>
      <w:r w:rsidR="00470319">
        <w:t xml:space="preserve">facility </w:t>
      </w:r>
      <w:r w:rsidRPr="00D9264E">
        <w:t>- approximately 24</w:t>
      </w:r>
      <w:r w:rsidR="00FC4B84">
        <w:t>ha</w:t>
      </w:r>
      <w:r w:rsidRPr="00D9264E">
        <w:t xml:space="preserve"> of land categorised as grazing will be removed from agricultural production during construction. This represents just under two per cent of the total area of grazing land impacted by the Project.</w:t>
      </w:r>
    </w:p>
    <w:p w14:paraId="1682C0C6" w14:textId="7F54AB95" w:rsidR="007A590D" w:rsidRDefault="002F3D2A" w:rsidP="008A622D">
      <w:r>
        <w:t>Approximately 63</w:t>
      </w:r>
      <w:r w:rsidR="00FC4B84">
        <w:t>ha</w:t>
      </w:r>
      <w:r>
        <w:t xml:space="preserve"> of land that is categorised as cropping will also be removed from agricultural production for the life of the Project to support the</w:t>
      </w:r>
      <w:r w:rsidR="00247B0F">
        <w:t xml:space="preserve"> new 500kV terminal station near Bulgana. </w:t>
      </w:r>
      <w:r w:rsidR="00247B0F" w:rsidRPr="00247B0F">
        <w:t>This site represents just over six per cent of the total area of cropping land impacted by the Project.</w:t>
      </w:r>
    </w:p>
    <w:p w14:paraId="6D997F1C" w14:textId="65E31B38" w:rsidR="00C537B1" w:rsidRDefault="5CA7D9F5" w:rsidP="00C537B1">
      <w:r>
        <w:t xml:space="preserve">The occupation of land during construction </w:t>
      </w:r>
      <w:r w:rsidR="5BDA3C47">
        <w:t xml:space="preserve">will </w:t>
      </w:r>
      <w:r>
        <w:t xml:space="preserve">result in economic and production losses for grazing, cropping, horticulture and forestry enterprises. The removal of land from production during construction cannot be avoided, and some construction areas may be fenced </w:t>
      </w:r>
      <w:r w:rsidR="32664CC5">
        <w:t xml:space="preserve">so </w:t>
      </w:r>
      <w:r>
        <w:t xml:space="preserve">the safety of the public, farm workers and stock is maintained. </w:t>
      </w:r>
      <w:r w:rsidR="0F637D55">
        <w:t xml:space="preserve">For any one property, </w:t>
      </w:r>
      <w:r w:rsidR="715D6ED6">
        <w:t xml:space="preserve">construction </w:t>
      </w:r>
      <w:r w:rsidR="3296BD68">
        <w:t xml:space="preserve">may occur intermittently over a period of two years, with </w:t>
      </w:r>
      <w:r w:rsidR="6D5F9008">
        <w:t xml:space="preserve">a total duration of approximately </w:t>
      </w:r>
      <w:r w:rsidR="3F9787E2">
        <w:t xml:space="preserve">nine to </w:t>
      </w:r>
      <w:r w:rsidR="6D5F9008">
        <w:t xml:space="preserve">22 weeks for each transmission tower. </w:t>
      </w:r>
      <w:r w:rsidR="2CBC1C00">
        <w:t xml:space="preserve">Depending on </w:t>
      </w:r>
      <w:r w:rsidR="45FF603B">
        <w:t xml:space="preserve">climate and operations, </w:t>
      </w:r>
      <w:r w:rsidR="5BDA3C47">
        <w:t>re</w:t>
      </w:r>
      <w:r w:rsidR="73F0E26A">
        <w:t>turning</w:t>
      </w:r>
      <w:r w:rsidR="5BDA3C47">
        <w:t xml:space="preserve"> production to normal levels </w:t>
      </w:r>
      <w:r w:rsidR="73F0E26A">
        <w:t xml:space="preserve">will require </w:t>
      </w:r>
      <w:r w:rsidR="45FF603B">
        <w:t>different lengths of time</w:t>
      </w:r>
      <w:r w:rsidR="63D80A6B">
        <w:t xml:space="preserve"> depending on the property</w:t>
      </w:r>
      <w:r w:rsidR="45FF603B">
        <w:t xml:space="preserve">. For example, </w:t>
      </w:r>
      <w:r w:rsidR="73F0E26A">
        <w:t xml:space="preserve">at the end of construction, </w:t>
      </w:r>
      <w:r w:rsidR="45FF603B">
        <w:t xml:space="preserve">the rehabilitation and re-establishment of pasture and crops may take two growing seasons (one full year), or longer in low rainfall dryland conditions. </w:t>
      </w:r>
      <w:r w:rsidR="0F637D55">
        <w:t xml:space="preserve">Economic losses will be experienced with </w:t>
      </w:r>
      <w:r w:rsidR="009A38C8">
        <w:t xml:space="preserve">any </w:t>
      </w:r>
      <w:r w:rsidR="0F637D55">
        <w:t>loss of land, reduction in production or farming inefficiencies that are created by the Project.</w:t>
      </w:r>
    </w:p>
    <w:p w14:paraId="34AE4CE9" w14:textId="3B91F4BA" w:rsidR="00C537B1" w:rsidRPr="00C34A96" w:rsidRDefault="00C537B1" w:rsidP="00C537B1">
      <w:r w:rsidRPr="293A2D23">
        <w:lastRenderedPageBreak/>
        <w:t xml:space="preserve">Construction may </w:t>
      </w:r>
      <w:r w:rsidR="00B66110" w:rsidRPr="293A2D23">
        <w:t xml:space="preserve">also </w:t>
      </w:r>
      <w:r w:rsidRPr="293A2D23">
        <w:t xml:space="preserve">lead to loss of </w:t>
      </w:r>
      <w:r w:rsidR="00FA2F4A" w:rsidRPr="293A2D23">
        <w:t>land access</w:t>
      </w:r>
      <w:r w:rsidRPr="293A2D23">
        <w:t xml:space="preserve"> along and adjacent to </w:t>
      </w:r>
      <w:r w:rsidR="00085841" w:rsidRPr="293A2D23">
        <w:t>Project infrastructure</w:t>
      </w:r>
      <w:r w:rsidRPr="293A2D23">
        <w:t>, untimely scheduling that interferes with optimal timing for stock breeding, crop sowing or harvest, or land clearance that reduces pasture for stock grazing or reduces crop area and yield. Dealing with construction and access issues can also take up a landholder’s productive time</w:t>
      </w:r>
      <w:r w:rsidR="002753CD" w:rsidRPr="293A2D23">
        <w:t xml:space="preserve">, and </w:t>
      </w:r>
      <w:r w:rsidR="00AC114C" w:rsidRPr="293A2D23">
        <w:t xml:space="preserve">agricultural costs may accumulate when </w:t>
      </w:r>
      <w:r w:rsidRPr="293A2D23">
        <w:t>normal schedules and activities are interrupted</w:t>
      </w:r>
      <w:r w:rsidR="00A93276" w:rsidRPr="293A2D23">
        <w:t xml:space="preserve">. </w:t>
      </w:r>
      <w:r w:rsidR="001B1A03" w:rsidRPr="293A2D23">
        <w:t>For instance, c</w:t>
      </w:r>
      <w:r w:rsidR="002A6BD3" w:rsidRPr="293A2D23">
        <w:t>ontract</w:t>
      </w:r>
      <w:r w:rsidR="00B908DD" w:rsidRPr="293A2D23">
        <w:t xml:space="preserve"> workers </w:t>
      </w:r>
      <w:r w:rsidR="002A6BD3" w:rsidRPr="293A2D23">
        <w:t xml:space="preserve">may be required for longer periods </w:t>
      </w:r>
      <w:r w:rsidR="001B1A03" w:rsidRPr="293A2D23">
        <w:t xml:space="preserve">if the area cannot be accessed at the optimal time </w:t>
      </w:r>
      <w:r w:rsidR="002A6BD3" w:rsidRPr="293A2D23">
        <w:t xml:space="preserve">due to </w:t>
      </w:r>
      <w:r w:rsidR="001B1A03" w:rsidRPr="293A2D23">
        <w:t xml:space="preserve">the </w:t>
      </w:r>
      <w:r w:rsidR="004128C6" w:rsidRPr="293A2D23">
        <w:t>construction works</w:t>
      </w:r>
      <w:r w:rsidR="001B1A03" w:rsidRPr="293A2D23">
        <w:t xml:space="preserve"> schedule</w:t>
      </w:r>
      <w:r w:rsidRPr="293A2D23">
        <w:t>.</w:t>
      </w:r>
      <w:r w:rsidR="00F46267" w:rsidRPr="293A2D23">
        <w:t xml:space="preserve"> In plantations, construction works could also impact tree roots or canopies, </w:t>
      </w:r>
      <w:r w:rsidR="00F86B56" w:rsidRPr="293A2D23">
        <w:t xml:space="preserve">reducing </w:t>
      </w:r>
      <w:r w:rsidR="00157356" w:rsidRPr="293A2D23">
        <w:t xml:space="preserve">growth outside of the construction area. </w:t>
      </w:r>
    </w:p>
    <w:p w14:paraId="54FB037E" w14:textId="77777777" w:rsidR="00427C8D" w:rsidRDefault="00427C8D" w:rsidP="008019F7">
      <w:pPr>
        <w:pStyle w:val="Call-outboxHeadingwithicon"/>
        <w:framePr w:w="2966" w:h="5577" w:hRule="exact" w:hSpace="170" w:vSpace="170" w:wrap="around" w:vAnchor="page" w:hAnchor="page" w:x="7583" w:y="5226"/>
      </w:pPr>
      <w:r>
        <w:t xml:space="preserve"> Landholder compensation</w:t>
      </w:r>
    </w:p>
    <w:p w14:paraId="7498B067" w14:textId="58537E6A" w:rsidR="00362225" w:rsidRPr="00CB17B4" w:rsidRDefault="00427C8D" w:rsidP="008019F7">
      <w:pPr>
        <w:pStyle w:val="Call-outbox"/>
        <w:framePr w:w="2966" w:h="5577" w:hRule="exact" w:hSpace="170" w:vSpace="170" w:wrap="around" w:vAnchor="page" w:hAnchor="page" w:x="7583" w:y="5226"/>
        <w:rPr>
          <w:i/>
          <w:iCs/>
        </w:rPr>
      </w:pPr>
      <w:r w:rsidRPr="293A2D23">
        <w:t xml:space="preserve">Comprehensive information on the process for easement acquisition through a voluntary Option for Easement proposal, the payments landholders will be entitled to, and how compensation is assessed is provided in </w:t>
      </w:r>
      <w:r w:rsidR="00175E9A">
        <w:t>AusNet’s</w:t>
      </w:r>
      <w:r w:rsidRPr="293A2D23">
        <w:rPr>
          <w:i/>
          <w:iCs/>
        </w:rPr>
        <w:t xml:space="preserve"> Landholder Guide: Option for Easement process</w:t>
      </w:r>
      <w:r w:rsidR="00EA0EC3">
        <w:rPr>
          <w:i/>
          <w:iCs/>
        </w:rPr>
        <w:t>,</w:t>
      </w:r>
      <w:r w:rsidRPr="293A2D23">
        <w:rPr>
          <w:i/>
          <w:iCs/>
        </w:rPr>
        <w:t xml:space="preserve"> compensation</w:t>
      </w:r>
      <w:r w:rsidR="00EA0EC3">
        <w:rPr>
          <w:i/>
          <w:iCs/>
        </w:rPr>
        <w:t xml:space="preserve"> and benefits</w:t>
      </w:r>
      <w:r w:rsidR="003C256B">
        <w:rPr>
          <w:i/>
          <w:iCs/>
        </w:rPr>
        <w:t xml:space="preserve"> </w:t>
      </w:r>
      <w:r w:rsidR="003C256B">
        <w:t>(AusNet, 202</w:t>
      </w:r>
      <w:r w:rsidR="00EA0EC3">
        <w:t>5</w:t>
      </w:r>
      <w:r w:rsidR="001B74E8">
        <w:t>b</w:t>
      </w:r>
      <w:r w:rsidR="003C256B" w:rsidRPr="000D4232">
        <w:t>)</w:t>
      </w:r>
      <w:r w:rsidRPr="000D4232">
        <w:t>.</w:t>
      </w:r>
      <w:r w:rsidR="00D1245A" w:rsidRPr="000D4232">
        <w:t xml:space="preserve"> </w:t>
      </w:r>
      <w:r w:rsidR="006978EB" w:rsidRPr="000D4232">
        <w:t>T</w:t>
      </w:r>
      <w:r w:rsidR="006978EB" w:rsidRPr="293A2D23">
        <w:t>his Guide is available</w:t>
      </w:r>
      <w:r w:rsidR="0085437F" w:rsidRPr="293A2D23">
        <w:t xml:space="preserve"> </w:t>
      </w:r>
      <w:r w:rsidR="003C256B">
        <w:t>at:</w:t>
      </w:r>
      <w:r w:rsidR="006978EB" w:rsidRPr="293A2D23">
        <w:t xml:space="preserve"> </w:t>
      </w:r>
      <w:hyperlink r:id="rId46" w:history="1">
        <w:r w:rsidR="00F241B6" w:rsidRPr="008019F7">
          <w:rPr>
            <w:rStyle w:val="Hyperlink"/>
          </w:rPr>
          <w:t>https://www.westernrenewableslink.com.au/assets/resources/Landholder-Guide-Option-for-Easement-process-and-compensation.pdf</w:t>
        </w:r>
      </w:hyperlink>
      <w:r w:rsidR="00F241B6">
        <w:rPr>
          <w:u w:val="single"/>
        </w:rPr>
        <w:t xml:space="preserve"> </w:t>
      </w:r>
    </w:p>
    <w:p w14:paraId="71A47F2A" w14:textId="457CA24F" w:rsidR="00B1566C" w:rsidRDefault="00C537B1" w:rsidP="00C537B1">
      <w:r w:rsidRPr="293A2D23">
        <w:t>The total annual value of lost production for agriculture</w:t>
      </w:r>
      <w:r w:rsidR="006A25B0" w:rsidRPr="293A2D23">
        <w:t xml:space="preserve"> </w:t>
      </w:r>
      <w:r w:rsidR="00720E58" w:rsidRPr="293A2D23">
        <w:t>(</w:t>
      </w:r>
      <w:r w:rsidR="00947678" w:rsidRPr="293A2D23">
        <w:t>grazing, cropping</w:t>
      </w:r>
      <w:r w:rsidR="00153F0D" w:rsidRPr="293A2D23">
        <w:t xml:space="preserve"> and horticulture</w:t>
      </w:r>
      <w:r w:rsidR="00720E58" w:rsidRPr="293A2D23">
        <w:t>)</w:t>
      </w:r>
      <w:r w:rsidRPr="293A2D23">
        <w:t xml:space="preserve"> during the Project’s construction is conservatively estimated at around $6.</w:t>
      </w:r>
      <w:r w:rsidR="00AF5710" w:rsidRPr="293A2D23">
        <w:t>3</w:t>
      </w:r>
      <w:r w:rsidRPr="293A2D23">
        <w:t xml:space="preserve"> million per </w:t>
      </w:r>
      <w:r w:rsidR="00AF5710" w:rsidRPr="293A2D23">
        <w:t>year</w:t>
      </w:r>
      <w:r w:rsidR="00641AB3" w:rsidRPr="293A2D23">
        <w:t>. Whilst the significan</w:t>
      </w:r>
      <w:r w:rsidR="00115B2F" w:rsidRPr="293A2D23">
        <w:t>ce</w:t>
      </w:r>
      <w:r w:rsidR="00641AB3" w:rsidRPr="293A2D23">
        <w:t xml:space="preserve"> on individual properties will vary, </w:t>
      </w:r>
      <w:r w:rsidR="00E53D8E" w:rsidRPr="293A2D23">
        <w:t>following the application of mitigations</w:t>
      </w:r>
      <w:r w:rsidR="00E53D8E">
        <w:t xml:space="preserve"> that will reduce the extent and duration of impacts,</w:t>
      </w:r>
      <w:r w:rsidR="00E53D8E" w:rsidRPr="293A2D23">
        <w:t xml:space="preserve"> </w:t>
      </w:r>
      <w:r w:rsidR="00641AB3" w:rsidRPr="293A2D23">
        <w:t xml:space="preserve">the </w:t>
      </w:r>
      <w:r w:rsidR="002C5BEB">
        <w:t xml:space="preserve">residual </w:t>
      </w:r>
      <w:r w:rsidR="00641AB3" w:rsidRPr="293A2D23">
        <w:t>regional impact on agricultural production is minor</w:t>
      </w:r>
      <w:r w:rsidR="00043095" w:rsidRPr="293A2D23">
        <w:t xml:space="preserve">, equating to approximately one per cent of the regional </w:t>
      </w:r>
      <w:r w:rsidR="003F4F02" w:rsidRPr="293A2D23">
        <w:t>annual production value</w:t>
      </w:r>
      <w:r w:rsidR="00D07A27" w:rsidRPr="293A2D23">
        <w:t xml:space="preserve">, and </w:t>
      </w:r>
      <w:r w:rsidR="00B50240" w:rsidRPr="293A2D23">
        <w:t xml:space="preserve">just over </w:t>
      </w:r>
      <w:r w:rsidR="00115B2F" w:rsidRPr="293A2D23">
        <w:t>five</w:t>
      </w:r>
      <w:r w:rsidR="00B50240" w:rsidRPr="293A2D23">
        <w:t xml:space="preserve"> per cent of the gross value of potato production in the region</w:t>
      </w:r>
      <w:r w:rsidRPr="293A2D23">
        <w:t>.</w:t>
      </w:r>
      <w:r w:rsidR="00B1566C">
        <w:t xml:space="preserve"> Mitigations include developing </w:t>
      </w:r>
      <w:r w:rsidR="00E23181">
        <w:t>a</w:t>
      </w:r>
      <w:r w:rsidR="0019360E" w:rsidRPr="0019360E">
        <w:t>n Agriculture and Forestry Business Mitigation and Support Strategy</w:t>
      </w:r>
      <w:r w:rsidR="00E23181">
        <w:t xml:space="preserve"> </w:t>
      </w:r>
      <w:r w:rsidR="0019360E">
        <w:t>(EPR AF1)</w:t>
      </w:r>
      <w:r w:rsidR="00B74160">
        <w:t xml:space="preserve"> with</w:t>
      </w:r>
      <w:r w:rsidR="00E84234">
        <w:t xml:space="preserve"> landholders to identify</w:t>
      </w:r>
      <w:r w:rsidR="00817522">
        <w:t xml:space="preserve"> specific</w:t>
      </w:r>
      <w:r w:rsidR="00E84234">
        <w:t xml:space="preserve"> actions to minimise </w:t>
      </w:r>
      <w:r w:rsidR="00B00954" w:rsidRPr="00B00954">
        <w:t>production and financial impacts</w:t>
      </w:r>
      <w:r w:rsidR="008B7701">
        <w:t xml:space="preserve">. Consultation </w:t>
      </w:r>
      <w:r w:rsidR="00DB11B2">
        <w:t xml:space="preserve">with landholders </w:t>
      </w:r>
      <w:r w:rsidR="008B7701">
        <w:t>will be undertaken in accordance with</w:t>
      </w:r>
      <w:r w:rsidR="00DB11B2">
        <w:t xml:space="preserve"> the Project’s </w:t>
      </w:r>
      <w:r w:rsidR="00DB11B2" w:rsidRPr="00DB11B2">
        <w:t xml:space="preserve">Communications and Stakeholder Engagement Management Plan </w:t>
      </w:r>
      <w:r w:rsidR="008B7701">
        <w:t>(EPR EM5)</w:t>
      </w:r>
      <w:r w:rsidR="00DB11B2">
        <w:t>.</w:t>
      </w:r>
      <w:r w:rsidR="00817522">
        <w:t xml:space="preserve"> </w:t>
      </w:r>
    </w:p>
    <w:p w14:paraId="1DC94450" w14:textId="448827FD" w:rsidR="00C537B1" w:rsidRPr="006E2CD1" w:rsidRDefault="004A108A" w:rsidP="00C537B1">
      <w:r w:rsidRPr="293A2D23">
        <w:t xml:space="preserve">Approximately </w:t>
      </w:r>
      <w:r w:rsidR="00BA7494" w:rsidRPr="293A2D23">
        <w:t>26</w:t>
      </w:r>
      <w:r w:rsidR="00FC4B84">
        <w:t>ha</w:t>
      </w:r>
      <w:r w:rsidR="00BA7494" w:rsidRPr="293A2D23">
        <w:t xml:space="preserve"> of forestry will </w:t>
      </w:r>
      <w:r w:rsidR="00FF1922" w:rsidRPr="293A2D23">
        <w:t xml:space="preserve">also </w:t>
      </w:r>
      <w:r w:rsidR="00BA7494" w:rsidRPr="293A2D23">
        <w:t xml:space="preserve">be removed </w:t>
      </w:r>
      <w:r w:rsidR="00D844AF" w:rsidRPr="293A2D23">
        <w:t xml:space="preserve">to facilitate the construction </w:t>
      </w:r>
      <w:r w:rsidR="004F4966" w:rsidRPr="293A2D23">
        <w:t xml:space="preserve">and operation </w:t>
      </w:r>
      <w:r w:rsidR="00D844AF" w:rsidRPr="293A2D23">
        <w:t xml:space="preserve">of the Project, resulting in a further economic loss of </w:t>
      </w:r>
      <w:r w:rsidR="00115B2F" w:rsidRPr="293A2D23">
        <w:t xml:space="preserve">just under </w:t>
      </w:r>
      <w:r w:rsidR="008271E9" w:rsidRPr="293A2D23">
        <w:t>$</w:t>
      </w:r>
      <w:r w:rsidR="00396EB7" w:rsidRPr="293A2D23">
        <w:t>46</w:t>
      </w:r>
      <w:r w:rsidR="00115B2F" w:rsidRPr="293A2D23">
        <w:t>2</w:t>
      </w:r>
      <w:r w:rsidR="00396EB7" w:rsidRPr="293A2D23">
        <w:t>,</w:t>
      </w:r>
      <w:r w:rsidR="00115B2F" w:rsidRPr="293A2D23">
        <w:t>000</w:t>
      </w:r>
      <w:r w:rsidRPr="293A2D23">
        <w:t xml:space="preserve">. </w:t>
      </w:r>
      <w:r w:rsidR="00857AD7" w:rsidRPr="00857AD7">
        <w:t>Plantation forestry operators shall receive compensation commensurate with production losses experienced during construction.</w:t>
      </w:r>
      <w:r w:rsidR="00E37BCE">
        <w:t xml:space="preserve"> </w:t>
      </w:r>
      <w:r w:rsidR="00B26323">
        <w:t>A</w:t>
      </w:r>
      <w:r w:rsidR="009A38C8">
        <w:t xml:space="preserve">ppropriate communications </w:t>
      </w:r>
      <w:r w:rsidR="00A002F5">
        <w:t xml:space="preserve">will also be put </w:t>
      </w:r>
      <w:r w:rsidR="009A38C8">
        <w:t>in place</w:t>
      </w:r>
      <w:r w:rsidR="00A002F5">
        <w:t xml:space="preserve"> </w:t>
      </w:r>
      <w:r w:rsidR="002D6033">
        <w:t>(EPR EM5)</w:t>
      </w:r>
      <w:r w:rsidR="00A002F5">
        <w:t xml:space="preserve"> so</w:t>
      </w:r>
      <w:r w:rsidR="009A38C8">
        <w:t xml:space="preserve"> </w:t>
      </w:r>
      <w:r w:rsidR="00814938">
        <w:t xml:space="preserve">landholders </w:t>
      </w:r>
      <w:r w:rsidR="00CF0305">
        <w:t xml:space="preserve">will be </w:t>
      </w:r>
      <w:r w:rsidR="00625603" w:rsidRPr="00625603">
        <w:t>given adequate notice of approaching construction activity so that they can harvest at the optimal time for their operations</w:t>
      </w:r>
      <w:r w:rsidR="00EF07F4">
        <w:t xml:space="preserve">. This communication will </w:t>
      </w:r>
      <w:r w:rsidR="00515320">
        <w:t xml:space="preserve">also </w:t>
      </w:r>
      <w:r w:rsidR="00EF07F4">
        <w:t>be supported by</w:t>
      </w:r>
      <w:r w:rsidR="00515320">
        <w:t xml:space="preserve"> </w:t>
      </w:r>
      <w:r w:rsidR="00BC2A48">
        <w:t xml:space="preserve">discussions and requirements </w:t>
      </w:r>
      <w:r w:rsidR="00515320">
        <w:t>establish</w:t>
      </w:r>
      <w:r w:rsidR="00BC2A48">
        <w:t>ed</w:t>
      </w:r>
      <w:r w:rsidR="00515320">
        <w:t xml:space="preserve"> </w:t>
      </w:r>
      <w:r w:rsidR="009E7649">
        <w:t>by EPR A</w:t>
      </w:r>
      <w:r w:rsidR="008A622D">
        <w:t>F</w:t>
      </w:r>
      <w:r w:rsidR="009E7649">
        <w:t xml:space="preserve">1, </w:t>
      </w:r>
      <w:r w:rsidR="00285C25">
        <w:t xml:space="preserve">the Project’s </w:t>
      </w:r>
      <w:r w:rsidR="002147B0">
        <w:t xml:space="preserve">Property Access </w:t>
      </w:r>
      <w:r w:rsidR="008A622D">
        <w:t xml:space="preserve">and </w:t>
      </w:r>
      <w:r w:rsidR="002147B0">
        <w:t xml:space="preserve">Management Plan (PAMP) (EPR </w:t>
      </w:r>
      <w:r w:rsidR="00E93B67">
        <w:t>EM3</w:t>
      </w:r>
      <w:r w:rsidR="002147B0">
        <w:t>)</w:t>
      </w:r>
      <w:r w:rsidR="00E93B67">
        <w:t xml:space="preserve">, and </w:t>
      </w:r>
      <w:r w:rsidR="00106CF0">
        <w:t xml:space="preserve">the </w:t>
      </w:r>
      <w:r w:rsidR="00106CF0" w:rsidRPr="00106CF0">
        <w:t>Specific Property Access Requirements</w:t>
      </w:r>
      <w:r w:rsidR="00106CF0">
        <w:t xml:space="preserve"> (EPR EM4). </w:t>
      </w:r>
      <w:r w:rsidR="003F7401">
        <w:t xml:space="preserve">With compensation and </w:t>
      </w:r>
      <w:r w:rsidR="007D2900">
        <w:t>appropriate communication, r</w:t>
      </w:r>
      <w:r w:rsidR="009A38C8">
        <w:t>esidual impacts to plantation forestry operations and infrastructure will also be minor.</w:t>
      </w:r>
    </w:p>
    <w:p w14:paraId="68A6E5FB" w14:textId="14F01345" w:rsidR="00CD3EAA" w:rsidRPr="006E2CD1" w:rsidRDefault="0D92E387" w:rsidP="00CD3EAA">
      <w:r>
        <w:t xml:space="preserve">At the individual property level, residual </w:t>
      </w:r>
      <w:r w:rsidR="0BBCFE7A">
        <w:t xml:space="preserve">impacts </w:t>
      </w:r>
      <w:r w:rsidR="46E547F4">
        <w:t xml:space="preserve">to some </w:t>
      </w:r>
      <w:r w:rsidR="6BFF74B4">
        <w:t>individual</w:t>
      </w:r>
      <w:r w:rsidR="009A38C8">
        <w:t xml:space="preserve"> agricultural</w:t>
      </w:r>
      <w:r w:rsidR="6BFF74B4">
        <w:t xml:space="preserve"> properties or enterprises may be more significant</w:t>
      </w:r>
      <w:r w:rsidR="0BBCFE7A">
        <w:t>.</w:t>
      </w:r>
      <w:r>
        <w:t xml:space="preserve"> </w:t>
      </w:r>
      <w:r w:rsidR="1A640CD0">
        <w:t xml:space="preserve">Agricultural </w:t>
      </w:r>
      <w:r w:rsidR="00C05DE9">
        <w:t xml:space="preserve">land title holders </w:t>
      </w:r>
      <w:r w:rsidR="1A640CD0">
        <w:t xml:space="preserve">will </w:t>
      </w:r>
      <w:r w:rsidR="00004403">
        <w:t xml:space="preserve">also </w:t>
      </w:r>
      <w:r w:rsidR="1A640CD0">
        <w:t>be financially compensated for loss of land for production and foregone income, disruption that result</w:t>
      </w:r>
      <w:r w:rsidR="63D80A6B">
        <w:t>s</w:t>
      </w:r>
      <w:r w:rsidR="1A640CD0">
        <w:t xml:space="preserve"> in expense or time impositions, and redundancy of land during construction</w:t>
      </w:r>
      <w:r w:rsidR="4F33F14B">
        <w:t xml:space="preserve">. </w:t>
      </w:r>
      <w:r w:rsidR="64B2442C">
        <w:t xml:space="preserve">This will continue until agreed standards of rehabilitation have been achieved. </w:t>
      </w:r>
      <w:r w:rsidR="1A640CD0">
        <w:t>Any removal of</w:t>
      </w:r>
      <w:r w:rsidR="020F0FAC">
        <w:t>,</w:t>
      </w:r>
      <w:r w:rsidR="1A640CD0">
        <w:t xml:space="preserve"> or detrimental alteration to</w:t>
      </w:r>
      <w:r w:rsidR="020F0FAC">
        <w:t>,</w:t>
      </w:r>
      <w:r w:rsidR="1A640CD0">
        <w:t xml:space="preserve"> farm infrastructure will also be compensated. </w:t>
      </w:r>
    </w:p>
    <w:p w14:paraId="14045745" w14:textId="021D1590" w:rsidR="00527939" w:rsidRPr="00527939" w:rsidRDefault="1A640CD0" w:rsidP="00527939">
      <w:r>
        <w:t xml:space="preserve">The level of compensation will be negotiated between AusNet and the individual farm or </w:t>
      </w:r>
      <w:r w:rsidR="008C2E57">
        <w:t>land title holder</w:t>
      </w:r>
      <w:r>
        <w:t>, with an independent valuer ensuring the fair assessment of compensation.</w:t>
      </w:r>
      <w:r w:rsidR="583126DC">
        <w:t xml:space="preserve"> If a</w:t>
      </w:r>
      <w:r w:rsidR="51CABD3E">
        <w:t>greement cannot be reached, AusNet may comp</w:t>
      </w:r>
      <w:r w:rsidR="406350D4">
        <w:t xml:space="preserve">ulsorily </w:t>
      </w:r>
      <w:r w:rsidR="51CABD3E">
        <w:t xml:space="preserve">acquire an easement </w:t>
      </w:r>
      <w:r w:rsidR="2A3CA38F">
        <w:t xml:space="preserve">and </w:t>
      </w:r>
      <w:r w:rsidR="70AD673B">
        <w:t>the</w:t>
      </w:r>
      <w:r w:rsidR="008C2E57">
        <w:t xml:space="preserve"> land title holder</w:t>
      </w:r>
      <w:r w:rsidR="70AD673B">
        <w:t xml:space="preserve"> </w:t>
      </w:r>
      <w:r w:rsidR="2A3CA38F">
        <w:t xml:space="preserve">will be compensated under the </w:t>
      </w:r>
      <w:r w:rsidR="2A3CA38F" w:rsidRPr="1B4193F9">
        <w:rPr>
          <w:i/>
          <w:iCs/>
        </w:rPr>
        <w:t xml:space="preserve">Land Acquisition and Compensation Act 1986. </w:t>
      </w:r>
      <w:r w:rsidR="2A3CA38F" w:rsidRPr="1B4193F9">
        <w:t>As part of both</w:t>
      </w:r>
      <w:r>
        <w:t xml:space="preserve"> </w:t>
      </w:r>
      <w:r w:rsidR="3C3BFF79">
        <w:t xml:space="preserve">a </w:t>
      </w:r>
      <w:r>
        <w:t xml:space="preserve">voluntary Option for Easement Agreement or </w:t>
      </w:r>
      <w:r w:rsidR="00527939">
        <w:t>acquisition</w:t>
      </w:r>
      <w:r w:rsidR="0CF03F15">
        <w:t xml:space="preserve"> under the</w:t>
      </w:r>
      <w:r>
        <w:t xml:space="preserve"> </w:t>
      </w:r>
      <w:r w:rsidRPr="1B4193F9">
        <w:rPr>
          <w:i/>
          <w:iCs/>
        </w:rPr>
        <w:t>Land Acquisition and Compensation Act 1986</w:t>
      </w:r>
      <w:r>
        <w:t xml:space="preserve">, </w:t>
      </w:r>
      <w:r w:rsidR="00712B2E">
        <w:t xml:space="preserve">land title holders </w:t>
      </w:r>
      <w:r w:rsidR="046F8CD1">
        <w:t xml:space="preserve">will also </w:t>
      </w:r>
      <w:r w:rsidR="252FB12A">
        <w:t xml:space="preserve">be </w:t>
      </w:r>
      <w:r>
        <w:t xml:space="preserve">able to obtain and be compensated for appropriate advice (agronomic, legal and financial). </w:t>
      </w:r>
    </w:p>
    <w:p w14:paraId="5D66BFBE" w14:textId="4FEB924F" w:rsidR="00527F84" w:rsidRDefault="00527F84" w:rsidP="00720902">
      <w:pPr>
        <w:pStyle w:val="Heading3"/>
      </w:pPr>
      <w:bookmarkStart w:id="19" w:name="_Ref183589444"/>
      <w:bookmarkStart w:id="20" w:name="_Toc201048227"/>
      <w:r>
        <w:lastRenderedPageBreak/>
        <w:t>Restrictions</w:t>
      </w:r>
      <w:r w:rsidR="00EE705C">
        <w:t xml:space="preserve"> and </w:t>
      </w:r>
      <w:r w:rsidR="00C502E7">
        <w:t>disruptions</w:t>
      </w:r>
      <w:r w:rsidR="00EE705C">
        <w:t xml:space="preserve"> to routine activities</w:t>
      </w:r>
      <w:bookmarkEnd w:id="19"/>
      <w:bookmarkEnd w:id="20"/>
    </w:p>
    <w:p w14:paraId="2A35A488" w14:textId="14247B3A" w:rsidR="00984226" w:rsidRDefault="00C47C11" w:rsidP="00720902">
      <w:pPr>
        <w:keepNext/>
        <w:keepLines/>
      </w:pPr>
      <w:r w:rsidRPr="293A2D23">
        <w:t xml:space="preserve">Construction activities may disrupt or restrict normal farming and forestry activities, </w:t>
      </w:r>
      <w:r w:rsidR="00651709" w:rsidRPr="293A2D23">
        <w:t xml:space="preserve">including </w:t>
      </w:r>
      <w:r w:rsidRPr="293A2D23">
        <w:t>interrupting the optimal timing for stock breeding, crop sewing, or harvest. This includes restrictions on the movement of livestock to access water, yards, and sheds, as well as access for personnel and machinery to conduct soil preparation, sowing, spraying, and harvesting</w:t>
      </w:r>
      <w:r w:rsidR="00AB68AD">
        <w:t>, and the removal of trees from forestry areas</w:t>
      </w:r>
      <w:r w:rsidRPr="293A2D23">
        <w:t>. Further, the use of</w:t>
      </w:r>
      <w:r w:rsidR="007E2F70" w:rsidRPr="293A2D23">
        <w:t xml:space="preserve"> irrigation infrastructure,</w:t>
      </w:r>
      <w:r w:rsidRPr="293A2D23">
        <w:t xml:space="preserve"> farm machinery and aerial services </w:t>
      </w:r>
      <w:r w:rsidR="005472B8" w:rsidRPr="293A2D23">
        <w:t xml:space="preserve">(spraying and surveillance) </w:t>
      </w:r>
      <w:r w:rsidRPr="293A2D23">
        <w:t>may be restricted.</w:t>
      </w:r>
      <w:r w:rsidR="001515B5" w:rsidRPr="293A2D23">
        <w:t xml:space="preserve"> </w:t>
      </w:r>
      <w:r w:rsidR="00984226" w:rsidRPr="293A2D23">
        <w:t xml:space="preserve">Managing these disruptions may result in some landholders incurring additional costs, for example, </w:t>
      </w:r>
      <w:r w:rsidR="00D81CD8" w:rsidRPr="293A2D23">
        <w:t xml:space="preserve">where </w:t>
      </w:r>
      <w:r w:rsidR="00984226" w:rsidRPr="293A2D23">
        <w:t>limitations on the use of aerial spraying increase the cost of ground-based applications.</w:t>
      </w:r>
    </w:p>
    <w:p w14:paraId="16CE1D35" w14:textId="747CCCC9" w:rsidR="008411DA" w:rsidRDefault="00FA1A94">
      <w:r>
        <w:t xml:space="preserve">As </w:t>
      </w:r>
      <w:r w:rsidR="00BD4887">
        <w:t xml:space="preserve">previously </w:t>
      </w:r>
      <w:r>
        <w:t>discussed</w:t>
      </w:r>
      <w:r w:rsidR="00BD4887">
        <w:t>, t</w:t>
      </w:r>
      <w:r w:rsidR="12824830">
        <w:t>he</w:t>
      </w:r>
      <w:r w:rsidR="51CF21A6">
        <w:t xml:space="preserve"> </w:t>
      </w:r>
      <w:r w:rsidR="701B29E8">
        <w:t xml:space="preserve">Agriculture and Forestry </w:t>
      </w:r>
      <w:r w:rsidR="51CF21A6">
        <w:t xml:space="preserve">Business Mitigation and Support Strategy (EPR AF1) will </w:t>
      </w:r>
      <w:r w:rsidR="38365B58">
        <w:t xml:space="preserve">identify practical </w:t>
      </w:r>
      <w:r w:rsidR="790A3FE9">
        <w:t>mitigations</w:t>
      </w:r>
      <w:r w:rsidR="5721EB1D">
        <w:t xml:space="preserve"> </w:t>
      </w:r>
      <w:r w:rsidR="120ABF6C">
        <w:t xml:space="preserve">that </w:t>
      </w:r>
      <w:r w:rsidR="5721EB1D">
        <w:t xml:space="preserve">will </w:t>
      </w:r>
      <w:r w:rsidR="120ABF6C">
        <w:t xml:space="preserve">minimise </w:t>
      </w:r>
      <w:r w:rsidR="00B13434">
        <w:t xml:space="preserve">the magnitude, duration, and extent of </w:t>
      </w:r>
      <w:r w:rsidR="120ABF6C">
        <w:t xml:space="preserve">production and financial impacts. </w:t>
      </w:r>
      <w:r w:rsidR="5721EB1D">
        <w:t xml:space="preserve">To prepare </w:t>
      </w:r>
      <w:r w:rsidR="12824830">
        <w:t>this</w:t>
      </w:r>
      <w:r w:rsidR="5721EB1D">
        <w:t xml:space="preserve"> Strategy</w:t>
      </w:r>
      <w:r w:rsidR="67B85329">
        <w:t>, Land Liaison Officers will work with host landholders to understand the land uses and activities</w:t>
      </w:r>
      <w:r w:rsidR="5721EB1D">
        <w:t xml:space="preserve"> that occur across the Pr</w:t>
      </w:r>
      <w:r w:rsidR="1BFBF078">
        <w:t xml:space="preserve">oject Area </w:t>
      </w:r>
      <w:r w:rsidR="52133799">
        <w:t>and</w:t>
      </w:r>
      <w:r w:rsidR="721637C2">
        <w:t xml:space="preserve"> </w:t>
      </w:r>
      <w:r w:rsidR="67B85329">
        <w:t xml:space="preserve">discuss easement requirements. This will </w:t>
      </w:r>
      <w:r w:rsidR="4AD2653B">
        <w:t>allow for</w:t>
      </w:r>
      <w:r w:rsidR="67B85329">
        <w:t xml:space="preserve"> activities, assets and values </w:t>
      </w:r>
      <w:r w:rsidR="740029DA">
        <w:t xml:space="preserve">to be </w:t>
      </w:r>
      <w:r w:rsidR="67B85329">
        <w:t xml:space="preserve">understood at the farm level, and unnecessary impacts </w:t>
      </w:r>
      <w:r w:rsidR="39D33410">
        <w:t xml:space="preserve">due to restrictions and disruptions </w:t>
      </w:r>
      <w:r w:rsidR="740029DA">
        <w:t xml:space="preserve">to be </w:t>
      </w:r>
      <w:r w:rsidR="67B85329">
        <w:t>avoided</w:t>
      </w:r>
      <w:r w:rsidR="375E9735">
        <w:t xml:space="preserve">, and if that is not possible, minimised as far as </w:t>
      </w:r>
      <w:r w:rsidR="2838CA49">
        <w:t>practicable</w:t>
      </w:r>
      <w:r w:rsidR="67B85329">
        <w:t>.</w:t>
      </w:r>
      <w:r w:rsidR="040DB81D">
        <w:t xml:space="preserve"> </w:t>
      </w:r>
      <w:r w:rsidR="11837AB8">
        <w:t xml:space="preserve">These discussions </w:t>
      </w:r>
      <w:r w:rsidR="15050841">
        <w:t>a</w:t>
      </w:r>
      <w:r w:rsidR="11837AB8">
        <w:t xml:space="preserve">nd mitigations will be documented and implemented by the </w:t>
      </w:r>
      <w:r w:rsidR="2032946B">
        <w:t>Project</w:t>
      </w:r>
      <w:r w:rsidR="11837AB8">
        <w:t>.</w:t>
      </w:r>
      <w:r w:rsidR="002431A0" w:rsidRPr="002431A0">
        <w:t xml:space="preserve"> </w:t>
      </w:r>
      <w:r w:rsidR="002431A0">
        <w:t>For example, discussions with landholders to in</w:t>
      </w:r>
      <w:r w:rsidR="00527939">
        <w:t>f</w:t>
      </w:r>
      <w:r w:rsidR="002431A0">
        <w:t>orm the Agriculture and Forestry Business Mitigation and Support Strategy (EPR AF1) will identify situations where construction timelines could be adjusted to avoid or minimise disturbance at critical times of the year (e.g. breeding, lambing/calving, sowing and harvesting) thereby allowing farmers to optimise production. These adjustments will be applied so far as reasonably practicable, with consideration given to the construction schedule, weather and availability of specialist crews and equipment.</w:t>
      </w:r>
    </w:p>
    <w:p w14:paraId="6247701B" w14:textId="00CC1AB8" w:rsidR="005F0A99" w:rsidRDefault="547459B9" w:rsidP="00531755">
      <w:r>
        <w:t xml:space="preserve">In addition, </w:t>
      </w:r>
      <w:r w:rsidR="004F1AE8">
        <w:t xml:space="preserve">at a Project level, </w:t>
      </w:r>
      <w:r w:rsidR="42A2EE0A">
        <w:t xml:space="preserve">the </w:t>
      </w:r>
      <w:r>
        <w:t xml:space="preserve">PAMP will </w:t>
      </w:r>
      <w:r w:rsidR="7B63A353">
        <w:t xml:space="preserve">apply to all </w:t>
      </w:r>
      <w:r>
        <w:t>affected properties</w:t>
      </w:r>
      <w:r w:rsidR="7382531E">
        <w:t xml:space="preserve"> (EPR </w:t>
      </w:r>
      <w:r w:rsidR="42A2EE0A">
        <w:t>EM3</w:t>
      </w:r>
      <w:r w:rsidR="7382531E">
        <w:t>)</w:t>
      </w:r>
      <w:r>
        <w:t xml:space="preserve">. </w:t>
      </w:r>
      <w:r w:rsidR="75FE5429">
        <w:t xml:space="preserve">This </w:t>
      </w:r>
      <w:r>
        <w:t xml:space="preserve">will </w:t>
      </w:r>
      <w:r w:rsidR="5721EB1D">
        <w:t xml:space="preserve">detail </w:t>
      </w:r>
      <w:r w:rsidR="00BB5FC5">
        <w:t>the actions</w:t>
      </w:r>
      <w:r w:rsidR="5721EB1D">
        <w:t xml:space="preserve"> that</w:t>
      </w:r>
      <w:r>
        <w:t xml:space="preserve"> are </w:t>
      </w:r>
      <w:r w:rsidR="5721EB1D">
        <w:t xml:space="preserve">to be </w:t>
      </w:r>
      <w:r>
        <w:t xml:space="preserve">taken </w:t>
      </w:r>
      <w:r w:rsidR="740029DA">
        <w:t xml:space="preserve">so </w:t>
      </w:r>
      <w:r>
        <w:t xml:space="preserve">that </w:t>
      </w:r>
      <w:r w:rsidR="336F9396">
        <w:t xml:space="preserve">impacts to </w:t>
      </w:r>
      <w:r>
        <w:t xml:space="preserve">property and farm access, and livestock are </w:t>
      </w:r>
      <w:r w:rsidR="113ADBEA">
        <w:t>minim</w:t>
      </w:r>
      <w:r w:rsidR="00C56B60">
        <w:t>is</w:t>
      </w:r>
      <w:r w:rsidR="113ADBEA">
        <w:t>ed</w:t>
      </w:r>
      <w:r>
        <w:t xml:space="preserve"> during construction.</w:t>
      </w:r>
      <w:r w:rsidR="00B26963">
        <w:t xml:space="preserve"> At the individual property level, </w:t>
      </w:r>
      <w:r w:rsidR="00B26963" w:rsidRPr="00B26963">
        <w:t>Specific Property Access Requirements (EPR EM4)</w:t>
      </w:r>
      <w:r w:rsidR="00F176CF">
        <w:t xml:space="preserve"> </w:t>
      </w:r>
      <w:r w:rsidR="00B26963">
        <w:t xml:space="preserve">will </w:t>
      </w:r>
      <w:r w:rsidR="00527939">
        <w:t>be consulted</w:t>
      </w:r>
      <w:r w:rsidR="00B26963">
        <w:t xml:space="preserve"> with landholders, recorded, and implemented during construction.</w:t>
      </w:r>
      <w:r>
        <w:t xml:space="preserve"> </w:t>
      </w:r>
      <w:r w:rsidR="00F176CF">
        <w:t>T</w:t>
      </w:r>
      <w:r w:rsidR="00B13434" w:rsidRPr="00B13434">
        <w:t xml:space="preserve">he </w:t>
      </w:r>
      <w:bookmarkStart w:id="21" w:name="_Hlk192753211"/>
      <w:r w:rsidR="00B13434" w:rsidRPr="00B13434">
        <w:t>Agriculture and Forestry Business Mitigation and Support Strategy (EPR AF1)</w:t>
      </w:r>
      <w:r w:rsidR="00B26963">
        <w:t xml:space="preserve">, </w:t>
      </w:r>
      <w:r w:rsidR="00B13434" w:rsidRPr="00B13434">
        <w:t>the PAMP (EPR EM3)</w:t>
      </w:r>
      <w:r w:rsidR="00B26963">
        <w:t xml:space="preserve">, and the </w:t>
      </w:r>
      <w:r w:rsidR="00B26963" w:rsidRPr="00B26963">
        <w:t xml:space="preserve">Specific Property Access Requirements (EPR EM4) </w:t>
      </w:r>
      <w:bookmarkEnd w:id="21"/>
      <w:r w:rsidR="00B13434" w:rsidRPr="00B13434">
        <w:t>will be developed prior to the commencement of construction activities.</w:t>
      </w:r>
    </w:p>
    <w:p w14:paraId="460A80B8" w14:textId="38670335" w:rsidR="002431A0" w:rsidRDefault="002431A0" w:rsidP="1B4193F9">
      <w:pPr>
        <w:rPr>
          <w:lang w:val="en-GB"/>
        </w:rPr>
      </w:pPr>
      <w:r w:rsidRPr="002431A0">
        <w:rPr>
          <w:lang w:val="en-GB"/>
        </w:rPr>
        <w:t xml:space="preserve">Farmers </w:t>
      </w:r>
      <w:r>
        <w:rPr>
          <w:lang w:val="en-GB"/>
        </w:rPr>
        <w:t>will</w:t>
      </w:r>
      <w:r w:rsidRPr="002431A0">
        <w:rPr>
          <w:lang w:val="en-GB"/>
        </w:rPr>
        <w:t xml:space="preserve"> be given notice of approaching construction activity in accordance with the </w:t>
      </w:r>
      <w:r w:rsidR="00B81A05" w:rsidRPr="002431A0">
        <w:rPr>
          <w:lang w:val="en-GB"/>
        </w:rPr>
        <w:t>periods</w:t>
      </w:r>
      <w:r w:rsidRPr="002431A0">
        <w:rPr>
          <w:lang w:val="en-GB"/>
        </w:rPr>
        <w:t xml:space="preserve"> outlined in the PAMP (EPR EM3) or other timeframe</w:t>
      </w:r>
      <w:r w:rsidR="00EC5067">
        <w:rPr>
          <w:lang w:val="en-GB"/>
        </w:rPr>
        <w:t>s</w:t>
      </w:r>
      <w:r w:rsidRPr="002431A0">
        <w:rPr>
          <w:lang w:val="en-GB"/>
        </w:rPr>
        <w:t xml:space="preserve"> as identified </w:t>
      </w:r>
      <w:r w:rsidR="00EC5067">
        <w:rPr>
          <w:lang w:val="en-GB"/>
        </w:rPr>
        <w:t xml:space="preserve">either </w:t>
      </w:r>
      <w:r w:rsidRPr="002431A0">
        <w:rPr>
          <w:lang w:val="en-GB"/>
        </w:rPr>
        <w:t>through consultation for the Agriculture and Forestry Business Mitigation and Support Strategy (EPR AF1)</w:t>
      </w:r>
      <w:r w:rsidR="00EC5067">
        <w:rPr>
          <w:lang w:val="en-GB"/>
        </w:rPr>
        <w:t>,</w:t>
      </w:r>
      <w:r w:rsidRPr="002431A0">
        <w:rPr>
          <w:lang w:val="en-GB"/>
        </w:rPr>
        <w:t xml:space="preserve"> or in accordance with agreed Specific Property Access Requirements (EPR EM4). </w:t>
      </w:r>
      <w:r>
        <w:rPr>
          <w:lang w:val="en-GB"/>
        </w:rPr>
        <w:t>This advanced notification is i</w:t>
      </w:r>
      <w:r w:rsidRPr="002431A0">
        <w:rPr>
          <w:lang w:val="en-GB"/>
        </w:rPr>
        <w:t>mportant for some landholders so that they do not invest in crops or activit</w:t>
      </w:r>
      <w:r>
        <w:rPr>
          <w:lang w:val="en-GB"/>
        </w:rPr>
        <w:t>ies</w:t>
      </w:r>
      <w:r w:rsidRPr="002431A0">
        <w:rPr>
          <w:lang w:val="en-GB"/>
        </w:rPr>
        <w:t xml:space="preserve"> that will not reach the point of financial return before construction starts.</w:t>
      </w:r>
    </w:p>
    <w:p w14:paraId="36F89154" w14:textId="2C32777A" w:rsidR="00531755" w:rsidRDefault="5E5DA9B9" w:rsidP="1B4193F9">
      <w:pPr>
        <w:rPr>
          <w:lang w:val="en-GB"/>
        </w:rPr>
      </w:pPr>
      <w:r w:rsidRPr="1B4193F9">
        <w:rPr>
          <w:lang w:val="en-GB"/>
        </w:rPr>
        <w:t xml:space="preserve">Following </w:t>
      </w:r>
      <w:r w:rsidR="497D267F" w:rsidRPr="1B4193F9">
        <w:rPr>
          <w:lang w:val="en-GB"/>
        </w:rPr>
        <w:t xml:space="preserve">application of these mitigation strategies, </w:t>
      </w:r>
      <w:r w:rsidR="36280FA2" w:rsidRPr="1B4193F9">
        <w:rPr>
          <w:lang w:val="en-GB"/>
        </w:rPr>
        <w:t>residual impacts</w:t>
      </w:r>
      <w:r w:rsidR="002431A0">
        <w:rPr>
          <w:lang w:val="en-GB"/>
        </w:rPr>
        <w:t xml:space="preserve"> on plantation forestry operations will be minor, however residual impacts</w:t>
      </w:r>
      <w:r w:rsidR="36280FA2" w:rsidRPr="1B4193F9">
        <w:rPr>
          <w:lang w:val="en-GB"/>
        </w:rPr>
        <w:t xml:space="preserve"> </w:t>
      </w:r>
      <w:r w:rsidR="002431A0">
        <w:rPr>
          <w:lang w:val="en-GB"/>
        </w:rPr>
        <w:t xml:space="preserve">to agricultural enterprises </w:t>
      </w:r>
      <w:r w:rsidR="36280FA2" w:rsidRPr="1B4193F9">
        <w:rPr>
          <w:lang w:val="en-GB"/>
        </w:rPr>
        <w:t xml:space="preserve">at the property level </w:t>
      </w:r>
      <w:r w:rsidR="7398E597" w:rsidRPr="1B4193F9">
        <w:rPr>
          <w:lang w:val="en-GB"/>
        </w:rPr>
        <w:t>will vary</w:t>
      </w:r>
      <w:r w:rsidR="3DD6C16B" w:rsidRPr="1B4193F9">
        <w:rPr>
          <w:lang w:val="en-GB"/>
        </w:rPr>
        <w:t>. Typically</w:t>
      </w:r>
      <w:r w:rsidR="0FCAF802" w:rsidRPr="1B4193F9">
        <w:rPr>
          <w:lang w:val="en-GB"/>
        </w:rPr>
        <w:t xml:space="preserve">, disruptions and </w:t>
      </w:r>
      <w:r w:rsidR="5D3D6015" w:rsidRPr="1B4193F9">
        <w:rPr>
          <w:lang w:val="en-GB"/>
        </w:rPr>
        <w:t xml:space="preserve">restrictions will have a </w:t>
      </w:r>
      <w:r w:rsidR="00351984">
        <w:rPr>
          <w:lang w:val="en-GB"/>
        </w:rPr>
        <w:t xml:space="preserve">residual </w:t>
      </w:r>
      <w:r w:rsidR="5D3D6015" w:rsidRPr="1B4193F9">
        <w:rPr>
          <w:lang w:val="en-GB"/>
        </w:rPr>
        <w:t xml:space="preserve">minor impact due to </w:t>
      </w:r>
      <w:r w:rsidR="2A75B95D" w:rsidRPr="1B4193F9">
        <w:rPr>
          <w:lang w:val="en-GB"/>
        </w:rPr>
        <w:t xml:space="preserve">construction generally being localised and of a short duration. </w:t>
      </w:r>
      <w:r w:rsidR="444A65A4" w:rsidRPr="1B4193F9">
        <w:rPr>
          <w:lang w:val="en-GB"/>
        </w:rPr>
        <w:t xml:space="preserve">However, impacts on some individual properties or enterprises </w:t>
      </w:r>
      <w:r w:rsidR="7F219744" w:rsidRPr="1B4193F9">
        <w:rPr>
          <w:lang w:val="en-GB"/>
        </w:rPr>
        <w:t xml:space="preserve">may </w:t>
      </w:r>
      <w:r w:rsidR="444A65A4" w:rsidRPr="1B4193F9">
        <w:rPr>
          <w:lang w:val="en-GB"/>
        </w:rPr>
        <w:t>be more significant.</w:t>
      </w:r>
    </w:p>
    <w:p w14:paraId="27F2E4AF" w14:textId="77777777" w:rsidR="0017724F" w:rsidRPr="006E2CD1" w:rsidRDefault="0017724F" w:rsidP="0017724F">
      <w:pPr>
        <w:pStyle w:val="Heading3"/>
      </w:pPr>
      <w:bookmarkStart w:id="22" w:name="_Toc201048228"/>
      <w:r>
        <w:t>Isolation and redundancy of productive land</w:t>
      </w:r>
      <w:bookmarkEnd w:id="22"/>
    </w:p>
    <w:p w14:paraId="2C3BCFBD" w14:textId="2EEBB6DD" w:rsidR="0017724F" w:rsidRPr="006E2CD1" w:rsidRDefault="7C39A415" w:rsidP="0017724F">
      <w:r w:rsidRPr="293A2D23">
        <w:t xml:space="preserve">Disruptions and restrictions to routine activities could also impact productive land beyond the immediate construction area. Land may become isolated or redundant due to paddocks being split by construction activity or transmission </w:t>
      </w:r>
      <w:r w:rsidR="48FFB37B" w:rsidRPr="293A2D23">
        <w:t>infrastru</w:t>
      </w:r>
      <w:r w:rsidR="00B13434">
        <w:t>c</w:t>
      </w:r>
      <w:r w:rsidR="48FFB37B" w:rsidRPr="293A2D23">
        <w:t>ture</w:t>
      </w:r>
      <w:r w:rsidRPr="293A2D23">
        <w:t>. This may prevent the continued operation of, for example, irrigation equipment (</w:t>
      </w:r>
      <w:r w:rsidR="00F74EA4">
        <w:fldChar w:fldCharType="begin"/>
      </w:r>
      <w:r w:rsidR="00F74EA4">
        <w:instrText xml:space="preserve"> REF _Ref187830501 \h </w:instrText>
      </w:r>
      <w:r w:rsidR="00F74EA4">
        <w:fldChar w:fldCharType="separate"/>
      </w:r>
      <w:r w:rsidR="00495CB1">
        <w:t>Figure</w:t>
      </w:r>
      <w:r w:rsidR="00D27A63">
        <w:t> </w:t>
      </w:r>
      <w:r w:rsidR="00495CB1">
        <w:rPr>
          <w:noProof/>
        </w:rPr>
        <w:t>15</w:t>
      </w:r>
      <w:r w:rsidR="00495CB1">
        <w:t>.</w:t>
      </w:r>
      <w:r w:rsidR="00495CB1">
        <w:rPr>
          <w:noProof/>
        </w:rPr>
        <w:t>4</w:t>
      </w:r>
      <w:r w:rsidR="00F74EA4">
        <w:fldChar w:fldCharType="end"/>
      </w:r>
      <w:r w:rsidR="27B4E223" w:rsidRPr="293A2D23">
        <w:t>) and</w:t>
      </w:r>
      <w:r w:rsidRPr="293A2D23">
        <w:t xml:space="preserve"> could result in significant parts of affected farms being unable to be put to their best economic use. </w:t>
      </w:r>
    </w:p>
    <w:p w14:paraId="0D9D480D" w14:textId="77777777" w:rsidR="0017724F" w:rsidRPr="006E2CD1" w:rsidRDefault="0017724F" w:rsidP="0017724F">
      <w:r w:rsidRPr="293A2D23">
        <w:t>Irrigation is critical to the profitable production of horticulture enterprises in the region, as high yields are required to cover the costs of production and the price of land. These isolated areas may be removed temporarily from production during construction or may have to be permanently removed for the operating life of the Project unless a redesign of paddock layout or change to irrigation infrastructure can occur.</w:t>
      </w:r>
    </w:p>
    <w:p w14:paraId="2962CC53" w14:textId="4E4CF002" w:rsidR="00325E65" w:rsidRDefault="00325E65" w:rsidP="0000332B">
      <w:pPr>
        <w:pStyle w:val="Call-outboxHeadingwithicon"/>
        <w:framePr w:w="4286" w:h="6314" w:hRule="exact" w:hSpace="170" w:vSpace="170" w:wrap="around" w:vAnchor="page" w:hAnchor="page" w:x="6248" w:y="1381"/>
      </w:pPr>
      <w:r>
        <w:lastRenderedPageBreak/>
        <w:t xml:space="preserve">                                                                                                 Property Access </w:t>
      </w:r>
      <w:r w:rsidR="00724B24">
        <w:t xml:space="preserve">and </w:t>
      </w:r>
      <w:r>
        <w:t xml:space="preserve">Management Plan (PAMP) (EPR </w:t>
      </w:r>
      <w:r w:rsidR="00811A28">
        <w:t>EM3</w:t>
      </w:r>
      <w:r>
        <w:t>)</w:t>
      </w:r>
    </w:p>
    <w:p w14:paraId="4E454B8B" w14:textId="58F9B606" w:rsidR="00325E65" w:rsidRDefault="3436150C" w:rsidP="0000332B">
      <w:pPr>
        <w:pStyle w:val="Call-outbox"/>
        <w:framePr w:w="4286" w:h="6314" w:hRule="exact" w:hSpace="170" w:vSpace="170" w:wrap="around" w:vAnchor="page" w:hAnchor="page" w:x="6248" w:y="1381"/>
      </w:pPr>
      <w:r>
        <w:t xml:space="preserve">The </w:t>
      </w:r>
      <w:r w:rsidR="6557F8C8">
        <w:t xml:space="preserve">PAMP </w:t>
      </w:r>
      <w:r w:rsidR="532B21BE">
        <w:t>aims</w:t>
      </w:r>
      <w:r w:rsidR="6557F8C8">
        <w:t xml:space="preserve"> to avoid unnecessary disruptions or restrictions to farming activities as far as possible</w:t>
      </w:r>
      <w:r w:rsidR="2F57C08E">
        <w:t xml:space="preserve"> during construction</w:t>
      </w:r>
      <w:r w:rsidR="6557F8C8">
        <w:t xml:space="preserve">. At a minimum these will include: </w:t>
      </w:r>
    </w:p>
    <w:p w14:paraId="536FE099" w14:textId="77777777" w:rsidR="00325E65" w:rsidRDefault="00325E65" w:rsidP="0000332B">
      <w:pPr>
        <w:pStyle w:val="Call-outbox"/>
        <w:framePr w:w="4286" w:h="6314" w:hRule="exact" w:hSpace="170" w:vSpace="170" w:wrap="around" w:vAnchor="page" w:hAnchor="page" w:x="6248" w:y="1381"/>
        <w:numPr>
          <w:ilvl w:val="0"/>
          <w:numId w:val="43"/>
        </w:numPr>
        <w:spacing w:after="120"/>
        <w:ind w:left="283" w:hanging="170"/>
      </w:pPr>
      <w:r>
        <w:t>Notification procedures for access to the property</w:t>
      </w:r>
    </w:p>
    <w:p w14:paraId="060823E7" w14:textId="7EC8DBEB" w:rsidR="00325E65" w:rsidRDefault="00325E65" w:rsidP="0000332B">
      <w:pPr>
        <w:pStyle w:val="Call-outbox"/>
        <w:framePr w:w="4286" w:h="6314" w:hRule="exact" w:hSpace="170" w:vSpace="170" w:wrap="around" w:vAnchor="page" w:hAnchor="page" w:x="6248" w:y="1381"/>
        <w:numPr>
          <w:ilvl w:val="0"/>
          <w:numId w:val="43"/>
        </w:numPr>
        <w:spacing w:after="120"/>
        <w:ind w:left="283" w:hanging="170"/>
      </w:pPr>
      <w:r>
        <w:t xml:space="preserve">Biosecurity </w:t>
      </w:r>
      <w:r w:rsidR="00C872B3">
        <w:t>requirements</w:t>
      </w:r>
    </w:p>
    <w:p w14:paraId="015611FD" w14:textId="77777777" w:rsidR="00325E65" w:rsidRDefault="00325E65" w:rsidP="0000332B">
      <w:pPr>
        <w:pStyle w:val="Call-outbox"/>
        <w:framePr w:w="4286" w:h="6314" w:hRule="exact" w:hSpace="170" w:vSpace="170" w:wrap="around" w:vAnchor="page" w:hAnchor="page" w:x="6248" w:y="1381"/>
        <w:numPr>
          <w:ilvl w:val="0"/>
          <w:numId w:val="43"/>
        </w:numPr>
        <w:spacing w:after="120"/>
        <w:ind w:left="283" w:hanging="170"/>
      </w:pPr>
      <w:r>
        <w:t>An obligation to undertake an assessment of existing farm conditions</w:t>
      </w:r>
    </w:p>
    <w:p w14:paraId="73C60C3A" w14:textId="2CF5CD94" w:rsidR="00CB79C3" w:rsidRDefault="00CB79C3" w:rsidP="0000332B">
      <w:pPr>
        <w:pStyle w:val="Call-outbox"/>
        <w:framePr w:w="4286" w:h="6314" w:hRule="exact" w:hSpace="170" w:vSpace="170" w:wrap="around" w:vAnchor="page" w:hAnchor="page" w:x="6248" w:y="1381"/>
        <w:numPr>
          <w:ilvl w:val="0"/>
          <w:numId w:val="43"/>
        </w:numPr>
        <w:spacing w:after="120"/>
        <w:ind w:left="283" w:hanging="170"/>
      </w:pPr>
      <w:r>
        <w:t>An overview of fire management measures</w:t>
      </w:r>
    </w:p>
    <w:p w14:paraId="5DFCCBCF" w14:textId="5C7BFB02" w:rsidR="00325E65" w:rsidRDefault="00325E65" w:rsidP="0000332B">
      <w:pPr>
        <w:pStyle w:val="Call-outbox"/>
        <w:framePr w:w="4286" w:h="6314" w:hRule="exact" w:hSpace="170" w:vSpace="170" w:wrap="around" w:vAnchor="page" w:hAnchor="page" w:x="6248" w:y="1381"/>
        <w:numPr>
          <w:ilvl w:val="0"/>
          <w:numId w:val="43"/>
        </w:numPr>
        <w:spacing w:after="120"/>
        <w:ind w:left="283" w:hanging="170"/>
      </w:pPr>
      <w:r>
        <w:t xml:space="preserve">Processes to </w:t>
      </w:r>
      <w:r w:rsidR="003D0A9B">
        <w:t>minimise impacts to</w:t>
      </w:r>
      <w:r w:rsidR="00CB79C3">
        <w:t xml:space="preserve"> </w:t>
      </w:r>
      <w:r>
        <w:t>property and farm access, and livestock movement</w:t>
      </w:r>
    </w:p>
    <w:p w14:paraId="4623A72E" w14:textId="77777777" w:rsidR="00325E65" w:rsidRDefault="00325E65" w:rsidP="0000332B">
      <w:pPr>
        <w:pStyle w:val="Call-outbox"/>
        <w:framePr w:w="4286" w:h="6314" w:hRule="exact" w:hSpace="170" w:vSpace="170" w:wrap="around" w:vAnchor="page" w:hAnchor="page" w:x="6248" w:y="1381"/>
        <w:numPr>
          <w:ilvl w:val="0"/>
          <w:numId w:val="43"/>
        </w:numPr>
        <w:spacing w:after="120"/>
        <w:ind w:left="283" w:hanging="170"/>
      </w:pPr>
      <w:r>
        <w:t>Processes to manage animal health and safety, soil, dust, and drainage</w:t>
      </w:r>
    </w:p>
    <w:p w14:paraId="5E354799" w14:textId="6A5A9FC1" w:rsidR="00325E65" w:rsidRPr="00D51A7C" w:rsidRDefault="00325E65" w:rsidP="0000332B">
      <w:pPr>
        <w:pStyle w:val="Call-outbox"/>
        <w:framePr w:w="4286" w:h="6314" w:hRule="exact" w:hSpace="170" w:vSpace="170" w:wrap="around" w:vAnchor="page" w:hAnchor="page" w:x="6248" w:y="1381"/>
        <w:numPr>
          <w:ilvl w:val="0"/>
          <w:numId w:val="43"/>
        </w:numPr>
        <w:spacing w:after="120"/>
        <w:ind w:left="283" w:hanging="170"/>
      </w:pPr>
      <w:r w:rsidRPr="293A2D23">
        <w:t xml:space="preserve">Processes to rehabilitate and reinstate land following works.  </w:t>
      </w:r>
    </w:p>
    <w:p w14:paraId="65E1CBA6" w14:textId="393AB36C" w:rsidR="0017724F" w:rsidRPr="006E2CD1" w:rsidRDefault="7C39A415" w:rsidP="0017724F">
      <w:r>
        <w:t xml:space="preserve">The </w:t>
      </w:r>
      <w:r w:rsidR="3C43C2DE">
        <w:t xml:space="preserve">Agriculture and Forestry </w:t>
      </w:r>
      <w:r>
        <w:t>Business Mitigation and Support Strategy (</w:t>
      </w:r>
      <w:r w:rsidR="27B4E223">
        <w:t xml:space="preserve">EPR </w:t>
      </w:r>
      <w:r>
        <w:t xml:space="preserve">AF1) will identify practical mitigation measures that will reduce the impact </w:t>
      </w:r>
      <w:r w:rsidR="58C44C16">
        <w:t xml:space="preserve">on agriculture and forestry business, </w:t>
      </w:r>
      <w:r w:rsidR="00BB5FC5">
        <w:t>including isolated</w:t>
      </w:r>
      <w:r>
        <w:t xml:space="preserve"> or redundant land. In high value agricultural areas, where farm irrigation infrastructure, systems and practices are impacted by construction, and where there is the expectation that this impact will continue during the Project’s </w:t>
      </w:r>
      <w:r w:rsidR="0131A580">
        <w:t>operation</w:t>
      </w:r>
      <w:r>
        <w:t>, an irrigation evaluation may be undertaken.</w:t>
      </w:r>
      <w:r w:rsidR="4080FA84">
        <w:t xml:space="preserve"> </w:t>
      </w:r>
      <w:r>
        <w:t xml:space="preserve">This evaluation will </w:t>
      </w:r>
      <w:r w:rsidR="00B13434">
        <w:t xml:space="preserve">be undertaken by an independent irrigation specialist and </w:t>
      </w:r>
      <w:r>
        <w:t>determine</w:t>
      </w:r>
      <w:r w:rsidR="00B13434">
        <w:t xml:space="preserve"> whether </w:t>
      </w:r>
      <w:r>
        <w:t>adjustments to paddock layout or purchase of alternative irrigation equipment could significantly reduce production losses</w:t>
      </w:r>
      <w:r w:rsidR="0824986E">
        <w:t xml:space="preserve">. </w:t>
      </w:r>
      <w:r>
        <w:t>Where feasible, support will be provided to farmers to adjust or replace irrigation systems and paddock layout</w:t>
      </w:r>
      <w:r w:rsidR="00B13434">
        <w:t xml:space="preserve"> </w:t>
      </w:r>
      <w:r w:rsidR="00B13434" w:rsidRPr="00B13434">
        <w:t xml:space="preserve">in response to the </w:t>
      </w:r>
      <w:r w:rsidR="00E51489">
        <w:t>recommendations</w:t>
      </w:r>
      <w:r w:rsidR="00B13434" w:rsidRPr="00B13434">
        <w:t xml:space="preserve"> of the irrigation evaluation. Where there is an ongoing economic </w:t>
      </w:r>
      <w:r w:rsidR="00BB5FC5" w:rsidRPr="00B13434">
        <w:t>loss or</w:t>
      </w:r>
      <w:r w:rsidR="00B13434" w:rsidRPr="00B13434">
        <w:t xml:space="preserve"> increase to the costs of production</w:t>
      </w:r>
      <w:r w:rsidR="00E51489">
        <w:t xml:space="preserve"> due to restrictions to irrigation, </w:t>
      </w:r>
      <w:r w:rsidR="00B13434" w:rsidRPr="00B13434">
        <w:t>compensation will be provided as appropriate as discussed in</w:t>
      </w:r>
      <w:r w:rsidR="005963D7">
        <w:t xml:space="preserve"> Section</w:t>
      </w:r>
      <w:r w:rsidR="00D27A63">
        <w:t> </w:t>
      </w:r>
      <w:r w:rsidR="008727FD">
        <w:fldChar w:fldCharType="begin"/>
      </w:r>
      <w:r w:rsidR="008727FD">
        <w:instrText xml:space="preserve"> REF _Ref192678414 \r \h </w:instrText>
      </w:r>
      <w:r w:rsidR="008727FD">
        <w:fldChar w:fldCharType="separate"/>
      </w:r>
      <w:r w:rsidR="00495CB1">
        <w:t>15.4.1</w:t>
      </w:r>
      <w:r w:rsidR="008727FD">
        <w:fldChar w:fldCharType="end"/>
      </w:r>
      <w:r>
        <w:t xml:space="preserve">. </w:t>
      </w:r>
      <w:r w:rsidR="0824986E">
        <w:t xml:space="preserve">Requirements identified in the </w:t>
      </w:r>
      <w:r w:rsidR="628F88AD">
        <w:t xml:space="preserve">Agriculture and Forestry </w:t>
      </w:r>
      <w:r w:rsidR="0824986E">
        <w:t xml:space="preserve">Business Mitigation and Support Strategy </w:t>
      </w:r>
      <w:r w:rsidR="14680DC8">
        <w:t xml:space="preserve">are required to be recorded </w:t>
      </w:r>
      <w:r w:rsidR="0824986E">
        <w:t xml:space="preserve">for each </w:t>
      </w:r>
      <w:r w:rsidR="0D0E439D">
        <w:t xml:space="preserve">participating </w:t>
      </w:r>
      <w:r w:rsidR="0824986E">
        <w:t>property</w:t>
      </w:r>
      <w:r w:rsidR="00C5733A">
        <w:t xml:space="preserve"> </w:t>
      </w:r>
      <w:r w:rsidR="009332CE">
        <w:t>(EPR EM4)</w:t>
      </w:r>
      <w:r w:rsidR="0824986E">
        <w:t>.</w:t>
      </w:r>
    </w:p>
    <w:p w14:paraId="224E9099" w14:textId="77777777" w:rsidR="0017724F" w:rsidRDefault="0017724F" w:rsidP="0000332B">
      <w:pPr>
        <w:keepNext/>
        <w:spacing w:before="360" w:after="60"/>
      </w:pPr>
      <w:r w:rsidRPr="00C34A96">
        <w:rPr>
          <w:noProof/>
        </w:rPr>
        <w:drawing>
          <wp:inline distT="0" distB="0" distL="0" distR="0" wp14:anchorId="450D8513" wp14:editId="32B6FF79">
            <wp:extent cx="5749925" cy="2392045"/>
            <wp:effectExtent l="0" t="0" r="3175" b="8255"/>
            <wp:docPr id="717061525" name="Picture 2" descr="A field of hay bales&#10;&#10;Description automatically generated with low confidenc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6" descr="A field of hay bales&#10;&#10;Description automatically generated with low confidence"/>
                    <pic:cNvPicPr>
                      <a:picLocks noChangeArrowheads="1"/>
                    </pic:cNvPicPr>
                  </pic:nvPicPr>
                  <pic:blipFill>
                    <a:blip r:embed="rId47">
                      <a:extLst>
                        <a:ext uri="{28A0092B-C50C-407E-A947-70E740481C1C}">
                          <a14:useLocalDpi xmlns:a14="http://schemas.microsoft.com/office/drawing/2010/main" val="0"/>
                        </a:ext>
                      </a:extLst>
                    </a:blip>
                    <a:srcRect t="10857" b="10857"/>
                    <a:stretch>
                      <a:fillRect/>
                    </a:stretch>
                  </pic:blipFill>
                  <pic:spPr bwMode="auto">
                    <a:xfrm>
                      <a:off x="0" y="0"/>
                      <a:ext cx="5749925" cy="2392045"/>
                    </a:xfrm>
                    <a:prstGeom prst="rect">
                      <a:avLst/>
                    </a:prstGeom>
                    <a:noFill/>
                    <a:ln>
                      <a:noFill/>
                    </a:ln>
                  </pic:spPr>
                </pic:pic>
              </a:graphicData>
            </a:graphic>
          </wp:inline>
        </w:drawing>
      </w:r>
    </w:p>
    <w:p w14:paraId="249473B4" w14:textId="2524F4FA" w:rsidR="0017724F" w:rsidRPr="00E953B4" w:rsidRDefault="0017724F" w:rsidP="00E971D9">
      <w:pPr>
        <w:pStyle w:val="Caption"/>
        <w:spacing w:after="240"/>
      </w:pPr>
      <w:bookmarkStart w:id="23" w:name="_Ref187830501"/>
      <w:bookmarkStart w:id="24" w:name="_Ref183589333"/>
      <w:r>
        <w:t>Figure</w:t>
      </w:r>
      <w:r w:rsidR="00F6409A">
        <w:t> </w:t>
      </w:r>
      <w:r>
        <w:fldChar w:fldCharType="begin"/>
      </w:r>
      <w:r>
        <w:instrText>STYLEREF 1 \s</w:instrText>
      </w:r>
      <w:r>
        <w:fldChar w:fldCharType="separate"/>
      </w:r>
      <w:r w:rsidR="00495CB1">
        <w:rPr>
          <w:noProof/>
        </w:rPr>
        <w:t>15</w:t>
      </w:r>
      <w:r>
        <w:fldChar w:fldCharType="end"/>
      </w:r>
      <w:r w:rsidR="00B33D25">
        <w:t>.</w:t>
      </w:r>
      <w:r>
        <w:fldChar w:fldCharType="begin"/>
      </w:r>
      <w:r>
        <w:instrText>SEQ Figure \* ARABIC \s 1</w:instrText>
      </w:r>
      <w:r>
        <w:fldChar w:fldCharType="separate"/>
      </w:r>
      <w:r w:rsidR="00495CB1">
        <w:rPr>
          <w:noProof/>
        </w:rPr>
        <w:t>4</w:t>
      </w:r>
      <w:r>
        <w:fldChar w:fldCharType="end"/>
      </w:r>
      <w:bookmarkEnd w:id="23"/>
      <w:r>
        <w:t xml:space="preserve"> Centre pivot irrigation (left) and rain gun (right)</w:t>
      </w:r>
      <w:bookmarkEnd w:id="24"/>
    </w:p>
    <w:p w14:paraId="6E2790C9" w14:textId="04F20F26" w:rsidR="0017724F" w:rsidRDefault="7C39A415" w:rsidP="00F6409A">
      <w:pPr>
        <w:spacing w:before="240"/>
      </w:pPr>
      <w:r>
        <w:t>The scale of the economic impact of these isolated areas is not easily calculated without specific consideration at the individual farm level. It is likely that only a minority of horticultural and cropping enterprises are in situations where it is not possible to make sufficient adjustments to irrigation layouts and infrastructure. For grazing, isolation of parts of a property may prevent stock access to pasture, shelter, stock yards or water; or may affect access for farm workers to manage their animals. Being unable to move stock or stock being unable to access fresh pasture, shelter and water can affect their health and lead to poorer production or loss of animals.</w:t>
      </w:r>
    </w:p>
    <w:p w14:paraId="022715FB" w14:textId="32A6C8C6" w:rsidR="0017724F" w:rsidRDefault="7C39A415" w:rsidP="0000332B">
      <w:pPr>
        <w:keepNext/>
        <w:keepLines/>
      </w:pPr>
      <w:r>
        <w:lastRenderedPageBreak/>
        <w:t xml:space="preserve">With the application of </w:t>
      </w:r>
      <w:r w:rsidR="00B13434">
        <w:t xml:space="preserve">mitigations in accordance with </w:t>
      </w:r>
      <w:r>
        <w:t>EPR</w:t>
      </w:r>
      <w:r w:rsidR="0824986E">
        <w:t>s</w:t>
      </w:r>
      <w:r w:rsidR="40CE37BF">
        <w:t xml:space="preserve"> AF1</w:t>
      </w:r>
      <w:r w:rsidR="0824986E">
        <w:t xml:space="preserve"> and </w:t>
      </w:r>
      <w:r w:rsidR="3C43C2DE">
        <w:t>EM</w:t>
      </w:r>
      <w:r w:rsidR="009332CE">
        <w:t>4</w:t>
      </w:r>
      <w:r>
        <w:t xml:space="preserve">, residual impacts associated with the isolation and redundancy of productive land </w:t>
      </w:r>
      <w:r w:rsidR="6CA28D14">
        <w:t xml:space="preserve">will be managed and </w:t>
      </w:r>
      <w:r>
        <w:t>are minor</w:t>
      </w:r>
      <w:r w:rsidR="00AB68AD">
        <w:t xml:space="preserve"> at a regional scale</w:t>
      </w:r>
      <w:r>
        <w:t>. As construction progresses along the transmission line, many isolated areas will be reinstated, however some impacts will persist</w:t>
      </w:r>
      <w:r w:rsidR="47BA4BC9">
        <w:t xml:space="preserve"> th</w:t>
      </w:r>
      <w:r w:rsidR="007BF67C">
        <w:t>roughout the construction period</w:t>
      </w:r>
      <w:r>
        <w:t>. Where there is a significant impact on irrigation operations, the residual impact from the isolation and redundancy of productive land could be more significant.</w:t>
      </w:r>
      <w:r w:rsidR="00B13434">
        <w:t xml:space="preserve"> </w:t>
      </w:r>
      <w:r w:rsidR="00B13434" w:rsidRPr="00B13434">
        <w:t xml:space="preserve">However, it is anticipated that implementation of the irrigation evaluation </w:t>
      </w:r>
      <w:r w:rsidR="00E51489">
        <w:t>recommendations</w:t>
      </w:r>
      <w:r w:rsidR="00B13434" w:rsidRPr="00B13434">
        <w:t xml:space="preserve"> will avoid or reduce the extent and magnitude of impacts in most cases.</w:t>
      </w:r>
    </w:p>
    <w:p w14:paraId="3082DD48" w14:textId="77777777" w:rsidR="0017724F" w:rsidRDefault="0017724F" w:rsidP="000225B5">
      <w:pPr>
        <w:pStyle w:val="Heading3"/>
      </w:pPr>
      <w:bookmarkStart w:id="25" w:name="_Toc201048229"/>
      <w:r>
        <w:t>Soil fertility and quality</w:t>
      </w:r>
      <w:bookmarkEnd w:id="25"/>
      <w:r>
        <w:t xml:space="preserve"> </w:t>
      </w:r>
    </w:p>
    <w:p w14:paraId="276FD53F" w14:textId="77777777" w:rsidR="0017724F" w:rsidRDefault="0017724F" w:rsidP="0017724F">
      <w:r w:rsidRPr="293A2D23">
        <w:t xml:space="preserve">Construction activities could impact the quality of productive soil through contamination, erosion, or compaction. Where productive soils are improperly protected this could result in decreased yields for several years following construction, and reduced growth and productivity in plantations. During construction, the Project will avoid importing external soil onto productive farmland, as this could potentially contain pollutants, weeds, pests or pathogens. If required, imported soil must be certified as being free of pests, disease and weed. </w:t>
      </w:r>
    </w:p>
    <w:p w14:paraId="0854A450" w14:textId="52547DCA" w:rsidR="0017724F" w:rsidRDefault="7C39A415" w:rsidP="0017724F">
      <w:r>
        <w:t>Rehabilitation</w:t>
      </w:r>
      <w:r w:rsidR="4845BDAB">
        <w:t xml:space="preserve"> (as per EPR GSL2)</w:t>
      </w:r>
      <w:r>
        <w:t xml:space="preserve"> of agricultural land will include the removal of foreign gravel and base materials, and reinstatement of the soil profile</w:t>
      </w:r>
      <w:r w:rsidR="002431A0">
        <w:t xml:space="preserve"> so far as reasonably practicable</w:t>
      </w:r>
      <w:r>
        <w:t>, particularly the topsoil</w:t>
      </w:r>
      <w:r w:rsidR="3C23A90E">
        <w:t xml:space="preserve"> which </w:t>
      </w:r>
      <w:r>
        <w:t>is the most organically rich upper layer of soil and is important for soil fertility and production. Soil disturbance and compaction could also lead to reduced rain infiltration, resulting in reduced growth and productivity in plantations. As such, rehabilitation will include appropriate aeration, compaction, profiling, and erosion control, prior to re-planting.</w:t>
      </w:r>
      <w:r w:rsidR="00DE2D1E">
        <w:t xml:space="preserve"> Existing land conditions </w:t>
      </w:r>
      <w:r w:rsidR="002A3964">
        <w:t>(including soil, landform, vegetation, and infrastructure</w:t>
      </w:r>
      <w:r w:rsidR="009566D1">
        <w:t xml:space="preserve"> conditions</w:t>
      </w:r>
      <w:r w:rsidR="002A3964">
        <w:t xml:space="preserve">) within areas used to support construction will be assessed </w:t>
      </w:r>
      <w:r w:rsidR="000A2234">
        <w:t xml:space="preserve">as required by the </w:t>
      </w:r>
      <w:r w:rsidR="00E4104F">
        <w:t>PAMP</w:t>
      </w:r>
      <w:r w:rsidR="000A2234">
        <w:t xml:space="preserve"> to inform rehabilitation following the completion of construction (EPR EM3).</w:t>
      </w:r>
    </w:p>
    <w:p w14:paraId="32303D0C" w14:textId="55CADB33" w:rsidR="0017724F" w:rsidRDefault="0017724F" w:rsidP="0017724F">
      <w:r w:rsidRPr="293A2D23">
        <w:t xml:space="preserve">Dust may be generated by the movement of construction vehicles and machinery moving over dry tracks and surfaces, indicating a loss of soil. Further, this could smother vegetation and crops and reduce amenity. The Construction Environmental Management Plan (CEMP) (EPR EM2) will require the </w:t>
      </w:r>
      <w:r w:rsidR="00B039B7" w:rsidRPr="293A2D23">
        <w:t xml:space="preserve">Principal </w:t>
      </w:r>
      <w:r w:rsidRPr="293A2D23">
        <w:t xml:space="preserve">Contractor to implement standard techniques to retain and conserve the soils on each property. The management and mitigation of construction </w:t>
      </w:r>
      <w:r w:rsidR="000A73DF" w:rsidRPr="293A2D23">
        <w:t xml:space="preserve">dust </w:t>
      </w:r>
      <w:r w:rsidRPr="293A2D23">
        <w:t xml:space="preserve">is further discussed in </w:t>
      </w:r>
      <w:r w:rsidRPr="293A2D23">
        <w:rPr>
          <w:b/>
          <w:bCs/>
        </w:rPr>
        <w:t xml:space="preserve">Chapter 18: Air quality. </w:t>
      </w:r>
      <w:r w:rsidRPr="293A2D23">
        <w:t xml:space="preserve">Following application of these mitigation strategies, residual impacts associated with soil health and fertility are minor during construction. </w:t>
      </w:r>
    </w:p>
    <w:p w14:paraId="7FA2C0BC" w14:textId="22209142" w:rsidR="0017724F" w:rsidRPr="004E2453" w:rsidRDefault="0017724F" w:rsidP="0017724F">
      <w:r w:rsidRPr="293A2D23">
        <w:t xml:space="preserve">Mitigation measures for leaks and spills of oils, chemicals and solid and liquid wastes that may cause contamination on farming properties are described in </w:t>
      </w:r>
      <w:r w:rsidRPr="293A2D23">
        <w:rPr>
          <w:b/>
          <w:bCs/>
        </w:rPr>
        <w:t xml:space="preserve">Chapter 23: Contaminated land. </w:t>
      </w:r>
      <w:r w:rsidRPr="293A2D23">
        <w:t>Further, an ongoing inspection and maintenance schedule will be developed as part of the CEMP (EPR EM2) to identify and remediate contaminated land issues. Following application of these mitigation</w:t>
      </w:r>
      <w:r w:rsidR="00B13434">
        <w:t xml:space="preserve"> and management</w:t>
      </w:r>
      <w:r w:rsidRPr="293A2D23">
        <w:t xml:space="preserve"> strategies,</w:t>
      </w:r>
      <w:r w:rsidR="00B13434">
        <w:t xml:space="preserve"> the extent and magnitude of</w:t>
      </w:r>
      <w:r w:rsidR="00527939">
        <w:t xml:space="preserve"> </w:t>
      </w:r>
      <w:r w:rsidRPr="293A2D23">
        <w:t xml:space="preserve">impacts associated with contamination </w:t>
      </w:r>
      <w:r w:rsidR="00B13434">
        <w:t xml:space="preserve">will be reduced, resulting in </w:t>
      </w:r>
      <w:r w:rsidR="00AB68AD">
        <w:t>minor</w:t>
      </w:r>
      <w:r w:rsidR="00B13434">
        <w:t xml:space="preserve"> residual impacts</w:t>
      </w:r>
      <w:r w:rsidRPr="293A2D23">
        <w:t xml:space="preserve">. </w:t>
      </w:r>
    </w:p>
    <w:p w14:paraId="21C8E229" w14:textId="77777777" w:rsidR="0017724F" w:rsidRDefault="0017724F" w:rsidP="0000332B">
      <w:pPr>
        <w:pStyle w:val="Call-outboxHeadingwithicon"/>
        <w:framePr w:w="3768" w:h="3066" w:hRule="exact" w:hSpace="170" w:vSpace="170" w:wrap="around" w:hAnchor="page" w:x="6646" w:y="295"/>
      </w:pPr>
      <w:r>
        <w:t xml:space="preserve"> Biosecurity breaches</w:t>
      </w:r>
    </w:p>
    <w:p w14:paraId="32990E18" w14:textId="77777777" w:rsidR="0017724F" w:rsidRPr="003B5B51" w:rsidRDefault="0017724F" w:rsidP="0000332B">
      <w:pPr>
        <w:pStyle w:val="Call-outbox"/>
        <w:framePr w:w="3768" w:h="3066" w:hRule="exact" w:hSpace="170" w:vSpace="170" w:wrap="around" w:hAnchor="page" w:x="6646" w:y="295"/>
      </w:pPr>
      <w:r w:rsidRPr="293A2D23">
        <w:t>A biosecurity breach in agriculture and forestry refers to the introduction or spread of harmful organisms such as pests, diseases, or invasive species, which can negatively impact plant and animal health, soil quality, and overall ecosystem stability.</w:t>
      </w:r>
    </w:p>
    <w:p w14:paraId="34BE8856" w14:textId="77777777" w:rsidR="0017724F" w:rsidRDefault="0017724F" w:rsidP="000225B5">
      <w:pPr>
        <w:pStyle w:val="Heading3"/>
      </w:pPr>
      <w:bookmarkStart w:id="26" w:name="_Ref190765600"/>
      <w:bookmarkStart w:id="27" w:name="_Toc201048230"/>
      <w:r w:rsidRPr="004E2453">
        <w:t>Biosecurity risks</w:t>
      </w:r>
      <w:bookmarkEnd w:id="26"/>
      <w:bookmarkEnd w:id="27"/>
    </w:p>
    <w:p w14:paraId="0C810803" w14:textId="3AEC00D1" w:rsidR="0017724F" w:rsidRDefault="0017724F" w:rsidP="0017724F">
      <w:r w:rsidRPr="293A2D23">
        <w:t xml:space="preserve">There is </w:t>
      </w:r>
      <w:r w:rsidR="0047246E" w:rsidRPr="293A2D23">
        <w:t xml:space="preserve">the </w:t>
      </w:r>
      <w:r w:rsidRPr="293A2D23">
        <w:t xml:space="preserve">potential for biosecurity breaches </w:t>
      </w:r>
      <w:r w:rsidR="00BB5FC5">
        <w:t xml:space="preserve">resulting from </w:t>
      </w:r>
      <w:r w:rsidRPr="293A2D23">
        <w:t>the movement of people, vehicles, equipment and machinery across agricultural land to prepare sites, build access tracks, construct the transmission towers, and undertake rehabilitation activities. Biosecurity risk is a major concern to the Australian agricultural industry. This is reflected in Victorian legislation</w:t>
      </w:r>
      <w:r w:rsidR="00B13434">
        <w:t xml:space="preserve"> and policy</w:t>
      </w:r>
      <w:r w:rsidRPr="293A2D23">
        <w:t>, national animal traceability systems, and in standard farm management practices (such as requirements for individual properties to keep biosecurity records, including records of people and stock moving on and off the farm).</w:t>
      </w:r>
    </w:p>
    <w:p w14:paraId="4D1D1A7B" w14:textId="39A32C75" w:rsidR="0017724F" w:rsidRDefault="0017724F" w:rsidP="00720902">
      <w:pPr>
        <w:keepNext/>
        <w:keepLines/>
      </w:pPr>
      <w:r w:rsidRPr="293A2D23">
        <w:lastRenderedPageBreak/>
        <w:t xml:space="preserve">The movement of people, vehicles and equipment during construction has the potential to introduce or spread weeds, pests, fungi and diseases. These threats may be carried in water or soil that is attached to vehicles, shoes and equipment, or may be hidden inside packaging, equipment and vehicles. In some areas, where aerial spraying is vital for control of weeds (including steep landscapes with infestations of serrated tussock), the construction of the transmission line </w:t>
      </w:r>
      <w:r w:rsidR="006B661D" w:rsidRPr="293A2D23">
        <w:t xml:space="preserve">may temporarily </w:t>
      </w:r>
      <w:r w:rsidRPr="293A2D23">
        <w:t>prevent the use of aircraft.</w:t>
      </w:r>
    </w:p>
    <w:p w14:paraId="708DADC8" w14:textId="1A5D5799" w:rsidR="0017724F" w:rsidRDefault="0017724F" w:rsidP="0017724F">
      <w:r w:rsidRPr="293A2D23">
        <w:t xml:space="preserve">In a worst-case scenario with no mitigations applied, a biosecurity breach could spread beyond property boundaries and across a region. The impact of weeds, pests, pathogens or diseases can last for long periods and introductions are often difficult or impossible to reverse, as control and treatment options can be time-consuming and costly. As such, biosecurity breaches can lead to losses in agricultural productivity, ill-health or death of livestock and breeding restrictions. Disease status can also affect the marketability and price of agricultural product. </w:t>
      </w:r>
    </w:p>
    <w:p w14:paraId="040AD219" w14:textId="62E691CE" w:rsidR="00E51AE9" w:rsidRDefault="7C39A415" w:rsidP="0017724F">
      <w:r>
        <w:t>The Principal Contractor will implement a Project-wide Biosecurity Management Plan</w:t>
      </w:r>
      <w:r w:rsidR="004A638B">
        <w:t xml:space="preserve"> (EPR </w:t>
      </w:r>
      <w:r w:rsidR="00E51AE9">
        <w:t>EM</w:t>
      </w:r>
      <w:r w:rsidR="004A638B">
        <w:t>8)</w:t>
      </w:r>
      <w:r>
        <w:t xml:space="preserve"> in accordance with AusNet’s</w:t>
      </w:r>
      <w:r w:rsidR="44FB8DB6">
        <w:t xml:space="preserve"> existing biosecurity management procedure(s)</w:t>
      </w:r>
      <w:r w:rsidR="00B13434">
        <w:t>,</w:t>
      </w:r>
      <w:r>
        <w:t xml:space="preserve"> to reduce the likelihood of work crews or equipment introducing or exacerbating biosecurity risks.</w:t>
      </w:r>
      <w:r w:rsidR="004A638B">
        <w:t xml:space="preserve"> Through </w:t>
      </w:r>
      <w:r w:rsidR="00013EDD">
        <w:t>this</w:t>
      </w:r>
      <w:r w:rsidR="004A638B">
        <w:t xml:space="preserve">, the Principal Contractor will also be required to maintain a record </w:t>
      </w:r>
      <w:r w:rsidR="00A53365">
        <w:t>and implement landholder</w:t>
      </w:r>
      <w:r w:rsidR="00BE2CD0">
        <w:t>’</w:t>
      </w:r>
      <w:r w:rsidR="00A53365">
        <w:t>s individual biosecurity management plans and requirements</w:t>
      </w:r>
      <w:r w:rsidR="004A638B">
        <w:t xml:space="preserve">. </w:t>
      </w:r>
      <w:r>
        <w:t xml:space="preserve">In areas where weed control relies on aerial services and these services are restricted by the Project, the </w:t>
      </w:r>
      <w:r w:rsidR="37380287">
        <w:t xml:space="preserve">Agriculture and Forestry </w:t>
      </w:r>
      <w:r>
        <w:t xml:space="preserve">Business Mitigation and Support Strategy </w:t>
      </w:r>
      <w:r w:rsidR="00FFAFF5">
        <w:t>(</w:t>
      </w:r>
      <w:r>
        <w:t xml:space="preserve">EPR AF1) will identify practical mitigation measures, including cost-effective alternative options for continued weed management. </w:t>
      </w:r>
    </w:p>
    <w:p w14:paraId="78CDB01A" w14:textId="09552CBC" w:rsidR="00E51AE9" w:rsidRDefault="00E51AE9" w:rsidP="0017724F">
      <w:r>
        <w:t xml:space="preserve">The Biosecurity Management Plan will define the processes for biosecurity breach detection, compliance, reporting and response. In the event of a biosecurity incident, </w:t>
      </w:r>
      <w:r w:rsidRPr="00E51AE9">
        <w:t>AusNet</w:t>
      </w:r>
      <w:r>
        <w:t xml:space="preserve"> will</w:t>
      </w:r>
      <w:r w:rsidRPr="00E51AE9">
        <w:t xml:space="preserve"> implement incident and emergency response procedures</w:t>
      </w:r>
      <w:r>
        <w:t xml:space="preserve">, </w:t>
      </w:r>
      <w:r w:rsidRPr="00E51AE9">
        <w:t xml:space="preserve">in accordance with AusNet’s integrated HSEQ Management System and the Incident Management </w:t>
      </w:r>
      <w:r>
        <w:t>P</w:t>
      </w:r>
      <w:r w:rsidRPr="00E51AE9">
        <w:t>rocedure to facilitate an efficient and effective response and investigation process.</w:t>
      </w:r>
      <w:r>
        <w:t xml:space="preserve"> This is further described in </w:t>
      </w:r>
      <w:r w:rsidRPr="000647B8">
        <w:rPr>
          <w:b/>
          <w:bCs/>
        </w:rPr>
        <w:t>Chapter 29: Environmental Management Framework</w:t>
      </w:r>
      <w:r>
        <w:t>.</w:t>
      </w:r>
    </w:p>
    <w:p w14:paraId="0650CE57" w14:textId="32F4EA4F" w:rsidR="0017724F" w:rsidRDefault="7C39A415" w:rsidP="0017724F">
      <w:r>
        <w:t xml:space="preserve">With the application these mitigation strategies, </w:t>
      </w:r>
      <w:r w:rsidR="00B13434">
        <w:t>the potential magnitude, extent, and duration of biosecurity incidences will reduce. R</w:t>
      </w:r>
      <w:r>
        <w:t xml:space="preserve">esidual impacts associated with biosecurity </w:t>
      </w:r>
      <w:r w:rsidR="00B13434">
        <w:t>will</w:t>
      </w:r>
      <w:r>
        <w:t xml:space="preserve"> be minor.</w:t>
      </w:r>
    </w:p>
    <w:p w14:paraId="65089CAC" w14:textId="77777777" w:rsidR="0017724F" w:rsidRDefault="0017724F" w:rsidP="000225B5">
      <w:pPr>
        <w:pStyle w:val="Heading3"/>
      </w:pPr>
      <w:bookmarkStart w:id="28" w:name="_Toc201048231"/>
      <w:r w:rsidRPr="004E2453">
        <w:t>Livestock health</w:t>
      </w:r>
      <w:bookmarkEnd w:id="28"/>
    </w:p>
    <w:p w14:paraId="166F4DC0" w14:textId="7ED5F081" w:rsidR="0017724F" w:rsidRPr="003F365B" w:rsidRDefault="0017724F" w:rsidP="0017724F">
      <w:r w:rsidRPr="293A2D23">
        <w:t xml:space="preserve">Construction may cause livestock to become distressed as it will involve unusual activity, noise and disrupted routines. Distress in animals can translate into altered feeding patterns, erratic behaviour, accidental harm, slower growth rates and reduction in animal health. Subsequently, anxious livestock can make handling tasks more dangerous for farm workers. These effects are only likely to be experienced by livestock in paddocks immediately adjacent to the tower </w:t>
      </w:r>
      <w:r w:rsidR="00D50300" w:rsidRPr="293A2D23">
        <w:t>assembly area</w:t>
      </w:r>
      <w:r w:rsidR="00D70129" w:rsidRPr="293A2D23">
        <w:t>s</w:t>
      </w:r>
      <w:r w:rsidRPr="293A2D23">
        <w:t>, laydown areas or access tracks. Disturbance is likely to be of short duration (days to weeks) and intermittent while construction works are actively occurring at each site. It is anticipated that on most properties, sensitive stock can be moved sufficiently far away to be unaffected during the window of construction.</w:t>
      </w:r>
    </w:p>
    <w:p w14:paraId="47067B5E" w14:textId="54DF6C8C" w:rsidR="0017724F" w:rsidRDefault="0017724F" w:rsidP="0017724F">
      <w:r w:rsidRPr="293A2D23">
        <w:t xml:space="preserve">Livestock health could also be impacted if localised contamination occurred on farming properties, or </w:t>
      </w:r>
      <w:r w:rsidR="00E83A50" w:rsidRPr="293A2D23">
        <w:t xml:space="preserve">if </w:t>
      </w:r>
      <w:r w:rsidRPr="293A2D23">
        <w:t xml:space="preserve">access to shelter </w:t>
      </w:r>
      <w:r w:rsidR="00E83A50" w:rsidRPr="293A2D23">
        <w:t xml:space="preserve">was </w:t>
      </w:r>
      <w:r w:rsidRPr="293A2D23">
        <w:t xml:space="preserve">restricted during critical periods (such as severe weather events). The </w:t>
      </w:r>
      <w:r w:rsidR="004560A4" w:rsidRPr="293A2D23">
        <w:t xml:space="preserve">Agriculture and Forestry </w:t>
      </w:r>
      <w:r w:rsidRPr="293A2D23">
        <w:t xml:space="preserve">Business Mitigation and Support Strategy (EPR AF1) will address the issue of livestock disturbance, including how sensitive locations (such as stock yards) or timings (such as lambing) can be managed. With the application of these mitigation strategies, </w:t>
      </w:r>
      <w:r w:rsidR="00B13434">
        <w:t xml:space="preserve">residual impacts associated with </w:t>
      </w:r>
      <w:r w:rsidRPr="293A2D23">
        <w:t>animal disturbance will be minor, temporary and localised.</w:t>
      </w:r>
    </w:p>
    <w:p w14:paraId="72032380" w14:textId="5EB79CF6" w:rsidR="00CC69F9" w:rsidRDefault="00CC69F9" w:rsidP="00E64838">
      <w:pPr>
        <w:pStyle w:val="Heading2"/>
      </w:pPr>
      <w:bookmarkStart w:id="29" w:name="_Toc201048232"/>
      <w:r>
        <w:lastRenderedPageBreak/>
        <w:t>Operation impact</w:t>
      </w:r>
      <w:r w:rsidR="009A129C">
        <w:t>s</w:t>
      </w:r>
      <w:bookmarkEnd w:id="29"/>
      <w:r>
        <w:t xml:space="preserve"> </w:t>
      </w:r>
    </w:p>
    <w:p w14:paraId="5313E54B" w14:textId="1B9DE5E4" w:rsidR="002063F2" w:rsidRDefault="613944B6" w:rsidP="00E64838">
      <w:pPr>
        <w:keepNext/>
        <w:keepLines/>
      </w:pPr>
      <w:r>
        <w:t xml:space="preserve">This section outlines the key </w:t>
      </w:r>
      <w:r w:rsidR="76DC1D00">
        <w:t xml:space="preserve">issues </w:t>
      </w:r>
      <w:r>
        <w:t xml:space="preserve">identified through the risk screening process and associated </w:t>
      </w:r>
      <w:r w:rsidR="00285987">
        <w:t xml:space="preserve">potential </w:t>
      </w:r>
      <w:r>
        <w:t xml:space="preserve">impacts during the </w:t>
      </w:r>
      <w:r w:rsidR="5E7F0619">
        <w:t>operation</w:t>
      </w:r>
      <w:r>
        <w:t xml:space="preserve"> of the Projec</w:t>
      </w:r>
      <w:r w:rsidR="00527939">
        <w:t>t.</w:t>
      </w:r>
      <w:r w:rsidR="3EC713F9">
        <w:t xml:space="preserve"> The key issues and impacts identified for</w:t>
      </w:r>
      <w:r w:rsidR="673BA56B">
        <w:t xml:space="preserve"> </w:t>
      </w:r>
      <w:r w:rsidR="3DFF3010">
        <w:t>agriculture</w:t>
      </w:r>
      <w:r w:rsidR="673BA56B">
        <w:t xml:space="preserve"> and </w:t>
      </w:r>
      <w:r w:rsidR="3DFF3010">
        <w:t>forestry</w:t>
      </w:r>
      <w:r w:rsidR="3EC713F9" w:rsidRPr="1B4193F9">
        <w:rPr>
          <w:color w:val="FF0000"/>
        </w:rPr>
        <w:t xml:space="preserve"> </w:t>
      </w:r>
      <w:r w:rsidR="3EC713F9">
        <w:t>are summarised according to the following themes</w:t>
      </w:r>
      <w:r w:rsidR="673BA56B">
        <w:t>:</w:t>
      </w:r>
    </w:p>
    <w:p w14:paraId="5C50B283" w14:textId="162590A9" w:rsidR="00F0680B" w:rsidRDefault="00507019" w:rsidP="00E64838">
      <w:pPr>
        <w:pStyle w:val="ListBullet"/>
        <w:keepNext/>
        <w:keepLines/>
      </w:pPr>
      <w:r>
        <w:t xml:space="preserve">Permanent infrastructure and restrictions: </w:t>
      </w:r>
      <w:r w:rsidR="00C60D2B">
        <w:t>r</w:t>
      </w:r>
      <w:r w:rsidR="00F817A5">
        <w:t xml:space="preserve">estrictions </w:t>
      </w:r>
      <w:r w:rsidR="000E4C2C">
        <w:t xml:space="preserve">on </w:t>
      </w:r>
      <w:r w:rsidR="00F817A5">
        <w:t>land use</w:t>
      </w:r>
      <w:r w:rsidR="000E4C2C">
        <w:t>s</w:t>
      </w:r>
      <w:r w:rsidR="00F817A5">
        <w:t xml:space="preserve"> under the transmission line</w:t>
      </w:r>
      <w:r w:rsidR="00A115AA">
        <w:t xml:space="preserve"> and the use of aerial spraying, </w:t>
      </w:r>
      <w:r w:rsidR="005B5A74">
        <w:t>the isolation and redundancy of productive land</w:t>
      </w:r>
      <w:r w:rsidR="00601395">
        <w:t xml:space="preserve"> where paddocks are split by transmission infrastructure,</w:t>
      </w:r>
      <w:r w:rsidR="007C6F17">
        <w:t xml:space="preserve"> and</w:t>
      </w:r>
      <w:r w:rsidR="00601395">
        <w:t xml:space="preserve"> </w:t>
      </w:r>
      <w:r w:rsidR="004C4C20">
        <w:t>electromagnetic interference</w:t>
      </w:r>
    </w:p>
    <w:p w14:paraId="039ED6D7" w14:textId="53AEC467" w:rsidR="00BD2A0A" w:rsidRDefault="006528C9" w:rsidP="00720902">
      <w:pPr>
        <w:pStyle w:val="ListBullet"/>
        <w:spacing w:after="240"/>
      </w:pPr>
      <w:r>
        <w:t xml:space="preserve">Operation </w:t>
      </w:r>
      <w:r w:rsidR="00BD2A0A">
        <w:t>inspections</w:t>
      </w:r>
      <w:r w:rsidR="00507019">
        <w:t xml:space="preserve"> and maintenance activities: </w:t>
      </w:r>
      <w:r w:rsidR="00C60D2B">
        <w:t>b</w:t>
      </w:r>
      <w:r w:rsidR="003558AD">
        <w:t>iosecurity</w:t>
      </w:r>
      <w:r w:rsidR="00BD2A0A">
        <w:t xml:space="preserve"> risks due to the </w:t>
      </w:r>
      <w:r w:rsidR="00BA66DB">
        <w:t xml:space="preserve">movement of vehicles, machinery and personnel between properties, </w:t>
      </w:r>
      <w:r w:rsidR="003558AD">
        <w:t>disruption to farm operations</w:t>
      </w:r>
      <w:r w:rsidR="0048180C">
        <w:t xml:space="preserve"> and livestock</w:t>
      </w:r>
      <w:r w:rsidR="003558AD">
        <w:t xml:space="preserve">, and </w:t>
      </w:r>
      <w:r w:rsidR="00FE6D53">
        <w:t>forestry activity.</w:t>
      </w:r>
    </w:p>
    <w:p w14:paraId="27908F12" w14:textId="033207EE" w:rsidR="00A34480" w:rsidRDefault="00A22478" w:rsidP="00A22478">
      <w:pPr>
        <w:pStyle w:val="Heading3"/>
      </w:pPr>
      <w:bookmarkStart w:id="30" w:name="_Toc201048233"/>
      <w:r>
        <w:t>Permanent infrastructure and restrictions</w:t>
      </w:r>
      <w:bookmarkEnd w:id="30"/>
    </w:p>
    <w:p w14:paraId="2E8B2BBF" w14:textId="5EED47A1" w:rsidR="006E6D7D" w:rsidRDefault="4D2805A2" w:rsidP="006E6D7D">
      <w:r>
        <w:t>O</w:t>
      </w:r>
      <w:r w:rsidR="17F96A3C">
        <w:t>nce construction is complete</w:t>
      </w:r>
      <w:r>
        <w:t xml:space="preserve">, approximately </w:t>
      </w:r>
      <w:r w:rsidR="17F96A3C">
        <w:t>2,20</w:t>
      </w:r>
      <w:r>
        <w:t>2</w:t>
      </w:r>
      <w:r w:rsidR="00FC4B84">
        <w:t>ha</w:t>
      </w:r>
      <w:r w:rsidR="17F96A3C">
        <w:t xml:space="preserve"> of farmland and 26</w:t>
      </w:r>
      <w:r w:rsidR="00FC4B84">
        <w:t>ha</w:t>
      </w:r>
      <w:r w:rsidR="17F96A3C">
        <w:t xml:space="preserve"> of plantation forestry land will be subject to the operation conditions of the </w:t>
      </w:r>
      <w:r w:rsidR="00B13434">
        <w:t>P</w:t>
      </w:r>
      <w:r w:rsidR="002A706B">
        <w:t>roject</w:t>
      </w:r>
      <w:r w:rsidR="0098411F">
        <w:t xml:space="preserve"> (</w:t>
      </w:r>
      <w:r w:rsidR="008462E2">
        <w:t>i</w:t>
      </w:r>
      <w:r w:rsidR="0098411F">
        <w:t>.</w:t>
      </w:r>
      <w:r w:rsidR="008462E2">
        <w:t>e</w:t>
      </w:r>
      <w:r w:rsidR="0098411F">
        <w:t xml:space="preserve">., </w:t>
      </w:r>
      <w:r w:rsidR="000E0C6B">
        <w:t>easement, permanent access tracks</w:t>
      </w:r>
      <w:r w:rsidR="008462E2">
        <w:t>, terminal stations</w:t>
      </w:r>
      <w:r w:rsidR="0098411F">
        <w:t>)</w:t>
      </w:r>
      <w:r w:rsidR="17F96A3C">
        <w:t>.</w:t>
      </w:r>
      <w:r w:rsidR="51269B9E">
        <w:t xml:space="preserve"> The</w:t>
      </w:r>
      <w:r w:rsidR="78E410C2">
        <w:t xml:space="preserve"> changes in agricultural and forestry activity to accommodate the Project will have already been implemented during the construction </w:t>
      </w:r>
      <w:r w:rsidR="221B2AF9">
        <w:t>stage</w:t>
      </w:r>
      <w:r w:rsidR="3E3841FC">
        <w:t>, and potential impacts for many landholders will diminish or no longer exist during operation</w:t>
      </w:r>
      <w:r w:rsidR="78E410C2">
        <w:t xml:space="preserve">. </w:t>
      </w:r>
      <w:r w:rsidR="06150F2D">
        <w:t xml:space="preserve">During construction, plantation </w:t>
      </w:r>
      <w:r w:rsidR="0CD77B1F">
        <w:t xml:space="preserve">trees </w:t>
      </w:r>
      <w:r w:rsidR="06150F2D">
        <w:t>in the easement will be removed or harvested, regardless of maturity. These areas will be unable to be used for plantation forestry during operation.</w:t>
      </w:r>
      <w:r w:rsidR="04ACC9BA">
        <w:t xml:space="preserve"> As with the construction stage, clearing of the easement may affect adjacent tree health, with reduced growth and productivity if roots and canopies are damaged, or where soil disturbance and compaction leads to reduced infiltration of rain. However, with compensation</w:t>
      </w:r>
      <w:r w:rsidR="3B0163A2">
        <w:t xml:space="preserve"> (as discussed in</w:t>
      </w:r>
      <w:r w:rsidR="00123A4C">
        <w:t xml:space="preserve"> Section</w:t>
      </w:r>
      <w:r w:rsidR="00D27A63">
        <w:t> </w:t>
      </w:r>
      <w:r w:rsidR="00123A4C">
        <w:fldChar w:fldCharType="begin"/>
      </w:r>
      <w:r w:rsidR="00123A4C">
        <w:instrText xml:space="preserve"> REF _Ref183589414 \r \h </w:instrText>
      </w:r>
      <w:r w:rsidR="00123A4C">
        <w:fldChar w:fldCharType="separate"/>
      </w:r>
      <w:r w:rsidR="00495CB1">
        <w:t>15.4.1</w:t>
      </w:r>
      <w:r w:rsidR="00123A4C">
        <w:fldChar w:fldCharType="end"/>
      </w:r>
      <w:r w:rsidR="3B0163A2">
        <w:t>)</w:t>
      </w:r>
      <w:r w:rsidR="04ACC9BA">
        <w:t xml:space="preserve">, residual </w:t>
      </w:r>
      <w:r w:rsidR="00EE233D">
        <w:t xml:space="preserve">economic </w:t>
      </w:r>
      <w:r w:rsidR="04ACC9BA">
        <w:t xml:space="preserve">impacts </w:t>
      </w:r>
      <w:r w:rsidR="3B837906">
        <w:t>to</w:t>
      </w:r>
      <w:r w:rsidR="04ACC9BA">
        <w:t xml:space="preserve"> ongoing plantation forestry operations are expected to be minor.</w:t>
      </w:r>
    </w:p>
    <w:p w14:paraId="258861F5" w14:textId="0B3449E6" w:rsidR="00D13F70" w:rsidRDefault="006E6D7D" w:rsidP="00E64838">
      <w:r w:rsidRPr="293A2D23">
        <w:t xml:space="preserve">A range of </w:t>
      </w:r>
      <w:r w:rsidR="00CB4794" w:rsidRPr="293A2D23">
        <w:t xml:space="preserve">permitted </w:t>
      </w:r>
      <w:r w:rsidRPr="293A2D23">
        <w:t>agricultural activities can continue beneath the transmission line, including grazing and many forms of cropping and horticulture.</w:t>
      </w:r>
      <w:r w:rsidR="00551BD8" w:rsidRPr="293A2D23">
        <w:t xml:space="preserve"> </w:t>
      </w:r>
      <w:r w:rsidR="00D13F70" w:rsidRPr="293A2D23">
        <w:t xml:space="preserve">Certain equipment, activities or land uses in an easement will require a safety assessment or </w:t>
      </w:r>
      <w:r w:rsidR="00DD21F2" w:rsidRPr="293A2D23">
        <w:t xml:space="preserve">a </w:t>
      </w:r>
      <w:r w:rsidR="00D13F70" w:rsidRPr="293A2D23">
        <w:t>permit to work.</w:t>
      </w:r>
      <w:r w:rsidR="00C27BA0" w:rsidRPr="293A2D23">
        <w:t xml:space="preserve"> </w:t>
      </w:r>
      <w:r w:rsidR="00D13F70" w:rsidRPr="293A2D23">
        <w:t xml:space="preserve">In each case, a written notice of permission to proceed will be issued following an assessment. Safety assessments </w:t>
      </w:r>
      <w:r w:rsidR="00DD21F2" w:rsidRPr="293A2D23">
        <w:t>will be conducted by qualified safety professionals and will be</w:t>
      </w:r>
      <w:r w:rsidR="00D13F70" w:rsidRPr="293A2D23">
        <w:t xml:space="preserve"> provided by AusNet free of charge. </w:t>
      </w:r>
      <w:r w:rsidR="00DD21F2" w:rsidRPr="293A2D23">
        <w:t>Permits to work will be issued and managed by AusNet in accordance with their internal safety management system policies and procedures.</w:t>
      </w:r>
    </w:p>
    <w:p w14:paraId="3659DCD0" w14:textId="69D5E403" w:rsidR="00FB13C9" w:rsidRDefault="19ADC5EF" w:rsidP="00E64838">
      <w:r>
        <w:t>Once construction is complete, normal grazing activity can resume along the remainder of the easement</w:t>
      </w:r>
      <w:r w:rsidR="408F775E">
        <w:t xml:space="preserve">. </w:t>
      </w:r>
      <w:r w:rsidR="517C130E">
        <w:t>This means that</w:t>
      </w:r>
      <w:r w:rsidR="408F775E">
        <w:t xml:space="preserve"> </w:t>
      </w:r>
      <w:r>
        <w:t>the economic impact to graziers will be minor</w:t>
      </w:r>
      <w:r w:rsidR="0131A580">
        <w:t xml:space="preserve"> during operation</w:t>
      </w:r>
      <w:r>
        <w:t xml:space="preserve">. </w:t>
      </w:r>
      <w:r w:rsidR="0E33552D">
        <w:t>However, r</w:t>
      </w:r>
      <w:r w:rsidR="4168F027">
        <w:t xml:space="preserve">estrictions on the placement and use of infrastructure and machinery </w:t>
      </w:r>
      <w:r w:rsidR="1E6C30AF">
        <w:t>with</w:t>
      </w:r>
      <w:r w:rsidR="4168F027">
        <w:t xml:space="preserve">in the easement will impact </w:t>
      </w:r>
      <w:r>
        <w:t>horticulture, cropping,</w:t>
      </w:r>
      <w:r w:rsidR="10CE1413">
        <w:t xml:space="preserve"> and plantation operations </w:t>
      </w:r>
      <w:r w:rsidR="4168F027">
        <w:t xml:space="preserve">for the life of the Project. </w:t>
      </w:r>
      <w:r w:rsidR="1E6C30AF">
        <w:t>O</w:t>
      </w:r>
      <w:r>
        <w:t xml:space="preserve">ngoing impacts to horticultural and cropping properties </w:t>
      </w:r>
      <w:r w:rsidR="5776A156">
        <w:t xml:space="preserve">are due to </w:t>
      </w:r>
      <w:r w:rsidR="5F1C9A56">
        <w:t xml:space="preserve">the </w:t>
      </w:r>
      <w:r>
        <w:t xml:space="preserve">restrictions on the easement </w:t>
      </w:r>
      <w:r w:rsidR="5F1C9A56">
        <w:t xml:space="preserve">that </w:t>
      </w:r>
      <w:r>
        <w:t xml:space="preserve">affect the ability to manoeuvre large machinery to prepare the soil, sow, harvest, spray and irrigate. </w:t>
      </w:r>
      <w:r w:rsidR="0CD77B1F">
        <w:t>F</w:t>
      </w:r>
      <w:r w:rsidR="590C69D9">
        <w:t xml:space="preserve">irefighting aircraft, </w:t>
      </w:r>
      <w:r w:rsidR="420E1BAC">
        <w:t>crewed aircraft including light p</w:t>
      </w:r>
      <w:r w:rsidR="0CD77B1F">
        <w:t>l</w:t>
      </w:r>
      <w:r w:rsidR="420E1BAC">
        <w:t>anes and helicopters</w:t>
      </w:r>
      <w:r w:rsidR="0824986E">
        <w:t>,</w:t>
      </w:r>
      <w:r w:rsidR="420E1BAC">
        <w:t xml:space="preserve"> will generally not be allowed within the transmission easement. </w:t>
      </w:r>
      <w:r w:rsidR="01744FC2">
        <w:t xml:space="preserve">The </w:t>
      </w:r>
      <w:r w:rsidR="18154769">
        <w:t xml:space="preserve">Agriculture and Forestry </w:t>
      </w:r>
      <w:r w:rsidR="01744FC2">
        <w:t>Business Mitigation and Support Strategy (</w:t>
      </w:r>
      <w:r w:rsidR="7F33D686">
        <w:t xml:space="preserve">EPR </w:t>
      </w:r>
      <w:r w:rsidR="01744FC2">
        <w:t xml:space="preserve">AF1) and </w:t>
      </w:r>
      <w:r w:rsidR="0062681B" w:rsidRPr="00B26963">
        <w:t xml:space="preserve">Specific Property Access </w:t>
      </w:r>
      <w:r w:rsidR="00EA36CB">
        <w:t>R</w:t>
      </w:r>
      <w:r w:rsidR="0062681B" w:rsidRPr="00B26963">
        <w:t>equirements (EPR EM4)</w:t>
      </w:r>
      <w:r w:rsidR="01744FC2">
        <w:t xml:space="preserve"> </w:t>
      </w:r>
      <w:r w:rsidR="7B904D27">
        <w:t xml:space="preserve">developed during construction </w:t>
      </w:r>
      <w:r w:rsidR="01744FC2">
        <w:t xml:space="preserve">will </w:t>
      </w:r>
      <w:r w:rsidR="24A4C7F9">
        <w:t>consider how alternative technologies can be used to reduce these impacts</w:t>
      </w:r>
      <w:r w:rsidR="7B904D27">
        <w:t xml:space="preserve"> throughout construction and operation</w:t>
      </w:r>
      <w:r w:rsidR="24A4C7F9">
        <w:t>, including gr</w:t>
      </w:r>
      <w:r w:rsidR="3134FF25">
        <w:t xml:space="preserve">ound-based or </w:t>
      </w:r>
      <w:r w:rsidR="0824986E">
        <w:t xml:space="preserve">(where allowed) </w:t>
      </w:r>
      <w:r w:rsidR="3134FF25">
        <w:t>drone application of fertiliser and chemicals</w:t>
      </w:r>
      <w:r w:rsidR="24A4C7F9">
        <w:t>.</w:t>
      </w:r>
      <w:r w:rsidR="00FB13C9">
        <w:t xml:space="preserve"> </w:t>
      </w:r>
      <w:r w:rsidR="00FD7C32" w:rsidRPr="00CE553B">
        <w:t xml:space="preserve">The lost value of agricultural production due to areas of productive land being excluded from grazing, cropping, and horticulture production (due to the presence of transmission towers or access tracks) is </w:t>
      </w:r>
      <w:r w:rsidR="00FD7C32">
        <w:t>approximately</w:t>
      </w:r>
      <w:r w:rsidR="00FD7C32" w:rsidRPr="00CE553B">
        <w:t xml:space="preserve"> $561,000 per annum across the 229 affected properties. </w:t>
      </w:r>
      <w:r w:rsidR="00FD7C32">
        <w:t>W</w:t>
      </w:r>
      <w:r w:rsidR="00FD7C32" w:rsidRPr="00870283">
        <w:t xml:space="preserve">here business losses during operation cannot be fully mitigated, </w:t>
      </w:r>
      <w:r w:rsidR="00FD7C32">
        <w:t xml:space="preserve">there will be </w:t>
      </w:r>
      <w:r w:rsidR="00FD7C32" w:rsidRPr="00870283">
        <w:t>financial compensation</w:t>
      </w:r>
      <w:r w:rsidR="00FB13C9">
        <w:t>,</w:t>
      </w:r>
      <w:r w:rsidR="00FD7C32" w:rsidRPr="00870283">
        <w:t xml:space="preserve"> </w:t>
      </w:r>
      <w:r w:rsidR="00FB13C9">
        <w:t>as described in Section</w:t>
      </w:r>
      <w:r w:rsidR="00D27A63">
        <w:t> </w:t>
      </w:r>
      <w:r w:rsidR="00FB13C9">
        <w:fldChar w:fldCharType="begin"/>
      </w:r>
      <w:r w:rsidR="00FB13C9">
        <w:instrText xml:space="preserve"> REF _Ref183589414 \r \h </w:instrText>
      </w:r>
      <w:r w:rsidR="00FB13C9">
        <w:fldChar w:fldCharType="separate"/>
      </w:r>
      <w:r w:rsidR="00495CB1">
        <w:t>15.4.1</w:t>
      </w:r>
      <w:r w:rsidR="00FB13C9">
        <w:fldChar w:fldCharType="end"/>
      </w:r>
      <w:r w:rsidR="00FB13C9">
        <w:t>.</w:t>
      </w:r>
      <w:r w:rsidR="00FD7C32" w:rsidRPr="00870283">
        <w:t xml:space="preserve"> </w:t>
      </w:r>
      <w:r w:rsidR="007B0D73">
        <w:t xml:space="preserve">Land used for the laydown areas and workforce accommodation facilities during construction will be restored to its current use after the construction of the Project. As such, no residual impacts to agriculture </w:t>
      </w:r>
      <w:r w:rsidR="00534021">
        <w:t xml:space="preserve">at these sites </w:t>
      </w:r>
      <w:r w:rsidR="007B0D73">
        <w:t>are expected.</w:t>
      </w:r>
    </w:p>
    <w:p w14:paraId="358F00E8" w14:textId="15224C06" w:rsidR="00FD7C32" w:rsidRDefault="00B4014B" w:rsidP="00E64838">
      <w:pPr>
        <w:keepLines/>
      </w:pPr>
      <w:r>
        <w:lastRenderedPageBreak/>
        <w:t xml:space="preserve">For the </w:t>
      </w:r>
      <w:r w:rsidR="000E2133">
        <w:t xml:space="preserve">majority of </w:t>
      </w:r>
      <w:r w:rsidR="00BB5FC5">
        <w:t>properties,</w:t>
      </w:r>
      <w:r>
        <w:t xml:space="preserve"> </w:t>
      </w:r>
      <w:r w:rsidRPr="00B4014B">
        <w:t xml:space="preserve">the area </w:t>
      </w:r>
      <w:r w:rsidR="00551206">
        <w:t>impacted by the Project,</w:t>
      </w:r>
      <w:r w:rsidRPr="00B4014B">
        <w:t xml:space="preserve"> relative to the whole property, is small</w:t>
      </w:r>
      <w:r>
        <w:t>.</w:t>
      </w:r>
      <w:r w:rsidR="00700633">
        <w:t xml:space="preserve"> </w:t>
      </w:r>
      <w:r w:rsidR="00496CDC">
        <w:t xml:space="preserve">However, for some </w:t>
      </w:r>
      <w:r w:rsidR="00C64A19">
        <w:t>properties</w:t>
      </w:r>
      <w:r w:rsidR="00496CDC">
        <w:t xml:space="preserve"> land will be removed from agricultural production for the life of the Project including approximately 63</w:t>
      </w:r>
      <w:r w:rsidR="00FC4B84">
        <w:t>ha</w:t>
      </w:r>
      <w:r w:rsidR="00496CDC">
        <w:t xml:space="preserve"> associated with the new 500kV terminal station near Bulgana.</w:t>
      </w:r>
      <w:r w:rsidR="00C64A19">
        <w:t xml:space="preserve"> </w:t>
      </w:r>
      <w:r w:rsidR="00551206">
        <w:t xml:space="preserve">Considering </w:t>
      </w:r>
      <w:r w:rsidR="00FB13C9">
        <w:t xml:space="preserve">compensation, and </w:t>
      </w:r>
      <w:r w:rsidR="00FD7C32">
        <w:t>the application of mitigation measures to meet the EPRs</w:t>
      </w:r>
      <w:r w:rsidR="00FB13C9">
        <w:t xml:space="preserve">, </w:t>
      </w:r>
      <w:r w:rsidR="00FD7C32">
        <w:t>residual economic impact</w:t>
      </w:r>
      <w:r w:rsidR="00FB13C9">
        <w:t xml:space="preserve"> of lost productive land due to towers and access tracks </w:t>
      </w:r>
      <w:r w:rsidR="00FD7C32">
        <w:t xml:space="preserve">will be minor to </w:t>
      </w:r>
      <w:r w:rsidR="00BB5FC5">
        <w:t>negligible and</w:t>
      </w:r>
      <w:r w:rsidR="00FD7C32">
        <w:t xml:space="preserve"> will not adversely affect regional agricultural production or the regional economy.</w:t>
      </w:r>
      <w:r w:rsidR="004D1E9E">
        <w:t xml:space="preserve"> </w:t>
      </w:r>
    </w:p>
    <w:p w14:paraId="7C105514" w14:textId="5D1CFEA6" w:rsidR="00D00728" w:rsidRDefault="0064293B" w:rsidP="008019F7">
      <w:pPr>
        <w:pStyle w:val="Call-outboxHeadingwithicon"/>
        <w:framePr w:w="3577" w:h="7547" w:hRule="exact" w:hSpace="170" w:vSpace="170" w:wrap="around" w:vAnchor="page" w:hAnchor="page" w:x="6829" w:y="3039" w:anchorLock="1"/>
      </w:pPr>
      <w:r>
        <w:br/>
      </w:r>
      <w:r w:rsidR="00D00728">
        <w:t>Permitted activities</w:t>
      </w:r>
      <w:r w:rsidR="00A63F03">
        <w:t xml:space="preserve"> within easement</w:t>
      </w:r>
    </w:p>
    <w:p w14:paraId="199CECE9" w14:textId="77777777" w:rsidR="00D00728" w:rsidRDefault="00D00728" w:rsidP="008019F7">
      <w:pPr>
        <w:pStyle w:val="Call-outbox"/>
        <w:framePr w:w="3577" w:h="7547" w:hRule="exact" w:hSpace="170" w:vSpace="170" w:wrap="around" w:vAnchor="page" w:hAnchor="page" w:x="6829" w:y="3039" w:anchorLock="1"/>
      </w:pPr>
      <w:r w:rsidRPr="293A2D23">
        <w:t>Within the proposed easement (up to 50m either side of the transmission line) permitted activities will include:</w:t>
      </w:r>
    </w:p>
    <w:p w14:paraId="343957E0" w14:textId="77777777" w:rsidR="00D00728" w:rsidRDefault="00D00728" w:rsidP="008019F7">
      <w:pPr>
        <w:pStyle w:val="Call-outbox"/>
        <w:framePr w:w="3577" w:h="7547" w:hRule="exact" w:hSpace="170" w:vSpace="170" w:wrap="around" w:vAnchor="page" w:hAnchor="page" w:x="6829" w:y="3039" w:anchorLock="1"/>
        <w:numPr>
          <w:ilvl w:val="0"/>
          <w:numId w:val="43"/>
        </w:numPr>
        <w:spacing w:after="120"/>
        <w:ind w:left="283" w:hanging="170"/>
      </w:pPr>
      <w:r>
        <w:t>Cropping</w:t>
      </w:r>
    </w:p>
    <w:p w14:paraId="16ECECD1" w14:textId="77777777" w:rsidR="00D00728" w:rsidRDefault="00D00728" w:rsidP="008019F7">
      <w:pPr>
        <w:pStyle w:val="Call-outbox"/>
        <w:framePr w:w="3577" w:h="7547" w:hRule="exact" w:hSpace="170" w:vSpace="170" w:wrap="around" w:vAnchor="page" w:hAnchor="page" w:x="6829" w:y="3039" w:anchorLock="1"/>
        <w:numPr>
          <w:ilvl w:val="0"/>
          <w:numId w:val="43"/>
        </w:numPr>
        <w:spacing w:after="120"/>
        <w:ind w:left="283" w:hanging="170"/>
      </w:pPr>
      <w:r>
        <w:t>Grazing</w:t>
      </w:r>
    </w:p>
    <w:p w14:paraId="1A45C97F" w14:textId="77777777" w:rsidR="00D00728" w:rsidRDefault="00D00728" w:rsidP="008019F7">
      <w:pPr>
        <w:pStyle w:val="Call-outbox"/>
        <w:framePr w:w="3577" w:h="7547" w:hRule="exact" w:hSpace="170" w:vSpace="170" w:wrap="around" w:vAnchor="page" w:hAnchor="page" w:x="6829" w:y="3039" w:anchorLock="1"/>
        <w:numPr>
          <w:ilvl w:val="0"/>
          <w:numId w:val="43"/>
        </w:numPr>
        <w:spacing w:after="120"/>
        <w:ind w:left="283" w:hanging="170"/>
      </w:pPr>
      <w:r>
        <w:t>Market gardens</w:t>
      </w:r>
    </w:p>
    <w:p w14:paraId="024FD020" w14:textId="77777777" w:rsidR="00D00728" w:rsidRDefault="00D00728" w:rsidP="008019F7">
      <w:pPr>
        <w:pStyle w:val="Call-outbox"/>
        <w:framePr w:w="3577" w:h="7547" w:hRule="exact" w:hSpace="170" w:vSpace="170" w:wrap="around" w:vAnchor="page" w:hAnchor="page" w:x="6829" w:y="3039" w:anchorLock="1"/>
        <w:numPr>
          <w:ilvl w:val="0"/>
          <w:numId w:val="43"/>
        </w:numPr>
        <w:spacing w:after="120"/>
        <w:ind w:left="283" w:hanging="170"/>
      </w:pPr>
      <w:r>
        <w:t>Orchard and horticultures nurseries (excluding buildings)</w:t>
      </w:r>
    </w:p>
    <w:p w14:paraId="4AF01DF0" w14:textId="77777777" w:rsidR="00D00728" w:rsidRDefault="00D00728" w:rsidP="008019F7">
      <w:pPr>
        <w:pStyle w:val="Call-outbox"/>
        <w:framePr w:w="3577" w:h="7547" w:hRule="exact" w:hSpace="170" w:vSpace="170" w:wrap="around" w:vAnchor="page" w:hAnchor="page" w:x="6829" w:y="3039" w:anchorLock="1"/>
        <w:numPr>
          <w:ilvl w:val="0"/>
          <w:numId w:val="43"/>
        </w:numPr>
        <w:spacing w:after="120"/>
        <w:ind w:left="283" w:hanging="170"/>
      </w:pPr>
      <w:r>
        <w:t>Water storage dams (subject to sufficient clearances)</w:t>
      </w:r>
    </w:p>
    <w:p w14:paraId="78B95083" w14:textId="77777777" w:rsidR="00D00728" w:rsidRDefault="00D00728" w:rsidP="008019F7">
      <w:pPr>
        <w:pStyle w:val="Call-outbox"/>
        <w:framePr w:w="3577" w:h="7547" w:hRule="exact" w:hSpace="170" w:vSpace="170" w:wrap="around" w:vAnchor="page" w:hAnchor="page" w:x="6829" w:y="3039" w:anchorLock="1"/>
        <w:numPr>
          <w:ilvl w:val="0"/>
          <w:numId w:val="43"/>
        </w:numPr>
        <w:spacing w:after="120"/>
        <w:ind w:left="283" w:hanging="170"/>
      </w:pPr>
      <w:r w:rsidRPr="293A2D23">
        <w:t>Operation of irrigation equipment (rain guns not permitted).</w:t>
      </w:r>
    </w:p>
    <w:p w14:paraId="785297A4" w14:textId="3A2B694E" w:rsidR="00D00728" w:rsidRPr="0058100E" w:rsidRDefault="00D00728" w:rsidP="008019F7">
      <w:pPr>
        <w:pStyle w:val="Call-outbox"/>
        <w:framePr w:w="3577" w:h="7547" w:hRule="exact" w:hSpace="170" w:vSpace="170" w:wrap="around" w:vAnchor="page" w:hAnchor="page" w:x="6829" w:y="3039" w:anchorLock="1"/>
      </w:pPr>
      <w:r w:rsidRPr="293A2D23">
        <w:t xml:space="preserve">More information on activities permitted and not permitted within the proposed easement is available in AusNet’s </w:t>
      </w:r>
      <w:r w:rsidRPr="293A2D23">
        <w:rPr>
          <w:i/>
          <w:iCs/>
        </w:rPr>
        <w:t>Landholder Guide: Easement safety and permitted activities</w:t>
      </w:r>
      <w:r w:rsidR="000D5FB7">
        <w:rPr>
          <w:i/>
          <w:iCs/>
        </w:rPr>
        <w:t xml:space="preserve"> </w:t>
      </w:r>
      <w:r w:rsidR="000D5FB7" w:rsidRPr="007B7F14">
        <w:t>(Ausnet</w:t>
      </w:r>
      <w:r w:rsidR="007B7F14">
        <w:t>,</w:t>
      </w:r>
      <w:r w:rsidR="000D5FB7" w:rsidRPr="007B7F14">
        <w:t xml:space="preserve"> 2024)</w:t>
      </w:r>
      <w:r w:rsidRPr="293A2D23">
        <w:t>.</w:t>
      </w:r>
      <w:r w:rsidR="00F273FC" w:rsidRPr="293A2D23">
        <w:t xml:space="preserve"> </w:t>
      </w:r>
      <w:r w:rsidR="00D860DC" w:rsidRPr="293A2D23">
        <w:t xml:space="preserve">This Guide </w:t>
      </w:r>
      <w:r w:rsidR="00BB682A">
        <w:t xml:space="preserve">is available </w:t>
      </w:r>
      <w:r w:rsidR="000D5FB7">
        <w:t>at</w:t>
      </w:r>
      <w:r w:rsidR="002C6732">
        <w:t>:</w:t>
      </w:r>
      <w:r w:rsidR="000D5FB7">
        <w:t xml:space="preserve"> </w:t>
      </w:r>
      <w:hyperlink r:id="rId48" w:history="1">
        <w:r w:rsidR="000D5FB7" w:rsidRPr="001C0406">
          <w:rPr>
            <w:rStyle w:val="Hyperlink"/>
          </w:rPr>
          <w:t>https://www.westernrenewableslink.com.au/faqs/what-activities-are-permitted-within-easements/</w:t>
        </w:r>
      </w:hyperlink>
      <w:r w:rsidR="000D5FB7">
        <w:t xml:space="preserve"> </w:t>
      </w:r>
    </w:p>
    <w:p w14:paraId="415188AF" w14:textId="17BCA4AA" w:rsidR="000633EB" w:rsidRDefault="4168F027" w:rsidP="000633EB">
      <w:r>
        <w:t xml:space="preserve">Economic losses are not limited to land directly </w:t>
      </w:r>
      <w:r w:rsidR="004A638B">
        <w:t xml:space="preserve">within </w:t>
      </w:r>
      <w:r>
        <w:t xml:space="preserve">the proposed easement. Indirectly affected land includes areas </w:t>
      </w:r>
      <w:r w:rsidR="004A638B">
        <w:t xml:space="preserve">on the same properties </w:t>
      </w:r>
      <w:r>
        <w:t xml:space="preserve">that are isolated and made redundant due to access issues, small residual size, increased costs of production or </w:t>
      </w:r>
      <w:r w:rsidR="6A906077">
        <w:t>physical constraints or safety restrictions on the movement and use of machinery and irrigators</w:t>
      </w:r>
      <w:r>
        <w:t>.</w:t>
      </w:r>
      <w:r w:rsidR="69B81254">
        <w:t xml:space="preserve"> </w:t>
      </w:r>
      <w:r w:rsidR="2D68FB54">
        <w:t xml:space="preserve">On some properties, this will require changes to farm operation. </w:t>
      </w:r>
      <w:r w:rsidR="69B81254">
        <w:t>A</w:t>
      </w:r>
      <w:r w:rsidR="7CB8E0AE">
        <w:t xml:space="preserve">ccess under the transmission line </w:t>
      </w:r>
      <w:r w:rsidR="0908B552">
        <w:t xml:space="preserve">will be </w:t>
      </w:r>
      <w:r w:rsidR="7CB8E0AE">
        <w:t xml:space="preserve">reinstated once construction and rehabilitation are completed, lowering </w:t>
      </w:r>
      <w:r w:rsidR="69B81254">
        <w:t>the</w:t>
      </w:r>
      <w:r w:rsidR="7CB8E0AE">
        <w:t xml:space="preserve"> </w:t>
      </w:r>
      <w:r w:rsidR="40FD15F4">
        <w:t>impact</w:t>
      </w:r>
      <w:r w:rsidR="7CB8E0AE">
        <w:t xml:space="preserve"> of isolation and redundancy</w:t>
      </w:r>
      <w:r w:rsidR="69B81254">
        <w:t xml:space="preserve"> for grazing enterprises</w:t>
      </w:r>
      <w:r w:rsidR="7CB8E0AE">
        <w:t>.</w:t>
      </w:r>
      <w:r w:rsidR="203C3399">
        <w:t xml:space="preserve"> </w:t>
      </w:r>
      <w:r w:rsidR="69B81254">
        <w:t xml:space="preserve">However, </w:t>
      </w:r>
      <w:r>
        <w:t>irrigated properties will be affected</w:t>
      </w:r>
      <w:r w:rsidR="00B13434">
        <w:t xml:space="preserve"> by restrictions within the </w:t>
      </w:r>
      <w:r w:rsidR="00B26963">
        <w:t>easement</w:t>
      </w:r>
      <w:r>
        <w:t xml:space="preserve">, unless the easement runs adjacent to the property boundary so that there are no redundant areas created </w:t>
      </w:r>
      <w:r w:rsidR="2D3CADF0">
        <w:t>with</w:t>
      </w:r>
      <w:r>
        <w:t>in the property.</w:t>
      </w:r>
      <w:r w:rsidR="6E1BA3FC">
        <w:t xml:space="preserve"> </w:t>
      </w:r>
      <w:r w:rsidR="2D3CADF0">
        <w:t xml:space="preserve">Irrigation modifications and/or changes to paddock layouts during the construction stage will resolve many of the impacts on high-value horticultural and cropping enterprises. In some situations, landholders may </w:t>
      </w:r>
      <w:r w:rsidR="00EE5426">
        <w:t xml:space="preserve">need to </w:t>
      </w:r>
      <w:r w:rsidR="2D3CADF0">
        <w:t xml:space="preserve">change their enterprise mix to maximise profitability of their land during the construction stage. Where these changes are necessary, </w:t>
      </w:r>
      <w:r w:rsidR="00E95148">
        <w:t xml:space="preserve">and </w:t>
      </w:r>
      <w:r w:rsidR="47DE8452">
        <w:t xml:space="preserve">because they continue for the life of the </w:t>
      </w:r>
      <w:r w:rsidR="3D2C0D17">
        <w:t>P</w:t>
      </w:r>
      <w:r w:rsidR="47DE8452">
        <w:t>roject, they</w:t>
      </w:r>
      <w:r w:rsidR="2D3CADF0">
        <w:t xml:space="preserve"> could have long-term financial implications for individual farm businesses.</w:t>
      </w:r>
      <w:r w:rsidR="00E51AE9">
        <w:t xml:space="preserve"> </w:t>
      </w:r>
      <w:r w:rsidR="76E51B86">
        <w:t xml:space="preserve">If required, </w:t>
      </w:r>
      <w:r w:rsidR="456E0A99">
        <w:t>l</w:t>
      </w:r>
      <w:r w:rsidR="00E51AE9">
        <w:t xml:space="preserve">andholders will be provided support </w:t>
      </w:r>
      <w:r w:rsidR="00E95148">
        <w:t xml:space="preserve">for </w:t>
      </w:r>
      <w:r w:rsidR="00E51AE9">
        <w:t>modifications</w:t>
      </w:r>
      <w:r w:rsidR="00E95148">
        <w:t xml:space="preserve"> to their </w:t>
      </w:r>
      <w:r w:rsidR="1308E73C">
        <w:t xml:space="preserve">existing </w:t>
      </w:r>
      <w:r w:rsidR="00E95148">
        <w:t>irrigation system</w:t>
      </w:r>
      <w:r w:rsidR="2310FE52">
        <w:t>s</w:t>
      </w:r>
      <w:r w:rsidR="00E95148">
        <w:t>,</w:t>
      </w:r>
      <w:r w:rsidR="00E51AE9">
        <w:t xml:space="preserve"> through the Agriculture and Forestry Business Mitigation and Support Strategy (EPR AF1) which will identify, offer and implement practicable measures to minimise impacts to irrigation, which may include re-design of</w:t>
      </w:r>
      <w:r w:rsidR="15186DEA">
        <w:t xml:space="preserve"> existing</w:t>
      </w:r>
      <w:r w:rsidR="00E51AE9">
        <w:t xml:space="preserve"> irrigation systems</w:t>
      </w:r>
      <w:r w:rsidR="4F8F71BF">
        <w:t xml:space="preserve"> on impacted properties</w:t>
      </w:r>
      <w:r w:rsidR="0078730F">
        <w:t>.</w:t>
      </w:r>
    </w:p>
    <w:p w14:paraId="339B072C" w14:textId="3B05CF9F" w:rsidR="000633EB" w:rsidRDefault="00771C10" w:rsidP="00E64838">
      <w:r w:rsidRPr="293A2D23">
        <w:t>With the Project being designed to minimise</w:t>
      </w:r>
      <w:r w:rsidR="00B13434">
        <w:t xml:space="preserve"> the extent and magnitude of</w:t>
      </w:r>
      <w:r w:rsidRPr="293A2D23">
        <w:t xml:space="preserve"> </w:t>
      </w:r>
      <w:r w:rsidR="009204B2" w:rsidRPr="293A2D23">
        <w:t xml:space="preserve">isolation and redundancy of productive land, where practicable, and the </w:t>
      </w:r>
      <w:r w:rsidR="00A86371" w:rsidRPr="293A2D23">
        <w:t xml:space="preserve">tailored mitigations prepared for each affected property </w:t>
      </w:r>
      <w:r w:rsidR="00A35E1A" w:rsidRPr="293A2D23">
        <w:t xml:space="preserve">through the </w:t>
      </w:r>
      <w:r w:rsidR="006F00FF" w:rsidRPr="293A2D23">
        <w:t xml:space="preserve">Agriculture and Forestry </w:t>
      </w:r>
      <w:r w:rsidR="00A35E1A" w:rsidRPr="293A2D23">
        <w:t>Business Mitigation and Support Strategy (</w:t>
      </w:r>
      <w:r w:rsidR="008A23F1" w:rsidRPr="293A2D23">
        <w:t xml:space="preserve">EPR </w:t>
      </w:r>
      <w:r w:rsidR="00A35E1A" w:rsidRPr="293A2D23">
        <w:t>AF1) and</w:t>
      </w:r>
      <w:r w:rsidR="001C0F64" w:rsidRPr="293A2D23">
        <w:t xml:space="preserve"> </w:t>
      </w:r>
      <w:r w:rsidR="00B26963" w:rsidRPr="00B26963">
        <w:t xml:space="preserve">Specific Property Access </w:t>
      </w:r>
      <w:r w:rsidR="00FC32AF">
        <w:t>R</w:t>
      </w:r>
      <w:r w:rsidR="00B26963" w:rsidRPr="00B26963">
        <w:t>equirements (EPR EM4)</w:t>
      </w:r>
      <w:r w:rsidR="00746925" w:rsidRPr="293A2D23">
        <w:t>,</w:t>
      </w:r>
      <w:r w:rsidR="00A35E1A" w:rsidRPr="293A2D23">
        <w:t xml:space="preserve"> the residual impacts of isolated land are anticipated to be minor. However, </w:t>
      </w:r>
      <w:r w:rsidR="00235955" w:rsidRPr="293A2D23">
        <w:t xml:space="preserve">there may be some properties where the residual impacts </w:t>
      </w:r>
      <w:r w:rsidR="0086500E" w:rsidRPr="293A2D23">
        <w:t>could be</w:t>
      </w:r>
      <w:r w:rsidR="005D6663" w:rsidRPr="293A2D23">
        <w:t xml:space="preserve"> </w:t>
      </w:r>
      <w:r w:rsidR="00235955" w:rsidRPr="293A2D23">
        <w:t xml:space="preserve">more significant. </w:t>
      </w:r>
      <w:r w:rsidR="00CA40BD" w:rsidRPr="293A2D23">
        <w:t>Where required, an irrigation evaluation will be undertaken to support farmers adjusting to this change.</w:t>
      </w:r>
    </w:p>
    <w:p w14:paraId="0059E08C" w14:textId="5C95C789" w:rsidR="009242B6" w:rsidRDefault="00727A2F" w:rsidP="00EE6EDF">
      <w:r w:rsidRPr="293A2D23">
        <w:t xml:space="preserve">During operation, the transmission line will produce </w:t>
      </w:r>
      <w:r w:rsidR="00E10DAC" w:rsidRPr="293A2D23">
        <w:t xml:space="preserve">electromagnetic interference (EMI) and </w:t>
      </w:r>
      <w:r w:rsidR="00E62132" w:rsidRPr="293A2D23">
        <w:t xml:space="preserve">electric and magnetic fields </w:t>
      </w:r>
      <w:r w:rsidRPr="293A2D23">
        <w:t>(EMF</w:t>
      </w:r>
      <w:r w:rsidR="00DD21F2" w:rsidRPr="293A2D23">
        <w:t>)</w:t>
      </w:r>
      <w:r w:rsidR="007671DE" w:rsidRPr="293A2D23">
        <w:t>,</w:t>
      </w:r>
      <w:r w:rsidR="00672C83" w:rsidRPr="293A2D23">
        <w:t xml:space="preserve"> </w:t>
      </w:r>
      <w:r w:rsidRPr="293A2D23">
        <w:t xml:space="preserve">as described in </w:t>
      </w:r>
      <w:r w:rsidRPr="293A2D23">
        <w:rPr>
          <w:b/>
          <w:bCs/>
        </w:rPr>
        <w:t xml:space="preserve">Chapter </w:t>
      </w:r>
      <w:r w:rsidR="00627C4E" w:rsidRPr="293A2D23">
        <w:rPr>
          <w:b/>
          <w:bCs/>
        </w:rPr>
        <w:t>17: EMI and EMF</w:t>
      </w:r>
      <w:r w:rsidR="00627C4E" w:rsidRPr="293A2D23">
        <w:t xml:space="preserve">. </w:t>
      </w:r>
      <w:r w:rsidR="00D408C5" w:rsidRPr="293A2D23">
        <w:t xml:space="preserve">EMI </w:t>
      </w:r>
      <w:r w:rsidR="00FB5DF0" w:rsidRPr="293A2D23">
        <w:t>is likely to only occur directly under the transmission line in heavy rainfall conditions.</w:t>
      </w:r>
      <w:r w:rsidR="003E6731" w:rsidRPr="293A2D23">
        <w:t xml:space="preserve"> </w:t>
      </w:r>
      <w:r w:rsidR="00632C86" w:rsidRPr="293A2D23">
        <w:t>T</w:t>
      </w:r>
      <w:r w:rsidR="00FB5DF0" w:rsidRPr="293A2D23">
        <w:t xml:space="preserve">he presence of the </w:t>
      </w:r>
      <w:r w:rsidR="0070650B" w:rsidRPr="293A2D23">
        <w:t xml:space="preserve">transmission towers </w:t>
      </w:r>
      <w:r w:rsidR="00FB5DF0" w:rsidRPr="293A2D23">
        <w:t xml:space="preserve">(being large, metal objects) </w:t>
      </w:r>
      <w:r w:rsidR="0070650B" w:rsidRPr="293A2D23">
        <w:t xml:space="preserve">could </w:t>
      </w:r>
      <w:r w:rsidR="00FC74CA" w:rsidRPr="293A2D23">
        <w:t xml:space="preserve">also </w:t>
      </w:r>
      <w:r w:rsidR="0070650B" w:rsidRPr="293A2D23">
        <w:t>interrupt GPS and telecommunications systems used to control irrigators and cropping machinery</w:t>
      </w:r>
      <w:r w:rsidR="00A06141" w:rsidRPr="293A2D23">
        <w:t xml:space="preserve">. A similar effect can also be caused by the presence of </w:t>
      </w:r>
      <w:r w:rsidR="00632C86" w:rsidRPr="293A2D23">
        <w:t>windmill</w:t>
      </w:r>
      <w:r w:rsidR="00A06141" w:rsidRPr="293A2D23">
        <w:t>s</w:t>
      </w:r>
      <w:r w:rsidR="00632C86" w:rsidRPr="293A2D23">
        <w:t>, shed</w:t>
      </w:r>
      <w:r w:rsidR="00A06141" w:rsidRPr="293A2D23">
        <w:t>s</w:t>
      </w:r>
      <w:r w:rsidR="00632C86" w:rsidRPr="293A2D23">
        <w:t xml:space="preserve"> or other metal structure</w:t>
      </w:r>
      <w:r w:rsidR="00A06141" w:rsidRPr="293A2D23">
        <w:t xml:space="preserve">s. </w:t>
      </w:r>
      <w:r w:rsidR="003E6731" w:rsidRPr="293A2D23">
        <w:t xml:space="preserve">Such interference could lead to inconsistent sowing, harvesting and application of irrigation water, as well as disruption to the use of </w:t>
      </w:r>
      <w:r w:rsidR="00EE6EDF" w:rsidRPr="293A2D23">
        <w:t>variable rate irrigation technology</w:t>
      </w:r>
      <w:r w:rsidR="003E6731" w:rsidRPr="293A2D23">
        <w:t xml:space="preserve"> which may impose additional costs on cropping and horticultural operations. However, </w:t>
      </w:r>
      <w:r w:rsidR="00B13434">
        <w:t xml:space="preserve">impacts would be minor as the effect only occurs </w:t>
      </w:r>
      <w:r w:rsidR="00DA3B77">
        <w:t>directly</w:t>
      </w:r>
      <w:r w:rsidR="00B13434">
        <w:t xml:space="preserve"> under the transmission line and the area affected would subsequently be very small. GPS guided machinery would use the previous correction to reach the other side of the impacted area, then receive a new correction. </w:t>
      </w:r>
      <w:r w:rsidR="00161A5D" w:rsidRPr="293A2D23">
        <w:t>EMF will not have measurable impact on livestock or workers at ground level.</w:t>
      </w:r>
    </w:p>
    <w:p w14:paraId="4483E958" w14:textId="506B7DB2" w:rsidR="00DA38FC" w:rsidRDefault="00DA38FC" w:rsidP="00474D5D">
      <w:pPr>
        <w:pStyle w:val="Call-outboxHeadingwithicon"/>
        <w:framePr w:w="9086" w:h="2881" w:hRule="exact" w:hSpace="170" w:vSpace="170" w:wrap="around" w:hAnchor="page" w:x="1421" w:y="36"/>
      </w:pPr>
      <w:r>
        <w:lastRenderedPageBreak/>
        <w:t xml:space="preserve">                                                                                                          EMI and EMF </w:t>
      </w:r>
      <w:r>
        <w:tab/>
      </w:r>
    </w:p>
    <w:p w14:paraId="139BBFF8" w14:textId="77777777" w:rsidR="00DA38FC" w:rsidRDefault="00DA38FC" w:rsidP="00474D5D">
      <w:pPr>
        <w:pStyle w:val="Call-outbox"/>
        <w:framePr w:w="9086" w:h="2881" w:hRule="exact" w:hSpace="170" w:vSpace="170" w:wrap="around" w:hAnchor="page" w:x="1421" w:y="36"/>
      </w:pPr>
      <w:r>
        <w:t>Electric and magnetic fields (EMF) are invisible, physical fields that surround electrical charges and exert forces on nearby charged objects. Extremely low frequency electric and magnetic fields produced by transmission lines can affect both people and the proper functioning of sensitive electrical and electronic equipment. High frequency electromagnetic fields can interfere with the reception of radio, television and mobile communication signals, which is referred to as electromagnetic interference (EMI).</w:t>
      </w:r>
    </w:p>
    <w:p w14:paraId="6A65C5F2" w14:textId="64D9077B" w:rsidR="00133423" w:rsidRDefault="4547812A" w:rsidP="00A22478">
      <w:pPr>
        <w:pStyle w:val="Heading3"/>
      </w:pPr>
      <w:bookmarkStart w:id="31" w:name="_Toc201048234"/>
      <w:r>
        <w:t xml:space="preserve">Operation </w:t>
      </w:r>
      <w:r w:rsidR="26C170A4">
        <w:t>inspections</w:t>
      </w:r>
      <w:r w:rsidR="54DAC433">
        <w:t xml:space="preserve"> and maintenance</w:t>
      </w:r>
      <w:bookmarkEnd w:id="31"/>
    </w:p>
    <w:p w14:paraId="26CEB88A" w14:textId="08804719" w:rsidR="004D1DD7" w:rsidRDefault="004D1DD7" w:rsidP="004D1DD7">
      <w:r w:rsidRPr="293A2D23">
        <w:t>The operation stage of the Project will involve minimal access through agricultural land. However, the movement of people, vehicles and equipment for the purpose of monitoring and maintenance has the potential to introduce or spread weeds, pests, fungi and diseases. Although these activities pose a biosecurity risk, the much lower levels of activity during the operation stage</w:t>
      </w:r>
      <w:r w:rsidR="004A39E9" w:rsidRPr="293A2D23">
        <w:t xml:space="preserve"> (two main</w:t>
      </w:r>
      <w:r w:rsidR="000A4558" w:rsidRPr="293A2D23">
        <w:t>tenance visits per year)</w:t>
      </w:r>
      <w:r w:rsidRPr="293A2D23">
        <w:t xml:space="preserve"> mean the </w:t>
      </w:r>
      <w:r w:rsidR="005F5B2D">
        <w:t xml:space="preserve">potential for </w:t>
      </w:r>
      <w:r w:rsidR="004B27AB" w:rsidRPr="293A2D23">
        <w:t xml:space="preserve">impact </w:t>
      </w:r>
      <w:r w:rsidRPr="293A2D23">
        <w:t>is significantly reduced</w:t>
      </w:r>
      <w:r w:rsidR="00017DA9" w:rsidRPr="293A2D23">
        <w:t xml:space="preserve"> </w:t>
      </w:r>
      <w:r w:rsidR="005D6663" w:rsidRPr="293A2D23">
        <w:t xml:space="preserve">compared </w:t>
      </w:r>
      <w:r w:rsidR="00017DA9" w:rsidRPr="293A2D23">
        <w:t xml:space="preserve">to the </w:t>
      </w:r>
      <w:r w:rsidR="00081FA3" w:rsidRPr="293A2D23">
        <w:t>construction</w:t>
      </w:r>
      <w:r w:rsidR="005D6663" w:rsidRPr="293A2D23">
        <w:t xml:space="preserve"> stage</w:t>
      </w:r>
      <w:r w:rsidR="00081FA3" w:rsidRPr="293A2D23">
        <w:t>.</w:t>
      </w:r>
    </w:p>
    <w:p w14:paraId="09E406B7" w14:textId="13892B1B" w:rsidR="004D1DD7" w:rsidRDefault="3EEE0AD6" w:rsidP="004D1DD7">
      <w:r>
        <w:t xml:space="preserve">In some areas, the presence of the transmission line structures </w:t>
      </w:r>
      <w:r w:rsidR="3815CC5D">
        <w:t xml:space="preserve">may </w:t>
      </w:r>
      <w:r w:rsidR="2414D5AA">
        <w:t>dis</w:t>
      </w:r>
      <w:r w:rsidR="6788974D">
        <w:t>rupt</w:t>
      </w:r>
      <w:r>
        <w:t xml:space="preserve"> weed </w:t>
      </w:r>
      <w:r w:rsidR="47DE8452">
        <w:t>management</w:t>
      </w:r>
      <w:r>
        <w:t>, particularly where aerial spraying to is used. The control of weeds without aerial spraying</w:t>
      </w:r>
      <w:r w:rsidR="46DCC2AA">
        <w:t xml:space="preserve"> may </w:t>
      </w:r>
      <w:r>
        <w:t xml:space="preserve">be </w:t>
      </w:r>
      <w:r w:rsidR="47DE8452">
        <w:t xml:space="preserve">more </w:t>
      </w:r>
      <w:r>
        <w:t>difficult and more costly.</w:t>
      </w:r>
    </w:p>
    <w:p w14:paraId="4134C259" w14:textId="30F9E45C" w:rsidR="00B13434" w:rsidRDefault="00450A1E" w:rsidP="004D1DD7">
      <w:r w:rsidRPr="004A638B">
        <w:t>As described in Section</w:t>
      </w:r>
      <w:r w:rsidR="00D27A63">
        <w:t> </w:t>
      </w:r>
      <w:r w:rsidRPr="004A638B">
        <w:fldChar w:fldCharType="begin"/>
      </w:r>
      <w:r w:rsidRPr="004A638B">
        <w:instrText xml:space="preserve"> REF _Ref183589444 \r \h  \* MERGEFORMAT </w:instrText>
      </w:r>
      <w:r w:rsidRPr="004A638B">
        <w:fldChar w:fldCharType="separate"/>
      </w:r>
      <w:r w:rsidR="00495CB1">
        <w:t>15.4.2</w:t>
      </w:r>
      <w:r w:rsidRPr="004A638B">
        <w:fldChar w:fldCharType="end"/>
      </w:r>
      <w:r w:rsidR="008977ED" w:rsidRPr="004A638B">
        <w:t>,</w:t>
      </w:r>
      <w:r w:rsidR="00DC39F4" w:rsidRPr="004A638B">
        <w:t xml:space="preserve"> </w:t>
      </w:r>
      <w:r w:rsidR="006E0050" w:rsidRPr="004A638B">
        <w:t>a Project-wide Biosecurity Management Plan in accordance with AusNet’s</w:t>
      </w:r>
      <w:r w:rsidR="002A2775" w:rsidRPr="004A638B">
        <w:t xml:space="preserve"> existing</w:t>
      </w:r>
      <w:r w:rsidR="00940BCB" w:rsidRPr="004A638B">
        <w:t xml:space="preserve"> biosecurity</w:t>
      </w:r>
      <w:r w:rsidR="002A2775" w:rsidRPr="004A638B">
        <w:t xml:space="preserve"> operational procedure</w:t>
      </w:r>
      <w:r w:rsidR="00940BCB" w:rsidRPr="004A638B">
        <w:t>(</w:t>
      </w:r>
      <w:r w:rsidR="002A2775" w:rsidRPr="004A638B">
        <w:t>s</w:t>
      </w:r>
      <w:r w:rsidR="00940BCB" w:rsidRPr="004A638B">
        <w:t>)</w:t>
      </w:r>
      <w:r w:rsidR="002A2775" w:rsidRPr="004A638B">
        <w:t xml:space="preserve"> </w:t>
      </w:r>
      <w:r w:rsidR="006E0050" w:rsidRPr="004A638B">
        <w:t>will be implemented</w:t>
      </w:r>
      <w:r w:rsidR="0BA58C52">
        <w:t xml:space="preserve"> (EPR </w:t>
      </w:r>
      <w:r w:rsidR="00E51AE9">
        <w:t>EM8</w:t>
      </w:r>
      <w:r w:rsidR="0BA58C52">
        <w:t>)</w:t>
      </w:r>
      <w:r w:rsidR="004A638B" w:rsidRPr="00474D5D">
        <w:t>. Further, the Specific Property Access Requirements (EPR EM4) will also contain protocols and requirements for biosecurity management, where required.</w:t>
      </w:r>
      <w:r w:rsidR="006E0050" w:rsidRPr="004A638B">
        <w:t xml:space="preserve"> Following application </w:t>
      </w:r>
      <w:r w:rsidR="00AA0B71" w:rsidRPr="004A638B">
        <w:t xml:space="preserve">of these mitigation strategies, </w:t>
      </w:r>
      <w:r w:rsidR="00B13434" w:rsidRPr="00474D5D">
        <w:t>the potential magnitude, extent, and duration of biosecurity incidences will reduce. Residual</w:t>
      </w:r>
      <w:r w:rsidR="00AA0B71" w:rsidRPr="004A638B">
        <w:t xml:space="preserve"> impact</w:t>
      </w:r>
      <w:r w:rsidR="00CE5E95" w:rsidRPr="004A638B">
        <w:t>s</w:t>
      </w:r>
      <w:r w:rsidR="00AA0B71" w:rsidRPr="004A638B">
        <w:t xml:space="preserve"> associated with biosecurity </w:t>
      </w:r>
      <w:r w:rsidR="00B13434" w:rsidRPr="00474D5D">
        <w:t>will</w:t>
      </w:r>
      <w:r w:rsidR="004F0197" w:rsidRPr="004A638B">
        <w:t xml:space="preserve"> be</w:t>
      </w:r>
      <w:r w:rsidR="0091090F" w:rsidRPr="004A638B">
        <w:t xml:space="preserve"> </w:t>
      </w:r>
      <w:r w:rsidR="0011281B" w:rsidRPr="004A638B">
        <w:t>minor</w:t>
      </w:r>
      <w:r w:rsidR="0091090F" w:rsidRPr="004A638B">
        <w:t>.</w:t>
      </w:r>
      <w:r w:rsidR="004F0197" w:rsidRPr="293A2D23">
        <w:t xml:space="preserve"> </w:t>
      </w:r>
    </w:p>
    <w:p w14:paraId="5416BCB9" w14:textId="37A9D520" w:rsidR="001F5619" w:rsidRDefault="6C45E6A5" w:rsidP="00FE6D53">
      <w:r>
        <w:t xml:space="preserve">Monitoring and maintenance activities and access </w:t>
      </w:r>
      <w:r w:rsidR="1771E76B">
        <w:t xml:space="preserve">may </w:t>
      </w:r>
      <w:r w:rsidR="660AD118">
        <w:t xml:space="preserve">also </w:t>
      </w:r>
      <w:r>
        <w:t xml:space="preserve">have </w:t>
      </w:r>
      <w:r w:rsidR="66B811FA">
        <w:t xml:space="preserve">the potential to distress livestock, due to the presence of </w:t>
      </w:r>
      <w:r w:rsidR="2382409E">
        <w:t>unusual</w:t>
      </w:r>
      <w:r w:rsidR="66B811FA">
        <w:t xml:space="preserve"> activity and noise, and disruption to routines. </w:t>
      </w:r>
      <w:r w:rsidR="4D37B36E">
        <w:t xml:space="preserve">In particular, the use of helicopters could be disruptive, especially during sensitive periods such as calving, lambing, and handling. </w:t>
      </w:r>
      <w:r w:rsidR="1A691853">
        <w:t>However</w:t>
      </w:r>
      <w:r w:rsidR="1D5468ED">
        <w:t>, they are often</w:t>
      </w:r>
      <w:r w:rsidR="344D4DC3">
        <w:t xml:space="preserve"> used to</w:t>
      </w:r>
      <w:r w:rsidR="1D5468ED">
        <w:t xml:space="preserve"> minimize</w:t>
      </w:r>
      <w:r w:rsidR="344D4DC3">
        <w:t xml:space="preserve"> the environmental impacts of</w:t>
      </w:r>
      <w:r w:rsidR="696A3207">
        <w:t xml:space="preserve"> repeated vehicle movements</w:t>
      </w:r>
      <w:r w:rsidR="344D4DC3">
        <w:t xml:space="preserve"> on environmentally or culturally sensitive areas</w:t>
      </w:r>
      <w:r w:rsidR="696A3207">
        <w:t>.</w:t>
      </w:r>
      <w:r w:rsidR="3CE44E3A">
        <w:t xml:space="preserve"> </w:t>
      </w:r>
      <w:r w:rsidR="005B66E9">
        <w:t xml:space="preserve">Using the outcomes of the Agriculture and Forestry Business Mitigation and Support Strategy (EPR AF1), the Specific Property Access Requirements (EM4) </w:t>
      </w:r>
      <w:r w:rsidR="00236276">
        <w:t xml:space="preserve">would record and continue to </w:t>
      </w:r>
      <w:r w:rsidR="00FF4CA8">
        <w:t xml:space="preserve">maintain </w:t>
      </w:r>
      <w:r w:rsidR="00EF647F">
        <w:t>requirements around specific property actions</w:t>
      </w:r>
      <w:r w:rsidR="00FF4CA8">
        <w:t xml:space="preserve"> that will</w:t>
      </w:r>
      <w:r w:rsidR="00527939">
        <w:t xml:space="preserve"> </w:t>
      </w:r>
      <w:r w:rsidR="10734F01">
        <w:t xml:space="preserve">address the issue of livestock disturbance during operation of the Project. Further, </w:t>
      </w:r>
      <w:r w:rsidR="048ABB4D">
        <w:t>d</w:t>
      </w:r>
      <w:r w:rsidR="10734F01">
        <w:t xml:space="preserve">isruption </w:t>
      </w:r>
      <w:r w:rsidR="048ABB4D">
        <w:t>will be</w:t>
      </w:r>
      <w:r w:rsidR="10734F01">
        <w:t xml:space="preserve"> minimised or avoided through early communication with landholders</w:t>
      </w:r>
      <w:r w:rsidR="048ABB4D">
        <w:t xml:space="preserve">, enabling livestock to be </w:t>
      </w:r>
      <w:r w:rsidR="06DCE7BE">
        <w:t>moved to avoid impacts</w:t>
      </w:r>
      <w:r w:rsidR="10734F01">
        <w:t xml:space="preserve">. All vehicles entering the property must travel at slow speed, drivers remain aware of their surroundings, give way to livestock, and leave gates how they found them (open if found open, closed if found closed). Helicopter use will </w:t>
      </w:r>
      <w:r w:rsidR="06DCE7BE">
        <w:t xml:space="preserve">also </w:t>
      </w:r>
      <w:r w:rsidR="10734F01">
        <w:t>be minimised over paddocks holding livestock</w:t>
      </w:r>
      <w:r w:rsidR="00B13434">
        <w:t xml:space="preserve"> to reduce the extent and duration of impacts</w:t>
      </w:r>
      <w:r w:rsidR="10734F01">
        <w:t>.</w:t>
      </w:r>
      <w:r w:rsidR="06DCE7BE">
        <w:t xml:space="preserve"> </w:t>
      </w:r>
      <w:r w:rsidR="2400E74D">
        <w:t xml:space="preserve">Residual impacts on normal farm practices are </w:t>
      </w:r>
      <w:r>
        <w:t>minor and no discernible economic impact</w:t>
      </w:r>
      <w:r w:rsidR="2400E74D">
        <w:t xml:space="preserve"> is anticipated</w:t>
      </w:r>
      <w:r>
        <w:t>.</w:t>
      </w:r>
    </w:p>
    <w:p w14:paraId="25045FA0" w14:textId="3B8367EC" w:rsidR="001F5619" w:rsidRDefault="001B0385" w:rsidP="00115D29">
      <w:r w:rsidRPr="293A2D23">
        <w:t>M</w:t>
      </w:r>
      <w:r w:rsidR="00115D29" w:rsidRPr="293A2D23">
        <w:t>onitoring and maintenance activities</w:t>
      </w:r>
      <w:r w:rsidR="00E8318E" w:rsidRPr="293A2D23">
        <w:t xml:space="preserve"> during operation</w:t>
      </w:r>
      <w:r w:rsidR="00115D29" w:rsidRPr="293A2D23">
        <w:t xml:space="preserve"> may interfere with</w:t>
      </w:r>
      <w:r w:rsidR="00E8318E" w:rsidRPr="293A2D23">
        <w:t xml:space="preserve"> plantation</w:t>
      </w:r>
      <w:r w:rsidR="00115D29" w:rsidRPr="293A2D23">
        <w:t xml:space="preserve"> forestry activity adjacent to the easement, including planting, spraying, pruning and harvesting.</w:t>
      </w:r>
      <w:r w:rsidR="00A42B2C" w:rsidRPr="293A2D23">
        <w:t xml:space="preserve"> Plantations located near transmission lines </w:t>
      </w:r>
      <w:r w:rsidR="006533B6" w:rsidRPr="293A2D23">
        <w:t xml:space="preserve">also </w:t>
      </w:r>
      <w:r w:rsidR="00A42B2C" w:rsidRPr="293A2D23">
        <w:t>typically have higher management costs due to restrictions on aerial spraying requiring more expensive land-based application methods.</w:t>
      </w:r>
    </w:p>
    <w:p w14:paraId="70A1075A" w14:textId="2E594C44" w:rsidR="00830EFF" w:rsidRPr="00FE6D53" w:rsidRDefault="00FF4CA8" w:rsidP="00830EFF">
      <w:r>
        <w:t>For plantation forestry operations, t</w:t>
      </w:r>
      <w:r w:rsidR="00B13434">
        <w:t xml:space="preserve">he </w:t>
      </w:r>
      <w:r w:rsidRPr="00FF4CA8">
        <w:t>implementation of the Agriculture and Forestry Business Mitigation and Support Strategy (EPR AF1) and Specific Property Access Requirements (EPR EM4)</w:t>
      </w:r>
      <w:r w:rsidR="3CE44E3A">
        <w:t>,</w:t>
      </w:r>
      <w:r w:rsidR="23CD2E3A">
        <w:t xml:space="preserve"> will </w:t>
      </w:r>
      <w:r>
        <w:t xml:space="preserve">identify </w:t>
      </w:r>
      <w:r w:rsidR="23CD2E3A">
        <w:t>arrangements for operation</w:t>
      </w:r>
      <w:r>
        <w:t>al</w:t>
      </w:r>
      <w:r w:rsidR="23CD2E3A">
        <w:t xml:space="preserve"> activities t</w:t>
      </w:r>
      <w:r>
        <w:t>hat</w:t>
      </w:r>
      <w:r w:rsidR="23CD2E3A">
        <w:t xml:space="preserve"> minimise disruption. </w:t>
      </w:r>
      <w:r w:rsidR="35174B8F">
        <w:t xml:space="preserve">With the application </w:t>
      </w:r>
      <w:r w:rsidR="410F4498">
        <w:t xml:space="preserve">of </w:t>
      </w:r>
      <w:r w:rsidR="35174B8F">
        <w:t xml:space="preserve">these mitigation strategies, residual impacts </w:t>
      </w:r>
      <w:r w:rsidR="5F7E0EEF">
        <w:t xml:space="preserve">to plantations </w:t>
      </w:r>
      <w:r w:rsidR="35174B8F">
        <w:t xml:space="preserve">are </w:t>
      </w:r>
      <w:r w:rsidR="5F7E0EEF">
        <w:t>minor</w:t>
      </w:r>
      <w:r w:rsidR="35174B8F">
        <w:t>.</w:t>
      </w:r>
    </w:p>
    <w:p w14:paraId="7A6CB327" w14:textId="7B1BDFCC" w:rsidR="00BA099B" w:rsidRDefault="00BA099B" w:rsidP="00BA099B">
      <w:pPr>
        <w:pStyle w:val="Heading2"/>
      </w:pPr>
      <w:bookmarkStart w:id="32" w:name="_Toc201048235"/>
      <w:r>
        <w:lastRenderedPageBreak/>
        <w:t>Decommissioning impact</w:t>
      </w:r>
      <w:r w:rsidR="009A129C">
        <w:t>s</w:t>
      </w:r>
      <w:bookmarkEnd w:id="32"/>
      <w:r>
        <w:t xml:space="preserve"> </w:t>
      </w:r>
    </w:p>
    <w:p w14:paraId="1F0AA728" w14:textId="10C27AC8" w:rsidR="009A129C" w:rsidRPr="00527939" w:rsidRDefault="002C2546" w:rsidP="00527939">
      <w:r>
        <w:t>As d</w:t>
      </w:r>
      <w:r w:rsidR="3D1E5C56">
        <w:t>ecommissioning activities</w:t>
      </w:r>
      <w:r w:rsidR="4AC82EE8">
        <w:t xml:space="preserve"> </w:t>
      </w:r>
      <w:r w:rsidRPr="006A7F24">
        <w:t>will be similar to those that occur during construction</w:t>
      </w:r>
      <w:r>
        <w:t xml:space="preserve">, but with less ground disturbance, </w:t>
      </w:r>
      <w:r w:rsidRPr="006A7F24">
        <w:t xml:space="preserve">the impacts relating to </w:t>
      </w:r>
      <w:r>
        <w:t xml:space="preserve">agriculture and forestry are assessed to be the same as for the construction stage. </w:t>
      </w:r>
      <w:r w:rsidR="41D521DC">
        <w:t xml:space="preserve">However, due to the 80-year timeframe and uncertainties around technology, production values, social values and relevant regulation at that time, potential decommissioning impacts are </w:t>
      </w:r>
      <w:r w:rsidR="3CEBD065">
        <w:t xml:space="preserve">difficult to accurately assess. </w:t>
      </w:r>
      <w:r w:rsidR="663AF7EE">
        <w:t xml:space="preserve">If </w:t>
      </w:r>
      <w:r w:rsidR="248FEA85">
        <w:t>appropriate mitigation measures</w:t>
      </w:r>
      <w:r w:rsidR="3D2C0D17">
        <w:t xml:space="preserve">, </w:t>
      </w:r>
      <w:r w:rsidR="248FEA85">
        <w:t>as incorporated into the Project’s EPRs</w:t>
      </w:r>
      <w:r w:rsidR="00FF4CA8">
        <w:t xml:space="preserve"> listed in</w:t>
      </w:r>
      <w:r w:rsidR="00C36D22">
        <w:t xml:space="preserve"> Section</w:t>
      </w:r>
      <w:r w:rsidR="00D27A63">
        <w:t> </w:t>
      </w:r>
      <w:r w:rsidR="00FF4CA8">
        <w:fldChar w:fldCharType="begin"/>
      </w:r>
      <w:r w:rsidR="00FF4CA8">
        <w:instrText xml:space="preserve"> REF _Ref192596709 \n \h </w:instrText>
      </w:r>
      <w:r w:rsidR="00527939">
        <w:instrText xml:space="preserve"> \* MERGEFORMAT </w:instrText>
      </w:r>
      <w:r w:rsidR="00FF4CA8">
        <w:fldChar w:fldCharType="separate"/>
      </w:r>
      <w:r w:rsidR="00495CB1">
        <w:t>15.8</w:t>
      </w:r>
      <w:r w:rsidR="00FF4CA8">
        <w:fldChar w:fldCharType="end"/>
      </w:r>
      <w:r w:rsidR="3D2C0D17">
        <w:t xml:space="preserve">, </w:t>
      </w:r>
      <w:r w:rsidR="0A8C9E40">
        <w:t xml:space="preserve">are implemented successfully, then legacy and disruption </w:t>
      </w:r>
      <w:r w:rsidR="27B1F780">
        <w:t>impact</w:t>
      </w:r>
      <w:r w:rsidR="0A8C9E40">
        <w:t xml:space="preserve"> during decommissioning </w:t>
      </w:r>
      <w:r w:rsidR="000DF16D">
        <w:t xml:space="preserve">will be minor. </w:t>
      </w:r>
    </w:p>
    <w:p w14:paraId="730B52DD" w14:textId="7A9A9F71" w:rsidR="00DC37AD" w:rsidRDefault="006F563D" w:rsidP="00C51180">
      <w:r w:rsidRPr="293A2D23">
        <w:t>Accordingly, the EPRs developed to manage impacts during construction would also be applicable for decommissioning in accordance with the conditions of the time. This would also be managed by a Decommissioning Management Plan (EPR EM</w:t>
      </w:r>
      <w:r w:rsidR="0030418E">
        <w:t>11</w:t>
      </w:r>
      <w:r w:rsidRPr="293A2D23">
        <w:t>) which would include mitigation measures for agriculture and forestry.</w:t>
      </w:r>
    </w:p>
    <w:p w14:paraId="4CD477B1" w14:textId="32CF9F6D" w:rsidR="006E0C4E" w:rsidRPr="00535E65" w:rsidRDefault="008C296D" w:rsidP="00CC69F9">
      <w:r w:rsidRPr="293A2D23">
        <w:t xml:space="preserve">Based on this, </w:t>
      </w:r>
      <w:r w:rsidR="006E0C4E" w:rsidRPr="293A2D23">
        <w:t xml:space="preserve">residual </w:t>
      </w:r>
      <w:r w:rsidR="002D6FDD" w:rsidRPr="293A2D23">
        <w:t xml:space="preserve">decommissioning </w:t>
      </w:r>
      <w:r w:rsidR="006E0C4E" w:rsidRPr="293A2D23">
        <w:t xml:space="preserve">impacts </w:t>
      </w:r>
      <w:r w:rsidR="002D6FDD" w:rsidRPr="293A2D23">
        <w:t xml:space="preserve">are </w:t>
      </w:r>
      <w:r w:rsidRPr="293A2D23">
        <w:t xml:space="preserve">expected to be </w:t>
      </w:r>
      <w:r w:rsidR="00D155BF" w:rsidRPr="293A2D23">
        <w:t>minor</w:t>
      </w:r>
      <w:r w:rsidRPr="293A2D23">
        <w:t xml:space="preserve"> at a state and regional production level</w:t>
      </w:r>
      <w:r w:rsidR="00B25BF2" w:rsidRPr="293A2D23">
        <w:t xml:space="preserve"> for agriculture and forestry</w:t>
      </w:r>
      <w:r w:rsidRPr="293A2D23">
        <w:t>. H</w:t>
      </w:r>
      <w:r w:rsidR="00D155BF" w:rsidRPr="293A2D23">
        <w:t>owever,</w:t>
      </w:r>
      <w:r w:rsidR="00FB7D06" w:rsidRPr="293A2D23">
        <w:t xml:space="preserve"> </w:t>
      </w:r>
      <w:r w:rsidR="00BC245D" w:rsidRPr="293A2D23">
        <w:t>impacts at a</w:t>
      </w:r>
      <w:r w:rsidR="00523F62" w:rsidRPr="293A2D23">
        <w:t>n</w:t>
      </w:r>
      <w:r w:rsidR="00BC245D" w:rsidRPr="293A2D23">
        <w:t xml:space="preserve"> </w:t>
      </w:r>
      <w:r w:rsidR="00273431" w:rsidRPr="293A2D23">
        <w:t>individual</w:t>
      </w:r>
      <w:r w:rsidR="00BC245D" w:rsidRPr="293A2D23">
        <w:t xml:space="preserve"> property </w:t>
      </w:r>
      <w:r w:rsidR="00C251EC" w:rsidRPr="293A2D23">
        <w:t>or ent</w:t>
      </w:r>
      <w:r w:rsidR="0031228E" w:rsidRPr="293A2D23">
        <w:t xml:space="preserve">erprise level </w:t>
      </w:r>
      <w:r w:rsidR="009817D1" w:rsidRPr="293A2D23">
        <w:t xml:space="preserve">could be more significant. </w:t>
      </w:r>
    </w:p>
    <w:p w14:paraId="732A12C2" w14:textId="714D6220" w:rsidR="00A12E33" w:rsidRDefault="00A12E33" w:rsidP="00CD04AF">
      <w:pPr>
        <w:pStyle w:val="Heading2"/>
      </w:pPr>
      <w:bookmarkStart w:id="33" w:name="_Toc201048236"/>
      <w:r>
        <w:t>Cumulative impacts</w:t>
      </w:r>
      <w:bookmarkEnd w:id="33"/>
    </w:p>
    <w:p w14:paraId="16286F4B" w14:textId="18E3A1EC" w:rsidR="005E3118" w:rsidRDefault="00540FB4" w:rsidP="05890727">
      <w:pPr>
        <w:sectPr w:rsidR="005E3118" w:rsidSect="003C40A0">
          <w:footerReference w:type="even" r:id="rId49"/>
          <w:footerReference w:type="default" r:id="rId50"/>
          <w:footerReference w:type="first" r:id="rId51"/>
          <w:pgSz w:w="11906" w:h="16838" w:code="9"/>
          <w:pgMar w:top="1418" w:right="1418" w:bottom="1418" w:left="1418" w:header="1134" w:footer="340" w:gutter="0"/>
          <w:pgNumType w:chapStyle="1"/>
          <w:cols w:space="284"/>
          <w:docGrid w:linePitch="360"/>
        </w:sectPr>
      </w:pPr>
      <w:r w:rsidRPr="293A2D23">
        <w:t xml:space="preserve">Cumulative impacts </w:t>
      </w:r>
      <w:r w:rsidR="00B13B1E">
        <w:t>have been</w:t>
      </w:r>
      <w:r w:rsidR="00C67945" w:rsidRPr="293A2D23">
        <w:t xml:space="preserve"> </w:t>
      </w:r>
      <w:r w:rsidR="00520AE1" w:rsidRPr="293A2D23">
        <w:t>assessed</w:t>
      </w:r>
      <w:r w:rsidR="0017533E" w:rsidRPr="293A2D23">
        <w:t xml:space="preserve"> by identifying </w:t>
      </w:r>
      <w:r w:rsidR="00E31719" w:rsidRPr="293A2D23">
        <w:t>relevant future projects</w:t>
      </w:r>
      <w:r w:rsidR="0017533E" w:rsidRPr="293A2D23">
        <w:t xml:space="preserve"> that could contribute to cumulative impacts on </w:t>
      </w:r>
      <w:r w:rsidR="00344523" w:rsidRPr="293A2D23">
        <w:t>agriculture and forestry</w:t>
      </w:r>
      <w:r w:rsidR="00520AE1" w:rsidRPr="293A2D23">
        <w:t xml:space="preserve">, </w:t>
      </w:r>
      <w:r w:rsidR="00F609F3" w:rsidRPr="293A2D23">
        <w:t>considering</w:t>
      </w:r>
      <w:r w:rsidR="0017533E" w:rsidRPr="293A2D23">
        <w:t xml:space="preserve"> their spatial and temporal relationships to the </w:t>
      </w:r>
      <w:r w:rsidR="00DF2A8C" w:rsidRPr="293A2D23">
        <w:t xml:space="preserve">Western Renewables Link </w:t>
      </w:r>
      <w:r w:rsidR="0017533E" w:rsidRPr="293A2D23">
        <w:t>Project</w:t>
      </w:r>
      <w:r w:rsidR="00F609F3" w:rsidRPr="293A2D23">
        <w:t xml:space="preserve">. </w:t>
      </w:r>
      <w:r w:rsidR="00B908DD" w:rsidRPr="293A2D23">
        <w:t>The projects considered as potentially relevant to agriculture and forestry include:</w:t>
      </w:r>
    </w:p>
    <w:p w14:paraId="4AD132C0" w14:textId="2718F93D" w:rsidR="00294923" w:rsidRDefault="00952513" w:rsidP="008F65CA">
      <w:pPr>
        <w:pStyle w:val="ListBullet"/>
      </w:pPr>
      <w:r>
        <w:t>Beaufort Bypass (Western Highway)</w:t>
      </w:r>
    </w:p>
    <w:p w14:paraId="5A34AD2C" w14:textId="389E5351" w:rsidR="00F64117" w:rsidRDefault="00F64117" w:rsidP="008F65CA">
      <w:pPr>
        <w:pStyle w:val="ListBullet"/>
      </w:pPr>
      <w:r>
        <w:t>Brewster Wind Farm</w:t>
      </w:r>
    </w:p>
    <w:p w14:paraId="3CA9635B" w14:textId="59623CEE" w:rsidR="00F64117" w:rsidRDefault="00F64117" w:rsidP="008F65CA">
      <w:pPr>
        <w:pStyle w:val="ListBullet"/>
      </w:pPr>
      <w:r>
        <w:t>Elaine Solar Farm</w:t>
      </w:r>
    </w:p>
    <w:p w14:paraId="2BC27D59" w14:textId="0FD75587" w:rsidR="00F64117" w:rsidRDefault="00F64117" w:rsidP="008F65CA">
      <w:pPr>
        <w:pStyle w:val="ListBullet"/>
      </w:pPr>
      <w:r>
        <w:t>Navarre Green Power Hub</w:t>
      </w:r>
    </w:p>
    <w:p w14:paraId="2FA542D3" w14:textId="71CA2704" w:rsidR="00F64117" w:rsidRDefault="00F64117" w:rsidP="008F65CA">
      <w:pPr>
        <w:pStyle w:val="ListBullet"/>
      </w:pPr>
      <w:r w:rsidRPr="293A2D23">
        <w:t>Nyaninyuk Wind Farm</w:t>
      </w:r>
    </w:p>
    <w:p w14:paraId="1C8C944D" w14:textId="6D000610" w:rsidR="00F64117" w:rsidRDefault="00A70443" w:rsidP="008F65CA">
      <w:pPr>
        <w:pStyle w:val="ListBullet"/>
      </w:pPr>
      <w:r>
        <w:t>Outer Metropolitan Ring Road / E6 (OMR)</w:t>
      </w:r>
    </w:p>
    <w:p w14:paraId="6E988E3A" w14:textId="39E2FF9D" w:rsidR="008812CD" w:rsidRDefault="008812CD" w:rsidP="008F65CA">
      <w:pPr>
        <w:pStyle w:val="ListBullet"/>
      </w:pPr>
      <w:r w:rsidRPr="293A2D23">
        <w:t>Toolern Vale Solar Farm</w:t>
      </w:r>
    </w:p>
    <w:p w14:paraId="390CEF27" w14:textId="33C8DFA5" w:rsidR="00AE0554" w:rsidRDefault="00AE0554" w:rsidP="008F65CA">
      <w:pPr>
        <w:pStyle w:val="ListBullet"/>
      </w:pPr>
      <w:r>
        <w:t>Victoria to New South Wales Interconnector West (VNI West)</w:t>
      </w:r>
    </w:p>
    <w:p w14:paraId="7ABFD2BF" w14:textId="421120C3" w:rsidR="004222CF" w:rsidRDefault="004222CF" w:rsidP="008F65CA">
      <w:pPr>
        <w:pStyle w:val="ListBullet"/>
      </w:pPr>
      <w:r w:rsidRPr="293A2D23">
        <w:t>Watta Wella Renewable Energy Project</w:t>
      </w:r>
    </w:p>
    <w:p w14:paraId="28425003" w14:textId="3D94F9E8" w:rsidR="005E3118" w:rsidRDefault="005E3118" w:rsidP="00F4504A">
      <w:pPr>
        <w:pStyle w:val="ListBullet"/>
        <w:sectPr w:rsidR="005E3118" w:rsidSect="005E3118">
          <w:type w:val="continuous"/>
          <w:pgSz w:w="11906" w:h="16838" w:code="9"/>
          <w:pgMar w:top="1418" w:right="1418" w:bottom="1418" w:left="1418" w:header="1134" w:footer="340" w:gutter="0"/>
          <w:cols w:num="2" w:space="284"/>
          <w:docGrid w:linePitch="360"/>
        </w:sectPr>
      </w:pPr>
      <w:r>
        <w:t>Western Irrigation Network (WIN) Scheme – Recycled Water Supply Infrastructure Project</w:t>
      </w:r>
      <w:r w:rsidR="008F3F93">
        <w:t>.</w:t>
      </w:r>
    </w:p>
    <w:p w14:paraId="559846EA" w14:textId="3112B0EA" w:rsidR="007A6A7A" w:rsidRDefault="0024307C" w:rsidP="00F4504A">
      <w:r w:rsidRPr="293A2D23">
        <w:t xml:space="preserve">Cumulative </w:t>
      </w:r>
      <w:r w:rsidR="007A6A7A" w:rsidRPr="293A2D23">
        <w:t xml:space="preserve">impacts associated with the construction, operation and decommissioning of the </w:t>
      </w:r>
      <w:r w:rsidR="00A02B5A" w:rsidRPr="293A2D23">
        <w:t xml:space="preserve">Western Renewables Link Project </w:t>
      </w:r>
      <w:r w:rsidR="00294C45" w:rsidRPr="293A2D23">
        <w:t xml:space="preserve">will be </w:t>
      </w:r>
      <w:r w:rsidR="004B1331" w:rsidRPr="293A2D23">
        <w:t xml:space="preserve">at an individual </w:t>
      </w:r>
      <w:r w:rsidR="007440D0" w:rsidRPr="293A2D23">
        <w:t xml:space="preserve">property level, </w:t>
      </w:r>
      <w:r w:rsidR="00D4140E" w:rsidRPr="293A2D23">
        <w:t xml:space="preserve">where other projects </w:t>
      </w:r>
      <w:r w:rsidR="00BC592C" w:rsidRPr="293A2D23">
        <w:t>occur on</w:t>
      </w:r>
      <w:r w:rsidR="00F44F49" w:rsidRPr="293A2D23">
        <w:t xml:space="preserve"> the same </w:t>
      </w:r>
      <w:r w:rsidR="00270155" w:rsidRPr="293A2D23">
        <w:t xml:space="preserve">farms or </w:t>
      </w:r>
      <w:r w:rsidR="00A92937" w:rsidRPr="293A2D23">
        <w:t xml:space="preserve">plantation forests that are affected by </w:t>
      </w:r>
      <w:r w:rsidR="00C66B08" w:rsidRPr="293A2D23">
        <w:t>Western Renewables Link</w:t>
      </w:r>
      <w:r w:rsidR="0029243F" w:rsidRPr="293A2D23">
        <w:t xml:space="preserve">. </w:t>
      </w:r>
      <w:r w:rsidR="000C7889" w:rsidRPr="293A2D23">
        <w:t xml:space="preserve">Additionally, impacts may arise </w:t>
      </w:r>
      <w:r w:rsidR="009B0A04" w:rsidRPr="293A2D23">
        <w:t xml:space="preserve">when other projects </w:t>
      </w:r>
      <w:r w:rsidR="00D07BD6" w:rsidRPr="293A2D23">
        <w:t>affect large areas of agricultural or planta</w:t>
      </w:r>
      <w:r w:rsidR="006D3C3F" w:rsidRPr="293A2D23">
        <w:t xml:space="preserve">tion </w:t>
      </w:r>
      <w:r w:rsidR="00AB34D4" w:rsidRPr="293A2D23">
        <w:t xml:space="preserve">forest </w:t>
      </w:r>
      <w:r w:rsidR="00FE3C13" w:rsidRPr="293A2D23">
        <w:t xml:space="preserve">land in the region, thereby impacting </w:t>
      </w:r>
      <w:r w:rsidR="001C758A" w:rsidRPr="293A2D23">
        <w:t>regional farm and forestry busin</w:t>
      </w:r>
      <w:r w:rsidR="00277344" w:rsidRPr="293A2D23">
        <w:t xml:space="preserve">ess or production. </w:t>
      </w:r>
      <w:r w:rsidR="00B21006" w:rsidRPr="293A2D23">
        <w:t>For example, if a project led to large areas of farmland being converted to non-agricultural uses, this could add further pressure on those remaining farms, which could affect their viability.</w:t>
      </w:r>
    </w:p>
    <w:p w14:paraId="1B7F0C49" w14:textId="5F7DAA50" w:rsidR="008A158C" w:rsidRDefault="00075691" w:rsidP="00EF14CB">
      <w:r w:rsidRPr="293A2D23">
        <w:t xml:space="preserve">Potentially relevant projects were considered based on timing (e.g., where construction occurs in a similar timeframe), location (where projects are in proximity), and impact on agriculture and plantation forestry. </w:t>
      </w:r>
      <w:r w:rsidR="008A158C" w:rsidRPr="293A2D23">
        <w:t>The potential for cumulative impacts was considered at the individual property level and at the regional level.</w:t>
      </w:r>
    </w:p>
    <w:p w14:paraId="7C94538B" w14:textId="709944BD" w:rsidR="00EF14CB" w:rsidRDefault="18AF23BF" w:rsidP="00EF14CB">
      <w:r>
        <w:t xml:space="preserve">The construction </w:t>
      </w:r>
      <w:r w:rsidR="00BB5FC5">
        <w:t>of infrastructure</w:t>
      </w:r>
      <w:r>
        <w:t xml:space="preserve"> for the Brewster Wind Farm, Elaine Solar Farm, Navarre Green Power Hub, </w:t>
      </w:r>
      <w:r w:rsidR="00DA3B77">
        <w:t>Nyaninyuk</w:t>
      </w:r>
      <w:r>
        <w:t xml:space="preserve"> Wind Farm, Toolern Vale Solar Farm, and the Watta Wella Renewable Energy Project may impact agricultural production at</w:t>
      </w:r>
      <w:r w:rsidR="00FF4CA8">
        <w:t xml:space="preserve"> the property level. There is the potential for directly affected properties to experience moderate to </w:t>
      </w:r>
      <w:r>
        <w:t xml:space="preserve">high cumulative impacts if, for example, </w:t>
      </w:r>
      <w:r w:rsidR="0FCFA9ED">
        <w:t xml:space="preserve">the </w:t>
      </w:r>
      <w:r>
        <w:t>construction period coincide</w:t>
      </w:r>
      <w:r w:rsidR="0FCFA9ED">
        <w:t>d with the Western Renewables Link</w:t>
      </w:r>
      <w:r w:rsidR="00FF4CA8">
        <w:t xml:space="preserve"> where they intersect the same properties</w:t>
      </w:r>
      <w:r>
        <w:t xml:space="preserve">. </w:t>
      </w:r>
      <w:r w:rsidR="00FF4CA8">
        <w:t>However, a</w:t>
      </w:r>
      <w:r w:rsidR="0FCFA9ED">
        <w:t>t the regional level the cumulative impacts of</w:t>
      </w:r>
      <w:r w:rsidR="0131A580">
        <w:t xml:space="preserve"> these projects</w:t>
      </w:r>
      <w:r w:rsidR="0FCFA9ED">
        <w:t xml:space="preserve"> are expected to be</w:t>
      </w:r>
      <w:r>
        <w:t xml:space="preserve"> minor</w:t>
      </w:r>
      <w:r w:rsidR="0FCFA9ED">
        <w:t xml:space="preserve"> primarily because the impacts on</w:t>
      </w:r>
      <w:r w:rsidR="002C5A41">
        <w:t xml:space="preserve"> agricultural</w:t>
      </w:r>
      <w:r w:rsidR="0FCFA9ED">
        <w:t xml:space="preserve"> production will be small and temporary</w:t>
      </w:r>
      <w:r>
        <w:t>.</w:t>
      </w:r>
    </w:p>
    <w:p w14:paraId="08653D1A" w14:textId="1CF92B9E" w:rsidR="00EF14CB" w:rsidRDefault="00EF14CB" w:rsidP="00EF14CB">
      <w:r>
        <w:lastRenderedPageBreak/>
        <w:t xml:space="preserve">Although the detailed design for </w:t>
      </w:r>
      <w:r w:rsidR="008A158C" w:rsidRPr="00302763">
        <w:t xml:space="preserve">Outer Metropolitan Ring Road </w:t>
      </w:r>
      <w:r w:rsidR="008A158C">
        <w:t>(</w:t>
      </w:r>
      <w:r>
        <w:t>OMR</w:t>
      </w:r>
      <w:r w:rsidR="008A158C">
        <w:t>)</w:t>
      </w:r>
      <w:r>
        <w:t xml:space="preserve">/E6 is not yet finalised, it will likely </w:t>
      </w:r>
      <w:r w:rsidR="005601CA">
        <w:t xml:space="preserve">traverse </w:t>
      </w:r>
      <w:r>
        <w:t>and displace agricultur</w:t>
      </w:r>
      <w:r w:rsidR="00366F87">
        <w:t>e</w:t>
      </w:r>
      <w:r>
        <w:t xml:space="preserve"> on</w:t>
      </w:r>
      <w:r w:rsidR="00F321E5">
        <w:t xml:space="preserve"> </w:t>
      </w:r>
      <w:r>
        <w:t xml:space="preserve">some of the same properties affected by </w:t>
      </w:r>
      <w:r w:rsidR="00DD3ADF">
        <w:t>the Western Renewables Link</w:t>
      </w:r>
      <w:r>
        <w:t>. If a property is affected by both projects the impacts</w:t>
      </w:r>
      <w:r w:rsidR="00F321E5">
        <w:t xml:space="preserve"> </w:t>
      </w:r>
      <w:r>
        <w:t>could be moderate to high as OMR/E6 will result in the permanent loss of agricultural land. Regionally however,</w:t>
      </w:r>
      <w:r w:rsidR="00F321E5">
        <w:t xml:space="preserve"> </w:t>
      </w:r>
      <w:r>
        <w:t>the improved connectivity could have a positive impact for regional agricultural and forestry industries.</w:t>
      </w:r>
    </w:p>
    <w:p w14:paraId="06A8884F" w14:textId="76120B7B" w:rsidR="00EF14CB" w:rsidRDefault="00A82685" w:rsidP="00EF14CB">
      <w:r>
        <w:t>T</w:t>
      </w:r>
      <w:r w:rsidR="00EF14CB">
        <w:t xml:space="preserve">he </w:t>
      </w:r>
      <w:r w:rsidR="008A158C" w:rsidRPr="00302763">
        <w:t xml:space="preserve">Western Irrigation Network </w:t>
      </w:r>
      <w:r w:rsidR="008A158C">
        <w:t>(</w:t>
      </w:r>
      <w:r w:rsidR="00EF14CB">
        <w:t>WIN</w:t>
      </w:r>
      <w:r w:rsidR="008A158C">
        <w:t>)</w:t>
      </w:r>
      <w:r w:rsidR="00EF14CB">
        <w:t xml:space="preserve"> Scheme </w:t>
      </w:r>
      <w:r w:rsidRPr="00302763">
        <w:t xml:space="preserve">intersects with the Western Renewables Link between Bacchus Marsh and Melton. </w:t>
      </w:r>
      <w:r>
        <w:t>T</w:t>
      </w:r>
      <w:r w:rsidR="00EF14CB">
        <w:t xml:space="preserve">he property and regional </w:t>
      </w:r>
      <w:r w:rsidR="00D2465A">
        <w:t xml:space="preserve">level </w:t>
      </w:r>
      <w:r w:rsidR="00EF14CB">
        <w:t>cumulative impacts are expected to</w:t>
      </w:r>
      <w:r w:rsidR="00F321E5">
        <w:t xml:space="preserve"> </w:t>
      </w:r>
      <w:r w:rsidR="00EF14CB">
        <w:t>be negligible</w:t>
      </w:r>
      <w:r>
        <w:t xml:space="preserve"> to positive</w:t>
      </w:r>
      <w:r w:rsidR="00D2465A">
        <w:t xml:space="preserve"> for agriculture. There may be some negative </w:t>
      </w:r>
      <w:r w:rsidR="00EF14CB">
        <w:t xml:space="preserve">impacts during </w:t>
      </w:r>
      <w:r w:rsidR="00D2465A">
        <w:t>construction, however the overall impacts</w:t>
      </w:r>
      <w:r w:rsidR="00EF14CB">
        <w:t xml:space="preserve"> </w:t>
      </w:r>
      <w:r w:rsidR="00D2465A">
        <w:t>are</w:t>
      </w:r>
      <w:r w:rsidR="00EF14CB">
        <w:t xml:space="preserve"> likely be positive for agriculture</w:t>
      </w:r>
      <w:r w:rsidR="00D2465A">
        <w:t xml:space="preserve"> since </w:t>
      </w:r>
      <w:r w:rsidR="00075691">
        <w:t xml:space="preserve">the </w:t>
      </w:r>
      <w:r w:rsidR="00D2465A">
        <w:t>WIN will</w:t>
      </w:r>
      <w:r w:rsidR="00075691">
        <w:t xml:space="preserve"> result in improved </w:t>
      </w:r>
      <w:r>
        <w:t xml:space="preserve">water access </w:t>
      </w:r>
      <w:r w:rsidR="00075691">
        <w:t xml:space="preserve">and increased </w:t>
      </w:r>
      <w:r>
        <w:t xml:space="preserve">agricultural </w:t>
      </w:r>
      <w:r w:rsidR="00075691">
        <w:t xml:space="preserve">productivity. </w:t>
      </w:r>
    </w:p>
    <w:p w14:paraId="47ACD213" w14:textId="18E5FC9B" w:rsidR="00366F87" w:rsidRDefault="00366F87" w:rsidP="00366F87">
      <w:r w:rsidRPr="293A2D23">
        <w:t>The study area for the Beaufort Bypass project is approximately 11km from</w:t>
      </w:r>
      <w:r w:rsidR="00B908DD" w:rsidRPr="293A2D23">
        <w:t xml:space="preserve"> the</w:t>
      </w:r>
      <w:r w:rsidRPr="293A2D23">
        <w:t xml:space="preserve"> Western Renewables Link Project </w:t>
      </w:r>
      <w:r w:rsidR="00251C1D" w:rsidRPr="293A2D23">
        <w:t>L</w:t>
      </w:r>
      <w:r w:rsidRPr="293A2D23">
        <w:t>and, and as such, it is unlikely that any single property will be affected by both projects. Cumulative regional impacts are anticipated to be minor</w:t>
      </w:r>
      <w:r w:rsidR="00D2465A" w:rsidRPr="293A2D23">
        <w:t xml:space="preserve"> because of the small areas of land affected</w:t>
      </w:r>
      <w:r w:rsidRPr="293A2D23">
        <w:t>.</w:t>
      </w:r>
    </w:p>
    <w:p w14:paraId="3207A732" w14:textId="1E0B11B6" w:rsidR="00EF14CB" w:rsidRDefault="18AF23BF" w:rsidP="00F6409A">
      <w:pPr>
        <w:spacing w:after="120"/>
        <w:rPr>
          <w:szCs w:val="18"/>
        </w:rPr>
      </w:pPr>
      <w:r>
        <w:t>There is currently insufficient public information to assess the cumulative impacts with respect to individual</w:t>
      </w:r>
      <w:r w:rsidR="1B1E3745">
        <w:t xml:space="preserve"> </w:t>
      </w:r>
      <w:r>
        <w:t xml:space="preserve">properties from </w:t>
      </w:r>
      <w:r w:rsidR="34C1373B">
        <w:t>Victoria to New South Wales Interconnector West (</w:t>
      </w:r>
      <w:r>
        <w:t>VNI West</w:t>
      </w:r>
      <w:r w:rsidR="34C1373B">
        <w:t>)</w:t>
      </w:r>
      <w:r>
        <w:t xml:space="preserve">. However, it is possible that the VNI West transmission lines could </w:t>
      </w:r>
      <w:r w:rsidR="2B2428FB">
        <w:t xml:space="preserve">traverse </w:t>
      </w:r>
      <w:r>
        <w:t>some of the</w:t>
      </w:r>
      <w:r w:rsidR="1B1E3745">
        <w:t xml:space="preserve"> </w:t>
      </w:r>
      <w:r>
        <w:t>same properties affected by W</w:t>
      </w:r>
      <w:r w:rsidR="3BDE119F">
        <w:t>estern R</w:t>
      </w:r>
      <w:r w:rsidR="5B45AC0E">
        <w:t>enewables Link</w:t>
      </w:r>
      <w:r>
        <w:t>. If this occurs, there could be cumulative impacts on agricultural production</w:t>
      </w:r>
      <w:r w:rsidR="34C1373B">
        <w:t xml:space="preserve"> from those </w:t>
      </w:r>
      <w:r w:rsidR="306AF48B">
        <w:t xml:space="preserve">specific </w:t>
      </w:r>
      <w:r w:rsidR="34C1373B">
        <w:t>properties</w:t>
      </w:r>
      <w:r w:rsidR="306AF48B">
        <w:t xml:space="preserve"> and these impacts</w:t>
      </w:r>
      <w:r>
        <w:t xml:space="preserve"> could be significant</w:t>
      </w:r>
      <w:r w:rsidR="306AF48B">
        <w:t xml:space="preserve"> (at the property scale)</w:t>
      </w:r>
      <w:r>
        <w:t>. At the regional scale</w:t>
      </w:r>
      <w:r w:rsidR="27B1F780">
        <w:t>,</w:t>
      </w:r>
      <w:r>
        <w:t xml:space="preserve"> cumulative</w:t>
      </w:r>
      <w:r w:rsidR="1B1E3745">
        <w:t xml:space="preserve"> </w:t>
      </w:r>
      <w:r>
        <w:t xml:space="preserve">impact is expected to be minor because the impact would be </w:t>
      </w:r>
      <w:r w:rsidR="306AF48B">
        <w:t>confined</w:t>
      </w:r>
      <w:r>
        <w:t xml:space="preserve"> to be small areas on only</w:t>
      </w:r>
      <w:r w:rsidR="1B1E3745">
        <w:t xml:space="preserve"> </w:t>
      </w:r>
      <w:r>
        <w:t>one or two properties.</w:t>
      </w:r>
    </w:p>
    <w:p w14:paraId="0BCCEAD6" w14:textId="58F645BA" w:rsidR="00102275" w:rsidRDefault="00A60D88" w:rsidP="00F6409A">
      <w:pPr>
        <w:spacing w:after="0"/>
      </w:pPr>
      <w:r w:rsidRPr="005E007F">
        <w:t xml:space="preserve">Overall, </w:t>
      </w:r>
      <w:r w:rsidR="00091728" w:rsidRPr="005E007F">
        <w:t xml:space="preserve">no </w:t>
      </w:r>
      <w:r w:rsidR="00075691" w:rsidRPr="006A3E74">
        <w:t xml:space="preserve">regionally </w:t>
      </w:r>
      <w:r w:rsidR="00091728" w:rsidRPr="005E007F">
        <w:t xml:space="preserve">significant cumulative impacts on agriculture and forestry </w:t>
      </w:r>
      <w:r w:rsidR="00075691" w:rsidRPr="006A3E74">
        <w:t>are anticipated</w:t>
      </w:r>
      <w:r w:rsidR="00091728" w:rsidRPr="005E007F">
        <w:t>.</w:t>
      </w:r>
    </w:p>
    <w:p w14:paraId="09343D42" w14:textId="1D849F26" w:rsidR="00CD04AF" w:rsidRDefault="00CD04AF" w:rsidP="00F6409A">
      <w:pPr>
        <w:pStyle w:val="Heading2"/>
        <w:spacing w:before="120"/>
      </w:pPr>
      <w:bookmarkStart w:id="34" w:name="_Ref192596709"/>
      <w:bookmarkStart w:id="35" w:name="_Toc201048237"/>
      <w:r>
        <w:t xml:space="preserve">Environmental </w:t>
      </w:r>
      <w:r w:rsidR="008C296D">
        <w:t>P</w:t>
      </w:r>
      <w:r w:rsidR="002D7696">
        <w:t xml:space="preserve">erformance </w:t>
      </w:r>
      <w:r w:rsidR="008C296D">
        <w:t>R</w:t>
      </w:r>
      <w:r w:rsidR="002D7696">
        <w:t>equirements</w:t>
      </w:r>
      <w:bookmarkEnd w:id="34"/>
      <w:bookmarkEnd w:id="35"/>
    </w:p>
    <w:p w14:paraId="4CEFA8A8" w14:textId="2E739ADF" w:rsidR="006F563D" w:rsidRPr="008D0371" w:rsidRDefault="006C748E" w:rsidP="006F563D">
      <w:r w:rsidRPr="293A2D23">
        <w:t xml:space="preserve">Potential impacts identified through </w:t>
      </w:r>
      <w:r w:rsidRPr="293A2D23">
        <w:rPr>
          <w:b/>
          <w:bCs/>
        </w:rPr>
        <w:t xml:space="preserve">Technical Report H: Agriculture and Forestry Impact Assessment </w:t>
      </w:r>
      <w:r w:rsidRPr="293A2D23">
        <w:t xml:space="preserve">have informed the development of EPRs for the Project. </w:t>
      </w:r>
      <w:r w:rsidR="00890BB8" w:rsidRPr="293A2D23">
        <w:t>EPRs set out the environmental outcomes to be achieved through the implementation of mitigation measures during construction, operation and decommissioning. While some EPRs are performance based to allow flexibility in how they will be achieved, others include more prescriptive measures that must be implemented. Compliance with the EPRs will be required as a condition of the Project’s approval.</w:t>
      </w:r>
      <w:r w:rsidR="007E48E8">
        <w:t xml:space="preserve"> </w:t>
      </w:r>
      <w:r w:rsidR="006F563D" w:rsidRPr="00247990">
        <w:fldChar w:fldCharType="begin"/>
      </w:r>
      <w:r w:rsidR="006F563D" w:rsidRPr="00247990">
        <w:instrText xml:space="preserve"> REF _Ref189742990 \h  \* MERGEFORMAT </w:instrText>
      </w:r>
      <w:r w:rsidR="006F563D" w:rsidRPr="00247990">
        <w:fldChar w:fldCharType="separate"/>
      </w:r>
      <w:r w:rsidR="00495CB1" w:rsidRPr="00E35FF2">
        <w:t>Table</w:t>
      </w:r>
      <w:r w:rsidR="00D27A63">
        <w:t> </w:t>
      </w:r>
      <w:r w:rsidR="00495CB1">
        <w:rPr>
          <w:noProof/>
        </w:rPr>
        <w:t>15.2</w:t>
      </w:r>
      <w:r w:rsidR="006F563D" w:rsidRPr="00247990">
        <w:fldChar w:fldCharType="end"/>
      </w:r>
      <w:r w:rsidR="006F563D" w:rsidRPr="008D0371">
        <w:t xml:space="preserve"> details the proposed EPR </w:t>
      </w:r>
      <w:r w:rsidR="008DE904" w:rsidRPr="008D0371">
        <w:t>developed for</w:t>
      </w:r>
      <w:r w:rsidR="006F563D" w:rsidRPr="008D0371">
        <w:t xml:space="preserve"> </w:t>
      </w:r>
      <w:r w:rsidR="005A23E9">
        <w:t>agriculture and forestry</w:t>
      </w:r>
      <w:r w:rsidR="006F563D" w:rsidRPr="008D0371">
        <w:t>.</w:t>
      </w:r>
    </w:p>
    <w:p w14:paraId="2126014F" w14:textId="6D9AE5EA" w:rsidR="006F563D" w:rsidRPr="00E35FF2" w:rsidRDefault="006F563D" w:rsidP="00F6409A">
      <w:pPr>
        <w:pStyle w:val="Caption"/>
        <w:spacing w:before="240"/>
      </w:pPr>
      <w:bookmarkStart w:id="36" w:name="_Ref189742990"/>
      <w:r w:rsidRPr="00E35FF2">
        <w:t>Table</w:t>
      </w:r>
      <w:r w:rsidR="00F6409A">
        <w:t> </w:t>
      </w:r>
      <w:r>
        <w:fldChar w:fldCharType="begin"/>
      </w:r>
      <w:r>
        <w:instrText>STYLEREF 1 \s</w:instrText>
      </w:r>
      <w:r>
        <w:fldChar w:fldCharType="separate"/>
      </w:r>
      <w:r w:rsidR="00495CB1">
        <w:rPr>
          <w:noProof/>
        </w:rPr>
        <w:t>15</w:t>
      </w:r>
      <w:r>
        <w:fldChar w:fldCharType="end"/>
      </w:r>
      <w:r w:rsidR="007E48E8">
        <w:t>.</w:t>
      </w:r>
      <w:r>
        <w:fldChar w:fldCharType="begin"/>
      </w:r>
      <w:r>
        <w:instrText>SEQ Table \* ARABIC \s 1</w:instrText>
      </w:r>
      <w:r>
        <w:fldChar w:fldCharType="separate"/>
      </w:r>
      <w:r w:rsidR="00495CB1">
        <w:rPr>
          <w:noProof/>
        </w:rPr>
        <w:t>2</w:t>
      </w:r>
      <w:r>
        <w:fldChar w:fldCharType="end"/>
      </w:r>
      <w:bookmarkEnd w:id="36"/>
      <w:r w:rsidRPr="00E35FF2">
        <w:t xml:space="preserve"> Environmental Performance Requirements</w:t>
      </w:r>
      <w:r w:rsidR="00527939">
        <w:t xml:space="preserve"> </w:t>
      </w:r>
    </w:p>
    <w:tbl>
      <w:tblPr>
        <w:tblStyle w:val="WVTTable2"/>
        <w:tblW w:w="5000" w:type="pct"/>
        <w:tblLook w:val="04A0" w:firstRow="1" w:lastRow="0" w:firstColumn="1" w:lastColumn="0" w:noHBand="0" w:noVBand="1"/>
      </w:tblPr>
      <w:tblGrid>
        <w:gridCol w:w="691"/>
        <w:gridCol w:w="8379"/>
      </w:tblGrid>
      <w:tr w:rsidR="006F563D" w:rsidRPr="00247990" w14:paraId="18620942" w14:textId="77777777" w:rsidTr="00720902">
        <w:trPr>
          <w:cnfStyle w:val="100000000000" w:firstRow="1" w:lastRow="0" w:firstColumn="0" w:lastColumn="0" w:oddVBand="0" w:evenVBand="0" w:oddHBand="0" w:evenHBand="0" w:firstRowFirstColumn="0" w:firstRowLastColumn="0" w:lastRowFirstColumn="0" w:lastRowLastColumn="0"/>
          <w:tblHeader/>
        </w:trPr>
        <w:tc>
          <w:tcPr>
            <w:cnfStyle w:val="001000000000" w:firstRow="0" w:lastRow="0" w:firstColumn="1" w:lastColumn="0" w:oddVBand="0" w:evenVBand="0" w:oddHBand="0" w:evenHBand="0" w:firstRowFirstColumn="0" w:firstRowLastColumn="0" w:lastRowFirstColumn="0" w:lastRowLastColumn="0"/>
            <w:tcW w:w="381" w:type="pct"/>
          </w:tcPr>
          <w:p w14:paraId="4A0D0A17" w14:textId="77777777" w:rsidR="006F563D" w:rsidRPr="00247990" w:rsidRDefault="006F563D" w:rsidP="0000332B">
            <w:pPr>
              <w:pStyle w:val="TableText"/>
              <w:spacing w:after="40"/>
            </w:pPr>
            <w:r w:rsidRPr="00247990">
              <w:t>EPR code</w:t>
            </w:r>
          </w:p>
        </w:tc>
        <w:tc>
          <w:tcPr>
            <w:tcW w:w="4619" w:type="pct"/>
          </w:tcPr>
          <w:p w14:paraId="7148FEC0" w14:textId="77777777" w:rsidR="006F563D" w:rsidRPr="00247990" w:rsidRDefault="006F563D" w:rsidP="0000332B">
            <w:pPr>
              <w:pStyle w:val="TableText"/>
              <w:spacing w:after="40"/>
              <w:cnfStyle w:val="100000000000" w:firstRow="1" w:lastRow="0" w:firstColumn="0" w:lastColumn="0" w:oddVBand="0" w:evenVBand="0" w:oddHBand="0" w:evenHBand="0" w:firstRowFirstColumn="0" w:firstRowLastColumn="0" w:lastRowFirstColumn="0" w:lastRowLastColumn="0"/>
            </w:pPr>
            <w:r w:rsidRPr="00247990">
              <w:t>Requirement</w:t>
            </w:r>
          </w:p>
        </w:tc>
      </w:tr>
      <w:tr w:rsidR="006F563D" w:rsidRPr="00247990" w14:paraId="685D43D1" w14:textId="77777777" w:rsidTr="00F6409A">
        <w:tc>
          <w:tcPr>
            <w:cnfStyle w:val="001000000000" w:firstRow="0" w:lastRow="0" w:firstColumn="1" w:lastColumn="0" w:oddVBand="0" w:evenVBand="0" w:oddHBand="0" w:evenHBand="0" w:firstRowFirstColumn="0" w:firstRowLastColumn="0" w:lastRowFirstColumn="0" w:lastRowLastColumn="0"/>
            <w:tcW w:w="381" w:type="pct"/>
          </w:tcPr>
          <w:p w14:paraId="0409E60C" w14:textId="6D107F9D" w:rsidR="006F563D" w:rsidRPr="00247990" w:rsidRDefault="006F563D" w:rsidP="0000332B">
            <w:pPr>
              <w:pStyle w:val="TableText"/>
              <w:spacing w:after="40"/>
            </w:pPr>
            <w:r w:rsidRPr="008D7C28">
              <w:t>EPR</w:t>
            </w:r>
            <w:r>
              <w:t xml:space="preserve"> AF1</w:t>
            </w:r>
          </w:p>
        </w:tc>
        <w:tc>
          <w:tcPr>
            <w:tcW w:w="4619" w:type="pct"/>
          </w:tcPr>
          <w:p w14:paraId="2C6A0D96" w14:textId="16DDEA3D" w:rsidR="006F563D" w:rsidRDefault="001E0A9B" w:rsidP="0000332B">
            <w:pPr>
              <w:pStyle w:val="TableText"/>
              <w:spacing w:after="40"/>
              <w:cnfStyle w:val="000000000000" w:firstRow="0" w:lastRow="0" w:firstColumn="0" w:lastColumn="0" w:oddVBand="0" w:evenVBand="0" w:oddHBand="0" w:evenHBand="0" w:firstRowFirstColumn="0" w:firstRowLastColumn="0" w:lastRowFirstColumn="0" w:lastRowLastColumn="0"/>
              <w:rPr>
                <w:b/>
              </w:rPr>
            </w:pPr>
            <w:r>
              <w:rPr>
                <w:b/>
                <w:bCs/>
              </w:rPr>
              <w:t>Develop</w:t>
            </w:r>
            <w:r w:rsidRPr="00C30313">
              <w:rPr>
                <w:b/>
                <w:bCs/>
              </w:rPr>
              <w:t xml:space="preserve"> </w:t>
            </w:r>
            <w:r w:rsidR="006F563D" w:rsidRPr="00C30313">
              <w:rPr>
                <w:b/>
                <w:bCs/>
              </w:rPr>
              <w:t>and implement a</w:t>
            </w:r>
            <w:r w:rsidR="00DB3727">
              <w:rPr>
                <w:b/>
                <w:bCs/>
              </w:rPr>
              <w:t xml:space="preserve">n </w:t>
            </w:r>
            <w:r w:rsidR="00DB3727" w:rsidRPr="00C30313">
              <w:rPr>
                <w:b/>
                <w:bCs/>
              </w:rPr>
              <w:t>Agriculture and Forestry</w:t>
            </w:r>
            <w:r w:rsidR="006F563D" w:rsidRPr="00C30313">
              <w:rPr>
                <w:b/>
                <w:bCs/>
              </w:rPr>
              <w:t xml:space="preserve"> Business Mitigation and Support Strategy</w:t>
            </w:r>
            <w:r w:rsidR="006F563D" w:rsidRPr="006F563D">
              <w:rPr>
                <w:b/>
                <w:bCs/>
              </w:rPr>
              <w:t xml:space="preserve"> </w:t>
            </w:r>
          </w:p>
          <w:p w14:paraId="1FBCF254" w14:textId="68FAD3A3" w:rsidR="001E0A9B" w:rsidRDefault="005607F5" w:rsidP="0000332B">
            <w:pPr>
              <w:pStyle w:val="TableNumbers"/>
              <w:spacing w:after="40"/>
              <w:cnfStyle w:val="000000000000" w:firstRow="0" w:lastRow="0" w:firstColumn="0" w:lastColumn="0" w:oddVBand="0" w:evenVBand="0" w:oddHBand="0" w:evenHBand="0" w:firstRowFirstColumn="0" w:firstRowLastColumn="0" w:lastRowFirstColumn="0" w:lastRowLastColumn="0"/>
            </w:pPr>
            <w:r>
              <w:t>Prior to the commencement of construction, d</w:t>
            </w:r>
            <w:r w:rsidR="001E0A9B">
              <w:t xml:space="preserve">evelop and implement an Agriculture and Forestry Business Mitigation and Support Strategy to avoid, minimise and mitigate impacts to agriculture and forestry (such as direct disruptions and disruption to farm and forestry businesses) from the Project, to the extent reasonably practicable. The strategy must be informed by the Communications and Stakeholder Engagement Management Plan (EPR EM5). </w:t>
            </w:r>
          </w:p>
          <w:p w14:paraId="035EFBEC" w14:textId="7995FBFD" w:rsidR="001E0A9B" w:rsidRDefault="001E0A9B" w:rsidP="0000332B">
            <w:pPr>
              <w:pStyle w:val="TableNumbers"/>
              <w:spacing w:after="40"/>
              <w:cnfStyle w:val="000000000000" w:firstRow="0" w:lastRow="0" w:firstColumn="0" w:lastColumn="0" w:oddVBand="0" w:evenVBand="0" w:oddHBand="0" w:evenHBand="0" w:firstRowFirstColumn="0" w:firstRowLastColumn="0" w:lastRowFirstColumn="0" w:lastRowLastColumn="0"/>
            </w:pPr>
            <w:r>
              <w:t>The strategy must define the process and requirements for:</w:t>
            </w:r>
          </w:p>
          <w:p w14:paraId="00BEEB6D" w14:textId="07971327"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Consulting with landholder</w:t>
            </w:r>
            <w:r w:rsidR="00A46B3B">
              <w:t>s</w:t>
            </w:r>
            <w:r>
              <w:t xml:space="preserve"> to </w:t>
            </w:r>
            <w:r w:rsidR="00CA6014">
              <w:t xml:space="preserve">discuss </w:t>
            </w:r>
            <w:r>
              <w:t>their</w:t>
            </w:r>
            <w:r w:rsidR="00C924D3">
              <w:t xml:space="preserve"> individual</w:t>
            </w:r>
            <w:r>
              <w:t xml:space="preserve"> business and</w:t>
            </w:r>
            <w:r w:rsidR="004550AA">
              <w:t xml:space="preserve"> specific</w:t>
            </w:r>
            <w:r>
              <w:t xml:space="preserve"> impacts that their business </w:t>
            </w:r>
            <w:r w:rsidR="00182D45">
              <w:t xml:space="preserve">may </w:t>
            </w:r>
            <w:r>
              <w:t xml:space="preserve">experience due to the Project. </w:t>
            </w:r>
          </w:p>
          <w:p w14:paraId="1EF389C7" w14:textId="01649EC4"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Provided the landholder agrees to engage with the Project, identifying, offering and implementing any practicable mitigation measures that could be applied to minimise the impacts of the Project on the business (both infrastructure and day to day operations). This includes but is not limited to measures that seek to, where practicable:</w:t>
            </w:r>
          </w:p>
          <w:p w14:paraId="1000B317" w14:textId="603FE83C" w:rsidR="001E0A9B" w:rsidRDefault="001E0A9B" w:rsidP="0000332B">
            <w:pPr>
              <w:pStyle w:val="Tablenumbers3"/>
              <w:spacing w:after="40"/>
              <w:cnfStyle w:val="000000000000" w:firstRow="0" w:lastRow="0" w:firstColumn="0" w:lastColumn="0" w:oddVBand="0" w:evenVBand="0" w:oddHBand="0" w:evenHBand="0" w:firstRowFirstColumn="0" w:firstRowLastColumn="0" w:lastRowFirstColumn="0" w:lastRowLastColumn="0"/>
            </w:pPr>
            <w:r>
              <w:t>Maintain access for farm operations</w:t>
            </w:r>
          </w:p>
          <w:p w14:paraId="05E34509" w14:textId="0EBD1DB1" w:rsidR="001E0A9B" w:rsidRDefault="001E0A9B" w:rsidP="0000332B">
            <w:pPr>
              <w:pStyle w:val="Tablenumbers3"/>
              <w:spacing w:after="40"/>
              <w:cnfStyle w:val="000000000000" w:firstRow="0" w:lastRow="0" w:firstColumn="0" w:lastColumn="0" w:oddVBand="0" w:evenVBand="0" w:oddHBand="0" w:evenHBand="0" w:firstRowFirstColumn="0" w:firstRowLastColumn="0" w:lastRowFirstColumn="0" w:lastRowLastColumn="0"/>
            </w:pPr>
            <w:r>
              <w:t>Maintain water supply for livestock troughs or relocate and re-establish at an agreed location</w:t>
            </w:r>
          </w:p>
          <w:p w14:paraId="6C0E9BCB" w14:textId="0828C541" w:rsidR="001E0A9B" w:rsidRDefault="001E0A9B" w:rsidP="0000332B">
            <w:pPr>
              <w:pStyle w:val="Tablenumbers3"/>
              <w:spacing w:after="40"/>
              <w:cnfStyle w:val="000000000000" w:firstRow="0" w:lastRow="0" w:firstColumn="0" w:lastColumn="0" w:oddVBand="0" w:evenVBand="0" w:oddHBand="0" w:evenHBand="0" w:firstRowFirstColumn="0" w:firstRowLastColumn="0" w:lastRowFirstColumn="0" w:lastRowLastColumn="0"/>
            </w:pPr>
            <w:r>
              <w:t>Avoid the disturbance of farm assets such as sheds or relocate and re-establish assets in an agreed location</w:t>
            </w:r>
          </w:p>
          <w:p w14:paraId="2FE557DB" w14:textId="1F23F9B3" w:rsidR="001E0A9B" w:rsidRDefault="001E0A9B" w:rsidP="0000332B">
            <w:pPr>
              <w:pStyle w:val="Tablenumbers3"/>
              <w:spacing w:after="40"/>
              <w:cnfStyle w:val="000000000000" w:firstRow="0" w:lastRow="0" w:firstColumn="0" w:lastColumn="0" w:oddVBand="0" w:evenVBand="0" w:oddHBand="0" w:evenHBand="0" w:firstRowFirstColumn="0" w:firstRowLastColumn="0" w:lastRowFirstColumn="0" w:lastRowLastColumn="0"/>
            </w:pPr>
            <w:r>
              <w:t>Avoid irrigation systems or if not practicable re-design the system and replace it to enable irrigation of the affected paddock</w:t>
            </w:r>
          </w:p>
          <w:p w14:paraId="0C682CDA" w14:textId="422F0C83" w:rsidR="001E0A9B" w:rsidRDefault="001E0A9B" w:rsidP="0000332B">
            <w:pPr>
              <w:pStyle w:val="Tablenumbers3"/>
              <w:spacing w:after="40"/>
              <w:cnfStyle w:val="000000000000" w:firstRow="0" w:lastRow="0" w:firstColumn="0" w:lastColumn="0" w:oddVBand="0" w:evenVBand="0" w:oddHBand="0" w:evenHBand="0" w:firstRowFirstColumn="0" w:firstRowLastColumn="0" w:lastRowFirstColumn="0" w:lastRowLastColumn="0"/>
            </w:pPr>
            <w:r>
              <w:t>Maintain fences and gates or relocate and re-establish to maintain workable paddocks</w:t>
            </w:r>
          </w:p>
          <w:p w14:paraId="138D54D4" w14:textId="21FFD82E" w:rsidR="001E0A9B" w:rsidRDefault="001E0A9B" w:rsidP="0000332B">
            <w:pPr>
              <w:pStyle w:val="Tablenumbers3"/>
              <w:spacing w:after="40"/>
              <w:cnfStyle w:val="000000000000" w:firstRow="0" w:lastRow="0" w:firstColumn="0" w:lastColumn="0" w:oddVBand="0" w:evenVBand="0" w:oddHBand="0" w:evenHBand="0" w:firstRowFirstColumn="0" w:firstRowLastColumn="0" w:lastRowFirstColumn="0" w:lastRowLastColumn="0"/>
            </w:pPr>
            <w:r>
              <w:t>Provide for reinstatement and rehabilitation of construction areas and access tracks</w:t>
            </w:r>
          </w:p>
          <w:p w14:paraId="74A17672" w14:textId="4DD902CD"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lastRenderedPageBreak/>
              <w:t>Documenting the above discussions (a and b) and agreed mitigation measures for individual properties. This document will be provided to the landholder.</w:t>
            </w:r>
          </w:p>
          <w:p w14:paraId="0394935B" w14:textId="5481EFBE"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If relevant and requested by the business, the appointment of agricultural or forestry consultant(s) with skills and qualifications relevant to the affected business, to advise the business on mitigation of specific property impacts (e.g., redesign of irrigation systems).</w:t>
            </w:r>
          </w:p>
          <w:p w14:paraId="7C7DE561" w14:textId="7DD1FC4D"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 xml:space="preserve">Providing information to the </w:t>
            </w:r>
            <w:r w:rsidR="398057E8">
              <w:t xml:space="preserve">land title holder </w:t>
            </w:r>
            <w:r>
              <w:t xml:space="preserve">as to whether disruptions (e.g., impacts on farm or forestry business infrastructure) will be rectified, rehabilitated or compensated, either under the Options for Easement agreement, or in accordance with the requirements of the </w:t>
            </w:r>
            <w:r w:rsidRPr="00D27A63">
              <w:rPr>
                <w:i/>
                <w:iCs/>
              </w:rPr>
              <w:t>Land Acquisition and Compensation Act 1986</w:t>
            </w:r>
            <w:r>
              <w:t xml:space="preserve">. </w:t>
            </w:r>
          </w:p>
          <w:p w14:paraId="13FFCE03" w14:textId="2D5E4600"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Documenting areas on a property that should be avoided where reasonably possible and to record and implement any specific property biosecurity requirements as required.</w:t>
            </w:r>
          </w:p>
          <w:p w14:paraId="578F15AA" w14:textId="4A8CF2E4"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 xml:space="preserve">Notifying landholders of construction timetable to assist landholder planning. </w:t>
            </w:r>
          </w:p>
          <w:p w14:paraId="38E37918" w14:textId="5FBF1D14"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 xml:space="preserve">A reporting and complaints handling system for landholders and community to use consistent with the Australian Standard AS/NZS 100002: 2014 Guidelines for Complaints Management in Organisations. </w:t>
            </w:r>
          </w:p>
          <w:p w14:paraId="42CBC621" w14:textId="718ABCB4" w:rsidR="001E0A9B" w:rsidRDefault="001E0A9B" w:rsidP="0000332B">
            <w:pPr>
              <w:pStyle w:val="Tablenumbers2"/>
              <w:spacing w:after="40"/>
              <w:cnfStyle w:val="000000000000" w:firstRow="0" w:lastRow="0" w:firstColumn="0" w:lastColumn="0" w:oddVBand="0" w:evenVBand="0" w:oddHBand="0" w:evenHBand="0" w:firstRowFirstColumn="0" w:firstRowLastColumn="0" w:lastRowFirstColumn="0" w:lastRowLastColumn="0"/>
            </w:pPr>
            <w:r>
              <w:t>Consulting with neighbouring landholders who have been identified as being indirectly affected and identifying reasonable mitigation measures which could be offered.</w:t>
            </w:r>
          </w:p>
          <w:p w14:paraId="2B1539F5" w14:textId="13CE67EB" w:rsidR="006F563D" w:rsidRPr="00247990" w:rsidRDefault="001E0A9B" w:rsidP="0000332B">
            <w:pPr>
              <w:pStyle w:val="TableNumbers"/>
              <w:spacing w:after="40"/>
              <w:cnfStyle w:val="000000000000" w:firstRow="0" w:lastRow="0" w:firstColumn="0" w:lastColumn="0" w:oddVBand="0" w:evenVBand="0" w:oddHBand="0" w:evenHBand="0" w:firstRowFirstColumn="0" w:firstRowLastColumn="0" w:lastRowFirstColumn="0" w:lastRowLastColumn="0"/>
            </w:pPr>
            <w:r>
              <w:t>The Project will provide for engagement with businesses for 24 months following completion of construction of the towers on their property and will implement agreed mitigation measures within that time unless otherwise agreed with the relevant business.</w:t>
            </w:r>
          </w:p>
        </w:tc>
      </w:tr>
    </w:tbl>
    <w:p w14:paraId="468DCF4E" w14:textId="150FC90D" w:rsidR="5A27F293" w:rsidRDefault="5A27F293" w:rsidP="00F6409A">
      <w:pPr>
        <w:spacing w:before="240"/>
      </w:pPr>
      <w:r>
        <w:lastRenderedPageBreak/>
        <w:t>Other EPRs contribute to a reduction in the magnitude, exten</w:t>
      </w:r>
      <w:r w:rsidR="00802DCC">
        <w:t>t</w:t>
      </w:r>
      <w:r>
        <w:t xml:space="preserve"> an</w:t>
      </w:r>
      <w:r w:rsidR="1184666D">
        <w:t>d</w:t>
      </w:r>
      <w:r>
        <w:t xml:space="preserve"> duration of impacts for </w:t>
      </w:r>
      <w:r w:rsidR="1BD60BA9">
        <w:t>the occupa</w:t>
      </w:r>
      <w:r w:rsidR="00B62D75">
        <w:t>tion</w:t>
      </w:r>
      <w:r w:rsidR="1BD60BA9">
        <w:t xml:space="preserve"> of </w:t>
      </w:r>
      <w:r w:rsidR="00B62D75">
        <w:t xml:space="preserve">productive </w:t>
      </w:r>
      <w:r w:rsidR="1BD60BA9">
        <w:t>land (e.g.</w:t>
      </w:r>
      <w:r w:rsidR="6977E9ED">
        <w:t>,</w:t>
      </w:r>
      <w:r w:rsidR="1BD60BA9">
        <w:t xml:space="preserve"> access an</w:t>
      </w:r>
      <w:r w:rsidR="00345CF6">
        <w:t>d</w:t>
      </w:r>
      <w:r w:rsidR="1BD60BA9">
        <w:t xml:space="preserve"> notification requirements), </w:t>
      </w:r>
      <w:r w:rsidR="5E1D0C7D">
        <w:t>and agriculture and forestry operations</w:t>
      </w:r>
      <w:r w:rsidR="1BD60BA9">
        <w:t xml:space="preserve"> </w:t>
      </w:r>
      <w:r w:rsidR="08A0B868">
        <w:t>(e.g., biosecurity and contamination management)</w:t>
      </w:r>
      <w:r>
        <w:t>. Ad</w:t>
      </w:r>
      <w:r w:rsidR="51FEEF78">
        <w:t>d</w:t>
      </w:r>
      <w:r>
        <w:t>itional EPRs related to agriculture and forestry include:</w:t>
      </w:r>
    </w:p>
    <w:p w14:paraId="1EC8D559" w14:textId="45DB9927" w:rsidR="00BE7975" w:rsidRDefault="00847AA2" w:rsidP="00474D5D">
      <w:pPr>
        <w:pStyle w:val="ListBullet"/>
      </w:pPr>
      <w:r>
        <w:t xml:space="preserve">EPR EM2 </w:t>
      </w:r>
      <w:r w:rsidR="00C36D22">
        <w:t xml:space="preserve">– </w:t>
      </w:r>
      <w:r w:rsidR="00BE7975">
        <w:t>Develop and implement a Construction Environmental Management Plan</w:t>
      </w:r>
    </w:p>
    <w:p w14:paraId="67FD4B32" w14:textId="7BC9181F" w:rsidR="5A27F293" w:rsidRDefault="5A27F293" w:rsidP="00474D5D">
      <w:pPr>
        <w:pStyle w:val="ListBullet"/>
      </w:pPr>
      <w:r>
        <w:t>EPR EM3</w:t>
      </w:r>
      <w:r w:rsidR="72F77DB3">
        <w:t xml:space="preserve"> </w:t>
      </w:r>
      <w:r w:rsidR="00C36D22">
        <w:t xml:space="preserve">– </w:t>
      </w:r>
      <w:r w:rsidR="72F77DB3">
        <w:t xml:space="preserve">Develop and implement a Property Access </w:t>
      </w:r>
      <w:r w:rsidR="000956C0">
        <w:t xml:space="preserve">and </w:t>
      </w:r>
      <w:r w:rsidR="72F77DB3">
        <w:t>Management Plan</w:t>
      </w:r>
    </w:p>
    <w:p w14:paraId="6293D09A" w14:textId="33E4A161" w:rsidR="5A27F293" w:rsidRDefault="5A27F293" w:rsidP="00474D5D">
      <w:pPr>
        <w:pStyle w:val="ListBullet"/>
      </w:pPr>
      <w:r>
        <w:t>EPR EM4</w:t>
      </w:r>
      <w:r w:rsidR="72FC5365">
        <w:t xml:space="preserve"> </w:t>
      </w:r>
      <w:r w:rsidR="00C36D22">
        <w:t xml:space="preserve">– </w:t>
      </w:r>
      <w:r w:rsidR="72FC5365">
        <w:t>Maintain a record of Sp</w:t>
      </w:r>
      <w:r w:rsidR="1625EF48">
        <w:t>e</w:t>
      </w:r>
      <w:r w:rsidR="72FC5365">
        <w:t>ci</w:t>
      </w:r>
      <w:r w:rsidR="7BBA44A0">
        <w:t>f</w:t>
      </w:r>
      <w:r w:rsidR="72FC5365">
        <w:t xml:space="preserve">ic Property Access Requirements </w:t>
      </w:r>
      <w:r w:rsidR="00F67618">
        <w:t>(</w:t>
      </w:r>
      <w:r w:rsidR="72FC5365">
        <w:t>SPAR) and implement during construction and operation</w:t>
      </w:r>
    </w:p>
    <w:p w14:paraId="7B6BFA26" w14:textId="77777777" w:rsidR="0036063C" w:rsidRDefault="0036063C" w:rsidP="0036063C">
      <w:pPr>
        <w:pStyle w:val="ListBullet"/>
      </w:pPr>
      <w:r>
        <w:t xml:space="preserve">EPR EM5 – </w:t>
      </w:r>
      <w:r w:rsidRPr="00843072">
        <w:t>Develop and implement a Communications and Stakeholder Engagement Management Plan</w:t>
      </w:r>
    </w:p>
    <w:p w14:paraId="1DF15F61" w14:textId="77777777" w:rsidR="000956C0" w:rsidRDefault="000956C0" w:rsidP="000956C0">
      <w:pPr>
        <w:pStyle w:val="ListBullet"/>
      </w:pPr>
      <w:r>
        <w:t>EPR EM8 – Develop and implement a Biosecurity Management Plan</w:t>
      </w:r>
    </w:p>
    <w:p w14:paraId="22A589BE" w14:textId="66688021" w:rsidR="5A27F293" w:rsidRDefault="5A27F293" w:rsidP="00474D5D">
      <w:pPr>
        <w:pStyle w:val="ListBullet"/>
      </w:pPr>
      <w:r>
        <w:t>EPR EM</w:t>
      </w:r>
      <w:r w:rsidR="00CF7435">
        <w:t>11</w:t>
      </w:r>
      <w:r w:rsidR="096FC215">
        <w:t xml:space="preserve"> </w:t>
      </w:r>
      <w:r w:rsidR="00C36D22">
        <w:t xml:space="preserve">– </w:t>
      </w:r>
      <w:r w:rsidR="096FC215">
        <w:t>Develop and implement a Decommis</w:t>
      </w:r>
      <w:r w:rsidR="73B51FD7">
        <w:t>s</w:t>
      </w:r>
      <w:r w:rsidR="096FC215">
        <w:t>ioning Management Plan</w:t>
      </w:r>
    </w:p>
    <w:p w14:paraId="3D49999D" w14:textId="6FD0B6AA" w:rsidR="567542A3" w:rsidRDefault="567542A3" w:rsidP="00474D5D">
      <w:pPr>
        <w:pStyle w:val="ListBullet"/>
      </w:pPr>
      <w:r>
        <w:t xml:space="preserve">EPR GSL2 </w:t>
      </w:r>
      <w:r w:rsidR="000956C0">
        <w:t xml:space="preserve">– </w:t>
      </w:r>
      <w:r>
        <w:t>Develop and implement a Sediment and Erosion Control Management Plan</w:t>
      </w:r>
    </w:p>
    <w:p w14:paraId="4FE4A20D" w14:textId="1C8E640D" w:rsidR="190BCB07" w:rsidRDefault="30477973" w:rsidP="00474D5D">
      <w:pPr>
        <w:pStyle w:val="ListBullet"/>
      </w:pPr>
      <w:r>
        <w:t xml:space="preserve">EPR GSL3 </w:t>
      </w:r>
      <w:r w:rsidR="0000332B">
        <w:t>– Identify</w:t>
      </w:r>
      <w:r w:rsidR="001E0A9B">
        <w:t xml:space="preserve"> </w:t>
      </w:r>
      <w:r w:rsidR="1864BF26">
        <w:t xml:space="preserve">and </w:t>
      </w:r>
      <w:r w:rsidR="001E0A9B">
        <w:t>remediate</w:t>
      </w:r>
      <w:r w:rsidR="1864BF26">
        <w:t xml:space="preserve"> erosion and land stability issues.</w:t>
      </w:r>
    </w:p>
    <w:p w14:paraId="2FA67729" w14:textId="74CFC4E7" w:rsidR="0056593E" w:rsidRDefault="0056593E" w:rsidP="000647B8">
      <w:pPr>
        <w:pStyle w:val="ListBullet"/>
        <w:numPr>
          <w:ilvl w:val="0"/>
          <w:numId w:val="0"/>
        </w:numPr>
      </w:pPr>
      <w:r>
        <w:t xml:space="preserve">Refer to the relevant technical chapters and </w:t>
      </w:r>
      <w:r>
        <w:rPr>
          <w:b/>
          <w:bCs/>
        </w:rPr>
        <w:t>Chapter 29: Environmental Management Framework</w:t>
      </w:r>
      <w:r>
        <w:t xml:space="preserve"> for full detail of these EPRs.</w:t>
      </w:r>
    </w:p>
    <w:p w14:paraId="15D62525" w14:textId="07E199D9" w:rsidR="002C3430" w:rsidRPr="00D568EC" w:rsidRDefault="056BCE72" w:rsidP="00122707">
      <w:r>
        <w:t>M</w:t>
      </w:r>
      <w:r w:rsidR="64AC567B">
        <w:t xml:space="preserve">onitoring will be undertaken during the construction and </w:t>
      </w:r>
      <w:r w:rsidR="2D5A77C2">
        <w:t>operation</w:t>
      </w:r>
      <w:r w:rsidR="64AC567B">
        <w:t xml:space="preserve"> of the </w:t>
      </w:r>
      <w:r w:rsidR="1F6AB63B">
        <w:t>P</w:t>
      </w:r>
      <w:r w:rsidR="64AC567B">
        <w:t xml:space="preserve">roject. </w:t>
      </w:r>
      <w:r w:rsidR="379176AC">
        <w:t>Post-construction soil and rehabilitation monitoring</w:t>
      </w:r>
      <w:r w:rsidR="2049917D">
        <w:t xml:space="preserve"> will be undertaken </w:t>
      </w:r>
      <w:r w:rsidR="379176AC">
        <w:t>for early identification and management of regrowth problems, erosion, compaction and contamination</w:t>
      </w:r>
      <w:r w:rsidR="00B26963">
        <w:t>, in accordance with EPR GSL3</w:t>
      </w:r>
      <w:r w:rsidR="379176AC">
        <w:t>.</w:t>
      </w:r>
      <w:r w:rsidR="0933A875">
        <w:t xml:space="preserve"> Monitoring may</w:t>
      </w:r>
      <w:r w:rsidR="2B1100A3">
        <w:t xml:space="preserve"> also</w:t>
      </w:r>
      <w:r w:rsidR="0933A875">
        <w:t xml:space="preserve"> be undertaken by landholders</w:t>
      </w:r>
      <w:r w:rsidR="670A7678">
        <w:t xml:space="preserve"> and reported to AusNet</w:t>
      </w:r>
      <w:r w:rsidR="04851360">
        <w:t xml:space="preserve">, and AusNet </w:t>
      </w:r>
      <w:r w:rsidR="76386DFD">
        <w:t xml:space="preserve">will </w:t>
      </w:r>
      <w:r w:rsidR="4624109F">
        <w:t xml:space="preserve">establish </w:t>
      </w:r>
      <w:r w:rsidR="64D6796D">
        <w:t xml:space="preserve">a complaints process for </w:t>
      </w:r>
      <w:r w:rsidR="58A4F7EF">
        <w:t>land</w:t>
      </w:r>
      <w:r w:rsidR="013FAF6D">
        <w:t>holders</w:t>
      </w:r>
      <w:r w:rsidR="00B26963">
        <w:t xml:space="preserve"> (EPR AF1)</w:t>
      </w:r>
      <w:r w:rsidR="36A104D5">
        <w:t>, with a commitment that a responsible person</w:t>
      </w:r>
      <w:r w:rsidR="52C54E3B">
        <w:t xml:space="preserve"> will respond </w:t>
      </w:r>
      <w:r w:rsidR="4F35E5CE">
        <w:t xml:space="preserve">within a </w:t>
      </w:r>
      <w:r w:rsidR="5E38B512">
        <w:t xml:space="preserve">reasonable </w:t>
      </w:r>
      <w:r w:rsidR="15EE982B">
        <w:t xml:space="preserve">timeframe and repair damage or bring the rehabilitated land </w:t>
      </w:r>
      <w:r w:rsidR="3D0E6A26">
        <w:t xml:space="preserve">up to standard. </w:t>
      </w:r>
      <w:r w:rsidR="0B34A30F">
        <w:t>T</w:t>
      </w:r>
      <w:r w:rsidR="6CA9EF96">
        <w:t>he complain</w:t>
      </w:r>
      <w:r w:rsidR="6436E49F">
        <w:t xml:space="preserve">ts </w:t>
      </w:r>
      <w:r w:rsidR="7586938F">
        <w:t xml:space="preserve">process </w:t>
      </w:r>
      <w:r w:rsidR="364B7246">
        <w:t xml:space="preserve">will be </w:t>
      </w:r>
      <w:r w:rsidR="7586938F">
        <w:t xml:space="preserve">consistent with </w:t>
      </w:r>
      <w:r w:rsidR="7586938F" w:rsidRPr="008F3F93">
        <w:t xml:space="preserve">the Australian Standard </w:t>
      </w:r>
      <w:r w:rsidR="47A6FE26" w:rsidRPr="008F3F93">
        <w:t>AS/NSZ 1000</w:t>
      </w:r>
      <w:r w:rsidR="03FA8FF8" w:rsidRPr="008F3F93">
        <w:t>2:2014</w:t>
      </w:r>
      <w:r w:rsidR="0C63AFEE" w:rsidRPr="008F3F93">
        <w:t>: Guidelines for Complain</w:t>
      </w:r>
      <w:r w:rsidR="00C04E93" w:rsidRPr="008F3F93">
        <w:t>t</w:t>
      </w:r>
      <w:r w:rsidR="0C63AFEE" w:rsidRPr="008F3F93">
        <w:t xml:space="preserve"> Management,</w:t>
      </w:r>
      <w:r w:rsidR="0C63AFEE" w:rsidRPr="1B4193F9">
        <w:rPr>
          <w:i/>
          <w:iCs/>
        </w:rPr>
        <w:t xml:space="preserve"> </w:t>
      </w:r>
      <w:r w:rsidR="0C63AFEE">
        <w:t xml:space="preserve">and monitor that rehabilitation is performed to </w:t>
      </w:r>
      <w:r w:rsidR="1632B961">
        <w:t>agreed standards with fair outcomes for landholders.</w:t>
      </w:r>
    </w:p>
    <w:p w14:paraId="494E9FE2" w14:textId="4F83FA41" w:rsidR="0065416D" w:rsidRDefault="00873B81" w:rsidP="0000332B">
      <w:pPr>
        <w:keepLines/>
      </w:pPr>
      <w:r w:rsidRPr="293A2D23">
        <w:lastRenderedPageBreak/>
        <w:t xml:space="preserve">As part of </w:t>
      </w:r>
      <w:r w:rsidR="00C96098" w:rsidRPr="293A2D23">
        <w:t xml:space="preserve">the </w:t>
      </w:r>
      <w:r w:rsidR="00E70E1A">
        <w:t>Project-wide Biosecurity Management Plan</w:t>
      </w:r>
      <w:r w:rsidR="006E0151" w:rsidRPr="293A2D23">
        <w:t xml:space="preserve"> (EPR </w:t>
      </w:r>
      <w:r w:rsidR="00E51AE9">
        <w:t>EM8</w:t>
      </w:r>
      <w:r w:rsidR="006E0151" w:rsidRPr="293A2D23">
        <w:t>)</w:t>
      </w:r>
      <w:r w:rsidR="00C4583D" w:rsidRPr="293A2D23">
        <w:t>, r</w:t>
      </w:r>
      <w:r w:rsidR="0032296D" w:rsidRPr="293A2D23">
        <w:t>egular b</w:t>
      </w:r>
      <w:r w:rsidR="00145F01" w:rsidRPr="293A2D23">
        <w:t xml:space="preserve">iosecurity monitoring will </w:t>
      </w:r>
      <w:r w:rsidR="00F83400" w:rsidRPr="293A2D23">
        <w:t xml:space="preserve">be undertaken </w:t>
      </w:r>
      <w:r w:rsidR="00F33120" w:rsidRPr="293A2D23">
        <w:t xml:space="preserve">through construction, to enable </w:t>
      </w:r>
      <w:r w:rsidR="0013643F" w:rsidRPr="293A2D23">
        <w:t xml:space="preserve">the </w:t>
      </w:r>
      <w:r w:rsidR="00F33120" w:rsidRPr="293A2D23">
        <w:t xml:space="preserve">quick detection and eradication of </w:t>
      </w:r>
      <w:r w:rsidR="00DF0F88" w:rsidRPr="293A2D23">
        <w:t>emerging weeds (spraying</w:t>
      </w:r>
      <w:r w:rsidR="0065416D" w:rsidRPr="293A2D23">
        <w:t>,</w:t>
      </w:r>
      <w:r w:rsidR="00DF0F88" w:rsidRPr="293A2D23">
        <w:t xml:space="preserve"> </w:t>
      </w:r>
      <w:r w:rsidR="0065416D" w:rsidRPr="293A2D23">
        <w:t xml:space="preserve">etc.) and other pests and diseases. </w:t>
      </w:r>
      <w:r w:rsidR="00C4583D" w:rsidRPr="293A2D23">
        <w:t>R</w:t>
      </w:r>
      <w:r w:rsidR="00EA1555" w:rsidRPr="293A2D23">
        <w:t xml:space="preserve">ecords of </w:t>
      </w:r>
      <w:r w:rsidR="009E392A" w:rsidRPr="293A2D23">
        <w:t xml:space="preserve">vehicles, </w:t>
      </w:r>
      <w:r w:rsidR="00A2766A" w:rsidRPr="293A2D23">
        <w:t xml:space="preserve">people, plant and equipment movement on and </w:t>
      </w:r>
      <w:r w:rsidR="00207DF7" w:rsidRPr="293A2D23">
        <w:t xml:space="preserve">off affected properties </w:t>
      </w:r>
      <w:r w:rsidR="001C5367" w:rsidRPr="293A2D23">
        <w:t>during construction will be kept.</w:t>
      </w:r>
    </w:p>
    <w:p w14:paraId="12ECB4BE" w14:textId="072FE984" w:rsidR="00CD04AF" w:rsidRPr="00DF0081" w:rsidRDefault="005D79C7" w:rsidP="00CD04AF">
      <w:r w:rsidRPr="00DF0081">
        <w:t xml:space="preserve">The </w:t>
      </w:r>
      <w:r w:rsidR="00173C44">
        <w:t>objectives of proposed</w:t>
      </w:r>
      <w:r w:rsidR="00173C44" w:rsidRPr="00DF0081">
        <w:t xml:space="preserve"> </w:t>
      </w:r>
      <w:r w:rsidRPr="00DF0081">
        <w:t>monitoring programs for the Project</w:t>
      </w:r>
      <w:r w:rsidR="006F563D">
        <w:t xml:space="preserve"> </w:t>
      </w:r>
      <w:r w:rsidR="00173C44">
        <w:t>required by the EPRs are outline</w:t>
      </w:r>
      <w:r w:rsidR="001C1B32">
        <w:t>d</w:t>
      </w:r>
      <w:r w:rsidR="00173C44">
        <w:t xml:space="preserve"> </w:t>
      </w:r>
      <w:r w:rsidRPr="00DF0081">
        <w:t xml:space="preserve">in </w:t>
      </w:r>
      <w:r w:rsidRPr="00DF0081">
        <w:rPr>
          <w:b/>
          <w:bCs/>
        </w:rPr>
        <w:t xml:space="preserve">Chapter </w:t>
      </w:r>
      <w:r w:rsidR="00347DEC">
        <w:rPr>
          <w:b/>
          <w:bCs/>
        </w:rPr>
        <w:t>29</w:t>
      </w:r>
      <w:r w:rsidRPr="00DF0081">
        <w:rPr>
          <w:b/>
          <w:bCs/>
        </w:rPr>
        <w:t>: Environmental Management Framework.</w:t>
      </w:r>
    </w:p>
    <w:p w14:paraId="003F42DD" w14:textId="15E9F1FF" w:rsidR="00EC151C" w:rsidRDefault="00AB68AD">
      <w:pPr>
        <w:pStyle w:val="Heading2"/>
      </w:pPr>
      <w:bookmarkStart w:id="37" w:name="_Toc201048238"/>
      <w:r>
        <w:t xml:space="preserve">Summary of residual </w:t>
      </w:r>
      <w:r w:rsidR="05364961">
        <w:t>impacts</w:t>
      </w:r>
      <w:bookmarkEnd w:id="37"/>
    </w:p>
    <w:p w14:paraId="7B8F5AF9" w14:textId="584ABC99" w:rsidR="00DE48CE" w:rsidRDefault="1A8D36DA" w:rsidP="002B211C">
      <w:r>
        <w:t xml:space="preserve">With </w:t>
      </w:r>
      <w:r w:rsidR="0009161C">
        <w:t xml:space="preserve">the </w:t>
      </w:r>
      <w:r>
        <w:t xml:space="preserve">application of </w:t>
      </w:r>
      <w:r w:rsidR="00527939">
        <w:t>the EPR</w:t>
      </w:r>
      <w:r w:rsidR="00F50209">
        <w:t>s</w:t>
      </w:r>
      <w:r>
        <w:t xml:space="preserve">, residual impacts </w:t>
      </w:r>
      <w:r w:rsidR="6433B16D">
        <w:t>associated with</w:t>
      </w:r>
      <w:r w:rsidR="7D34114C">
        <w:t xml:space="preserve"> </w:t>
      </w:r>
      <w:r w:rsidR="4250EC62">
        <w:t>agriculture and forestry</w:t>
      </w:r>
      <w:r w:rsidR="50F5DAA4">
        <w:t xml:space="preserve"> are considered to be </w:t>
      </w:r>
      <w:r w:rsidR="68432DF1">
        <w:t>minor</w:t>
      </w:r>
      <w:r w:rsidR="696B1F66">
        <w:t>:</w:t>
      </w:r>
    </w:p>
    <w:p w14:paraId="691BC11C" w14:textId="606232BB" w:rsidR="006B7822" w:rsidRDefault="00724F35" w:rsidP="00EA35E2">
      <w:pPr>
        <w:pStyle w:val="ListBullet"/>
      </w:pPr>
      <w:r w:rsidRPr="00724F35">
        <w:rPr>
          <w:lang w:eastAsia="en-AU"/>
        </w:rPr>
        <w:t>Although the overall residual impact due to the occupation of productive farming and forestry land during construction is minor, localised and short-term the degree of localised disturbance can vary considerably between individual locations. As such, the residual impacts experienced by certain individual farming properties or enterprises may be more significant.</w:t>
      </w:r>
      <w:r w:rsidR="0081525C" w:rsidRPr="293A2D23">
        <w:t xml:space="preserve"> </w:t>
      </w:r>
      <w:r w:rsidR="00BD1082">
        <w:t>This includes</w:t>
      </w:r>
      <w:r w:rsidR="00220627">
        <w:t xml:space="preserve"> land used to support the new 500kV terminal station near Bulgana, and </w:t>
      </w:r>
      <w:r w:rsidR="00BD1082">
        <w:t>a</w:t>
      </w:r>
      <w:r w:rsidR="00082D85">
        <w:t xml:space="preserve"> small area of land</w:t>
      </w:r>
      <w:r w:rsidR="00BD1082">
        <w:t xml:space="preserve"> that</w:t>
      </w:r>
      <w:r w:rsidR="00082D85">
        <w:t xml:space="preserve"> will be occupied </w:t>
      </w:r>
      <w:r w:rsidR="00EB51D7">
        <w:t xml:space="preserve">temporarily for the two year construction stage </w:t>
      </w:r>
      <w:r w:rsidR="00BD1082">
        <w:t>to support the proposed laydown areas and workforce accommodation facilities, that will be restored to its original use following the completion of construction.</w:t>
      </w:r>
      <w:r w:rsidR="00576DD6">
        <w:t xml:space="preserve"> </w:t>
      </w:r>
      <w:r w:rsidR="0081525C" w:rsidRPr="293A2D23">
        <w:t>All</w:t>
      </w:r>
      <w:r w:rsidR="00333122" w:rsidRPr="293A2D23">
        <w:t xml:space="preserve"> </w:t>
      </w:r>
      <w:r w:rsidR="008D5BF3" w:rsidRPr="293A2D23">
        <w:t>eligible</w:t>
      </w:r>
      <w:r w:rsidR="0081525C" w:rsidRPr="293A2D23">
        <w:t xml:space="preserve"> impacted agricultural </w:t>
      </w:r>
      <w:r w:rsidR="00045ED6">
        <w:t>land title holders</w:t>
      </w:r>
      <w:r w:rsidR="0081525C" w:rsidRPr="293A2D23">
        <w:t xml:space="preserve"> will be financially compensated </w:t>
      </w:r>
      <w:r w:rsidR="008D5BF3" w:rsidRPr="293A2D23">
        <w:t xml:space="preserve">according to </w:t>
      </w:r>
      <w:r w:rsidR="00215A77" w:rsidRPr="293A2D23">
        <w:t xml:space="preserve">the compensation framework </w:t>
      </w:r>
      <w:r w:rsidR="0081525C" w:rsidRPr="293A2D23">
        <w:t>for loss of land for production and foregone income</w:t>
      </w:r>
      <w:r w:rsidR="0009161C">
        <w:t xml:space="preserve"> (EPR AF1)</w:t>
      </w:r>
      <w:r w:rsidR="008C6D8A" w:rsidRPr="293A2D23">
        <w:t xml:space="preserve"> (refer to Section</w:t>
      </w:r>
      <w:r w:rsidR="00D27A63">
        <w:t> </w:t>
      </w:r>
      <w:r w:rsidR="006A2F44">
        <w:fldChar w:fldCharType="begin"/>
      </w:r>
      <w:r w:rsidR="006A2F44">
        <w:instrText xml:space="preserve"> REF _Ref183589414 \r \h </w:instrText>
      </w:r>
      <w:r w:rsidR="006A2F44">
        <w:fldChar w:fldCharType="separate"/>
      </w:r>
      <w:r w:rsidR="00495CB1">
        <w:t>15.4.1</w:t>
      </w:r>
      <w:r w:rsidR="006A2F44">
        <w:fldChar w:fldCharType="end"/>
      </w:r>
      <w:r w:rsidR="008C6D8A" w:rsidRPr="293A2D23">
        <w:t>)</w:t>
      </w:r>
      <w:r w:rsidR="008C296D" w:rsidRPr="293A2D23">
        <w:t>.</w:t>
      </w:r>
    </w:p>
    <w:p w14:paraId="15D019CD" w14:textId="5664FFF5" w:rsidR="006B7822" w:rsidRDefault="026F80D4" w:rsidP="00653064">
      <w:pPr>
        <w:pStyle w:val="ListBullet"/>
      </w:pPr>
      <w:r>
        <w:t>Residual impacts due to r</w:t>
      </w:r>
      <w:r w:rsidR="24934912">
        <w:t xml:space="preserve">estrictions and disruptions to routine </w:t>
      </w:r>
      <w:r w:rsidR="006E13DD">
        <w:t xml:space="preserve">agricultural </w:t>
      </w:r>
      <w:r w:rsidR="24934912">
        <w:t>activities</w:t>
      </w:r>
      <w:r w:rsidR="21567814">
        <w:t xml:space="preserve"> during construction</w:t>
      </w:r>
      <w:r w:rsidR="35C3D658">
        <w:t xml:space="preserve"> are </w:t>
      </w:r>
      <w:r w:rsidR="00AB68AD">
        <w:t xml:space="preserve">minor on a regional level, as they are </w:t>
      </w:r>
      <w:r w:rsidR="4A006A6F">
        <w:t>localised</w:t>
      </w:r>
      <w:r w:rsidR="00AB68AD">
        <w:t>,</w:t>
      </w:r>
      <w:r w:rsidR="4A006A6F">
        <w:t xml:space="preserve"> </w:t>
      </w:r>
      <w:r w:rsidR="00AB68AD">
        <w:t>only lasting for the length of construction, with some impacts able to be mitigated or avoided.</w:t>
      </w:r>
      <w:r w:rsidR="14C51E2F">
        <w:t xml:space="preserve"> However, impacts to some individual </w:t>
      </w:r>
      <w:r w:rsidR="00AB68AD">
        <w:t xml:space="preserve">farming </w:t>
      </w:r>
      <w:r w:rsidR="14C51E2F">
        <w:t>properties or enterprises may be more significant. Specific actions to minimise di</w:t>
      </w:r>
      <w:r w:rsidR="505B4E1D">
        <w:t>sruptions and the impacts of restrictions will be developed with each</w:t>
      </w:r>
      <w:r w:rsidR="482AB747">
        <w:t xml:space="preserve"> </w:t>
      </w:r>
      <w:r w:rsidR="03669152">
        <w:t>participating</w:t>
      </w:r>
      <w:r w:rsidR="00B13434">
        <w:t xml:space="preserve"> landholder</w:t>
      </w:r>
      <w:r w:rsidR="505B4E1D">
        <w:t xml:space="preserve"> through the </w:t>
      </w:r>
      <w:r w:rsidR="54226C2D">
        <w:t>Agriculture and Forestry Business Mitigation and Support Strategy</w:t>
      </w:r>
      <w:r w:rsidR="7C601AF3">
        <w:t>, including</w:t>
      </w:r>
      <w:r w:rsidR="70FCD287">
        <w:t xml:space="preserve"> </w:t>
      </w:r>
      <w:r w:rsidR="151CB7D9">
        <w:t>timely notifications</w:t>
      </w:r>
      <w:r w:rsidR="00B13434">
        <w:t xml:space="preserve"> (EPR AF1</w:t>
      </w:r>
      <w:r w:rsidR="002E78BA">
        <w:t>, EPR EM3, and EPR EM4</w:t>
      </w:r>
      <w:r w:rsidR="00B13434">
        <w:t>)</w:t>
      </w:r>
      <w:r w:rsidR="20E88A79">
        <w:t>.</w:t>
      </w:r>
      <w:r w:rsidR="326B1798">
        <w:t xml:space="preserve"> </w:t>
      </w:r>
      <w:r w:rsidR="00E70E1A">
        <w:t xml:space="preserve">Residual </w:t>
      </w:r>
      <w:r w:rsidR="002633DC">
        <w:t xml:space="preserve">economic and </w:t>
      </w:r>
      <w:r w:rsidR="006E13DD">
        <w:t xml:space="preserve">disruption </w:t>
      </w:r>
      <w:r w:rsidR="00E70E1A">
        <w:t>impacts to plantation forestry operations will be minor.</w:t>
      </w:r>
    </w:p>
    <w:p w14:paraId="484E7E58" w14:textId="08DE50CD" w:rsidR="009A2401" w:rsidRDefault="00590C98" w:rsidP="00653064">
      <w:pPr>
        <w:pStyle w:val="ListBullet"/>
      </w:pPr>
      <w:r w:rsidRPr="293A2D23">
        <w:t xml:space="preserve">Residual impacts due to the isolation and redundancy of productive land during construction are </w:t>
      </w:r>
      <w:r w:rsidR="00520CDF" w:rsidRPr="293A2D23">
        <w:t xml:space="preserve">minor, however residual impacts may be </w:t>
      </w:r>
      <w:r w:rsidR="00B257F7" w:rsidRPr="293A2D23">
        <w:t>greater</w:t>
      </w:r>
      <w:r w:rsidR="00520CDF" w:rsidRPr="293A2D23">
        <w:t xml:space="preserve"> </w:t>
      </w:r>
      <w:r w:rsidR="00B257F7" w:rsidRPr="293A2D23">
        <w:t>where there is a significant impact on irrigation operations</w:t>
      </w:r>
      <w:r w:rsidR="004B437F" w:rsidRPr="293A2D23">
        <w:t xml:space="preserve">. </w:t>
      </w:r>
      <w:r w:rsidR="00970F4F" w:rsidRPr="293A2D23">
        <w:t xml:space="preserve">Impacted </w:t>
      </w:r>
      <w:r w:rsidR="00451252">
        <w:t>land title holders</w:t>
      </w:r>
      <w:r w:rsidR="00970F4F" w:rsidRPr="293A2D23">
        <w:t xml:space="preserve"> will be </w:t>
      </w:r>
      <w:r w:rsidR="00D31BA6" w:rsidRPr="293A2D23">
        <w:t>financially compensated for losses due to land isolation, inaccessibility, and redundancy during construction</w:t>
      </w:r>
      <w:r w:rsidR="008A490E" w:rsidRPr="293A2D23">
        <w:t>, and the</w:t>
      </w:r>
      <w:r w:rsidR="00476B53" w:rsidRPr="293A2D23">
        <w:t xml:space="preserve"> Agriculture and Forestry</w:t>
      </w:r>
      <w:r w:rsidR="008A490E" w:rsidRPr="293A2D23">
        <w:t xml:space="preserve"> Business Mitigation and Support Strategy</w:t>
      </w:r>
      <w:r w:rsidR="0017724F" w:rsidRPr="293A2D23">
        <w:t xml:space="preserve"> </w:t>
      </w:r>
      <w:r w:rsidR="008A490E" w:rsidRPr="293A2D23">
        <w:t xml:space="preserve">will </w:t>
      </w:r>
      <w:r w:rsidR="0017724F" w:rsidRPr="293A2D23">
        <w:t>identify</w:t>
      </w:r>
      <w:r w:rsidR="008A490E" w:rsidRPr="293A2D23">
        <w:t xml:space="preserve"> practical mitigation measures</w:t>
      </w:r>
      <w:r w:rsidR="00B13434">
        <w:t xml:space="preserve"> (EPR AF1)</w:t>
      </w:r>
      <w:r w:rsidR="00AF137F">
        <w:t>, with agreed</w:t>
      </w:r>
      <w:r w:rsidR="00AF137F" w:rsidRPr="0059216C">
        <w:t xml:space="preserve"> Specific Property Access </w:t>
      </w:r>
      <w:r w:rsidR="00AF137F">
        <w:t>R</w:t>
      </w:r>
      <w:r w:rsidR="00AF137F" w:rsidRPr="0059216C">
        <w:t>equirements (EPR EM4</w:t>
      </w:r>
      <w:r w:rsidR="00AF137F">
        <w:t>)</w:t>
      </w:r>
      <w:r w:rsidR="00075691" w:rsidRPr="293A2D23">
        <w:t>.</w:t>
      </w:r>
    </w:p>
    <w:p w14:paraId="589F5857" w14:textId="53CE8B4F" w:rsidR="009A2401" w:rsidRDefault="004B437F" w:rsidP="00653064">
      <w:pPr>
        <w:pStyle w:val="ListBullet"/>
      </w:pPr>
      <w:r w:rsidRPr="293A2D23">
        <w:t>Residual impacts to s</w:t>
      </w:r>
      <w:r w:rsidR="00AF3824" w:rsidRPr="293A2D23">
        <w:t xml:space="preserve">oil </w:t>
      </w:r>
      <w:r w:rsidR="00DA0D31" w:rsidRPr="293A2D23">
        <w:t>fertility</w:t>
      </w:r>
      <w:r w:rsidRPr="293A2D23">
        <w:t xml:space="preserve"> </w:t>
      </w:r>
      <w:r w:rsidR="00AF3824" w:rsidRPr="293A2D23">
        <w:t>and quality</w:t>
      </w:r>
      <w:r w:rsidR="00785EF9" w:rsidRPr="293A2D23">
        <w:t xml:space="preserve"> </w:t>
      </w:r>
      <w:r w:rsidRPr="293A2D23">
        <w:t xml:space="preserve">during construction are </w:t>
      </w:r>
      <w:r w:rsidR="00DA0D31" w:rsidRPr="293A2D23">
        <w:t>minor</w:t>
      </w:r>
      <w:r w:rsidR="002A39BE" w:rsidRPr="293A2D23">
        <w:t>. Soil quality</w:t>
      </w:r>
      <w:r w:rsidRPr="293A2D23">
        <w:t xml:space="preserve"> </w:t>
      </w:r>
      <w:r w:rsidR="000B0859" w:rsidRPr="293A2D23">
        <w:t xml:space="preserve">will be maintained through aeration, compaction and profiling </w:t>
      </w:r>
      <w:r w:rsidR="009530D1" w:rsidRPr="293A2D23">
        <w:t>during rehabilitation, prior to re-planting</w:t>
      </w:r>
      <w:r w:rsidR="00B16AF2">
        <w:t xml:space="preserve"> (EPR GSL2)</w:t>
      </w:r>
      <w:r w:rsidR="00075691" w:rsidRPr="293A2D23">
        <w:t>.</w:t>
      </w:r>
      <w:r w:rsidR="00A55473" w:rsidRPr="293A2D23">
        <w:t xml:space="preserve"> The process to rehabilitate and reinstate land after construction works </w:t>
      </w:r>
      <w:r w:rsidR="00896144">
        <w:t xml:space="preserve">will be informed by baseline </w:t>
      </w:r>
      <w:r w:rsidR="00DE2D1E">
        <w:t>assessments of existing land conditions</w:t>
      </w:r>
      <w:r w:rsidR="00B13434">
        <w:t xml:space="preserve"> (EPR EM3)</w:t>
      </w:r>
      <w:r w:rsidR="00A55473" w:rsidRPr="293A2D23">
        <w:t>.</w:t>
      </w:r>
    </w:p>
    <w:p w14:paraId="6823B401" w14:textId="388F72A4" w:rsidR="00606E44" w:rsidRDefault="033398FC" w:rsidP="00606E44">
      <w:pPr>
        <w:pStyle w:val="ListBullet"/>
      </w:pPr>
      <w:r>
        <w:t xml:space="preserve">Residual impacts due to biosecurity risks during construction are considered to be </w:t>
      </w:r>
      <w:r w:rsidR="2F18BD89">
        <w:t xml:space="preserve">minor. </w:t>
      </w:r>
      <w:r w:rsidR="4A006A6F">
        <w:t>A P</w:t>
      </w:r>
      <w:r w:rsidR="5840A356">
        <w:t xml:space="preserve">roject-wide Biosecurity Management Plan will be </w:t>
      </w:r>
      <w:r w:rsidR="3D2C0D17">
        <w:t>implemented</w:t>
      </w:r>
      <w:r w:rsidR="00E70E1A">
        <w:t xml:space="preserve"> (EPR </w:t>
      </w:r>
      <w:r w:rsidR="00E51AE9">
        <w:t>EM8</w:t>
      </w:r>
      <w:r w:rsidR="00E70E1A">
        <w:t xml:space="preserve">) </w:t>
      </w:r>
      <w:r w:rsidR="007735EA">
        <w:t xml:space="preserve">that captures </w:t>
      </w:r>
      <w:r w:rsidR="00E70E1A">
        <w:t xml:space="preserve">specific </w:t>
      </w:r>
      <w:r w:rsidR="5C94F855">
        <w:t xml:space="preserve">property </w:t>
      </w:r>
      <w:r w:rsidR="59FF2A3F">
        <w:t xml:space="preserve">requirements </w:t>
      </w:r>
      <w:r w:rsidR="4A006A6F">
        <w:t>to manage biosecurity risks</w:t>
      </w:r>
      <w:r w:rsidR="7BFB5454">
        <w:t>.</w:t>
      </w:r>
    </w:p>
    <w:p w14:paraId="492750B2" w14:textId="722DCE93" w:rsidR="00606E44" w:rsidRDefault="00B20957" w:rsidP="00606E44">
      <w:pPr>
        <w:pStyle w:val="ListBullet"/>
      </w:pPr>
      <w:r w:rsidRPr="293A2D23">
        <w:t>Residual impacts to l</w:t>
      </w:r>
      <w:r w:rsidR="000B0859" w:rsidRPr="293A2D23">
        <w:t>i</w:t>
      </w:r>
      <w:r w:rsidR="00606E44" w:rsidRPr="293A2D23">
        <w:t>v</w:t>
      </w:r>
      <w:r w:rsidR="00785EF9" w:rsidRPr="293A2D23">
        <w:t>e</w:t>
      </w:r>
      <w:r w:rsidR="00606E44" w:rsidRPr="293A2D23">
        <w:t>stock health</w:t>
      </w:r>
      <w:r w:rsidR="000B0859" w:rsidRPr="293A2D23">
        <w:t xml:space="preserve"> </w:t>
      </w:r>
      <w:r w:rsidRPr="293A2D23">
        <w:t xml:space="preserve">during construction </w:t>
      </w:r>
      <w:r w:rsidR="00F852B8" w:rsidRPr="293A2D23">
        <w:t>are anticipated to be</w:t>
      </w:r>
      <w:r w:rsidR="00E4583C">
        <w:t xml:space="preserve"> minor,</w:t>
      </w:r>
      <w:r w:rsidR="00F852B8" w:rsidRPr="293A2D23">
        <w:t xml:space="preserve"> temporary and localised, with </w:t>
      </w:r>
      <w:r w:rsidR="00424248" w:rsidRPr="293A2D23">
        <w:t xml:space="preserve">sensitive stock able to be moved </w:t>
      </w:r>
      <w:r w:rsidR="00C06B7E" w:rsidRPr="293A2D23">
        <w:t xml:space="preserve">sufficiently far </w:t>
      </w:r>
      <w:r w:rsidR="00424248" w:rsidRPr="293A2D23">
        <w:t>away from active construction works at most properties</w:t>
      </w:r>
      <w:r w:rsidR="00B13434">
        <w:t xml:space="preserve"> (EPR AF</w:t>
      </w:r>
      <w:r w:rsidR="00B14CA6">
        <w:t>1</w:t>
      </w:r>
      <w:r w:rsidR="00B13434">
        <w:t>)</w:t>
      </w:r>
      <w:r w:rsidR="00075691" w:rsidRPr="293A2D23">
        <w:t>.</w:t>
      </w:r>
    </w:p>
    <w:p w14:paraId="5E1A02C2" w14:textId="35B821EC" w:rsidR="007162C4" w:rsidRDefault="00DD21F2" w:rsidP="00720902">
      <w:pPr>
        <w:pStyle w:val="ListBullet"/>
        <w:keepNext/>
        <w:keepLines/>
      </w:pPr>
      <w:r w:rsidRPr="293A2D23">
        <w:lastRenderedPageBreak/>
        <w:t>Residual impacts due to permanent Project infrastructure and land use restrictions during operation are minor to negligible at a regional scale. Restrictions during the construction stage will diminish for many landholders during operation.</w:t>
      </w:r>
      <w:r w:rsidR="00576DD6">
        <w:t xml:space="preserve"> However, </w:t>
      </w:r>
      <w:r w:rsidR="00834F27">
        <w:t xml:space="preserve">some land will be removed from agricultural production for the life of the Project </w:t>
      </w:r>
      <w:r w:rsidR="00220627">
        <w:t>including approximately 63</w:t>
      </w:r>
      <w:r w:rsidR="00FC4B84">
        <w:t>ha</w:t>
      </w:r>
      <w:r w:rsidR="00220627">
        <w:t xml:space="preserve"> associated with the new 500kV terminal station near Bulgana.</w:t>
      </w:r>
      <w:r w:rsidRPr="293A2D23">
        <w:t xml:space="preserve"> </w:t>
      </w:r>
      <w:r w:rsidR="00240C17">
        <w:t>Land title holders</w:t>
      </w:r>
      <w:r w:rsidR="00240C17" w:rsidRPr="293A2D23">
        <w:t xml:space="preserve"> </w:t>
      </w:r>
      <w:r w:rsidRPr="293A2D23">
        <w:t>will be compensated for agricultural economic losses</w:t>
      </w:r>
      <w:r w:rsidR="005530D3" w:rsidRPr="293A2D23">
        <w:t>,</w:t>
      </w:r>
      <w:r w:rsidRPr="293A2D23">
        <w:t xml:space="preserve"> and </w:t>
      </w:r>
      <w:r w:rsidR="00E70E1A">
        <w:t xml:space="preserve">tailored mitigations will be provided so far as reasonably practicable through </w:t>
      </w:r>
      <w:r w:rsidR="00E70E1A" w:rsidRPr="00E70E1A">
        <w:t>Agriculture and Forestry Business Mitigation and Support Strategy (EPR AF1</w:t>
      </w:r>
      <w:r w:rsidR="00BB5FC5" w:rsidRPr="00E70E1A">
        <w:t>),</w:t>
      </w:r>
      <w:r w:rsidR="00E70E1A" w:rsidRPr="00E70E1A">
        <w:t xml:space="preserve"> and Specific Property Access requirements (EPR EM4) will provide for tailored mitigations for these and other impacts as far as practicable.</w:t>
      </w:r>
      <w:r w:rsidR="00BD1082">
        <w:t xml:space="preserve"> Land </w:t>
      </w:r>
      <w:r w:rsidR="00D07741">
        <w:t xml:space="preserve">used for to support the laydown areas and workforce accommodation facilities will be </w:t>
      </w:r>
      <w:r w:rsidR="00B13926">
        <w:t>rehabilitated and reinstated</w:t>
      </w:r>
      <w:r w:rsidR="00D07741">
        <w:t xml:space="preserve"> following the construction period and </w:t>
      </w:r>
      <w:r w:rsidR="00762218">
        <w:t>residual impacts to agriculture at these sites are not expected.</w:t>
      </w:r>
    </w:p>
    <w:p w14:paraId="0E7F5AE8" w14:textId="5C4607B7" w:rsidR="00800EA8" w:rsidRDefault="008434BC" w:rsidP="007F7653">
      <w:pPr>
        <w:pStyle w:val="ListBullet"/>
      </w:pPr>
      <w:r w:rsidRPr="293A2D23">
        <w:t>Residual impacts due to i</w:t>
      </w:r>
      <w:r w:rsidR="00800EA8" w:rsidRPr="293A2D23">
        <w:t xml:space="preserve">nspections and maintenance </w:t>
      </w:r>
      <w:r w:rsidR="00307790" w:rsidRPr="293A2D23">
        <w:t>activities</w:t>
      </w:r>
      <w:r w:rsidRPr="293A2D23">
        <w:t xml:space="preserve"> during operation</w:t>
      </w:r>
      <w:r w:rsidR="002B1A56" w:rsidRPr="293A2D23">
        <w:t xml:space="preserve"> are </w:t>
      </w:r>
      <w:r w:rsidR="00BB4139" w:rsidRPr="293A2D23">
        <w:t>minor</w:t>
      </w:r>
      <w:r w:rsidR="002B1A56" w:rsidRPr="293A2D23">
        <w:t>.</w:t>
      </w:r>
      <w:r w:rsidR="00060D54" w:rsidRPr="293A2D23">
        <w:t xml:space="preserve"> </w:t>
      </w:r>
      <w:r w:rsidR="00344545">
        <w:t>D</w:t>
      </w:r>
      <w:r w:rsidR="00344545" w:rsidRPr="293A2D23">
        <w:t>uring the operation stage</w:t>
      </w:r>
      <w:r w:rsidR="001176A8">
        <w:t>,</w:t>
      </w:r>
      <w:r w:rsidR="00344545">
        <w:t xml:space="preserve"> b</w:t>
      </w:r>
      <w:r w:rsidR="002B1A56" w:rsidRPr="293A2D23">
        <w:t>iosecurity</w:t>
      </w:r>
      <w:r w:rsidR="00D71966" w:rsidRPr="293A2D23">
        <w:t xml:space="preserve"> risks </w:t>
      </w:r>
      <w:r w:rsidR="005271B7" w:rsidRPr="293A2D23">
        <w:t>will be managed using AusNet’s existing procedures</w:t>
      </w:r>
      <w:r w:rsidR="005271B7">
        <w:t xml:space="preserve"> (EPR EM8, EPR EM4), </w:t>
      </w:r>
      <w:r w:rsidR="00D71966" w:rsidRPr="293A2D23">
        <w:t xml:space="preserve">and </w:t>
      </w:r>
      <w:r w:rsidR="00C638E0" w:rsidRPr="293A2D23">
        <w:t>disruption from inspections and maintenance activities</w:t>
      </w:r>
      <w:r w:rsidR="00EB4818">
        <w:t xml:space="preserve"> will be managed using the outcomes of the</w:t>
      </w:r>
      <w:r w:rsidR="00EB4818" w:rsidRPr="293A2D23">
        <w:t xml:space="preserve"> </w:t>
      </w:r>
      <w:r w:rsidR="001176A8" w:rsidRPr="0019360E">
        <w:t>Agriculture and Forestry Business Mitigation and Support Strategy</w:t>
      </w:r>
      <w:r w:rsidR="001176A8">
        <w:t xml:space="preserve"> </w:t>
      </w:r>
      <w:r w:rsidR="00EB4818">
        <w:t xml:space="preserve">(EPR AF1) and implementation of the </w:t>
      </w:r>
      <w:r w:rsidR="00EB4818" w:rsidRPr="00C90150">
        <w:t xml:space="preserve">Specific Property Access Requirements </w:t>
      </w:r>
      <w:r w:rsidR="00EB4818">
        <w:t>(EPR EM4)</w:t>
      </w:r>
      <w:r w:rsidR="008A1FF2" w:rsidRPr="293A2D23">
        <w:t>.</w:t>
      </w:r>
    </w:p>
    <w:p w14:paraId="65B212DE" w14:textId="23EF4073" w:rsidR="1B4193F9" w:rsidRDefault="4D5E9AEB" w:rsidP="00527939">
      <w:pPr>
        <w:pStyle w:val="ListBullet"/>
      </w:pPr>
      <w:r>
        <w:t xml:space="preserve">Residual impacts to agriculture and forestry during decommissioning </w:t>
      </w:r>
      <w:r w:rsidR="00BB5FC5">
        <w:t>are likely</w:t>
      </w:r>
      <w:r w:rsidR="00E70E1A">
        <w:t xml:space="preserve"> to be similar to </w:t>
      </w:r>
      <w:r>
        <w:t>the construction stage</w:t>
      </w:r>
      <w:r w:rsidR="00E70E1A">
        <w:t>, however they will require less ground disturbance</w:t>
      </w:r>
      <w:r>
        <w:t>. As such, EPRs developed to manage impacts during construction will also be applicable for decommissioning and will be incorporated into the Decommissioning Management Plan</w:t>
      </w:r>
      <w:r w:rsidR="00B13434">
        <w:t xml:space="preserve"> (EPR EM</w:t>
      </w:r>
      <w:r w:rsidR="001E0A9B">
        <w:t>11</w:t>
      </w:r>
      <w:r w:rsidR="00B13434">
        <w:t>)</w:t>
      </w:r>
      <w:r>
        <w:t>.</w:t>
      </w:r>
    </w:p>
    <w:p w14:paraId="7A6912B7" w14:textId="15268981" w:rsidR="00F4131C" w:rsidRDefault="7852FAF6" w:rsidP="002B4BF5">
      <w:pPr>
        <w:rPr>
          <w:i/>
          <w:iCs/>
        </w:rPr>
      </w:pPr>
      <w:r>
        <w:t xml:space="preserve">With the implementation of measures to comply with EPRs, it is considered that the </w:t>
      </w:r>
      <w:r w:rsidR="0024246C">
        <w:t>P</w:t>
      </w:r>
      <w:r>
        <w:t>roject meets the</w:t>
      </w:r>
      <w:r w:rsidR="008233C7">
        <w:t xml:space="preserve"> a</w:t>
      </w:r>
      <w:r w:rsidR="008233C7" w:rsidRPr="008233C7">
        <w:t xml:space="preserve">griculture and forestry </w:t>
      </w:r>
      <w:r w:rsidR="008233C7">
        <w:t>aspect</w:t>
      </w:r>
      <w:r w:rsidR="001A37B3">
        <w:t>s</w:t>
      </w:r>
      <w:r w:rsidR="008233C7">
        <w:t xml:space="preserve"> of</w:t>
      </w:r>
      <w:r w:rsidR="00EA08C5">
        <w:t xml:space="preserve"> the </w:t>
      </w:r>
      <w:r>
        <w:t xml:space="preserve">evaluation objective </w:t>
      </w:r>
      <w:r w:rsidR="00EA08C5">
        <w:rPr>
          <w:i/>
          <w:iCs/>
        </w:rPr>
        <w:t>“</w:t>
      </w:r>
      <w:r w:rsidR="007A76AE" w:rsidRPr="005F7F7B">
        <w:rPr>
          <w:i/>
          <w:iCs/>
        </w:rPr>
        <w:t xml:space="preserve">avoid, or </w:t>
      </w:r>
      <w:r w:rsidR="00B7779F" w:rsidRPr="005F7F7B">
        <w:rPr>
          <w:i/>
          <w:iCs/>
        </w:rPr>
        <w:t>minimise where avoidance is not possible, adverse effects on land use, social fabric of the community, businesses including farming and tourism, local and state infrastructure, aviation safety and to affected and neighbouring landowners during construction and operation of the project</w:t>
      </w:r>
      <w:r w:rsidR="0076758A">
        <w:rPr>
          <w:i/>
          <w:iCs/>
        </w:rPr>
        <w:t>.</w:t>
      </w:r>
      <w:r w:rsidR="00E30BD4">
        <w:rPr>
          <w:i/>
          <w:iCs/>
        </w:rPr>
        <w:t>”</w:t>
      </w:r>
    </w:p>
    <w:p w14:paraId="0275C9F9" w14:textId="77777777" w:rsidR="00F4131C" w:rsidRDefault="00F4131C">
      <w:pPr>
        <w:spacing w:after="160"/>
        <w:rPr>
          <w:i/>
          <w:iCs/>
        </w:rPr>
      </w:pPr>
      <w:r>
        <w:rPr>
          <w:i/>
          <w:iCs/>
        </w:rPr>
        <w:br w:type="page"/>
      </w:r>
    </w:p>
    <w:p w14:paraId="003F3D7D" w14:textId="7A317C01" w:rsidR="000E21B9" w:rsidRPr="006E2F63" w:rsidRDefault="00F4131C" w:rsidP="002B4BF5">
      <w:r>
        <w:rPr>
          <w:noProof/>
        </w:rPr>
        <w:lastRenderedPageBreak/>
        <w:drawing>
          <wp:anchor distT="0" distB="0" distL="114300" distR="114300" simplePos="0" relativeHeight="251658245" behindDoc="0" locked="0" layoutInCell="1" allowOverlap="1" wp14:anchorId="576F302B" wp14:editId="3BE5D398">
            <wp:simplePos x="0" y="0"/>
            <wp:positionH relativeFrom="column">
              <wp:posOffset>-900430</wp:posOffset>
            </wp:positionH>
            <wp:positionV relativeFrom="paragraph">
              <wp:posOffset>-909955</wp:posOffset>
            </wp:positionV>
            <wp:extent cx="7548924" cy="10677525"/>
            <wp:effectExtent l="0" t="0" r="0" b="0"/>
            <wp:wrapNone/>
            <wp:docPr id="981269930"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1269930" name="Picture 981269930"/>
                    <pic:cNvPicPr/>
                  </pic:nvPicPr>
                  <pic:blipFill>
                    <a:blip r:embed="rId52" cstate="print">
                      <a:extLst>
                        <a:ext uri="{28A0092B-C50C-407E-A947-70E740481C1C}">
                          <a14:useLocalDpi xmlns:a14="http://schemas.microsoft.com/office/drawing/2010/main" val="0"/>
                        </a:ext>
                      </a:extLst>
                    </a:blip>
                    <a:stretch>
                      <a:fillRect/>
                    </a:stretch>
                  </pic:blipFill>
                  <pic:spPr>
                    <a:xfrm>
                      <a:off x="0" y="0"/>
                      <a:ext cx="7559666" cy="10692719"/>
                    </a:xfrm>
                    <a:prstGeom prst="rect">
                      <a:avLst/>
                    </a:prstGeom>
                  </pic:spPr>
                </pic:pic>
              </a:graphicData>
            </a:graphic>
            <wp14:sizeRelH relativeFrom="margin">
              <wp14:pctWidth>0</wp14:pctWidth>
            </wp14:sizeRelH>
            <wp14:sizeRelV relativeFrom="margin">
              <wp14:pctHeight>0</wp14:pctHeight>
            </wp14:sizeRelV>
          </wp:anchor>
        </w:drawing>
      </w:r>
    </w:p>
    <w:sectPr w:rsidR="000E21B9" w:rsidRPr="006E2F63" w:rsidSect="003C40A0">
      <w:type w:val="continuous"/>
      <w:pgSz w:w="11906" w:h="16838" w:code="9"/>
      <w:pgMar w:top="1418" w:right="1418" w:bottom="1418" w:left="1418" w:header="1134" w:footer="340" w:gutter="0"/>
      <w:pgNumType w:chapStyle="1"/>
      <w:cols w:space="284"/>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3C845AFF" w14:textId="77777777" w:rsidR="00E532A8" w:rsidRDefault="00E532A8" w:rsidP="00CC6183">
      <w:r>
        <w:separator/>
      </w:r>
    </w:p>
  </w:endnote>
  <w:endnote w:type="continuationSeparator" w:id="0">
    <w:p w14:paraId="700703E6" w14:textId="77777777" w:rsidR="00E532A8" w:rsidRDefault="00E532A8" w:rsidP="00CC6183">
      <w:r>
        <w:continuationSeparator/>
      </w:r>
    </w:p>
  </w:endnote>
  <w:endnote w:type="continuationNotice" w:id="1">
    <w:p w14:paraId="6232CF31" w14:textId="77777777" w:rsidR="00E532A8" w:rsidRDefault="00E532A8">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Jacobs Chronos">
    <w:altName w:val="Calibri"/>
    <w:charset w:val="00"/>
    <w:family w:val="swiss"/>
    <w:pitch w:val="variable"/>
    <w:sig w:usb0="A00000EF" w:usb1="0000E0EB" w:usb2="00000008"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0A972" w14:textId="4436FA53" w:rsidR="00E276CC" w:rsidRDefault="007C2880" w:rsidP="00E276CC">
    <w:pPr>
      <w:pStyle w:val="FooterLeft"/>
      <w:framePr w:wrap="around"/>
    </w:pPr>
    <w:r>
      <w:rPr>
        <w:noProof/>
      </w:rPr>
      <mc:AlternateContent>
        <mc:Choice Requires="wps">
          <w:drawing>
            <wp:anchor distT="0" distB="0" distL="0" distR="0" simplePos="0" relativeHeight="251658241" behindDoc="0" locked="0" layoutInCell="1" allowOverlap="1" wp14:anchorId="0C2E1DF1" wp14:editId="76CA19DF">
              <wp:simplePos x="635" y="635"/>
              <wp:positionH relativeFrom="page">
                <wp:align>center</wp:align>
              </wp:positionH>
              <wp:positionV relativeFrom="page">
                <wp:align>bottom</wp:align>
              </wp:positionV>
              <wp:extent cx="295910" cy="307975"/>
              <wp:effectExtent l="0" t="0" r="8890" b="0"/>
              <wp:wrapNone/>
              <wp:docPr id="975785702" name="Text Box 1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C5BCE75" w14:textId="690C5CD5"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C2E1DF1" id="_x0000_t202" coordsize="21600,21600" o:spt="202" path="m,l,21600r21600,l21600,xe">
              <v:stroke joinstyle="miter"/>
              <v:path gradientshapeok="t" o:connecttype="rect"/>
            </v:shapetype>
            <v:shape id="Text Box 18" o:spid="_x0000_s1033" type="#_x0000_t202" alt="PUBLIC" style="position:absolute;margin-left:0;margin-top:0;width:23.3pt;height:24.25pt;z-index:25165824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YnuG8Q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7C5BCE75" w14:textId="690C5CD5"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E276CC" w:rsidRPr="00BC4E10">
      <w:fldChar w:fldCharType="begin"/>
    </w:r>
    <w:r w:rsidR="00E276CC" w:rsidRPr="00BC4E10">
      <w:instrText xml:space="preserve"> PAGE   \* MERGEFORMAT </w:instrText>
    </w:r>
    <w:r w:rsidR="00E276CC" w:rsidRPr="00BC4E10">
      <w:fldChar w:fldCharType="separate"/>
    </w:r>
    <w:r w:rsidR="00E276CC">
      <w:t>2</w:t>
    </w:r>
    <w:r w:rsidR="00E276CC" w:rsidRPr="00BC4E10">
      <w:fldChar w:fldCharType="end"/>
    </w:r>
    <w:r w:rsidR="00E276CC">
      <w:t xml:space="preserve"> | </w:t>
    </w:r>
    <w:r w:rsidR="00E276CC">
      <w:rPr>
        <w:noProof/>
      </w:rPr>
      <w:fldChar w:fldCharType="begin"/>
    </w:r>
    <w:r w:rsidR="00E276CC">
      <w:rPr>
        <w:noProof/>
      </w:rPr>
      <w:instrText xml:space="preserve"> STYLEREF  "Heading 1"  \* MERGEFORMAT </w:instrText>
    </w:r>
    <w:r w:rsidR="00E276CC">
      <w:rPr>
        <w:noProof/>
      </w:rPr>
      <w:fldChar w:fldCharType="separate"/>
    </w:r>
    <w:r w:rsidR="006308B2">
      <w:rPr>
        <w:noProof/>
      </w:rPr>
      <w:t>Agriculture and forestry</w:t>
    </w:r>
    <w:r w:rsidR="00E276CC">
      <w:rPr>
        <w:noProof/>
      </w:rPr>
      <w:fldChar w:fldCharType="end"/>
    </w:r>
    <w:r w:rsidR="00E276CC">
      <w:rPr>
        <w:noProof/>
      </w:rPr>
      <w:t xml:space="preserve"> </w:t>
    </w:r>
  </w:p>
  <w:p w14:paraId="2E913396" w14:textId="77777777" w:rsidR="00425260" w:rsidRPr="0063022F" w:rsidRDefault="00E96248" w:rsidP="00E276CC">
    <w:pPr>
      <w:pStyle w:val="Footerright"/>
      <w:framePr w:wrap="around"/>
    </w:pPr>
    <w:sdt>
      <w:sdtPr>
        <w:alias w:val="Publish Date"/>
        <w:tag w:val=""/>
        <w:id w:val="598304732"/>
        <w:placeholder>
          <w:docPart w:val="FFC4A7BDBA77435EB3CB2E799667C79A"/>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293A2D23" w:rsidRPr="293A2D23">
          <w:rPr>
            <w:rStyle w:val="PlaceholderText"/>
          </w:rPr>
          <w:t>[Date] and</w:t>
        </w:r>
      </w:sdtContent>
    </w:sdt>
    <w:r w:rsidR="293A2D23" w:rsidRPr="293A2D23">
      <w:t xml:space="preserve"> v</w:t>
    </w:r>
    <w:sdt>
      <w:sdtPr>
        <w:alias w:val="Comments"/>
        <w:tag w:val=""/>
        <w:id w:val="-82842124"/>
        <w:placeholder>
          <w:docPart w:val="1828A7126B6A4AE3B7BFBBE87B33D972"/>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293A2D23" w:rsidRPr="293A2D23">
          <w:rPr>
            <w:rStyle w:val="PlaceholderText"/>
          </w:rPr>
          <w:t>[00] linked to document details</w:t>
        </w:r>
      </w:sdtContent>
    </w:sdt>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B393168" w14:textId="2E1B8EA3" w:rsidR="0000332B" w:rsidRDefault="007C2880" w:rsidP="003C40A0">
    <w:pPr>
      <w:pStyle w:val="FooterLeft"/>
      <w:framePr w:wrap="around"/>
    </w:pPr>
    <w:r>
      <w:rPr>
        <w:noProof/>
      </w:rPr>
      <mc:AlternateContent>
        <mc:Choice Requires="wps">
          <w:drawing>
            <wp:anchor distT="0" distB="0" distL="0" distR="0" simplePos="0" relativeHeight="251658249" behindDoc="0" locked="0" layoutInCell="1" allowOverlap="1" wp14:anchorId="0A9E76A5" wp14:editId="3914DFDF">
              <wp:simplePos x="635" y="635"/>
              <wp:positionH relativeFrom="page">
                <wp:align>center</wp:align>
              </wp:positionH>
              <wp:positionV relativeFrom="page">
                <wp:align>bottom</wp:align>
              </wp:positionV>
              <wp:extent cx="295910" cy="307975"/>
              <wp:effectExtent l="0" t="0" r="8890" b="0"/>
              <wp:wrapNone/>
              <wp:docPr id="411580136" name="Text Box 2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5B67F29" w14:textId="253924BC"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A9E76A5" id="_x0000_t202" coordsize="21600,21600" o:spt="202" path="m,l,21600r21600,l21600,xe">
              <v:stroke joinstyle="miter"/>
              <v:path gradientshapeok="t" o:connecttype="rect"/>
            </v:shapetype>
            <v:shape id="Text Box 27" o:spid="_x0000_s1042" type="#_x0000_t202" alt="PUBLIC" style="position:absolute;margin-left:0;margin-top:0;width:23.3pt;height:24.25pt;z-index:25165824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4t08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6RO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Dzi3Tw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65B67F29" w14:textId="253924BC"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00332B" w:rsidRPr="00BC4E10">
      <w:fldChar w:fldCharType="begin"/>
    </w:r>
    <w:r w:rsidR="0000332B" w:rsidRPr="00BC4E10">
      <w:instrText xml:space="preserve"> PAGE   \* MERGEFORMAT </w:instrText>
    </w:r>
    <w:r w:rsidR="0000332B" w:rsidRPr="00BC4E10">
      <w:fldChar w:fldCharType="separate"/>
    </w:r>
    <w:r w:rsidR="0000332B">
      <w:t>1-2</w:t>
    </w:r>
    <w:r w:rsidR="0000332B" w:rsidRPr="00BC4E10">
      <w:fldChar w:fldCharType="end"/>
    </w:r>
    <w:r w:rsidR="0000332B">
      <w:t xml:space="preserve"> | </w:t>
    </w:r>
    <w:r w:rsidR="0000332B">
      <w:rPr>
        <w:noProof/>
      </w:rPr>
      <w:fldChar w:fldCharType="begin"/>
    </w:r>
    <w:r w:rsidR="0000332B">
      <w:rPr>
        <w:noProof/>
      </w:rPr>
      <w:instrText xml:space="preserve"> STYLEREF  "Heading 1"  \* MERGEFORMAT </w:instrText>
    </w:r>
    <w:r w:rsidR="0000332B">
      <w:rPr>
        <w:noProof/>
      </w:rPr>
      <w:fldChar w:fldCharType="separate"/>
    </w:r>
    <w:r w:rsidR="005A4A83">
      <w:rPr>
        <w:noProof/>
      </w:rPr>
      <w:t>Agriculture and forestry</w:t>
    </w:r>
    <w:r w:rsidR="0000332B">
      <w:rPr>
        <w:noProof/>
      </w:rPr>
      <w:fldChar w:fldCharType="end"/>
    </w:r>
    <w:r w:rsidR="0000332B">
      <w:rPr>
        <w:noProof/>
      </w:rPr>
      <w:t xml:space="preserve"> </w:t>
    </w:r>
  </w:p>
  <w:p w14:paraId="6C2932BA" w14:textId="77777777" w:rsidR="0000332B" w:rsidRPr="003C40A0" w:rsidRDefault="0000332B" w:rsidP="003C40A0">
    <w:pPr>
      <w:pStyle w:val="Footer"/>
    </w:pP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2093EA" w14:textId="7273BAE0" w:rsidR="004D1796" w:rsidRDefault="007C2880" w:rsidP="00E276CC">
    <w:pPr>
      <w:pStyle w:val="FooterLeft"/>
      <w:framePr w:wrap="around"/>
    </w:pPr>
    <w:r>
      <w:rPr>
        <w:noProof/>
      </w:rPr>
      <mc:AlternateContent>
        <mc:Choice Requires="wps">
          <w:drawing>
            <wp:anchor distT="0" distB="0" distL="0" distR="0" simplePos="0" relativeHeight="251658250" behindDoc="0" locked="0" layoutInCell="1" allowOverlap="1" wp14:anchorId="5CD51B2F" wp14:editId="403E53EA">
              <wp:simplePos x="635" y="635"/>
              <wp:positionH relativeFrom="page">
                <wp:align>center</wp:align>
              </wp:positionH>
              <wp:positionV relativeFrom="page">
                <wp:align>bottom</wp:align>
              </wp:positionV>
              <wp:extent cx="295910" cy="307975"/>
              <wp:effectExtent l="0" t="0" r="8890" b="0"/>
              <wp:wrapNone/>
              <wp:docPr id="662616203" name="Text Box 2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6A01E0D2" w14:textId="651ABD24"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CD51B2F" id="_x0000_t202" coordsize="21600,21600" o:spt="202" path="m,l,21600r21600,l21600,xe">
              <v:stroke joinstyle="miter"/>
              <v:path gradientshapeok="t" o:connecttype="rect"/>
            </v:shapetype>
            <v:shape id="Text Box 28" o:spid="_x0000_s1043" type="#_x0000_t202" alt="PUBLIC" style="position:absolute;margin-left:0;margin-top:0;width:23.3pt;height:24.25pt;z-index:25165825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XW8B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V1f2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FFdbwE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6A01E0D2" w14:textId="651ABD24"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6ED73419" w14:textId="0C65F673" w:rsidR="004D1796" w:rsidRPr="00BC4E10" w:rsidRDefault="00F4131C" w:rsidP="004D1796">
    <w:pPr>
      <w:pStyle w:val="Footerright"/>
      <w:framePr w:wrap="around"/>
    </w:pPr>
    <w:fldSimple w:instr="STYLEREF  &quot;Heading 1&quot;  \* MERGEFORMAT">
      <w:r w:rsidR="005A4A83" w:rsidRPr="005A4A83">
        <w:rPr>
          <w:noProof/>
          <w:lang w:val="en-US"/>
        </w:rPr>
        <w:t>Agriculture</w:t>
      </w:r>
      <w:r w:rsidR="005A4A83">
        <w:rPr>
          <w:noProof/>
        </w:rPr>
        <w:t xml:space="preserve"> and forestry</w:t>
      </w:r>
    </w:fldSimple>
    <w:r w:rsidR="004D1796">
      <w:t xml:space="preserve"> </w:t>
    </w:r>
    <w:r w:rsidR="004D1796" w:rsidRPr="00BC4E10">
      <w:t xml:space="preserve">| </w:t>
    </w:r>
    <w:r w:rsidR="004D1796" w:rsidRPr="00BC4E10">
      <w:fldChar w:fldCharType="begin"/>
    </w:r>
    <w:r w:rsidR="004D1796" w:rsidRPr="00BC4E10">
      <w:instrText xml:space="preserve"> PAGE   \* MERGEFORMAT </w:instrText>
    </w:r>
    <w:r w:rsidR="004D1796" w:rsidRPr="00BC4E10">
      <w:fldChar w:fldCharType="separate"/>
    </w:r>
    <w:r w:rsidR="004D1796">
      <w:t>17</w:t>
    </w:r>
    <w:r w:rsidR="004D1796" w:rsidRPr="00BC4E10">
      <w:fldChar w:fldCharType="end"/>
    </w:r>
  </w:p>
</w:ftr>
</file>

<file path=word/footer1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8B0F7BE" w14:textId="450AF96F" w:rsidR="00084150" w:rsidRDefault="007C2880">
    <w:pPr>
      <w:pStyle w:val="Footer"/>
    </w:pPr>
    <w:r>
      <w:rPr>
        <w:noProof/>
      </w:rPr>
      <mc:AlternateContent>
        <mc:Choice Requires="wps">
          <w:drawing>
            <wp:anchor distT="0" distB="0" distL="0" distR="0" simplePos="0" relativeHeight="251658248" behindDoc="0" locked="0" layoutInCell="1" allowOverlap="1" wp14:anchorId="510FE805" wp14:editId="1E3007EB">
              <wp:simplePos x="635" y="635"/>
              <wp:positionH relativeFrom="page">
                <wp:align>center</wp:align>
              </wp:positionH>
              <wp:positionV relativeFrom="page">
                <wp:align>bottom</wp:align>
              </wp:positionV>
              <wp:extent cx="295910" cy="307975"/>
              <wp:effectExtent l="0" t="0" r="8890" b="0"/>
              <wp:wrapNone/>
              <wp:docPr id="1681973668" name="Text Box 2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32C7230" w14:textId="0B2588B0"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10FE805" id="_x0000_t202" coordsize="21600,21600" o:spt="202" path="m,l,21600r21600,l21600,xe">
              <v:stroke joinstyle="miter"/>
              <v:path gradientshapeok="t" o:connecttype="rect"/>
            </v:shapetype>
            <v:shape id="Text Box 26" o:spid="_x0000_s1044" type="#_x0000_t202" alt="PUBLIC" style="position:absolute;margin-left:0;margin-top:0;width:23.3pt;height:24.25pt;z-index:25165824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hmLHDg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VXJF2P3O6hONBTCsG/v5Kah0g/Ch2eBtGDqlkQb&#10;nujQBrqSw9nirAb88Td/zCfeKcpZR4IpuSVFc2a+WdpH1NZo4GjskjFd5POc4vbQ3gHJcEovwslk&#10;kheDGU2N0L6SnNexEIWElVSu5LvRvAuDcuk5SLVepySSkRPhwW6djNCRrsjlS/8q0J0JD7SpRxjV&#10;JIo3vA+58aZ360Mg9tNSIrUDkWfGSYJprefnEjX+63/Kuj7q1U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hmLH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732C7230" w14:textId="0B2588B0"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39851EF" w14:textId="5CCA8B8F" w:rsidR="0000332B" w:rsidRDefault="007C2880" w:rsidP="003C40A0">
    <w:pPr>
      <w:pStyle w:val="FooterLeft"/>
      <w:framePr w:wrap="around"/>
    </w:pPr>
    <w:r>
      <w:rPr>
        <w:noProof/>
      </w:rPr>
      <mc:AlternateContent>
        <mc:Choice Requires="wps">
          <w:drawing>
            <wp:anchor distT="0" distB="0" distL="0" distR="0" simplePos="0" relativeHeight="251658251" behindDoc="0" locked="0" layoutInCell="1" allowOverlap="1" wp14:anchorId="6158E2BC" wp14:editId="1A7F40FB">
              <wp:simplePos x="635" y="635"/>
              <wp:positionH relativeFrom="page">
                <wp:align>center</wp:align>
              </wp:positionH>
              <wp:positionV relativeFrom="page">
                <wp:align>bottom</wp:align>
              </wp:positionV>
              <wp:extent cx="295910" cy="307975"/>
              <wp:effectExtent l="0" t="0" r="8890" b="0"/>
              <wp:wrapNone/>
              <wp:docPr id="34583016" name="Text Box 3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6E5C92E" w14:textId="2863AC40"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158E2BC" id="_x0000_t202" coordsize="21600,21600" o:spt="202" path="m,l,21600r21600,l21600,xe">
              <v:stroke joinstyle="miter"/>
              <v:path gradientshapeok="t" o:connecttype="rect"/>
            </v:shapetype>
            <v:shape id="Text Box 30" o:spid="_x0000_s1045" type="#_x0000_t202" alt="PUBLIC" style="position:absolute;margin-left:0;margin-top:0;width:23.3pt;height:24.25pt;z-index:25165825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wp6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LIwp6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6E5C92E" w14:textId="2863AC40"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1EC4B951" w14:textId="3AE5D758" w:rsidR="0000332B" w:rsidRDefault="0000332B" w:rsidP="003C40A0">
    <w:pPr>
      <w:pStyle w:val="FooterLeft"/>
      <w:framePr w:wrap="around"/>
    </w:pPr>
    <w:r w:rsidRPr="00BC4E10">
      <w:fldChar w:fldCharType="begin"/>
    </w:r>
    <w:r w:rsidRPr="00BC4E10">
      <w:instrText xml:space="preserve"> PAGE   \* MERGEFORMAT </w:instrText>
    </w:r>
    <w:r w:rsidRPr="00BC4E10">
      <w:fldChar w:fldCharType="separate"/>
    </w:r>
    <w:r>
      <w:t>1-2</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5A4A83">
      <w:rPr>
        <w:noProof/>
      </w:rPr>
      <w:t>Agriculture and forestry</w:t>
    </w:r>
    <w:r>
      <w:rPr>
        <w:noProof/>
      </w:rPr>
      <w:fldChar w:fldCharType="end"/>
    </w:r>
    <w:r>
      <w:rPr>
        <w:noProof/>
      </w:rPr>
      <w:t xml:space="preserve"> </w:t>
    </w:r>
  </w:p>
  <w:p w14:paraId="7C060E39" w14:textId="77777777" w:rsidR="0000332B" w:rsidRPr="003C40A0" w:rsidRDefault="0000332B" w:rsidP="003C40A0">
    <w:pPr>
      <w:pStyle w:val="Footer"/>
    </w:pPr>
  </w:p>
</w:ftr>
</file>

<file path=word/footer1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0A7CE98" w14:textId="77F18CF9" w:rsidR="0087449A" w:rsidRDefault="007C2880" w:rsidP="00E276CC">
    <w:pPr>
      <w:pStyle w:val="FooterLeft"/>
      <w:framePr w:wrap="around"/>
    </w:pPr>
    <w:r>
      <w:rPr>
        <w:noProof/>
      </w:rPr>
      <mc:AlternateContent>
        <mc:Choice Requires="wps">
          <w:drawing>
            <wp:anchor distT="0" distB="0" distL="0" distR="0" simplePos="0" relativeHeight="251658252" behindDoc="0" locked="0" layoutInCell="1" allowOverlap="1" wp14:anchorId="08BA20AD" wp14:editId="208032A6">
              <wp:simplePos x="635" y="635"/>
              <wp:positionH relativeFrom="page">
                <wp:align>center</wp:align>
              </wp:positionH>
              <wp:positionV relativeFrom="page">
                <wp:align>bottom</wp:align>
              </wp:positionV>
              <wp:extent cx="295910" cy="307975"/>
              <wp:effectExtent l="0" t="0" r="8890" b="0"/>
              <wp:wrapNone/>
              <wp:docPr id="867308819" name="Text Box 3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0E936C5A" w14:textId="48B078D5"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8BA20AD" id="_x0000_t202" coordsize="21600,21600" o:spt="202" path="m,l,21600r21600,l21600,xe">
              <v:stroke joinstyle="miter"/>
              <v:path gradientshapeok="t" o:connecttype="rect"/>
            </v:shapetype>
            <v:shape id="Text Box 31" o:spid="_x0000_s1046" type="#_x0000_t202" alt="PUBLIC" style="position:absolute;margin-left:0;margin-top:0;width:23.3pt;height:24.25pt;z-index:25165825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HxfKDwIAAB0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" filled="f" stroked="f">
              <v:fill o:detectmouseclick="t"/>
              <v:textbox style="mso-fit-shape-to-text:t" inset="0,0,0,15pt">
                <w:txbxContent>
                  <w:p w14:paraId="0E936C5A" w14:textId="48B078D5"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40AD5CE8" w14:textId="1EB972B1" w:rsidR="0087449A" w:rsidRPr="00BC4E10" w:rsidRDefault="00E85987" w:rsidP="000647B8">
    <w:pPr>
      <w:pStyle w:val="Footerright"/>
      <w:framePr w:wrap="around"/>
      <w:spacing w:before="180"/>
    </w:pPr>
    <w:fldSimple w:instr="STYLEREF  &quot;Heading 1&quot;  \* MERGEFORMAT">
      <w:r w:rsidRPr="00E85987">
        <w:rPr>
          <w:noProof/>
          <w:lang w:val="en-US"/>
        </w:rPr>
        <w:t>Agriculture</w:t>
      </w:r>
      <w:r>
        <w:rPr>
          <w:noProof/>
        </w:rPr>
        <w:t xml:space="preserve"> and forestry</w:t>
      </w:r>
    </w:fldSimple>
    <w:r w:rsidR="0087449A">
      <w:t xml:space="preserve"> </w:t>
    </w:r>
    <w:r w:rsidR="0087449A" w:rsidRPr="00BC4E10">
      <w:t xml:space="preserve">| </w:t>
    </w:r>
    <w:r w:rsidR="0087449A" w:rsidRPr="00BC4E10">
      <w:fldChar w:fldCharType="begin"/>
    </w:r>
    <w:r w:rsidR="0087449A" w:rsidRPr="00BC4E10">
      <w:instrText xml:space="preserve"> PAGE   \* MERGEFORMAT </w:instrText>
    </w:r>
    <w:r w:rsidR="0087449A" w:rsidRPr="00BC4E10">
      <w:fldChar w:fldCharType="separate"/>
    </w:r>
    <w:r w:rsidR="0087449A">
      <w:t>17</w:t>
    </w:r>
    <w:r w:rsidR="0087449A" w:rsidRPr="00BC4E10">
      <w:fldChar w:fldCharType="end"/>
    </w:r>
  </w:p>
</w:ftr>
</file>

<file path=word/footer1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A8A37DC" w14:textId="198C4F2A" w:rsidR="007C2880" w:rsidRDefault="007C2880">
    <w:pPr>
      <w:pStyle w:val="Footer"/>
    </w:pPr>
    <w:r>
      <w:rPr>
        <w:noProof/>
      </w:rPr>
      <mc:AlternateContent>
        <mc:Choice Requires="wps">
          <w:drawing>
            <wp:anchor distT="0" distB="0" distL="0" distR="0" simplePos="0" relativeHeight="251658261" behindDoc="0" locked="0" layoutInCell="1" allowOverlap="1" wp14:anchorId="36C5C6F0" wp14:editId="45287894">
              <wp:simplePos x="635" y="635"/>
              <wp:positionH relativeFrom="page">
                <wp:align>center</wp:align>
              </wp:positionH>
              <wp:positionV relativeFrom="page">
                <wp:align>bottom</wp:align>
              </wp:positionV>
              <wp:extent cx="295910" cy="307975"/>
              <wp:effectExtent l="0" t="0" r="8890" b="0"/>
              <wp:wrapNone/>
              <wp:docPr id="1451932916" name="Text Box 2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E353DA8" w14:textId="6B8B22AE"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6C5C6F0" id="_x0000_t202" coordsize="21600,21600" o:spt="202" path="m,l,21600r21600,l21600,xe">
              <v:stroke joinstyle="miter"/>
              <v:path gradientshapeok="t" o:connecttype="rect"/>
            </v:shapetype>
            <v:shape id="Text Box 29" o:spid="_x0000_s1047" type="#_x0000_t202" alt="PUBLIC" style="position:absolute;margin-left:0;margin-top:0;width:23.3pt;height:24.25pt;z-index:251658261;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nLhH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Px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DmnLhH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4E353DA8" w14:textId="6B8B22AE"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84CE561" w14:textId="491AF53B" w:rsidR="0000332B" w:rsidRDefault="007C2880" w:rsidP="003C40A0">
    <w:pPr>
      <w:pStyle w:val="FooterLeft"/>
      <w:framePr w:wrap="around"/>
    </w:pPr>
    <w:r>
      <w:rPr>
        <w:noProof/>
      </w:rPr>
      <mc:AlternateContent>
        <mc:Choice Requires="wps">
          <w:drawing>
            <wp:anchor distT="0" distB="0" distL="0" distR="0" simplePos="0" relativeHeight="251658253" behindDoc="0" locked="0" layoutInCell="1" allowOverlap="1" wp14:anchorId="2252440B" wp14:editId="074166F3">
              <wp:simplePos x="635" y="635"/>
              <wp:positionH relativeFrom="page">
                <wp:align>center</wp:align>
              </wp:positionH>
              <wp:positionV relativeFrom="page">
                <wp:align>bottom</wp:align>
              </wp:positionV>
              <wp:extent cx="295910" cy="307975"/>
              <wp:effectExtent l="0" t="0" r="8890" b="0"/>
              <wp:wrapNone/>
              <wp:docPr id="1167093280" name="Text Box 3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D2A8D22" w14:textId="24751743"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252440B" id="_x0000_t202" coordsize="21600,21600" o:spt="202" path="m,l,21600r21600,l21600,xe">
              <v:stroke joinstyle="miter"/>
              <v:path gradientshapeok="t" o:connecttype="rect"/>
            </v:shapetype>
            <v:shape id="Text Box 33" o:spid="_x0000_s1048" type="#_x0000_t202" alt="PUBLIC" style="position:absolute;margin-left:0;margin-top:0;width:23.3pt;height:24.25pt;z-index:25165825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YXKxDgIAAB0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bY/c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SYXKx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3D2A8D22" w14:textId="24751743"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00332B" w:rsidRPr="00BC4E10">
      <w:fldChar w:fldCharType="begin"/>
    </w:r>
    <w:r w:rsidR="0000332B" w:rsidRPr="00BC4E10">
      <w:instrText xml:space="preserve"> PAGE   \* MERGEFORMAT </w:instrText>
    </w:r>
    <w:r w:rsidR="0000332B" w:rsidRPr="00BC4E10">
      <w:fldChar w:fldCharType="separate"/>
    </w:r>
    <w:r w:rsidR="0000332B">
      <w:t>1-2</w:t>
    </w:r>
    <w:r w:rsidR="0000332B" w:rsidRPr="00BC4E10">
      <w:fldChar w:fldCharType="end"/>
    </w:r>
    <w:r w:rsidR="0000332B">
      <w:t xml:space="preserve"> | </w:t>
    </w:r>
    <w:r w:rsidR="0000332B">
      <w:rPr>
        <w:noProof/>
      </w:rPr>
      <w:fldChar w:fldCharType="begin"/>
    </w:r>
    <w:r w:rsidR="0000332B">
      <w:rPr>
        <w:noProof/>
      </w:rPr>
      <w:instrText xml:space="preserve"> STYLEREF  "Heading 1"  \* MERGEFORMAT </w:instrText>
    </w:r>
    <w:r w:rsidR="0000332B">
      <w:rPr>
        <w:noProof/>
      </w:rPr>
      <w:fldChar w:fldCharType="separate"/>
    </w:r>
    <w:r w:rsidR="005A4A83">
      <w:rPr>
        <w:noProof/>
      </w:rPr>
      <w:t>Agriculture and forestry</w:t>
    </w:r>
    <w:r w:rsidR="0000332B">
      <w:rPr>
        <w:noProof/>
      </w:rPr>
      <w:fldChar w:fldCharType="end"/>
    </w:r>
    <w:r w:rsidR="0000332B">
      <w:rPr>
        <w:noProof/>
      </w:rPr>
      <w:t xml:space="preserve"> </w:t>
    </w:r>
  </w:p>
  <w:p w14:paraId="49089CC5" w14:textId="77777777" w:rsidR="0000332B" w:rsidRPr="003C40A0" w:rsidRDefault="0000332B" w:rsidP="003C40A0">
    <w:pPr>
      <w:pStyle w:val="Footer"/>
    </w:pPr>
  </w:p>
</w:ftr>
</file>

<file path=word/footer1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AC43688" w14:textId="5AAE8004" w:rsidR="0087449A" w:rsidRDefault="007C2880" w:rsidP="00E276CC">
    <w:pPr>
      <w:pStyle w:val="FooterLeft"/>
      <w:framePr w:wrap="around"/>
    </w:pPr>
    <w:r>
      <w:rPr>
        <w:noProof/>
      </w:rPr>
      <mc:AlternateContent>
        <mc:Choice Requires="wps">
          <w:drawing>
            <wp:anchor distT="0" distB="0" distL="0" distR="0" simplePos="0" relativeHeight="251658254" behindDoc="0" locked="0" layoutInCell="1" allowOverlap="1" wp14:anchorId="73720D37" wp14:editId="384E3EA6">
              <wp:simplePos x="635" y="635"/>
              <wp:positionH relativeFrom="page">
                <wp:align>center</wp:align>
              </wp:positionH>
              <wp:positionV relativeFrom="page">
                <wp:align>bottom</wp:align>
              </wp:positionV>
              <wp:extent cx="295910" cy="307975"/>
              <wp:effectExtent l="0" t="0" r="8890" b="0"/>
              <wp:wrapNone/>
              <wp:docPr id="1631313364" name="Text Box 3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D6EFA4D" w14:textId="45851179"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3720D37" id="_x0000_t202" coordsize="21600,21600" o:spt="202" path="m,l,21600r21600,l21600,xe">
              <v:stroke joinstyle="miter"/>
              <v:path gradientshapeok="t" o:connecttype="rect"/>
            </v:shapetype>
            <v:shape id="Text Box 34" o:spid="_x0000_s1049" type="#_x0000_t202" alt="PUBLIC" style="position:absolute;margin-left:0;margin-top:0;width:23.3pt;height:24.25pt;z-index:25165825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sCMDgIAAB0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WvsfjG2X0F9xqkcDAv3lm9brL1jPjwzhxvGdlG1&#10;4QkPqaArKVwsShpwP/7mj/lIPEYp6VAxJTUoaUrUN4MLieIaDTcaVTKmy3yeY9wc9T2gDqf4JCxP&#10;JnpdUKMpHehX1PMmFsIQMxzLlbQazfswSBffAxebTUpCHVkWdmZveYSOfEUyX/pX5uyF8YCreoRR&#10;Tqx4Q/yQG296uzkGpD9tJXI7EHmhHDWY9np5L1Hkv/6nrNurXv8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3sCM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1D6EFA4D" w14:textId="45851179"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562ED9C8" w14:textId="4893C999" w:rsidR="003C40A0" w:rsidRPr="00BC4E10" w:rsidRDefault="00F4131C" w:rsidP="003C40A0">
    <w:pPr>
      <w:pStyle w:val="Footerright"/>
      <w:framePr w:wrap="around"/>
    </w:pPr>
    <w:fldSimple w:instr=" STYLEREF  &quot;Heading 1&quot;  \* MERGEFORMAT ">
      <w:r w:rsidR="005A4A83">
        <w:rPr>
          <w:noProof/>
        </w:rPr>
        <w:t>Agriculture and forestry</w:t>
      </w:r>
    </w:fldSimple>
    <w:r w:rsidR="003C40A0">
      <w:t xml:space="preserve"> </w:t>
    </w:r>
    <w:r w:rsidR="003C40A0" w:rsidRPr="00BC4E10">
      <w:t xml:space="preserve">| </w:t>
    </w:r>
    <w:r w:rsidR="003C40A0" w:rsidRPr="00BC4E10">
      <w:fldChar w:fldCharType="begin"/>
    </w:r>
    <w:r w:rsidR="003C40A0" w:rsidRPr="00BC4E10">
      <w:instrText xml:space="preserve"> PAGE   \* MERGEFORMAT </w:instrText>
    </w:r>
    <w:r w:rsidR="003C40A0" w:rsidRPr="00BC4E10">
      <w:fldChar w:fldCharType="separate"/>
    </w:r>
    <w:r w:rsidR="003C40A0">
      <w:t>1-3</w:t>
    </w:r>
    <w:r w:rsidR="003C40A0" w:rsidRPr="00BC4E10">
      <w:fldChar w:fldCharType="end"/>
    </w:r>
  </w:p>
  <w:p w14:paraId="446CCF81" w14:textId="03DB1000" w:rsidR="0087449A" w:rsidRPr="003C40A0" w:rsidRDefault="0087449A" w:rsidP="003C40A0">
    <w:pPr>
      <w:pStyle w:val="Footerright"/>
      <w:framePr w:w="0" w:hRule="auto" w:wrap="auto" w:vAnchor="margin" w:hAnchor="text" w:xAlign="left" w:yAlign="inline" w:anchorLock="0"/>
      <w:jc w:val="left"/>
    </w:pPr>
  </w:p>
</w:ftr>
</file>

<file path=word/footer1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4E39FEF" w14:textId="32B32EEC" w:rsidR="007C2880" w:rsidRDefault="007C2880">
    <w:pPr>
      <w:pStyle w:val="Footer"/>
    </w:pPr>
    <w:r>
      <w:rPr>
        <w:noProof/>
      </w:rPr>
      <mc:AlternateContent>
        <mc:Choice Requires="wps">
          <w:drawing>
            <wp:anchor distT="0" distB="0" distL="0" distR="0" simplePos="0" relativeHeight="251658262" behindDoc="0" locked="0" layoutInCell="1" allowOverlap="1" wp14:anchorId="1F1BE855" wp14:editId="0DD7EEB4">
              <wp:simplePos x="635" y="635"/>
              <wp:positionH relativeFrom="page">
                <wp:align>center</wp:align>
              </wp:positionH>
              <wp:positionV relativeFrom="page">
                <wp:align>bottom</wp:align>
              </wp:positionV>
              <wp:extent cx="295910" cy="307975"/>
              <wp:effectExtent l="0" t="0" r="8890" b="0"/>
              <wp:wrapNone/>
              <wp:docPr id="1663922581" name="Text Box 3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09EC948" w14:textId="369C84E1"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F1BE855" id="_x0000_t202" coordsize="21600,21600" o:spt="202" path="m,l,21600r21600,l21600,xe">
              <v:stroke joinstyle="miter"/>
              <v:path gradientshapeok="t" o:connecttype="rect"/>
            </v:shapetype>
            <v:shape id="Text Box 32" o:spid="_x0000_s1050" type="#_x0000_t202" alt="PUBLIC" style="position:absolute;margin-left:0;margin-top:0;width:23.3pt;height:24.25pt;z-index:25165826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oKX3DQIAAB0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RV1nwpH1xaqI02FcFq4d3LVUu218OFJIG2Y2iXV&#10;hkc6ag1dyeFscdYA/nrLH/OJeIpy1pFiSm5J0pzpH5YWEsU1GDgY22SMZ/k0p7jdmzsgHY7pSTiZ&#10;TPJi0INZI5gX0vMyFqKQsJLKlXw7mHfhJF16D1ItlymJdOREWNuNkxE68hXJfO5fBLoz44FW9QCD&#10;nETxivhTbrzp3XIfiP60lSuRZ8pJg2mv5/cSRf7nf8q6vurFb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OWgpfc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109EC948" w14:textId="369C84E1"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1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3BD750D" w14:textId="5242C3F3" w:rsidR="0087449A" w:rsidRPr="00BC4E10" w:rsidRDefault="007C2880" w:rsidP="000647B8">
    <w:pPr>
      <w:pStyle w:val="Footerright"/>
      <w:framePr w:wrap="around"/>
      <w:spacing w:before="180"/>
    </w:pPr>
    <w:r>
      <w:rPr>
        <w:noProof/>
      </w:rPr>
      <mc:AlternateContent>
        <mc:Choice Requires="wps">
          <w:drawing>
            <wp:anchor distT="0" distB="0" distL="0" distR="0" simplePos="0" relativeHeight="251658255" behindDoc="0" locked="0" layoutInCell="1" allowOverlap="1" wp14:anchorId="66641379" wp14:editId="05771A51">
              <wp:simplePos x="635" y="635"/>
              <wp:positionH relativeFrom="page">
                <wp:align>center</wp:align>
              </wp:positionH>
              <wp:positionV relativeFrom="page">
                <wp:align>bottom</wp:align>
              </wp:positionV>
              <wp:extent cx="295910" cy="307975"/>
              <wp:effectExtent l="0" t="0" r="8890" b="0"/>
              <wp:wrapNone/>
              <wp:docPr id="554687485" name="Text Box 36"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CA33E80" w14:textId="1DA1B48E"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6641379" id="_x0000_t202" coordsize="21600,21600" o:spt="202" path="m,l,21600r21600,l21600,xe">
              <v:stroke joinstyle="miter"/>
              <v:path gradientshapeok="t" o:connecttype="rect"/>
            </v:shapetype>
            <v:shape id="Text Box 36" o:spid="_x0000_s1051" type="#_x0000_t202" alt="PUBLIC" style="position:absolute;left:0;text-align:left;margin-left:0;margin-top:0;width:23.3pt;height:24.25pt;z-index:25165825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oIs3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V1vxj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4oIs3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7CA33E80" w14:textId="1DA1B48E"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fldSimple w:instr="STYLEREF  &quot;Heading 1&quot;  \* MERGEFORMAT">
      <w:r w:rsidR="00E85987" w:rsidRPr="00E85987">
        <w:rPr>
          <w:noProof/>
          <w:lang w:val="en-US"/>
        </w:rPr>
        <w:t>Agriculture</w:t>
      </w:r>
      <w:r w:rsidR="00E85987">
        <w:rPr>
          <w:noProof/>
        </w:rPr>
        <w:t xml:space="preserve"> and forestry</w:t>
      </w:r>
    </w:fldSimple>
    <w:r w:rsidR="0087449A">
      <w:t xml:space="preserve"> </w:t>
    </w:r>
    <w:r w:rsidR="0087449A" w:rsidRPr="00BC4E10">
      <w:t xml:space="preserve">| </w:t>
    </w:r>
    <w:r w:rsidR="0087449A" w:rsidRPr="00BC4E10">
      <w:fldChar w:fldCharType="begin"/>
    </w:r>
    <w:r w:rsidR="0087449A" w:rsidRPr="00BC4E10">
      <w:instrText xml:space="preserve"> PAGE   \* MERGEFORMAT </w:instrText>
    </w:r>
    <w:r w:rsidR="0087449A" w:rsidRPr="00BC4E10">
      <w:fldChar w:fldCharType="separate"/>
    </w:r>
    <w:r w:rsidR="0087449A">
      <w:t>5</w:t>
    </w:r>
    <w:r w:rsidR="0087449A" w:rsidRPr="00BC4E10">
      <w:fldChar w:fldCharType="end"/>
    </w:r>
  </w:p>
  <w:p w14:paraId="46406397" w14:textId="77777777" w:rsidR="0087449A" w:rsidRPr="0063022F" w:rsidRDefault="0087449A" w:rsidP="00EA7BE7">
    <w:pPr>
      <w:pStyle w:val="Footerright"/>
      <w:framePr w:wrap="around"/>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2B66416" w14:textId="7BB50C28" w:rsidR="00E276CC" w:rsidRDefault="007C2880" w:rsidP="00E276CC">
    <w:pPr>
      <w:pStyle w:val="FooterLeft"/>
      <w:framePr w:wrap="around"/>
    </w:pPr>
    <w:r>
      <w:rPr>
        <w:noProof/>
      </w:rPr>
      <mc:AlternateContent>
        <mc:Choice Requires="wps">
          <w:drawing>
            <wp:anchor distT="0" distB="0" distL="0" distR="0" simplePos="0" relativeHeight="251658242" behindDoc="0" locked="0" layoutInCell="1" allowOverlap="1" wp14:anchorId="6BA0570F" wp14:editId="6C99D749">
              <wp:simplePos x="635" y="635"/>
              <wp:positionH relativeFrom="page">
                <wp:align>center</wp:align>
              </wp:positionH>
              <wp:positionV relativeFrom="page">
                <wp:align>bottom</wp:align>
              </wp:positionV>
              <wp:extent cx="295910" cy="307975"/>
              <wp:effectExtent l="0" t="0" r="8890" b="0"/>
              <wp:wrapNone/>
              <wp:docPr id="87713074" name="Text Box 1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C8811A7" w14:textId="0B1A3AFE"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6BA0570F" id="_x0000_t202" coordsize="21600,21600" o:spt="202" path="m,l,21600r21600,l21600,xe">
              <v:stroke joinstyle="miter"/>
              <v:path gradientshapeok="t" o:connecttype="rect"/>
            </v:shapetype>
            <v:shape id="Text Box 19" o:spid="_x0000_s1034" type="#_x0000_t202" alt="PUBLIC" style="position:absolute;margin-left:0;margin-top:0;width:23.3pt;height:24.25pt;z-index:251658242;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ulG3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na/g+pEQyEM+/ZObhoq/SB8eBZIC6ZuSbTh&#10;iQ5toCs5nC3OasAff/PHfOKdopx1JJiSW1I0Z+abpX1EbY0GjsYuGdNFPs8pbg/tHZAMp/QinEwm&#10;eTGY0dQI7SvJeR0LUUhYSeVKvhvNuzAol56DVOt1SiIZOREe7NbJCB3pily+9K8C3ZnwQJt6hFFN&#10;onjD+5Abb3q3PgRiPy0lUjsQeWacJJjWen4uUeO//qes66Ne/QQ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W6Ubc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7C8811A7" w14:textId="0B1A3AFE"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sdt>
      <w:sdtPr>
        <w:alias w:val="Publish Date"/>
        <w:tag w:val=""/>
        <w:id w:val="-1430811659"/>
        <w:placeholder>
          <w:docPart w:val="3E70840594124E1BA78B4FC551C0FAE9"/>
        </w:placeholder>
        <w:showingPlcHdr/>
        <w:dataBinding w:prefixMappings="xmlns:ns0='http://schemas.microsoft.com/office/2006/coverPageProps' " w:xpath="/ns0:CoverPageProperties[1]/ns0:PublishDate[1]" w:storeItemID="{55AF091B-3C7A-41E3-B477-F2FDAA23CFDA}"/>
        <w:date>
          <w:dateFormat w:val="d.MM.yyyy"/>
          <w:lid w:val="en-AU"/>
          <w:storeMappedDataAs w:val="dateTime"/>
          <w:calendar w:val="gregorian"/>
        </w:date>
      </w:sdtPr>
      <w:sdtEndPr/>
      <w:sdtContent>
        <w:r w:rsidR="293A2D23" w:rsidRPr="293A2D23">
          <w:rPr>
            <w:rStyle w:val="PlaceholderText"/>
          </w:rPr>
          <w:t>[Date] and</w:t>
        </w:r>
      </w:sdtContent>
    </w:sdt>
    <w:r w:rsidR="293A2D23" w:rsidRPr="293A2D23">
      <w:t xml:space="preserve">  v</w:t>
    </w:r>
    <w:sdt>
      <w:sdtPr>
        <w:alias w:val="Comments"/>
        <w:tag w:val=""/>
        <w:id w:val="-297540896"/>
        <w:placeholder>
          <w:docPart w:val="A9360176820C4201B243F3572091DEB7"/>
        </w:placeholder>
        <w:showingPlcHdr/>
        <w:dataBinding w:prefixMappings="xmlns:ns0='http://purl.org/dc/elements/1.1/' xmlns:ns1='http://schemas.openxmlformats.org/package/2006/metadata/core-properties' " w:xpath="/ns1:coreProperties[1]/ns0:description[1]" w:storeItemID="{6C3C8BC8-F283-45AE-878A-BAB7291924A1}"/>
        <w:text w:multiLine="1"/>
      </w:sdtPr>
      <w:sdtEndPr/>
      <w:sdtContent>
        <w:r w:rsidR="293A2D23" w:rsidRPr="293A2D23">
          <w:rPr>
            <w:rStyle w:val="PlaceholderText"/>
          </w:rPr>
          <w:t>[00] linked to document details</w:t>
        </w:r>
      </w:sdtContent>
    </w:sdt>
  </w:p>
  <w:p w14:paraId="2A2A4C9D" w14:textId="1792FD36" w:rsidR="009912CB" w:rsidRPr="00BC4E10" w:rsidRDefault="006308B2" w:rsidP="00E276CC">
    <w:pPr>
      <w:pStyle w:val="Footerright"/>
      <w:framePr w:wrap="around"/>
    </w:pPr>
    <w:fldSimple w:instr="STYLEREF  &quot;Heading 1&quot;  \* MERGEFORMAT">
      <w:r>
        <w:rPr>
          <w:noProof/>
        </w:rPr>
        <w:t>Agriculture and forestry</w:t>
      </w:r>
    </w:fldSimple>
    <w:r w:rsidR="00E276CC">
      <w:t xml:space="preserve"> </w:t>
    </w:r>
    <w:r w:rsidR="00E276CC" w:rsidRPr="00BC4E10">
      <w:t xml:space="preserve">| </w:t>
    </w:r>
    <w:r w:rsidR="00E276CC" w:rsidRPr="00BC4E10">
      <w:fldChar w:fldCharType="begin"/>
    </w:r>
    <w:r w:rsidR="00E276CC" w:rsidRPr="00BC4E10">
      <w:instrText xml:space="preserve"> PAGE   \* MERGEFORMAT </w:instrText>
    </w:r>
    <w:r w:rsidR="00E276CC" w:rsidRPr="00BC4E10">
      <w:fldChar w:fldCharType="separate"/>
    </w:r>
    <w:r w:rsidR="00E276CC">
      <w:t>17</w:t>
    </w:r>
    <w:r w:rsidR="00E276CC" w:rsidRPr="00BC4E10">
      <w:fldChar w:fldCharType="end"/>
    </w:r>
  </w:p>
</w:ftr>
</file>

<file path=word/footer2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D4180FE" w14:textId="40C00253" w:rsidR="0000332B" w:rsidRDefault="007C2880" w:rsidP="00E276CC">
    <w:pPr>
      <w:pStyle w:val="FooterLeft"/>
      <w:framePr w:wrap="around"/>
    </w:pPr>
    <w:r>
      <w:rPr>
        <w:noProof/>
      </w:rPr>
      <mc:AlternateContent>
        <mc:Choice Requires="wps">
          <w:drawing>
            <wp:anchor distT="0" distB="0" distL="0" distR="0" simplePos="0" relativeHeight="251658256" behindDoc="0" locked="0" layoutInCell="1" allowOverlap="1" wp14:anchorId="21260052" wp14:editId="7B00FEB6">
              <wp:simplePos x="635" y="635"/>
              <wp:positionH relativeFrom="page">
                <wp:align>center</wp:align>
              </wp:positionH>
              <wp:positionV relativeFrom="page">
                <wp:align>bottom</wp:align>
              </wp:positionV>
              <wp:extent cx="295910" cy="307975"/>
              <wp:effectExtent l="0" t="0" r="8890" b="0"/>
              <wp:wrapNone/>
              <wp:docPr id="1040462366" name="Text Box 3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FC865A0" w14:textId="05EF89FD"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1260052" id="_x0000_t202" coordsize="21600,21600" o:spt="202" path="m,l,21600r21600,l21600,xe">
              <v:stroke joinstyle="miter"/>
              <v:path gradientshapeok="t" o:connecttype="rect"/>
            </v:shapetype>
            <v:shape id="Text Box 37" o:spid="_x0000_s1052" type="#_x0000_t202" alt="PUBLIC" style="position:absolute;margin-left:0;margin-top:0;width:23.3pt;height:24.25pt;z-index:25165825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NITnmk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3FC865A0" w14:textId="05EF89FD"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3A4A54C4" w14:textId="77777777" w:rsidR="0000332B" w:rsidRDefault="0000332B" w:rsidP="003C40A0">
    <w:pPr>
      <w:pStyle w:val="Footerright"/>
      <w:framePr w:wrap="around"/>
    </w:pPr>
  </w:p>
  <w:p w14:paraId="04FE7B93" w14:textId="3E105D3C" w:rsidR="0000332B" w:rsidRPr="00BC4E10" w:rsidRDefault="00F4131C" w:rsidP="003C40A0">
    <w:pPr>
      <w:pStyle w:val="Footerright"/>
      <w:framePr w:wrap="around"/>
    </w:pPr>
    <w:fldSimple w:instr=" STYLEREF  &quot;Heading 1&quot;  \* MERGEFORMAT ">
      <w:r w:rsidR="005A4A83">
        <w:rPr>
          <w:noProof/>
        </w:rPr>
        <w:t>Agriculture and forestry</w:t>
      </w:r>
    </w:fldSimple>
    <w:r w:rsidR="0000332B">
      <w:t xml:space="preserve"> </w:t>
    </w:r>
    <w:r w:rsidR="0000332B" w:rsidRPr="00BC4E10">
      <w:t xml:space="preserve">| </w:t>
    </w:r>
    <w:r w:rsidR="0000332B" w:rsidRPr="00BC4E10">
      <w:fldChar w:fldCharType="begin"/>
    </w:r>
    <w:r w:rsidR="0000332B" w:rsidRPr="00BC4E10">
      <w:instrText xml:space="preserve"> PAGE   \* MERGEFORMAT </w:instrText>
    </w:r>
    <w:r w:rsidR="0000332B" w:rsidRPr="00BC4E10">
      <w:fldChar w:fldCharType="separate"/>
    </w:r>
    <w:r w:rsidR="0000332B">
      <w:t>1-3</w:t>
    </w:r>
    <w:r w:rsidR="0000332B" w:rsidRPr="00BC4E10">
      <w:fldChar w:fldCharType="end"/>
    </w:r>
  </w:p>
  <w:p w14:paraId="31D76E13" w14:textId="77777777" w:rsidR="0000332B" w:rsidRPr="003C40A0" w:rsidRDefault="0000332B" w:rsidP="003C40A0">
    <w:pPr>
      <w:pStyle w:val="Footerright"/>
      <w:framePr w:w="0" w:hRule="auto" w:wrap="auto" w:vAnchor="margin" w:hAnchor="text" w:xAlign="left" w:yAlign="inline" w:anchorLock="0"/>
      <w:jc w:val="left"/>
    </w:pPr>
  </w:p>
</w:ftr>
</file>

<file path=word/footer2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989C04A" w14:textId="31932D2C" w:rsidR="007C2880" w:rsidRDefault="007C2880">
    <w:pPr>
      <w:pStyle w:val="Footer"/>
    </w:pPr>
    <w:r>
      <w:rPr>
        <w:noProof/>
      </w:rPr>
      <mc:AlternateContent>
        <mc:Choice Requires="wps">
          <w:drawing>
            <wp:anchor distT="0" distB="0" distL="0" distR="0" simplePos="0" relativeHeight="251658263" behindDoc="0" locked="0" layoutInCell="1" allowOverlap="1" wp14:anchorId="7638BB89" wp14:editId="5467D575">
              <wp:simplePos x="635" y="635"/>
              <wp:positionH relativeFrom="page">
                <wp:align>center</wp:align>
              </wp:positionH>
              <wp:positionV relativeFrom="page">
                <wp:align>bottom</wp:align>
              </wp:positionV>
              <wp:extent cx="295910" cy="307975"/>
              <wp:effectExtent l="0" t="0" r="8890" b="0"/>
              <wp:wrapNone/>
              <wp:docPr id="657063618" name="Text Box 3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2DCE02C" w14:textId="1E90DE57"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638BB89" id="_x0000_t202" coordsize="21600,21600" o:spt="202" path="m,l,21600r21600,l21600,xe">
              <v:stroke joinstyle="miter"/>
              <v:path gradientshapeok="t" o:connecttype="rect"/>
            </v:shapetype>
            <v:shape id="Text Box 35" o:spid="_x0000_s1053" type="#_x0000_t202" alt="PUBLIC" style="position:absolute;margin-left:0;margin-top:0;width:23.3pt;height:24.25pt;z-index:25165826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HzkKDgIAAB0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bY/e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VHzkK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72DCE02C" w14:textId="1E90DE57"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2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6A6300" w14:textId="67DF28CC" w:rsidR="003C40A0" w:rsidRDefault="007C2880" w:rsidP="003C40A0">
    <w:pPr>
      <w:pStyle w:val="FooterLeft"/>
      <w:framePr w:wrap="around"/>
    </w:pPr>
    <w:r>
      <w:rPr>
        <w:noProof/>
      </w:rPr>
      <mc:AlternateContent>
        <mc:Choice Requires="wps">
          <w:drawing>
            <wp:anchor distT="0" distB="0" distL="0" distR="0" simplePos="0" relativeHeight="251658257" behindDoc="0" locked="0" layoutInCell="1" allowOverlap="1" wp14:anchorId="31B8C86E" wp14:editId="31546BEA">
              <wp:simplePos x="635" y="635"/>
              <wp:positionH relativeFrom="page">
                <wp:align>center</wp:align>
              </wp:positionH>
              <wp:positionV relativeFrom="page">
                <wp:align>bottom</wp:align>
              </wp:positionV>
              <wp:extent cx="295910" cy="307975"/>
              <wp:effectExtent l="0" t="0" r="8890" b="0"/>
              <wp:wrapNone/>
              <wp:docPr id="1033429093" name="Text Box 39"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B4408ED" w14:textId="6C1736A6"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31B8C86E" id="_x0000_t202" coordsize="21600,21600" o:spt="202" path="m,l,21600r21600,l21600,xe">
              <v:stroke joinstyle="miter"/>
              <v:path gradientshapeok="t" o:connecttype="rect"/>
            </v:shapetype>
            <v:shape id="Text Box 39" o:spid="_x0000_s1054" type="#_x0000_t202" alt="PUBLIC" style="position:absolute;margin-left:0;margin-top:0;width:23.3pt;height:24.25pt;z-index:25165825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bfsSDgIAAB0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1Mhvb30F1oqkQhoV7JzcN1X4QPjwLpA1Tu6Ta&#10;8ESHNtCVHM4WZzXgj7/5Yz4RT1HOOlJMyS1JmjPzzdJCorhGA0djl4zpIp/nFLeH9g5Ih1N6Ek4m&#10;k7wYzGhqhPaV9LyOhSgkrKRyJd+N5l0YpEvvQar1OiWRjpwID3brZISOfEUyX/pXge7MeKBVPcIo&#10;J1G8IX7IjTe9Wx8C0Z+2ErkdiDxTThpMez2/lyjyX/9T1vVVr34C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IbfsS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2B4408ED" w14:textId="6C1736A6"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C40A0" w:rsidRPr="00BC4E10">
      <w:fldChar w:fldCharType="begin"/>
    </w:r>
    <w:r w:rsidR="003C40A0" w:rsidRPr="00BC4E10">
      <w:instrText xml:space="preserve"> PAGE   \* MERGEFORMAT </w:instrText>
    </w:r>
    <w:r w:rsidR="003C40A0" w:rsidRPr="00BC4E10">
      <w:fldChar w:fldCharType="separate"/>
    </w:r>
    <w:r w:rsidR="003C40A0">
      <w:t>1-2</w:t>
    </w:r>
    <w:r w:rsidR="003C40A0" w:rsidRPr="00BC4E10">
      <w:fldChar w:fldCharType="end"/>
    </w:r>
    <w:r w:rsidR="003C40A0">
      <w:t xml:space="preserve"> | </w:t>
    </w:r>
    <w:r w:rsidR="003C40A0">
      <w:rPr>
        <w:noProof/>
      </w:rPr>
      <w:fldChar w:fldCharType="begin"/>
    </w:r>
    <w:r w:rsidR="003C40A0">
      <w:rPr>
        <w:noProof/>
      </w:rPr>
      <w:instrText xml:space="preserve"> STYLEREF  "Heading 1"  \* MERGEFORMAT </w:instrText>
    </w:r>
    <w:r w:rsidR="003C40A0">
      <w:rPr>
        <w:noProof/>
      </w:rPr>
      <w:fldChar w:fldCharType="separate"/>
    </w:r>
    <w:r w:rsidR="005A4A83">
      <w:rPr>
        <w:noProof/>
      </w:rPr>
      <w:t>Agriculture and forestry</w:t>
    </w:r>
    <w:r w:rsidR="003C40A0">
      <w:rPr>
        <w:noProof/>
      </w:rPr>
      <w:fldChar w:fldCharType="end"/>
    </w:r>
    <w:r w:rsidR="003C40A0">
      <w:rPr>
        <w:noProof/>
      </w:rPr>
      <w:t xml:space="preserve"> </w:t>
    </w:r>
  </w:p>
  <w:p w14:paraId="43B3E9DE" w14:textId="77777777" w:rsidR="0087449A" w:rsidRPr="003C40A0" w:rsidRDefault="0087449A" w:rsidP="003C40A0">
    <w:pPr>
      <w:pStyle w:val="Footer"/>
    </w:pPr>
  </w:p>
</w:ftr>
</file>

<file path=word/footer2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7214A28" w14:textId="7842A1E9" w:rsidR="0000332B" w:rsidRDefault="007C2880" w:rsidP="00E276CC">
    <w:pPr>
      <w:pStyle w:val="FooterLeft"/>
      <w:framePr w:wrap="around"/>
    </w:pPr>
    <w:r>
      <w:rPr>
        <w:noProof/>
      </w:rPr>
      <mc:AlternateContent>
        <mc:Choice Requires="wps">
          <w:drawing>
            <wp:anchor distT="0" distB="0" distL="0" distR="0" simplePos="0" relativeHeight="251658258" behindDoc="0" locked="0" layoutInCell="1" allowOverlap="1" wp14:anchorId="2F4A63BA" wp14:editId="08A698F0">
              <wp:simplePos x="635" y="635"/>
              <wp:positionH relativeFrom="page">
                <wp:align>center</wp:align>
              </wp:positionH>
              <wp:positionV relativeFrom="page">
                <wp:align>bottom</wp:align>
              </wp:positionV>
              <wp:extent cx="295910" cy="307975"/>
              <wp:effectExtent l="0" t="0" r="8890" b="0"/>
              <wp:wrapNone/>
              <wp:docPr id="149168108" name="Text Box 4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2388FAF" w14:textId="7EED20A2"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2F4A63BA" id="_x0000_t202" coordsize="21600,21600" o:spt="202" path="m,l,21600r21600,l21600,xe">
              <v:stroke joinstyle="miter"/>
              <v:path gradientshapeok="t" o:connecttype="rect"/>
            </v:shapetype>
            <v:shape id="Text Box 40" o:spid="_x0000_s1055" type="#_x0000_t202" alt="PUBLIC" style="position:absolute;margin-left:0;margin-top:0;width:23.3pt;height:24.25pt;z-index:251658258;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l0kkvDgIAAB0E&#10;AAAOAAAAAAAAAAAAAAAAAC4CAABkcnMvZTJvRG9jLnhtbFBLAQItABQABgAIAAAAIQCU/kVG2gAA&#10;AAMBAAAPAAAAAAAAAAAAAAAAAGgEAABkcnMvZG93bnJldi54bWxQSwUGAAAAAAQABADzAAAAbwUA&#10;AAAA&#10;" filled="f" stroked="f">
              <v:fill o:detectmouseclick="t"/>
              <v:textbox style="mso-fit-shape-to-text:t" inset="0,0,0,15pt">
                <w:txbxContent>
                  <w:p w14:paraId="72388FAF" w14:textId="7EED20A2"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0326D007" w14:textId="30E94B53" w:rsidR="0000332B" w:rsidRPr="00BC4E10" w:rsidRDefault="00F4131C" w:rsidP="003C40A0">
    <w:pPr>
      <w:pStyle w:val="Footerright"/>
      <w:framePr w:wrap="around"/>
    </w:pPr>
    <w:fldSimple w:instr=" STYLEREF  &quot;Heading 1&quot;  \* MERGEFORMAT ">
      <w:r w:rsidR="005A4A83">
        <w:rPr>
          <w:noProof/>
        </w:rPr>
        <w:t>Agriculture and forestry</w:t>
      </w:r>
    </w:fldSimple>
    <w:r w:rsidR="0000332B">
      <w:t xml:space="preserve"> </w:t>
    </w:r>
    <w:r w:rsidR="0000332B" w:rsidRPr="00BC4E10">
      <w:t xml:space="preserve">| </w:t>
    </w:r>
    <w:r w:rsidR="0000332B" w:rsidRPr="00BC4E10">
      <w:fldChar w:fldCharType="begin"/>
    </w:r>
    <w:r w:rsidR="0000332B" w:rsidRPr="00BC4E10">
      <w:instrText xml:space="preserve"> PAGE   \* MERGEFORMAT </w:instrText>
    </w:r>
    <w:r w:rsidR="0000332B" w:rsidRPr="00BC4E10">
      <w:fldChar w:fldCharType="separate"/>
    </w:r>
    <w:r w:rsidR="0000332B">
      <w:t>1-3</w:t>
    </w:r>
    <w:r w:rsidR="0000332B" w:rsidRPr="00BC4E10">
      <w:fldChar w:fldCharType="end"/>
    </w:r>
  </w:p>
  <w:p w14:paraId="03075AD0" w14:textId="77777777" w:rsidR="0000332B" w:rsidRPr="003C40A0" w:rsidRDefault="0000332B" w:rsidP="003C40A0">
    <w:pPr>
      <w:pStyle w:val="Footerright"/>
      <w:framePr w:w="0" w:hRule="auto" w:wrap="auto" w:vAnchor="margin" w:hAnchor="text" w:xAlign="left" w:yAlign="inline" w:anchorLock="0"/>
      <w:jc w:val="left"/>
    </w:pPr>
  </w:p>
</w:ftr>
</file>

<file path=word/footer2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50CF04B" w14:textId="5B78DE51" w:rsidR="007C2880" w:rsidRDefault="007C2880">
    <w:pPr>
      <w:pStyle w:val="Footer"/>
    </w:pPr>
    <w:r>
      <w:rPr>
        <w:noProof/>
      </w:rPr>
      <mc:AlternateContent>
        <mc:Choice Requires="wps">
          <w:drawing>
            <wp:anchor distT="0" distB="0" distL="0" distR="0" simplePos="0" relativeHeight="251658264" behindDoc="0" locked="0" layoutInCell="1" allowOverlap="1" wp14:anchorId="46F5B266" wp14:editId="64A74BDF">
              <wp:simplePos x="635" y="635"/>
              <wp:positionH relativeFrom="page">
                <wp:align>center</wp:align>
              </wp:positionH>
              <wp:positionV relativeFrom="page">
                <wp:align>bottom</wp:align>
              </wp:positionV>
              <wp:extent cx="295910" cy="307975"/>
              <wp:effectExtent l="0" t="0" r="8890" b="0"/>
              <wp:wrapNone/>
              <wp:docPr id="1333806520" name="Text Box 38"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BC9D4E2" w14:textId="08F8E5C1"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6F5B266" id="_x0000_t202" coordsize="21600,21600" o:spt="202" path="m,l,21600r21600,l21600,xe">
              <v:stroke joinstyle="miter"/>
              <v:path gradientshapeok="t" o:connecttype="rect"/>
            </v:shapetype>
            <v:shape id="Text Box 38" o:spid="_x0000_s1056" type="#_x0000_t202" alt="PUBLIC" style="position:absolute;margin-left:0;margin-top:0;width:23.3pt;height:24.25pt;z-index:25165826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sLFQNAgAAHQQA&#10;AA4AAAAAAAAAAAAAAAAALgIAAGRycy9lMm9Eb2MueG1sUEsBAi0AFAAGAAgAAAAhAJT+RUbaAAAA&#10;AwEAAA8AAAAAAAAAAAAAAAAAZwQAAGRycy9kb3ducmV2LnhtbFBLBQYAAAAABAAEAPMAAABuBQAA&#10;AAA=&#10;" filled="f" stroked="f">
              <v:fill o:detectmouseclick="t"/>
              <v:textbox style="mso-fit-shape-to-text:t" inset="0,0,0,15pt">
                <w:txbxContent>
                  <w:p w14:paraId="7BC9D4E2" w14:textId="08F8E5C1"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7A56A3A" w14:textId="789E8F76" w:rsidR="007C2880" w:rsidRDefault="007C2880">
    <w:pPr>
      <w:pStyle w:val="Footer"/>
    </w:pPr>
    <w:r>
      <w:rPr>
        <w:noProof/>
      </w:rPr>
      <mc:AlternateContent>
        <mc:Choice Requires="wps">
          <w:drawing>
            <wp:anchor distT="0" distB="0" distL="0" distR="0" simplePos="0" relativeHeight="251658259" behindDoc="0" locked="0" layoutInCell="1" allowOverlap="1" wp14:anchorId="75F2AA62" wp14:editId="6EEF458E">
              <wp:simplePos x="902525" y="10355283"/>
              <wp:positionH relativeFrom="page">
                <wp:align>center</wp:align>
              </wp:positionH>
              <wp:positionV relativeFrom="page">
                <wp:align>bottom</wp:align>
              </wp:positionV>
              <wp:extent cx="295910" cy="307975"/>
              <wp:effectExtent l="0" t="0" r="8890" b="0"/>
              <wp:wrapNone/>
              <wp:docPr id="1231260051" name="Text Box 17"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28F8C0B0" w14:textId="6A04F02F"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75F2AA62" id="_x0000_t202" coordsize="21600,21600" o:spt="202" path="m,l,21600r21600,l21600,xe">
              <v:stroke joinstyle="miter"/>
              <v:path gradientshapeok="t" o:connecttype="rect"/>
            </v:shapetype>
            <v:shape id="Text Box 17" o:spid="_x0000_s1035" type="#_x0000_t202" alt="PUBLIC" style="position:absolute;margin-left:0;margin-top:0;width:23.3pt;height:24.25pt;z-index:251658259;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" filled="f" stroked="f">
              <v:fill o:detectmouseclick="t"/>
              <v:textbox style="mso-fit-shape-to-text:t" inset="0,0,0,15pt">
                <w:txbxContent>
                  <w:p w14:paraId="28F8C0B0" w14:textId="6A04F02F"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333F785" w14:textId="23E9277C" w:rsidR="003C40A0" w:rsidRDefault="007C2880" w:rsidP="003C40A0">
    <w:pPr>
      <w:pStyle w:val="FooterLeft"/>
      <w:framePr w:wrap="around"/>
    </w:pPr>
    <w:r>
      <w:rPr>
        <w:noProof/>
      </w:rPr>
      <mc:AlternateContent>
        <mc:Choice Requires="wps">
          <w:drawing>
            <wp:anchor distT="0" distB="0" distL="0" distR="0" simplePos="0" relativeHeight="251658244" behindDoc="0" locked="0" layoutInCell="1" allowOverlap="1" wp14:anchorId="4D51189B" wp14:editId="6C9F3B72">
              <wp:simplePos x="902525" y="10248405"/>
              <wp:positionH relativeFrom="page">
                <wp:align>center</wp:align>
              </wp:positionH>
              <wp:positionV relativeFrom="page">
                <wp:align>bottom</wp:align>
              </wp:positionV>
              <wp:extent cx="295910" cy="307975"/>
              <wp:effectExtent l="0" t="0" r="8890" b="0"/>
              <wp:wrapNone/>
              <wp:docPr id="1530318067" name="Text Box 21"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BDD52BF" w14:textId="04BC4301"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4D51189B" id="_x0000_t202" coordsize="21600,21600" o:spt="202" path="m,l,21600r21600,l21600,xe">
              <v:stroke joinstyle="miter"/>
              <v:path gradientshapeok="t" o:connecttype="rect"/>
            </v:shapetype>
            <v:shape id="Text Box 21" o:spid="_x0000_s1036" type="#_x0000_t202" alt="PUBLIC" style="position:absolute;margin-left:0;margin-top:0;width:23.3pt;height:24.25pt;z-index:251658244;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C7Of4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4BDD52BF" w14:textId="04BC4301"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r w:rsidR="003C40A0" w:rsidRPr="00BC4E10">
      <w:fldChar w:fldCharType="begin"/>
    </w:r>
    <w:r w:rsidR="003C40A0" w:rsidRPr="00BC4E10">
      <w:instrText xml:space="preserve"> PAGE   \* MERGEFORMAT </w:instrText>
    </w:r>
    <w:r w:rsidR="003C40A0" w:rsidRPr="00BC4E10">
      <w:fldChar w:fldCharType="separate"/>
    </w:r>
    <w:r w:rsidR="003C40A0">
      <w:t>1-2</w:t>
    </w:r>
    <w:r w:rsidR="003C40A0" w:rsidRPr="00BC4E10">
      <w:fldChar w:fldCharType="end"/>
    </w:r>
    <w:r w:rsidR="003C40A0">
      <w:t xml:space="preserve"> | </w:t>
    </w:r>
    <w:r w:rsidR="003C40A0">
      <w:rPr>
        <w:noProof/>
      </w:rPr>
      <w:fldChar w:fldCharType="begin"/>
    </w:r>
    <w:r w:rsidR="003C40A0">
      <w:rPr>
        <w:noProof/>
      </w:rPr>
      <w:instrText xml:space="preserve"> STYLEREF  "Heading 1"  \* MERGEFORMAT </w:instrText>
    </w:r>
    <w:r w:rsidR="003C40A0">
      <w:rPr>
        <w:noProof/>
      </w:rPr>
      <w:fldChar w:fldCharType="separate"/>
    </w:r>
    <w:r w:rsidR="005A4A83">
      <w:rPr>
        <w:noProof/>
      </w:rPr>
      <w:t>Agriculture and forestry</w:t>
    </w:r>
    <w:r w:rsidR="003C40A0">
      <w:rPr>
        <w:noProof/>
      </w:rPr>
      <w:fldChar w:fldCharType="end"/>
    </w:r>
    <w:r w:rsidR="003C40A0">
      <w:rPr>
        <w:noProof/>
      </w:rPr>
      <w:t xml:space="preserve"> </w:t>
    </w:r>
  </w:p>
  <w:p w14:paraId="056D1703" w14:textId="0A581775" w:rsidR="003F344E" w:rsidRPr="003C40A0" w:rsidRDefault="003F344E" w:rsidP="003C40A0">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71895E4" w14:textId="479C6064" w:rsidR="003F344E" w:rsidRDefault="007C2880" w:rsidP="00E276CC">
    <w:pPr>
      <w:pStyle w:val="FooterLeft"/>
      <w:framePr w:wrap="around"/>
    </w:pPr>
    <w:r>
      <w:rPr>
        <w:noProof/>
      </w:rPr>
      <mc:AlternateContent>
        <mc:Choice Requires="wps">
          <w:drawing>
            <wp:anchor distT="0" distB="0" distL="0" distR="0" simplePos="0" relativeHeight="251658245" behindDoc="0" locked="0" layoutInCell="1" allowOverlap="1" wp14:anchorId="552AB830" wp14:editId="161D5C36">
              <wp:simplePos x="902525" y="10248405"/>
              <wp:positionH relativeFrom="page">
                <wp:align>center</wp:align>
              </wp:positionH>
              <wp:positionV relativeFrom="page">
                <wp:align>bottom</wp:align>
              </wp:positionV>
              <wp:extent cx="295910" cy="307975"/>
              <wp:effectExtent l="0" t="0" r="8890" b="0"/>
              <wp:wrapNone/>
              <wp:docPr id="1380332400" name="Text Box 22"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F5D7EB0" w14:textId="60D1D7EA"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52AB830" id="_x0000_t202" coordsize="21600,21600" o:spt="202" path="m,l,21600r21600,l21600,xe">
              <v:stroke joinstyle="miter"/>
              <v:path gradientshapeok="t" o:connecttype="rect"/>
            </v:shapetype>
            <v:shape id="Text Box 22" o:spid="_x0000_s1037" type="#_x0000_t202" alt="PUBLIC" style="position:absolute;margin-left:0;margin-top:0;width:23.3pt;height:24.25pt;z-index:251658245;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" filled="f" stroked="f">
              <v:fill o:detectmouseclick="t"/>
              <v:textbox style="mso-fit-shape-to-text:t" inset="0,0,0,15pt">
                <w:txbxContent>
                  <w:p w14:paraId="1F5D7EB0" w14:textId="60D1D7EA"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653B3553" w14:textId="6976DCF5" w:rsidR="003F344E" w:rsidRPr="00BC4E10" w:rsidRDefault="00F4131C" w:rsidP="00E276CC">
    <w:pPr>
      <w:pStyle w:val="Footerright"/>
      <w:framePr w:wrap="around"/>
    </w:pPr>
    <w:fldSimple w:instr="STYLEREF  &quot;Heading 1&quot;  \* MERGEFORMAT">
      <w:r w:rsidR="005A4A83" w:rsidRPr="005A4A83">
        <w:rPr>
          <w:noProof/>
          <w:lang w:val="en-US"/>
        </w:rPr>
        <w:t>Agriculture</w:t>
      </w:r>
      <w:r w:rsidR="005A4A83">
        <w:rPr>
          <w:noProof/>
        </w:rPr>
        <w:t xml:space="preserve"> and forestry</w:t>
      </w:r>
    </w:fldSimple>
    <w:r w:rsidR="003F344E">
      <w:t xml:space="preserve"> </w:t>
    </w:r>
    <w:r w:rsidR="003F344E" w:rsidRPr="00BC4E10">
      <w:t xml:space="preserve">| </w:t>
    </w:r>
    <w:r w:rsidR="003F344E" w:rsidRPr="00BC4E10">
      <w:fldChar w:fldCharType="begin"/>
    </w:r>
    <w:r w:rsidR="003F344E" w:rsidRPr="00BC4E10">
      <w:instrText xml:space="preserve"> PAGE   \* MERGEFORMAT </w:instrText>
    </w:r>
    <w:r w:rsidR="003F344E" w:rsidRPr="00BC4E10">
      <w:fldChar w:fldCharType="separate"/>
    </w:r>
    <w:r w:rsidR="003F344E">
      <w:t>17</w:t>
    </w:r>
    <w:r w:rsidR="003F344E" w:rsidRPr="00BC4E10">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25D248" w14:textId="427114E2" w:rsidR="00084150" w:rsidRDefault="007C2880">
    <w:pPr>
      <w:pStyle w:val="Footer"/>
    </w:pPr>
    <w:r>
      <w:rPr>
        <w:noProof/>
      </w:rPr>
      <mc:AlternateContent>
        <mc:Choice Requires="wps">
          <w:drawing>
            <wp:anchor distT="0" distB="0" distL="0" distR="0" simplePos="0" relativeHeight="251658243" behindDoc="0" locked="0" layoutInCell="1" allowOverlap="1" wp14:anchorId="073AFC9E" wp14:editId="0574C04B">
              <wp:simplePos x="635" y="635"/>
              <wp:positionH relativeFrom="page">
                <wp:align>center</wp:align>
              </wp:positionH>
              <wp:positionV relativeFrom="page">
                <wp:align>bottom</wp:align>
              </wp:positionV>
              <wp:extent cx="295910" cy="307975"/>
              <wp:effectExtent l="0" t="0" r="8890" b="0"/>
              <wp:wrapNone/>
              <wp:docPr id="1036425788" name="Text Box 20"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1D6E031D" w14:textId="207A4149"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073AFC9E" id="_x0000_t202" coordsize="21600,21600" o:spt="202" path="m,l,21600r21600,l21600,xe">
              <v:stroke joinstyle="miter"/>
              <v:path gradientshapeok="t" o:connecttype="rect"/>
            </v:shapetype>
            <v:shape id="Text Box 20" o:spid="_x0000_s1038" type="#_x0000_t202" alt="PUBLIC" style="position:absolute;margin-left:0;margin-top:0;width:23.3pt;height:24.25pt;z-index:251658243;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" filled="f" stroked="f">
              <v:fill o:detectmouseclick="t"/>
              <v:textbox style="mso-fit-shape-to-text:t" inset="0,0,0,15pt">
                <w:txbxContent>
                  <w:p w14:paraId="1D6E031D" w14:textId="207A4149"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A688991" w14:textId="4115065C" w:rsidR="0000332B" w:rsidRDefault="007C2880" w:rsidP="003C40A0">
    <w:pPr>
      <w:pStyle w:val="FooterLeft"/>
      <w:framePr w:wrap="around"/>
    </w:pPr>
    <w:r>
      <w:rPr>
        <w:noProof/>
      </w:rPr>
      <mc:AlternateContent>
        <mc:Choice Requires="wps">
          <w:drawing>
            <wp:anchor distT="0" distB="0" distL="0" distR="0" simplePos="0" relativeHeight="251658246" behindDoc="0" locked="0" layoutInCell="1" allowOverlap="1" wp14:anchorId="5EA1CE1D" wp14:editId="5E70509E">
              <wp:simplePos x="901065" y="7110730"/>
              <wp:positionH relativeFrom="page">
                <wp:align>center</wp:align>
              </wp:positionH>
              <wp:positionV relativeFrom="page">
                <wp:align>bottom</wp:align>
              </wp:positionV>
              <wp:extent cx="295910" cy="307975"/>
              <wp:effectExtent l="0" t="0" r="8890" b="0"/>
              <wp:wrapNone/>
              <wp:docPr id="1802050209" name="Text Box 24"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72CFF212" w14:textId="2E868165"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EA1CE1D" id="_x0000_t202" coordsize="21600,21600" o:spt="202" path="m,l,21600r21600,l21600,xe">
              <v:stroke joinstyle="miter"/>
              <v:path gradientshapeok="t" o:connecttype="rect"/>
            </v:shapetype>
            <v:shape id="Text Box 24" o:spid="_x0000_s1039" type="#_x0000_t202" alt="PUBLIC" style="position:absolute;margin-left:0;margin-top:0;width:23.3pt;height:24.25pt;z-index:251658246;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Cl8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72CFF212" w14:textId="2E868165"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471CDBFC" w14:textId="5D4EACBA" w:rsidR="0000332B" w:rsidRDefault="0000332B" w:rsidP="003C40A0">
    <w:pPr>
      <w:pStyle w:val="FooterLeft"/>
      <w:framePr w:wrap="around"/>
    </w:pPr>
    <w:r w:rsidRPr="00BC4E10">
      <w:fldChar w:fldCharType="begin"/>
    </w:r>
    <w:r w:rsidRPr="00BC4E10">
      <w:instrText xml:space="preserve"> PAGE   \* MERGEFORMAT </w:instrText>
    </w:r>
    <w:r w:rsidRPr="00BC4E10">
      <w:fldChar w:fldCharType="separate"/>
    </w:r>
    <w:r>
      <w:t>1-2</w:t>
    </w:r>
    <w:r w:rsidRPr="00BC4E10">
      <w:fldChar w:fldCharType="end"/>
    </w:r>
    <w:r>
      <w:t xml:space="preserve"> | </w:t>
    </w:r>
    <w:r>
      <w:rPr>
        <w:noProof/>
      </w:rPr>
      <w:fldChar w:fldCharType="begin"/>
    </w:r>
    <w:r>
      <w:rPr>
        <w:noProof/>
      </w:rPr>
      <w:instrText xml:space="preserve"> STYLEREF  "Heading 1"  \* MERGEFORMAT </w:instrText>
    </w:r>
    <w:r>
      <w:rPr>
        <w:noProof/>
      </w:rPr>
      <w:fldChar w:fldCharType="separate"/>
    </w:r>
    <w:r w:rsidR="005A4A83">
      <w:rPr>
        <w:noProof/>
      </w:rPr>
      <w:t>Agriculture and forestry</w:t>
    </w:r>
    <w:r>
      <w:rPr>
        <w:noProof/>
      </w:rPr>
      <w:fldChar w:fldCharType="end"/>
    </w:r>
    <w:r>
      <w:rPr>
        <w:noProof/>
      </w:rPr>
      <w:t xml:space="preserve"> </w:t>
    </w:r>
  </w:p>
  <w:p w14:paraId="39303B86" w14:textId="77777777" w:rsidR="0000332B" w:rsidRPr="003C40A0" w:rsidRDefault="0000332B" w:rsidP="003C40A0">
    <w:pPr>
      <w:pStyle w:val="Foote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CD5ED5B" w14:textId="286F651F" w:rsidR="004D1796" w:rsidRDefault="007C2880" w:rsidP="00E276CC">
    <w:pPr>
      <w:pStyle w:val="FooterLeft"/>
      <w:framePr w:wrap="around"/>
    </w:pPr>
    <w:r>
      <w:rPr>
        <w:noProof/>
      </w:rPr>
      <mc:AlternateContent>
        <mc:Choice Requires="wps">
          <w:drawing>
            <wp:anchor distT="0" distB="0" distL="0" distR="0" simplePos="0" relativeHeight="251658247" behindDoc="0" locked="0" layoutInCell="1" allowOverlap="1" wp14:anchorId="548723D0" wp14:editId="11285FD5">
              <wp:simplePos x="635" y="635"/>
              <wp:positionH relativeFrom="page">
                <wp:align>center</wp:align>
              </wp:positionH>
              <wp:positionV relativeFrom="page">
                <wp:align>bottom</wp:align>
              </wp:positionV>
              <wp:extent cx="295910" cy="307975"/>
              <wp:effectExtent l="0" t="0" r="8890" b="0"/>
              <wp:wrapNone/>
              <wp:docPr id="380751136" name="Text Box 25"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42C6AD38" w14:textId="5AF01ADA"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548723D0" id="_x0000_t202" coordsize="21600,21600" o:spt="202" path="m,l,21600r21600,l21600,xe">
              <v:stroke joinstyle="miter"/>
              <v:path gradientshapeok="t" o:connecttype="rect"/>
            </v:shapetype>
            <v:shape id="Text Box 25" o:spid="_x0000_s1040" type="#_x0000_t202" alt="PUBLIC" style="position:absolute;margin-left:0;margin-top:0;width:23.3pt;height:24.25pt;z-index:251658247;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AmOdD6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42C6AD38" w14:textId="5AF01ADA"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p w14:paraId="15FF997F" w14:textId="4AE2F050" w:rsidR="004D1796" w:rsidRPr="00BC4E10" w:rsidRDefault="003C40A0" w:rsidP="000647B8">
    <w:pPr>
      <w:pStyle w:val="Footerright"/>
      <w:framePr w:wrap="around"/>
      <w:spacing w:before="180"/>
    </w:pPr>
    <w:fldSimple w:instr="STYLEREF  &quot;Heading 1&quot;  \* MERGEFORMAT">
      <w:r w:rsidRPr="003C40A0">
        <w:rPr>
          <w:noProof/>
          <w:lang w:val="en-US"/>
        </w:rPr>
        <w:t>Agriculture</w:t>
      </w:r>
      <w:r>
        <w:rPr>
          <w:noProof/>
        </w:rPr>
        <w:t xml:space="preserve"> and forestry</w:t>
      </w:r>
    </w:fldSimple>
    <w:r w:rsidR="004D1796">
      <w:t xml:space="preserve"> </w:t>
    </w:r>
    <w:r w:rsidR="004D1796" w:rsidRPr="00BC4E10">
      <w:t xml:space="preserve">| </w:t>
    </w:r>
    <w:r w:rsidR="004D1796" w:rsidRPr="00BC4E10">
      <w:fldChar w:fldCharType="begin"/>
    </w:r>
    <w:r w:rsidR="004D1796" w:rsidRPr="00BC4E10">
      <w:instrText xml:space="preserve"> PAGE   \* MERGEFORMAT </w:instrText>
    </w:r>
    <w:r w:rsidR="004D1796" w:rsidRPr="00BC4E10">
      <w:fldChar w:fldCharType="separate"/>
    </w:r>
    <w:r w:rsidR="004D1796">
      <w:t>17</w:t>
    </w:r>
    <w:r w:rsidR="004D1796" w:rsidRPr="00BC4E10">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8D994B" w14:textId="63ADC415" w:rsidR="007C2880" w:rsidRDefault="007C2880">
    <w:pPr>
      <w:pStyle w:val="Footer"/>
    </w:pPr>
    <w:r>
      <w:rPr>
        <w:noProof/>
      </w:rPr>
      <mc:AlternateContent>
        <mc:Choice Requires="wps">
          <w:drawing>
            <wp:anchor distT="0" distB="0" distL="0" distR="0" simplePos="0" relativeHeight="251658260" behindDoc="0" locked="0" layoutInCell="1" allowOverlap="1" wp14:anchorId="1C483C03" wp14:editId="20012CCD">
              <wp:simplePos x="635" y="635"/>
              <wp:positionH relativeFrom="page">
                <wp:align>center</wp:align>
              </wp:positionH>
              <wp:positionV relativeFrom="page">
                <wp:align>bottom</wp:align>
              </wp:positionV>
              <wp:extent cx="295910" cy="307975"/>
              <wp:effectExtent l="0" t="0" r="8890" b="0"/>
              <wp:wrapNone/>
              <wp:docPr id="1719411777" name="Text Box 23" descr="PUBLIC">
                <a:extLst xmlns:a="http://schemas.openxmlformats.org/drawingml/2006/main">
                  <a:ext uri="{5AE41FA2-C0FF-4470-9BD4-5FADCA87CBE2}">
                    <aclsh:classification xmlns:aclsh="http://schemas.microsoft.com/office/drawing/2020/classificationShape" classificationOutcomeType="ftr"/>
                  </a:ext>
                </a:extLst>
              </wp:docPr>
              <wp:cNvGraphicFramePr/>
              <a:graphic xmlns:a="http://schemas.openxmlformats.org/drawingml/2006/main">
                <a:graphicData uri="http://schemas.microsoft.com/office/word/2010/wordprocessingShape">
                  <wps:wsp>
                    <wps:cNvSpPr txBox="1"/>
                    <wps:spPr>
                      <a:xfrm>
                        <a:off x="0" y="0"/>
                        <a:ext cx="295910" cy="307975"/>
                      </a:xfrm>
                      <a:prstGeom prst="rect">
                        <a:avLst/>
                      </a:prstGeom>
                      <a:noFill/>
                      <a:ln>
                        <a:noFill/>
                      </a:ln>
                    </wps:spPr>
                    <wps:txbx>
                      <w:txbxContent>
                        <w:p w14:paraId="3267B5A1" w14:textId="4FAFB40F"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wps:txbx>
                    <wps:bodyPr rot="0" spcFirstLastPara="0" vertOverflow="overflow" horzOverflow="overflow" vert="horz" wrap="none" lIns="0" tIns="0" rIns="0" bIns="190500" numCol="1" spcCol="0" rtlCol="0" fromWordArt="0" anchor="b" anchorCtr="0" forceAA="0" compatLnSpc="1">
                      <a:prstTxWarp prst="textNoShape">
                        <a:avLst/>
                      </a:prstTxWarp>
                      <a:spAutoFit/>
                    </wps:bodyPr>
                  </wps:wsp>
                </a:graphicData>
              </a:graphic>
            </wp:anchor>
          </w:drawing>
        </mc:Choice>
        <mc:Fallback>
          <w:pict>
            <v:shapetype w14:anchorId="1C483C03" id="_x0000_t202" coordsize="21600,21600" o:spt="202" path="m,l,21600r21600,l21600,xe">
              <v:stroke joinstyle="miter"/>
              <v:path gradientshapeok="t" o:connecttype="rect"/>
            </v:shapetype>
            <v:shape id="Text Box 23" o:spid="_x0000_s1041" type="#_x0000_t202" alt="PUBLIC" style="position:absolute;margin-left:0;margin-top:0;width:23.3pt;height:24.25pt;z-index:251658260;visibility:visible;mso-wrap-style:none;mso-wrap-distance-left:0;mso-wrap-distance-top:0;mso-wrap-distance-right:0;mso-wrap-distance-bottom:0;mso-position-horizontal:center;mso-position-horizontal-relative:page;mso-position-vertical:bottom;mso-position-vertical-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" filled="f" stroked="f">
              <v:fill o:detectmouseclick="t"/>
              <v:textbox style="mso-fit-shape-to-text:t" inset="0,0,0,15pt">
                <w:txbxContent>
                  <w:p w14:paraId="3267B5A1" w14:textId="4FAFB40F" w:rsidR="007C2880" w:rsidRPr="007C2880" w:rsidRDefault="007C2880" w:rsidP="007C2880">
                    <w:pPr>
                      <w:spacing w:after="0"/>
                      <w:rPr>
                        <w:rFonts w:ascii="Century Gothic" w:eastAsia="Century Gothic" w:hAnsi="Century Gothic" w:cs="Century Gothic"/>
                        <w:noProof/>
                        <w:color w:val="7F7F7F"/>
                        <w:sz w:val="14"/>
                        <w:szCs w:val="14"/>
                      </w:rPr>
                    </w:pPr>
                    <w:r w:rsidRPr="007C2880">
                      <w:rPr>
                        <w:rFonts w:ascii="Century Gothic" w:eastAsia="Century Gothic" w:hAnsi="Century Gothic" w:cs="Century Gothic"/>
                        <w:noProof/>
                        <w:color w:val="7F7F7F"/>
                        <w:sz w:val="14"/>
                        <w:szCs w:val="14"/>
                      </w:rPr>
                      <w:t>PUBLIC</w:t>
                    </w:r>
                  </w:p>
                </w:txbxContent>
              </v:textbox>
              <w10:wrap anchorx="page" anchory="page"/>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0CD1994" w14:textId="77777777" w:rsidR="00E532A8" w:rsidRDefault="00E532A8" w:rsidP="00CC6183">
      <w:r>
        <w:separator/>
      </w:r>
    </w:p>
  </w:footnote>
  <w:footnote w:type="continuationSeparator" w:id="0">
    <w:p w14:paraId="5119CD61" w14:textId="77777777" w:rsidR="00E532A8" w:rsidRDefault="00E532A8" w:rsidP="00CC6183">
      <w:r>
        <w:continuationSeparator/>
      </w:r>
    </w:p>
  </w:footnote>
  <w:footnote w:type="continuationNotice" w:id="1">
    <w:p w14:paraId="2FB4AF6F" w14:textId="77777777" w:rsidR="00E532A8" w:rsidRDefault="00E532A8">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4E73AA9" w14:textId="4CCD72E2" w:rsidR="0063022F" w:rsidRDefault="00DD2CAE">
    <w:pPr>
      <w:pStyle w:val="Header"/>
    </w:pPr>
    <w:r w:rsidRPr="00DB680C">
      <w:rPr>
        <w:noProof/>
      </w:rPr>
      <mc:AlternateContent>
        <mc:Choice Requires="wpg">
          <w:drawing>
            <wp:anchor distT="0" distB="0" distL="114300" distR="114300" simplePos="0" relativeHeight="251658240" behindDoc="1" locked="1" layoutInCell="1" allowOverlap="1" wp14:anchorId="14ADC238" wp14:editId="6900A0E1">
              <wp:simplePos x="0" y="0"/>
              <wp:positionH relativeFrom="page">
                <wp:align>left</wp:align>
              </wp:positionH>
              <wp:positionV relativeFrom="page">
                <wp:align>top</wp:align>
              </wp:positionV>
              <wp:extent cx="7290000" cy="9972000"/>
              <wp:effectExtent l="0" t="0" r="6350" b="0"/>
              <wp:wrapNone/>
              <wp:docPr id="26" name="Group 6"/>
              <wp:cNvGraphicFramePr/>
              <a:graphic xmlns:a="http://schemas.openxmlformats.org/drawingml/2006/main">
                <a:graphicData uri="http://schemas.microsoft.com/office/word/2010/wordprocessingGroup">
                  <wpg:wgp>
                    <wpg:cNvGrpSpPr/>
                    <wpg:grpSpPr>
                      <a:xfrm>
                        <a:off x="0" y="0"/>
                        <a:ext cx="7290000" cy="9972000"/>
                        <a:chOff x="0" y="0"/>
                        <a:chExt cx="7290000" cy="9971965"/>
                      </a:xfrm>
                    </wpg:grpSpPr>
                    <wps:wsp>
                      <wps:cNvPr id="27" name="Graphic 2"/>
                      <wps:cNvSpPr>
                        <a:spLocks noChangeAspect="1"/>
                      </wps:cNvSpPr>
                      <wps:spPr>
                        <a:xfrm>
                          <a:off x="270000" y="270000"/>
                          <a:ext cx="7020000" cy="9701965"/>
                        </a:xfrm>
                        <a:custGeom>
                          <a:avLst/>
                          <a:gdLst>
                            <a:gd name="connsiteX0" fmla="*/ 0 w 5265039"/>
                            <a:gd name="connsiteY0" fmla="*/ 0 h 7276528"/>
                            <a:gd name="connsiteX1" fmla="*/ 5265039 w 5265039"/>
                            <a:gd name="connsiteY1" fmla="*/ 0 h 7276528"/>
                            <a:gd name="connsiteX2" fmla="*/ 5265039 w 5265039"/>
                            <a:gd name="connsiteY2" fmla="*/ 7276529 h 7276528"/>
                            <a:gd name="connsiteX3" fmla="*/ 0 w 5265039"/>
                            <a:gd name="connsiteY3" fmla="*/ 7276529 h 7276528"/>
                          </a:gdLst>
                          <a:ahLst/>
                          <a:cxnLst>
                            <a:cxn ang="0">
                              <a:pos x="connsiteX0" y="connsiteY0"/>
                            </a:cxn>
                            <a:cxn ang="0">
                              <a:pos x="connsiteX1" y="connsiteY1"/>
                            </a:cxn>
                            <a:cxn ang="0">
                              <a:pos x="connsiteX2" y="connsiteY2"/>
                            </a:cxn>
                            <a:cxn ang="0">
                              <a:pos x="connsiteX3" y="connsiteY3"/>
                            </a:cxn>
                          </a:cxnLst>
                          <a:rect l="l" t="t" r="r" b="b"/>
                          <a:pathLst>
                            <a:path w="5265039" h="7276528">
                              <a:moveTo>
                                <a:pt x="0" y="0"/>
                              </a:moveTo>
                              <a:lnTo>
                                <a:pt x="5265039" y="0"/>
                              </a:lnTo>
                              <a:lnTo>
                                <a:pt x="5265039" y="7276529"/>
                              </a:lnTo>
                              <a:lnTo>
                                <a:pt x="0" y="7276529"/>
                              </a:lnTo>
                              <a:close/>
                            </a:path>
                          </a:pathLst>
                        </a:custGeom>
                        <a:solidFill>
                          <a:schemeClr val="accent1"/>
                        </a:solidFill>
                        <a:ln w="9525" cap="flat">
                          <a:noFill/>
                          <a:prstDash val="solid"/>
                          <a:miter/>
                        </a:ln>
                      </wps:spPr>
                      <wps:bodyPr rot="0" spcFirstLastPara="0" vert="horz" wrap="square" lIns="91440" tIns="45720" rIns="91440" bIns="45720" numCol="1" spcCol="0" rtlCol="0" fromWordArt="0" anchor="ctr" anchorCtr="0" forceAA="0" compatLnSpc="1">
                        <a:prstTxWarp prst="textNoShape">
                          <a:avLst/>
                        </a:prstTxWarp>
                        <a:noAutofit/>
                      </wps:bodyPr>
                    </wps:wsp>
                    <wps:wsp>
                      <wps:cNvPr id="28" name="Rectangle 28"/>
                      <wps:cNvSpPr/>
                      <wps:spPr>
                        <a:xfrm>
                          <a:off x="0" y="0"/>
                          <a:ext cx="269675" cy="270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tlCol="0" anchor="ctr"/>
                    </wps:wsp>
                  </wpg:wgp>
                </a:graphicData>
              </a:graphic>
              <wp14:sizeRelH relativeFrom="margin">
                <wp14:pctWidth>0</wp14:pctWidth>
              </wp14:sizeRelH>
              <wp14:sizeRelV relativeFrom="margin">
                <wp14:pctHeight>0</wp14:pctHeight>
              </wp14:sizeRelV>
            </wp:anchor>
          </w:drawing>
        </mc:Choice>
        <mc:Fallback>
          <w:pict>
            <v:group w14:anchorId="72AF0FCA" id="Group 6" o:spid="_x0000_s1026" style="position:absolute;margin-left:0;margin-top:0;width:574pt;height:785.2pt;z-index:-251658238;mso-position-horizontal:left;mso-position-horizontal-relative:page;mso-position-vertical:top;mso-position-vertical-relative:page;mso-width-relative:margin;mso-height-relative:margin" coordsize="72900,997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">
              <v:shape id="Graphic 2" o:spid="_x0000_s1027" style="position:absolute;left:2700;top:2700;width:70200;height:97019;visibility:visible;mso-wrap-style:square;v-text-anchor:middle" coordsize="5265039,72765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" path="m,l5265039,r,7276529l,7276529,,xe" fillcolor="#2c4ba0 [3204]" stroked="f">
                <v:stroke joinstyle="miter"/>
                <v:path arrowok="t" o:connecttype="custom" o:connectlocs="0,0;7020000,0;7020000,9701966;0,9701966" o:connectangles="0,0,0,0"/>
                <o:lock v:ext="edit" aspectratio="t"/>
              </v:shape>
              <v:rect id="Rectangle 28" o:spid="_x0000_s1028" style="position:absolute;width:2696;height:270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" fillcolor="white [3212]" stroked="f" strokeweight="1pt"/>
              <w10:wrap anchorx="page" anchory="page"/>
              <w10:anchorlock/>
            </v:group>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BFA44C3" w14:textId="00BD2731" w:rsidR="0029388F" w:rsidRDefault="009928BD">
    <w:pPr>
      <w:pStyle w:val="Header"/>
    </w:pPr>
    <w: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692B50F" w14:textId="44C7C59F" w:rsidR="00DD2CAE" w:rsidRDefault="00DD2CA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32C02C3" w14:textId="6ED3DD4D" w:rsidR="00DD2CAE" w:rsidRDefault="00DD2CAE">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2B07766" w14:textId="73BD6B3C" w:rsidR="00F247FC" w:rsidRDefault="00F247FC">
    <w:pPr>
      <w:pStyle w:val="Heade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B09F51B" w14:textId="6301373A" w:rsidR="00F247FC" w:rsidRDefault="00F247FC">
    <w:pPr>
      <w:pStyle w:val="Heade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54C13E4" w14:textId="527AA201" w:rsidR="006427AC" w:rsidRDefault="006427AC">
    <w:pPr>
      <w:pStyle w:val="Heade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42CA1091" w14:textId="621BE3DB" w:rsidR="00F247FC" w:rsidRDefault="00F247FC">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numPicBullet w:numPicBulletId="0">
    <mc:AlternateContent>
      <mc:Choice Requires="v">
        <w:pict>
          <v:shapetype w14:anchorId="4B06AA70"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2439220" o:spid="_x0000_i1025" type="#_x0000_t75" style="width:311.25pt;height:311.25pt;visibility:visible;mso-wrap-style:square">
            <v:imagedata r:id="rId1" o:title=""/>
          </v:shape>
        </w:pict>
      </mc:Choice>
      <mc:Fallback>
        <w:drawing>
          <wp:inline distT="0" distB="0" distL="0" distR="0" wp14:anchorId="4A1832A3" wp14:editId="4A1832A4">
            <wp:extent cx="3952875" cy="3952875"/>
            <wp:effectExtent l="0" t="0" r="0" b="0"/>
            <wp:docPr id="252439220" name="Picture 25243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3"/>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3952875" cy="3952875"/>
                    </a:xfrm>
                    <a:prstGeom prst="rect">
                      <a:avLst/>
                    </a:prstGeom>
                    <a:noFill/>
                    <a:ln>
                      <a:noFill/>
                    </a:ln>
                  </pic:spPr>
                </pic:pic>
              </a:graphicData>
            </a:graphic>
          </wp:inline>
        </w:drawing>
      </mc:Fallback>
    </mc:AlternateContent>
  </w:numPicBullet>
  <w:abstractNum w:abstractNumId="0" w15:restartNumberingAfterBreak="0">
    <w:nsid w:val="FFFFFF80"/>
    <w:multiLevelType w:val="singleLevel"/>
    <w:tmpl w:val="633C4F7E"/>
    <w:lvl w:ilvl="0">
      <w:start w:val="1"/>
      <w:numFmt w:val="bullet"/>
      <w:lvlText w:val=""/>
      <w:lvlJc w:val="left"/>
      <w:pPr>
        <w:tabs>
          <w:tab w:val="num" w:pos="1492"/>
        </w:tabs>
        <w:ind w:left="1492" w:hanging="360"/>
      </w:pPr>
      <w:rPr>
        <w:rFonts w:ascii="Symbol" w:hAnsi="Symbol" w:hint="default"/>
      </w:rPr>
    </w:lvl>
  </w:abstractNum>
  <w:abstractNum w:abstractNumId="1" w15:restartNumberingAfterBreak="0">
    <w:nsid w:val="FFFFFF89"/>
    <w:multiLevelType w:val="singleLevel"/>
    <w:tmpl w:val="F1DE5AB0"/>
    <w:lvl w:ilvl="0">
      <w:start w:val="1"/>
      <w:numFmt w:val="bullet"/>
      <w:lvlText w:val=""/>
      <w:lvlJc w:val="left"/>
      <w:pPr>
        <w:tabs>
          <w:tab w:val="num" w:pos="360"/>
        </w:tabs>
        <w:ind w:left="360" w:hanging="360"/>
      </w:pPr>
      <w:rPr>
        <w:rFonts w:ascii="Symbol" w:hAnsi="Symbol" w:hint="default"/>
      </w:rPr>
    </w:lvl>
  </w:abstractNum>
  <w:abstractNum w:abstractNumId="2" w15:restartNumberingAfterBreak="0">
    <w:nsid w:val="01246CAE"/>
    <w:multiLevelType w:val="multilevel"/>
    <w:tmpl w:val="E1BA3042"/>
    <w:lvl w:ilvl="0">
      <w:start w:val="1"/>
      <w:numFmt w:val="bullet"/>
      <w:pStyle w:val="Call-outboxHeadingwithicon"/>
      <w:lvlText w:val=""/>
      <w:lvlPicBulletId w:val="0"/>
      <w:lvlJc w:val="left"/>
      <w:pPr>
        <w:tabs>
          <w:tab w:val="num" w:pos="3402"/>
        </w:tabs>
        <w:ind w:left="113" w:firstLine="0"/>
      </w:pPr>
      <w:rPr>
        <w:rFonts w:ascii="Symbol" w:hAnsi="Symbol" w:hint="default"/>
        <w:color w:val="auto"/>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 w15:restartNumberingAfterBreak="0">
    <w:nsid w:val="01BC3765"/>
    <w:multiLevelType w:val="hybridMultilevel"/>
    <w:tmpl w:val="C9C2CDFC"/>
    <w:lvl w:ilvl="0" w:tplc="B3C66344">
      <w:start w:val="1"/>
      <w:numFmt w:val="lowerLetter"/>
      <w:pStyle w:val="Tablenumbers2"/>
      <w:lvlText w:val="%1."/>
      <w:lvlJc w:val="left"/>
      <w:pPr>
        <w:ind w:left="1004" w:hanging="360"/>
      </w:pPr>
    </w:lvl>
    <w:lvl w:ilvl="1" w:tplc="0C090019" w:tentative="1">
      <w:start w:val="1"/>
      <w:numFmt w:val="lowerLetter"/>
      <w:lvlText w:val="%2."/>
      <w:lvlJc w:val="left"/>
      <w:pPr>
        <w:ind w:left="1724" w:hanging="360"/>
      </w:pPr>
    </w:lvl>
    <w:lvl w:ilvl="2" w:tplc="0C09001B" w:tentative="1">
      <w:start w:val="1"/>
      <w:numFmt w:val="lowerRoman"/>
      <w:lvlText w:val="%3."/>
      <w:lvlJc w:val="right"/>
      <w:pPr>
        <w:ind w:left="2444" w:hanging="180"/>
      </w:pPr>
    </w:lvl>
    <w:lvl w:ilvl="3" w:tplc="0C09000F" w:tentative="1">
      <w:start w:val="1"/>
      <w:numFmt w:val="decimal"/>
      <w:lvlText w:val="%4."/>
      <w:lvlJc w:val="left"/>
      <w:pPr>
        <w:ind w:left="3164" w:hanging="360"/>
      </w:pPr>
    </w:lvl>
    <w:lvl w:ilvl="4" w:tplc="0C090019" w:tentative="1">
      <w:start w:val="1"/>
      <w:numFmt w:val="lowerLetter"/>
      <w:lvlText w:val="%5."/>
      <w:lvlJc w:val="left"/>
      <w:pPr>
        <w:ind w:left="3884" w:hanging="360"/>
      </w:pPr>
    </w:lvl>
    <w:lvl w:ilvl="5" w:tplc="0C09001B" w:tentative="1">
      <w:start w:val="1"/>
      <w:numFmt w:val="lowerRoman"/>
      <w:lvlText w:val="%6."/>
      <w:lvlJc w:val="right"/>
      <w:pPr>
        <w:ind w:left="4604" w:hanging="180"/>
      </w:pPr>
    </w:lvl>
    <w:lvl w:ilvl="6" w:tplc="0C09000F" w:tentative="1">
      <w:start w:val="1"/>
      <w:numFmt w:val="decimal"/>
      <w:lvlText w:val="%7."/>
      <w:lvlJc w:val="left"/>
      <w:pPr>
        <w:ind w:left="5324" w:hanging="360"/>
      </w:pPr>
    </w:lvl>
    <w:lvl w:ilvl="7" w:tplc="0C090019" w:tentative="1">
      <w:start w:val="1"/>
      <w:numFmt w:val="lowerLetter"/>
      <w:lvlText w:val="%8."/>
      <w:lvlJc w:val="left"/>
      <w:pPr>
        <w:ind w:left="6044" w:hanging="360"/>
      </w:pPr>
    </w:lvl>
    <w:lvl w:ilvl="8" w:tplc="0C09001B" w:tentative="1">
      <w:start w:val="1"/>
      <w:numFmt w:val="lowerRoman"/>
      <w:lvlText w:val="%9."/>
      <w:lvlJc w:val="right"/>
      <w:pPr>
        <w:ind w:left="6764" w:hanging="180"/>
      </w:pPr>
    </w:lvl>
  </w:abstractNum>
  <w:abstractNum w:abstractNumId="4" w15:restartNumberingAfterBreak="0">
    <w:nsid w:val="023555D1"/>
    <w:multiLevelType w:val="multilevel"/>
    <w:tmpl w:val="0A384DEA"/>
    <w:numStyleLink w:val="ListHeadings"/>
  </w:abstractNum>
  <w:abstractNum w:abstractNumId="5" w15:restartNumberingAfterBreak="0">
    <w:nsid w:val="036F6424"/>
    <w:multiLevelType w:val="multilevel"/>
    <w:tmpl w:val="0A384DEA"/>
    <w:numStyleLink w:val="ListHeadings"/>
  </w:abstractNum>
  <w:abstractNum w:abstractNumId="6" w15:restartNumberingAfterBreak="0">
    <w:nsid w:val="0600707E"/>
    <w:multiLevelType w:val="hybridMultilevel"/>
    <w:tmpl w:val="CA14074A"/>
    <w:lvl w:ilvl="0" w:tplc="A72E0834">
      <w:start w:val="1"/>
      <w:numFmt w:val="bullet"/>
      <w:lvlText w:val=""/>
      <w:lvlJc w:val="left"/>
      <w:pPr>
        <w:ind w:left="720" w:hanging="360"/>
      </w:pPr>
      <w:rPr>
        <w:rFonts w:ascii="Symbol" w:hAnsi="Symbol" w:hint="default"/>
        <w:color w:val="2C4BA0" w:themeColor="accent1"/>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7" w15:restartNumberingAfterBreak="0">
    <w:nsid w:val="09D843D4"/>
    <w:multiLevelType w:val="hybridMultilevel"/>
    <w:tmpl w:val="AAEE1510"/>
    <w:lvl w:ilvl="0" w:tplc="A03A7BE2">
      <w:start w:val="1"/>
      <w:numFmt w:val="lowerRoman"/>
      <w:pStyle w:val="Tablenumbers3"/>
      <w:lvlText w:val="%1."/>
      <w:lvlJc w:val="left"/>
      <w:pPr>
        <w:ind w:left="1287" w:hanging="360"/>
      </w:pPr>
      <w:rPr>
        <w:rFonts w:hint="default"/>
      </w:rPr>
    </w:lvl>
    <w:lvl w:ilvl="1" w:tplc="0C090019" w:tentative="1">
      <w:start w:val="1"/>
      <w:numFmt w:val="lowerLetter"/>
      <w:lvlText w:val="%2."/>
      <w:lvlJc w:val="left"/>
      <w:pPr>
        <w:ind w:left="2007" w:hanging="360"/>
      </w:pPr>
    </w:lvl>
    <w:lvl w:ilvl="2" w:tplc="0C09001B" w:tentative="1">
      <w:start w:val="1"/>
      <w:numFmt w:val="lowerRoman"/>
      <w:lvlText w:val="%3."/>
      <w:lvlJc w:val="right"/>
      <w:pPr>
        <w:ind w:left="2727" w:hanging="180"/>
      </w:pPr>
    </w:lvl>
    <w:lvl w:ilvl="3" w:tplc="0C09000F" w:tentative="1">
      <w:start w:val="1"/>
      <w:numFmt w:val="decimal"/>
      <w:lvlText w:val="%4."/>
      <w:lvlJc w:val="left"/>
      <w:pPr>
        <w:ind w:left="3447" w:hanging="360"/>
      </w:pPr>
    </w:lvl>
    <w:lvl w:ilvl="4" w:tplc="0C090019" w:tentative="1">
      <w:start w:val="1"/>
      <w:numFmt w:val="lowerLetter"/>
      <w:lvlText w:val="%5."/>
      <w:lvlJc w:val="left"/>
      <w:pPr>
        <w:ind w:left="4167" w:hanging="360"/>
      </w:pPr>
    </w:lvl>
    <w:lvl w:ilvl="5" w:tplc="0C09001B" w:tentative="1">
      <w:start w:val="1"/>
      <w:numFmt w:val="lowerRoman"/>
      <w:lvlText w:val="%6."/>
      <w:lvlJc w:val="right"/>
      <w:pPr>
        <w:ind w:left="4887" w:hanging="180"/>
      </w:pPr>
    </w:lvl>
    <w:lvl w:ilvl="6" w:tplc="0C09000F" w:tentative="1">
      <w:start w:val="1"/>
      <w:numFmt w:val="decimal"/>
      <w:lvlText w:val="%7."/>
      <w:lvlJc w:val="left"/>
      <w:pPr>
        <w:ind w:left="5607" w:hanging="360"/>
      </w:pPr>
    </w:lvl>
    <w:lvl w:ilvl="7" w:tplc="0C090019" w:tentative="1">
      <w:start w:val="1"/>
      <w:numFmt w:val="lowerLetter"/>
      <w:lvlText w:val="%8."/>
      <w:lvlJc w:val="left"/>
      <w:pPr>
        <w:ind w:left="6327" w:hanging="360"/>
      </w:pPr>
    </w:lvl>
    <w:lvl w:ilvl="8" w:tplc="0C09001B" w:tentative="1">
      <w:start w:val="1"/>
      <w:numFmt w:val="lowerRoman"/>
      <w:lvlText w:val="%9."/>
      <w:lvlJc w:val="right"/>
      <w:pPr>
        <w:ind w:left="7047" w:hanging="180"/>
      </w:pPr>
    </w:lvl>
  </w:abstractNum>
  <w:abstractNum w:abstractNumId="8" w15:restartNumberingAfterBreak="0">
    <w:nsid w:val="0AC2735F"/>
    <w:multiLevelType w:val="multilevel"/>
    <w:tmpl w:val="0A384DEA"/>
    <w:styleLink w:val="ListHeadings"/>
    <w:lvl w:ilvl="0">
      <w:start w:val="1"/>
      <w:numFmt w:val="decimal"/>
      <w:lvlText w:val="%1."/>
      <w:lvlJc w:val="left"/>
      <w:pPr>
        <w:tabs>
          <w:tab w:val="num" w:pos="360"/>
        </w:tabs>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ind w:left="851" w:hanging="851"/>
      </w:pPr>
      <w:rPr>
        <w:rFonts w:hint="default"/>
      </w:rPr>
    </w:lvl>
    <w:lvl w:ilvl="3">
      <w:start w:val="1"/>
      <w:numFmt w:val="decimal"/>
      <w:lvlRestart w:val="0"/>
      <w:isLgl/>
      <w:lvlText w:val="Figure %1-%4:"/>
      <w:lvlJc w:val="left"/>
      <w:pPr>
        <w:ind w:left="1134" w:hanging="1134"/>
      </w:pPr>
      <w:rPr>
        <w:rFonts w:hint="default"/>
        <w:color w:val="2C4BA0" w:themeColor="accent1"/>
      </w:rPr>
    </w:lvl>
    <w:lvl w:ilvl="4">
      <w:start w:val="1"/>
      <w:numFmt w:val="decimal"/>
      <w:lvlRestart w:val="0"/>
      <w:isLgl/>
      <w:lvlText w:val="Table %1-%5:"/>
      <w:lvlJc w:val="left"/>
      <w:pPr>
        <w:ind w:left="4111" w:hanging="1134"/>
      </w:pPr>
      <w:rPr>
        <w:rFonts w:hint="default"/>
        <w:color w:val="2C4BA0" w:themeColor="accent1"/>
      </w:rPr>
    </w:lvl>
    <w:lvl w:ilvl="5">
      <w:start w:val="1"/>
      <w:numFmt w:val="decimal"/>
      <w:lvlText w:val="%1.%2.%3.%6."/>
      <w:lvlJc w:val="left"/>
      <w:pPr>
        <w:ind w:left="851" w:hanging="851"/>
      </w:pPr>
      <w:rPr>
        <w:rFonts w:hint="default"/>
      </w:rPr>
    </w:lvl>
    <w:lvl w:ilvl="6">
      <w:start w:val="1"/>
      <w:numFmt w:val="decimal"/>
      <w:lvlText w:val="%7."/>
      <w:lvlJc w:val="left"/>
      <w:pPr>
        <w:ind w:left="5040" w:hanging="360"/>
      </w:pPr>
      <w:rPr>
        <w:rFonts w:hint="default"/>
      </w:rPr>
    </w:lvl>
    <w:lvl w:ilvl="7">
      <w:start w:val="1"/>
      <w:numFmt w:val="lowerLetter"/>
      <w:lvlText w:val="%8."/>
      <w:lvlJc w:val="left"/>
      <w:pPr>
        <w:ind w:left="5760" w:hanging="360"/>
      </w:pPr>
      <w:rPr>
        <w:rFonts w:hint="default"/>
      </w:rPr>
    </w:lvl>
    <w:lvl w:ilvl="8">
      <w:start w:val="1"/>
      <w:numFmt w:val="lowerRoman"/>
      <w:lvlText w:val="%9."/>
      <w:lvlJc w:val="right"/>
      <w:pPr>
        <w:ind w:left="6480" w:hanging="180"/>
      </w:pPr>
      <w:rPr>
        <w:rFonts w:hint="default"/>
      </w:rPr>
    </w:lvl>
  </w:abstractNum>
  <w:abstractNum w:abstractNumId="9" w15:restartNumberingAfterBreak="0">
    <w:nsid w:val="0E1032E8"/>
    <w:multiLevelType w:val="multilevel"/>
    <w:tmpl w:val="0A384DEA"/>
    <w:numStyleLink w:val="ListHeadings"/>
  </w:abstractNum>
  <w:abstractNum w:abstractNumId="10" w15:restartNumberingAfterBreak="0">
    <w:nsid w:val="0F6F37EA"/>
    <w:multiLevelType w:val="multilevel"/>
    <w:tmpl w:val="AD006BE8"/>
    <w:styleLink w:val="Numbering"/>
    <w:lvl w:ilvl="0">
      <w:start w:val="1"/>
      <w:numFmt w:val="decimal"/>
      <w:lvlText w:val="%1."/>
      <w:lvlJc w:val="left"/>
      <w:pPr>
        <w:ind w:left="851" w:hanging="851"/>
      </w:pPr>
      <w:rPr>
        <w:rFonts w:hint="default"/>
      </w:rPr>
    </w:lvl>
    <w:lvl w:ilvl="1">
      <w:start w:val="1"/>
      <w:numFmt w:val="decimal"/>
      <w:lvlText w:val="%1.%2."/>
      <w:lvlJc w:val="left"/>
      <w:pPr>
        <w:ind w:left="851" w:hanging="851"/>
      </w:pPr>
      <w:rPr>
        <w:rFonts w:hint="default"/>
      </w:rPr>
    </w:lvl>
    <w:lvl w:ilvl="2">
      <w:start w:val="1"/>
      <w:numFmt w:val="decimal"/>
      <w:lvlText w:val="%1.%2.%3."/>
      <w:lvlJc w:val="left"/>
      <w:pPr>
        <w:tabs>
          <w:tab w:val="num" w:pos="1134"/>
        </w:tabs>
        <w:ind w:left="851" w:hanging="851"/>
      </w:pPr>
      <w:rPr>
        <w:rFonts w:hint="default"/>
      </w:rPr>
    </w:lvl>
    <w:lvl w:ilvl="3">
      <w:start w:val="1"/>
      <w:numFmt w:val="decimal"/>
      <w:lvlText w:val="%1.%2.%3.%4."/>
      <w:lvlJc w:val="left"/>
      <w:pPr>
        <w:ind w:left="851" w:hanging="851"/>
      </w:pPr>
      <w:rPr>
        <w:rFonts w:hint="default"/>
      </w:rPr>
    </w:lvl>
    <w:lvl w:ilvl="4">
      <w:start w:val="1"/>
      <w:numFmt w:val="decimal"/>
      <w:lvlText w:val="%1.%2.%3.%4.%5"/>
      <w:lvlJc w:val="left"/>
      <w:pPr>
        <w:ind w:left="1134" w:hanging="1134"/>
      </w:pPr>
      <w:rPr>
        <w:rFonts w:hint="default"/>
      </w:rPr>
    </w:lvl>
    <w:lvl w:ilvl="5">
      <w:start w:val="1"/>
      <w:numFmt w:val="decimal"/>
      <w:lvlText w:val="%6"/>
      <w:lvlJc w:val="left"/>
      <w:pPr>
        <w:ind w:left="567" w:hanging="567"/>
      </w:pPr>
      <w:rPr>
        <w:rFonts w:hint="default"/>
      </w:rPr>
    </w:lvl>
    <w:lvl w:ilvl="6">
      <w:start w:val="1"/>
      <w:numFmt w:val="decimal"/>
      <w:lvlText w:val="%7."/>
      <w:lvlJc w:val="left"/>
      <w:pPr>
        <w:ind w:left="567" w:hanging="567"/>
      </w:pPr>
      <w:rPr>
        <w:rFonts w:hint="default"/>
      </w:rPr>
    </w:lvl>
    <w:lvl w:ilvl="7">
      <w:start w:val="1"/>
      <w:numFmt w:val="decimal"/>
      <w:lvlText w:val="%8."/>
      <w:lvlJc w:val="left"/>
      <w:pPr>
        <w:ind w:left="567" w:hanging="567"/>
      </w:pPr>
      <w:rPr>
        <w:rFonts w:hint="default"/>
      </w:rPr>
    </w:lvl>
    <w:lvl w:ilvl="8">
      <w:start w:val="1"/>
      <w:numFmt w:val="none"/>
      <w:lvlText w:val=""/>
      <w:lvlJc w:val="right"/>
      <w:pPr>
        <w:ind w:left="567" w:hanging="567"/>
      </w:pPr>
      <w:rPr>
        <w:rFonts w:hint="default"/>
      </w:rPr>
    </w:lvl>
  </w:abstractNum>
  <w:abstractNum w:abstractNumId="11" w15:restartNumberingAfterBreak="0">
    <w:nsid w:val="16155739"/>
    <w:multiLevelType w:val="multilevel"/>
    <w:tmpl w:val="50D80332"/>
    <w:styleLink w:val="LetteredList"/>
    <w:lvl w:ilvl="0">
      <w:start w:val="1"/>
      <w:numFmt w:val="lowerLetter"/>
      <w:pStyle w:val="List"/>
      <w:lvlText w:val="%1."/>
      <w:lvlJc w:val="left"/>
      <w:pPr>
        <w:ind w:left="284" w:hanging="284"/>
      </w:pPr>
      <w:rPr>
        <w:rFonts w:hint="default"/>
      </w:rPr>
    </w:lvl>
    <w:lvl w:ilvl="1">
      <w:start w:val="1"/>
      <w:numFmt w:val="lowerRoman"/>
      <w:pStyle w:val="List2"/>
      <w:lvlText w:val="%2."/>
      <w:lvlJc w:val="left"/>
      <w:pPr>
        <w:ind w:left="284" w:hanging="284"/>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2" w15:restartNumberingAfterBreak="0">
    <w:nsid w:val="20BC1392"/>
    <w:multiLevelType w:val="multilevel"/>
    <w:tmpl w:val="AD006BE8"/>
    <w:numStyleLink w:val="Numbering"/>
  </w:abstractNum>
  <w:abstractNum w:abstractNumId="13" w15:restartNumberingAfterBreak="0">
    <w:nsid w:val="2D177CE4"/>
    <w:multiLevelType w:val="multilevel"/>
    <w:tmpl w:val="30C2CC96"/>
    <w:numStyleLink w:val="TableNumbersBullets"/>
  </w:abstractNum>
  <w:abstractNum w:abstractNumId="14" w15:restartNumberingAfterBreak="0">
    <w:nsid w:val="33870E00"/>
    <w:multiLevelType w:val="hybridMultilevel"/>
    <w:tmpl w:val="B02AEBDC"/>
    <w:lvl w:ilvl="0" w:tplc="56D0DBFA">
      <w:start w:val="2"/>
      <w:numFmt w:val="bullet"/>
      <w:lvlText w:val=""/>
      <w:lvlJc w:val="left"/>
      <w:pPr>
        <w:ind w:left="284" w:hanging="171"/>
      </w:pPr>
      <w:rPr>
        <w:rFonts w:ascii="Wingdings" w:eastAsiaTheme="minorHAnsi" w:hAnsi="Wingdings" w:cstheme="minorBidi" w:hint="default"/>
        <w:color w:val="2C4BA0" w:themeColor="accent1"/>
      </w:rPr>
    </w:lvl>
    <w:lvl w:ilvl="1" w:tplc="0C090003" w:tentative="1">
      <w:start w:val="1"/>
      <w:numFmt w:val="bullet"/>
      <w:lvlText w:val="o"/>
      <w:lvlJc w:val="left"/>
      <w:pPr>
        <w:ind w:left="1193" w:hanging="360"/>
      </w:pPr>
      <w:rPr>
        <w:rFonts w:ascii="Courier New" w:hAnsi="Courier New" w:cs="Courier New" w:hint="default"/>
      </w:rPr>
    </w:lvl>
    <w:lvl w:ilvl="2" w:tplc="0C090005" w:tentative="1">
      <w:start w:val="1"/>
      <w:numFmt w:val="bullet"/>
      <w:lvlText w:val=""/>
      <w:lvlJc w:val="left"/>
      <w:pPr>
        <w:ind w:left="1913" w:hanging="360"/>
      </w:pPr>
      <w:rPr>
        <w:rFonts w:ascii="Wingdings" w:hAnsi="Wingdings" w:hint="default"/>
      </w:rPr>
    </w:lvl>
    <w:lvl w:ilvl="3" w:tplc="0C090001" w:tentative="1">
      <w:start w:val="1"/>
      <w:numFmt w:val="bullet"/>
      <w:lvlText w:val=""/>
      <w:lvlJc w:val="left"/>
      <w:pPr>
        <w:ind w:left="2633" w:hanging="360"/>
      </w:pPr>
      <w:rPr>
        <w:rFonts w:ascii="Symbol" w:hAnsi="Symbol" w:hint="default"/>
      </w:rPr>
    </w:lvl>
    <w:lvl w:ilvl="4" w:tplc="0C090003" w:tentative="1">
      <w:start w:val="1"/>
      <w:numFmt w:val="bullet"/>
      <w:lvlText w:val="o"/>
      <w:lvlJc w:val="left"/>
      <w:pPr>
        <w:ind w:left="3353" w:hanging="360"/>
      </w:pPr>
      <w:rPr>
        <w:rFonts w:ascii="Courier New" w:hAnsi="Courier New" w:cs="Courier New" w:hint="default"/>
      </w:rPr>
    </w:lvl>
    <w:lvl w:ilvl="5" w:tplc="0C090005" w:tentative="1">
      <w:start w:val="1"/>
      <w:numFmt w:val="bullet"/>
      <w:lvlText w:val=""/>
      <w:lvlJc w:val="left"/>
      <w:pPr>
        <w:ind w:left="4073" w:hanging="360"/>
      </w:pPr>
      <w:rPr>
        <w:rFonts w:ascii="Wingdings" w:hAnsi="Wingdings" w:hint="default"/>
      </w:rPr>
    </w:lvl>
    <w:lvl w:ilvl="6" w:tplc="0C090001" w:tentative="1">
      <w:start w:val="1"/>
      <w:numFmt w:val="bullet"/>
      <w:lvlText w:val=""/>
      <w:lvlJc w:val="left"/>
      <w:pPr>
        <w:ind w:left="4793" w:hanging="360"/>
      </w:pPr>
      <w:rPr>
        <w:rFonts w:ascii="Symbol" w:hAnsi="Symbol" w:hint="default"/>
      </w:rPr>
    </w:lvl>
    <w:lvl w:ilvl="7" w:tplc="0C090003" w:tentative="1">
      <w:start w:val="1"/>
      <w:numFmt w:val="bullet"/>
      <w:lvlText w:val="o"/>
      <w:lvlJc w:val="left"/>
      <w:pPr>
        <w:ind w:left="5513" w:hanging="360"/>
      </w:pPr>
      <w:rPr>
        <w:rFonts w:ascii="Courier New" w:hAnsi="Courier New" w:cs="Courier New" w:hint="default"/>
      </w:rPr>
    </w:lvl>
    <w:lvl w:ilvl="8" w:tplc="0C090005" w:tentative="1">
      <w:start w:val="1"/>
      <w:numFmt w:val="bullet"/>
      <w:lvlText w:val=""/>
      <w:lvlJc w:val="left"/>
      <w:pPr>
        <w:ind w:left="6233" w:hanging="360"/>
      </w:pPr>
      <w:rPr>
        <w:rFonts w:ascii="Wingdings" w:hAnsi="Wingdings" w:hint="default"/>
      </w:rPr>
    </w:lvl>
  </w:abstractNum>
  <w:abstractNum w:abstractNumId="15" w15:restartNumberingAfterBreak="0">
    <w:nsid w:val="354E39F1"/>
    <w:multiLevelType w:val="multilevel"/>
    <w:tmpl w:val="30C2CC96"/>
    <w:styleLink w:val="TableNumbersBullets"/>
    <w:lvl w:ilvl="0">
      <w:start w:val="1"/>
      <w:numFmt w:val="decimal"/>
      <w:pStyle w:val="TableNumbers"/>
      <w:lvlText w:val="%1."/>
      <w:lvlJc w:val="left"/>
      <w:pPr>
        <w:ind w:left="284" w:hanging="284"/>
      </w:pPr>
      <w:rPr>
        <w:rFonts w:hint="default"/>
      </w:rPr>
    </w:lvl>
    <w:lvl w:ilvl="1">
      <w:start w:val="1"/>
      <w:numFmt w:val="bullet"/>
      <w:pStyle w:val="TableBullet"/>
      <w:lvlText w:val="•"/>
      <w:lvlJc w:val="left"/>
      <w:pPr>
        <w:ind w:left="284" w:hanging="284"/>
      </w:pPr>
      <w:rPr>
        <w:rFonts w:ascii="Calibri" w:hAnsi="Calibri" w:hint="default"/>
        <w:color w:val="2C4BA0" w:themeColor="accent1"/>
      </w:rPr>
    </w:lvl>
    <w:lvl w:ilvl="2">
      <w:start w:val="1"/>
      <w:numFmt w:val="bullet"/>
      <w:pStyle w:val="TableBullet2"/>
      <w:lvlText w:val="-"/>
      <w:lvlJc w:val="left"/>
      <w:pPr>
        <w:ind w:left="567" w:hanging="283"/>
      </w:pPr>
      <w:rPr>
        <w:rFonts w:ascii="Merriweather" w:hAnsi="Merriweather" w:hint="default"/>
        <w:color w:val="auto"/>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6" w15:restartNumberingAfterBreak="0">
    <w:nsid w:val="37A44FF9"/>
    <w:multiLevelType w:val="multilevel"/>
    <w:tmpl w:val="2842FAB0"/>
    <w:numStyleLink w:val="AppendixHeadings"/>
  </w:abstractNum>
  <w:abstractNum w:abstractNumId="17" w15:restartNumberingAfterBreak="0">
    <w:nsid w:val="3DFD44FF"/>
    <w:multiLevelType w:val="multilevel"/>
    <w:tmpl w:val="0A384DEA"/>
    <w:numStyleLink w:val="ListHeadings"/>
  </w:abstractNum>
  <w:abstractNum w:abstractNumId="18" w15:restartNumberingAfterBreak="0">
    <w:nsid w:val="47584066"/>
    <w:multiLevelType w:val="hybridMultilevel"/>
    <w:tmpl w:val="266A327C"/>
    <w:lvl w:ilvl="0" w:tplc="1A1630BA">
      <w:start w:val="1"/>
      <w:numFmt w:val="bullet"/>
      <w:pStyle w:val="Bullet1"/>
      <w:lvlText w:val=""/>
      <w:lvlJc w:val="left"/>
      <w:pPr>
        <w:ind w:left="360" w:hanging="360"/>
      </w:pPr>
      <w:rPr>
        <w:rFonts w:ascii="Symbol" w:hAnsi="Symbol" w:hint="default"/>
      </w:rPr>
    </w:lvl>
    <w:lvl w:ilvl="1" w:tplc="0C090003" w:tentative="1">
      <w:start w:val="1"/>
      <w:numFmt w:val="bullet"/>
      <w:lvlText w:val="o"/>
      <w:lvlJc w:val="left"/>
      <w:pPr>
        <w:ind w:left="1080" w:hanging="360"/>
      </w:pPr>
      <w:rPr>
        <w:rFonts w:ascii="Courier New" w:hAnsi="Courier New" w:cs="Courier New" w:hint="default"/>
      </w:rPr>
    </w:lvl>
    <w:lvl w:ilvl="2" w:tplc="0C090005" w:tentative="1">
      <w:start w:val="1"/>
      <w:numFmt w:val="bullet"/>
      <w:lvlText w:val=""/>
      <w:lvlJc w:val="left"/>
      <w:pPr>
        <w:ind w:left="1800" w:hanging="360"/>
      </w:pPr>
      <w:rPr>
        <w:rFonts w:ascii="Wingdings" w:hAnsi="Wingdings" w:hint="default"/>
      </w:rPr>
    </w:lvl>
    <w:lvl w:ilvl="3" w:tplc="0C090001" w:tentative="1">
      <w:start w:val="1"/>
      <w:numFmt w:val="bullet"/>
      <w:lvlText w:val=""/>
      <w:lvlJc w:val="left"/>
      <w:pPr>
        <w:ind w:left="2520" w:hanging="360"/>
      </w:pPr>
      <w:rPr>
        <w:rFonts w:ascii="Symbol" w:hAnsi="Symbol" w:hint="default"/>
      </w:rPr>
    </w:lvl>
    <w:lvl w:ilvl="4" w:tplc="0C090003" w:tentative="1">
      <w:start w:val="1"/>
      <w:numFmt w:val="bullet"/>
      <w:lvlText w:val="o"/>
      <w:lvlJc w:val="left"/>
      <w:pPr>
        <w:ind w:left="3240" w:hanging="360"/>
      </w:pPr>
      <w:rPr>
        <w:rFonts w:ascii="Courier New" w:hAnsi="Courier New" w:cs="Courier New" w:hint="default"/>
      </w:rPr>
    </w:lvl>
    <w:lvl w:ilvl="5" w:tplc="0C090005" w:tentative="1">
      <w:start w:val="1"/>
      <w:numFmt w:val="bullet"/>
      <w:lvlText w:val=""/>
      <w:lvlJc w:val="left"/>
      <w:pPr>
        <w:ind w:left="3960" w:hanging="360"/>
      </w:pPr>
      <w:rPr>
        <w:rFonts w:ascii="Wingdings" w:hAnsi="Wingdings" w:hint="default"/>
      </w:rPr>
    </w:lvl>
    <w:lvl w:ilvl="6" w:tplc="0C090001" w:tentative="1">
      <w:start w:val="1"/>
      <w:numFmt w:val="bullet"/>
      <w:lvlText w:val=""/>
      <w:lvlJc w:val="left"/>
      <w:pPr>
        <w:ind w:left="4680" w:hanging="360"/>
      </w:pPr>
      <w:rPr>
        <w:rFonts w:ascii="Symbol" w:hAnsi="Symbol" w:hint="default"/>
      </w:rPr>
    </w:lvl>
    <w:lvl w:ilvl="7" w:tplc="0C090003" w:tentative="1">
      <w:start w:val="1"/>
      <w:numFmt w:val="bullet"/>
      <w:lvlText w:val="o"/>
      <w:lvlJc w:val="left"/>
      <w:pPr>
        <w:ind w:left="5400" w:hanging="360"/>
      </w:pPr>
      <w:rPr>
        <w:rFonts w:ascii="Courier New" w:hAnsi="Courier New" w:cs="Courier New" w:hint="default"/>
      </w:rPr>
    </w:lvl>
    <w:lvl w:ilvl="8" w:tplc="0C090005" w:tentative="1">
      <w:start w:val="1"/>
      <w:numFmt w:val="bullet"/>
      <w:lvlText w:val=""/>
      <w:lvlJc w:val="left"/>
      <w:pPr>
        <w:ind w:left="6120" w:hanging="360"/>
      </w:pPr>
      <w:rPr>
        <w:rFonts w:ascii="Wingdings" w:hAnsi="Wingdings" w:hint="default"/>
      </w:rPr>
    </w:lvl>
  </w:abstractNum>
  <w:abstractNum w:abstractNumId="19" w15:restartNumberingAfterBreak="0">
    <w:nsid w:val="4C6211A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4E6A0841"/>
    <w:multiLevelType w:val="hybridMultilevel"/>
    <w:tmpl w:val="95AA2F1A"/>
    <w:lvl w:ilvl="0" w:tplc="0C090019">
      <w:start w:val="1"/>
      <w:numFmt w:val="lowerLetter"/>
      <w:lvlText w:val="%1."/>
      <w:lvlJc w:val="left"/>
      <w:pPr>
        <w:ind w:left="1440" w:hanging="360"/>
      </w:p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start w:val="1"/>
      <w:numFmt w:val="lowerLetter"/>
      <w:lvlText w:val="%8."/>
      <w:lvlJc w:val="left"/>
      <w:pPr>
        <w:ind w:left="6480" w:hanging="360"/>
      </w:pPr>
    </w:lvl>
    <w:lvl w:ilvl="8" w:tplc="0C09001B" w:tentative="1">
      <w:start w:val="1"/>
      <w:numFmt w:val="lowerRoman"/>
      <w:lvlText w:val="%9."/>
      <w:lvlJc w:val="right"/>
      <w:pPr>
        <w:ind w:left="7200" w:hanging="180"/>
      </w:pPr>
    </w:lvl>
  </w:abstractNum>
  <w:abstractNum w:abstractNumId="21" w15:restartNumberingAfterBreak="0">
    <w:nsid w:val="4F791D93"/>
    <w:multiLevelType w:val="multilevel"/>
    <w:tmpl w:val="5998A3B6"/>
    <w:lvl w:ilvl="0">
      <w:start w:val="15"/>
      <w:numFmt w:val="decimal"/>
      <w:pStyle w:val="Heading1"/>
      <w:lvlText w:val="%1"/>
      <w:lvlJc w:val="left"/>
      <w:pPr>
        <w:ind w:left="851" w:hanging="851"/>
      </w:pPr>
      <w:rPr>
        <w:rFonts w:hint="default"/>
      </w:rPr>
    </w:lvl>
    <w:lvl w:ilvl="1">
      <w:start w:val="1"/>
      <w:numFmt w:val="decimal"/>
      <w:pStyle w:val="Heading2"/>
      <w:lvlText w:val="%1.%2"/>
      <w:lvlJc w:val="left"/>
      <w:pPr>
        <w:ind w:left="851" w:hanging="851"/>
      </w:pPr>
      <w:rPr>
        <w:rFonts w:hint="default"/>
      </w:rPr>
    </w:lvl>
    <w:lvl w:ilvl="2">
      <w:start w:val="1"/>
      <w:numFmt w:val="decimal"/>
      <w:pStyle w:val="Heading3"/>
      <w:lvlText w:val="%1.%2.%3"/>
      <w:lvlJc w:val="left"/>
      <w:pPr>
        <w:ind w:left="2988" w:hanging="720"/>
      </w:pPr>
      <w:rPr>
        <w:rFonts w:hint="default"/>
        <w:color w:val="auto"/>
      </w:rPr>
    </w:lvl>
    <w:lvl w:ilvl="3">
      <w:start w:val="1"/>
      <w:numFmt w:val="decimal"/>
      <w:pStyle w:val="Heading4"/>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22" w15:restartNumberingAfterBreak="0">
    <w:nsid w:val="54BD21DD"/>
    <w:multiLevelType w:val="multilevel"/>
    <w:tmpl w:val="4516BD58"/>
    <w:numStyleLink w:val="Bullets"/>
  </w:abstractNum>
  <w:abstractNum w:abstractNumId="23" w15:restartNumberingAfterBreak="0">
    <w:nsid w:val="557B2432"/>
    <w:multiLevelType w:val="hybridMultilevel"/>
    <w:tmpl w:val="5E708654"/>
    <w:lvl w:ilvl="0" w:tplc="FFFFFFFF">
      <w:start w:val="1"/>
      <w:numFmt w:val="decimal"/>
      <w:lvlText w:val="%1."/>
      <w:lvlJc w:val="left"/>
      <w:pPr>
        <w:ind w:left="720" w:hanging="360"/>
      </w:pPr>
      <w:rPr>
        <w:rFonts w:ascii="Century Gothic" w:hAnsi="Century Gothic" w:hint="default"/>
        <w:b w:val="0"/>
        <w:i w:val="0"/>
        <w:sz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4" w15:restartNumberingAfterBreak="0">
    <w:nsid w:val="56DD1347"/>
    <w:multiLevelType w:val="hybridMultilevel"/>
    <w:tmpl w:val="5E708654"/>
    <w:lvl w:ilvl="0" w:tplc="2954F636">
      <w:start w:val="1"/>
      <w:numFmt w:val="decimal"/>
      <w:lvlText w:val="%1."/>
      <w:lvlJc w:val="left"/>
      <w:pPr>
        <w:ind w:left="720" w:hanging="360"/>
      </w:pPr>
      <w:rPr>
        <w:rFonts w:ascii="Century Gothic" w:hAnsi="Century Gothic" w:hint="default"/>
        <w:b w:val="0"/>
        <w:i w:val="0"/>
        <w:sz w:val="18"/>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15:restartNumberingAfterBreak="0">
    <w:nsid w:val="596A0C8C"/>
    <w:multiLevelType w:val="multilevel"/>
    <w:tmpl w:val="AD006BE8"/>
    <w:numStyleLink w:val="Numbering"/>
  </w:abstractNum>
  <w:abstractNum w:abstractNumId="26" w15:restartNumberingAfterBreak="0">
    <w:nsid w:val="5DF952B3"/>
    <w:multiLevelType w:val="multilevel"/>
    <w:tmpl w:val="0C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7" w15:restartNumberingAfterBreak="0">
    <w:nsid w:val="5E1991A9"/>
    <w:multiLevelType w:val="hybridMultilevel"/>
    <w:tmpl w:val="7B560DC2"/>
    <w:lvl w:ilvl="0" w:tplc="1BA29D24">
      <w:start w:val="1"/>
      <w:numFmt w:val="bullet"/>
      <w:lvlText w:val=""/>
      <w:lvlJc w:val="left"/>
      <w:pPr>
        <w:ind w:left="720" w:hanging="360"/>
      </w:pPr>
      <w:rPr>
        <w:rFonts w:ascii="Symbol" w:hAnsi="Symbol" w:hint="default"/>
      </w:rPr>
    </w:lvl>
    <w:lvl w:ilvl="1" w:tplc="DB30498C">
      <w:start w:val="1"/>
      <w:numFmt w:val="bullet"/>
      <w:lvlText w:val="o"/>
      <w:lvlJc w:val="left"/>
      <w:pPr>
        <w:ind w:left="1440" w:hanging="360"/>
      </w:pPr>
      <w:rPr>
        <w:rFonts w:ascii="Courier New" w:hAnsi="Courier New" w:hint="default"/>
      </w:rPr>
    </w:lvl>
    <w:lvl w:ilvl="2" w:tplc="FA0AF1B4">
      <w:start w:val="1"/>
      <w:numFmt w:val="bullet"/>
      <w:lvlText w:val=""/>
      <w:lvlJc w:val="left"/>
      <w:pPr>
        <w:ind w:left="2160" w:hanging="360"/>
      </w:pPr>
      <w:rPr>
        <w:rFonts w:ascii="Wingdings" w:hAnsi="Wingdings" w:hint="default"/>
      </w:rPr>
    </w:lvl>
    <w:lvl w:ilvl="3" w:tplc="2856E74C">
      <w:start w:val="1"/>
      <w:numFmt w:val="bullet"/>
      <w:lvlText w:val=""/>
      <w:lvlJc w:val="left"/>
      <w:pPr>
        <w:ind w:left="2880" w:hanging="360"/>
      </w:pPr>
      <w:rPr>
        <w:rFonts w:ascii="Symbol" w:hAnsi="Symbol" w:hint="default"/>
      </w:rPr>
    </w:lvl>
    <w:lvl w:ilvl="4" w:tplc="F01E3C0A">
      <w:start w:val="1"/>
      <w:numFmt w:val="bullet"/>
      <w:lvlText w:val="o"/>
      <w:lvlJc w:val="left"/>
      <w:pPr>
        <w:ind w:left="3600" w:hanging="360"/>
      </w:pPr>
      <w:rPr>
        <w:rFonts w:ascii="Courier New" w:hAnsi="Courier New" w:hint="default"/>
      </w:rPr>
    </w:lvl>
    <w:lvl w:ilvl="5" w:tplc="BEDC7AEC">
      <w:start w:val="1"/>
      <w:numFmt w:val="bullet"/>
      <w:lvlText w:val=""/>
      <w:lvlJc w:val="left"/>
      <w:pPr>
        <w:ind w:left="4320" w:hanging="360"/>
      </w:pPr>
      <w:rPr>
        <w:rFonts w:ascii="Wingdings" w:hAnsi="Wingdings" w:hint="default"/>
      </w:rPr>
    </w:lvl>
    <w:lvl w:ilvl="6" w:tplc="4BE888B8">
      <w:start w:val="1"/>
      <w:numFmt w:val="bullet"/>
      <w:lvlText w:val=""/>
      <w:lvlJc w:val="left"/>
      <w:pPr>
        <w:ind w:left="5040" w:hanging="360"/>
      </w:pPr>
      <w:rPr>
        <w:rFonts w:ascii="Symbol" w:hAnsi="Symbol" w:hint="default"/>
      </w:rPr>
    </w:lvl>
    <w:lvl w:ilvl="7" w:tplc="79C4F330">
      <w:start w:val="1"/>
      <w:numFmt w:val="bullet"/>
      <w:lvlText w:val="o"/>
      <w:lvlJc w:val="left"/>
      <w:pPr>
        <w:ind w:left="5760" w:hanging="360"/>
      </w:pPr>
      <w:rPr>
        <w:rFonts w:ascii="Courier New" w:hAnsi="Courier New" w:hint="default"/>
      </w:rPr>
    </w:lvl>
    <w:lvl w:ilvl="8" w:tplc="0E844172">
      <w:start w:val="1"/>
      <w:numFmt w:val="bullet"/>
      <w:lvlText w:val=""/>
      <w:lvlJc w:val="left"/>
      <w:pPr>
        <w:ind w:left="6480" w:hanging="360"/>
      </w:pPr>
      <w:rPr>
        <w:rFonts w:ascii="Wingdings" w:hAnsi="Wingdings" w:hint="default"/>
      </w:rPr>
    </w:lvl>
  </w:abstractNum>
  <w:abstractNum w:abstractNumId="28" w15:restartNumberingAfterBreak="0">
    <w:nsid w:val="5F58760E"/>
    <w:multiLevelType w:val="multilevel"/>
    <w:tmpl w:val="2842FAB0"/>
    <w:numStyleLink w:val="AppendixHeadings"/>
  </w:abstractNum>
  <w:abstractNum w:abstractNumId="29" w15:restartNumberingAfterBreak="0">
    <w:nsid w:val="60E1502C"/>
    <w:multiLevelType w:val="multilevel"/>
    <w:tmpl w:val="4516BD58"/>
    <w:styleLink w:val="Bullets"/>
    <w:lvl w:ilvl="0">
      <w:start w:val="1"/>
      <w:numFmt w:val="bullet"/>
      <w:pStyle w:val="ListBullet"/>
      <w:lvlText w:val="•"/>
      <w:lvlJc w:val="left"/>
      <w:pPr>
        <w:ind w:left="284" w:hanging="284"/>
      </w:pPr>
      <w:rPr>
        <w:rFonts w:ascii="Calibri" w:hAnsi="Calibri" w:hint="default"/>
        <w:color w:val="2C4BA0" w:themeColor="accent1"/>
      </w:rPr>
    </w:lvl>
    <w:lvl w:ilvl="1">
      <w:start w:val="1"/>
      <w:numFmt w:val="bullet"/>
      <w:pStyle w:val="ListBullet2"/>
      <w:lvlText w:val="-"/>
      <w:lvlJc w:val="left"/>
      <w:pPr>
        <w:ind w:left="283" w:hanging="283"/>
      </w:pPr>
      <w:rPr>
        <w:rFonts w:ascii="Merriweather" w:hAnsi="Merriweather" w:hint="default"/>
        <w:color w:val="auto"/>
      </w:rPr>
    </w:lvl>
    <w:lvl w:ilvl="2">
      <w:start w:val="1"/>
      <w:numFmt w:val="bullet"/>
      <w:pStyle w:val="ListBullet3"/>
      <w:lvlText w:val="–"/>
      <w:lvlJc w:val="left"/>
      <w:pPr>
        <w:ind w:left="851" w:hanging="284"/>
      </w:pPr>
      <w:rPr>
        <w:rFonts w:ascii="Calibri" w:hAnsi="Calibri" w:hint="default"/>
        <w:color w:val="auto"/>
      </w:rPr>
    </w:lvl>
    <w:lvl w:ilvl="3">
      <w:start w:val="1"/>
      <w:numFmt w:val="bullet"/>
      <w:pStyle w:val="ListBullet4"/>
      <w:lvlText w:val="–"/>
      <w:lvlJc w:val="left"/>
      <w:pPr>
        <w:ind w:left="1134" w:hanging="283"/>
      </w:pPr>
      <w:rPr>
        <w:rFonts w:ascii="Calibri" w:hAnsi="Calibri" w:hint="default"/>
        <w:color w:val="auto"/>
      </w:rPr>
    </w:lvl>
    <w:lvl w:ilvl="4">
      <w:start w:val="1"/>
      <w:numFmt w:val="bullet"/>
      <w:lvlText w:val="–"/>
      <w:lvlJc w:val="left"/>
      <w:pPr>
        <w:ind w:left="1418" w:hanging="284"/>
      </w:pPr>
      <w:rPr>
        <w:rFonts w:ascii="Calibri" w:hAnsi="Calibri" w:cs="Times New Roman" w:hint="default"/>
        <w:color w:val="auto"/>
      </w:rPr>
    </w:lvl>
    <w:lvl w:ilvl="5">
      <w:start w:val="1"/>
      <w:numFmt w:val="bullet"/>
      <w:lvlText w:val="–"/>
      <w:lvlJc w:val="left"/>
      <w:pPr>
        <w:ind w:left="1701" w:hanging="283"/>
      </w:pPr>
      <w:rPr>
        <w:rFonts w:ascii="Arial" w:hAnsi="Arial" w:cs="Times New Roman" w:hint="default"/>
      </w:rPr>
    </w:lvl>
    <w:lvl w:ilvl="6">
      <w:start w:val="1"/>
      <w:numFmt w:val="bullet"/>
      <w:lvlText w:val="–"/>
      <w:lvlJc w:val="left"/>
      <w:pPr>
        <w:ind w:left="1985" w:hanging="284"/>
      </w:pPr>
      <w:rPr>
        <w:rFonts w:ascii="Arial" w:hAnsi="Arial" w:cs="Times New Roman" w:hint="default"/>
      </w:rPr>
    </w:lvl>
    <w:lvl w:ilvl="7">
      <w:start w:val="1"/>
      <w:numFmt w:val="bullet"/>
      <w:lvlText w:val="–"/>
      <w:lvlJc w:val="left"/>
      <w:pPr>
        <w:ind w:left="2268" w:hanging="283"/>
      </w:pPr>
      <w:rPr>
        <w:rFonts w:ascii="Arial" w:hAnsi="Arial" w:cs="Times New Roman" w:hint="default"/>
      </w:rPr>
    </w:lvl>
    <w:lvl w:ilvl="8">
      <w:start w:val="1"/>
      <w:numFmt w:val="bullet"/>
      <w:lvlText w:val="–"/>
      <w:lvlJc w:val="left"/>
      <w:pPr>
        <w:ind w:left="2552" w:hanging="284"/>
      </w:pPr>
      <w:rPr>
        <w:rFonts w:ascii="Arial" w:hAnsi="Arial" w:cs="Times New Roman" w:hint="default"/>
      </w:rPr>
    </w:lvl>
  </w:abstractNum>
  <w:abstractNum w:abstractNumId="30" w15:restartNumberingAfterBreak="0">
    <w:nsid w:val="66F45B30"/>
    <w:multiLevelType w:val="hybridMultilevel"/>
    <w:tmpl w:val="6CE4F1E4"/>
    <w:lvl w:ilvl="0" w:tplc="366AC7E6">
      <w:start w:val="1"/>
      <w:numFmt w:val="lowerRoman"/>
      <w:lvlText w:val="%1."/>
      <w:lvlJc w:val="left"/>
      <w:pPr>
        <w:ind w:left="1440" w:hanging="360"/>
      </w:pPr>
      <w:rPr>
        <w:rFonts w:hint="default"/>
        <w:sz w:val="16"/>
      </w:rPr>
    </w:lvl>
    <w:lvl w:ilvl="1" w:tplc="0C090019" w:tentative="1">
      <w:start w:val="1"/>
      <w:numFmt w:val="lowerLetter"/>
      <w:lvlText w:val="%2."/>
      <w:lvlJc w:val="left"/>
      <w:pPr>
        <w:ind w:left="2160" w:hanging="360"/>
      </w:pPr>
    </w:lvl>
    <w:lvl w:ilvl="2" w:tplc="0C09001B" w:tentative="1">
      <w:start w:val="1"/>
      <w:numFmt w:val="lowerRoman"/>
      <w:lvlText w:val="%3."/>
      <w:lvlJc w:val="right"/>
      <w:pPr>
        <w:ind w:left="2880" w:hanging="180"/>
      </w:pPr>
    </w:lvl>
    <w:lvl w:ilvl="3" w:tplc="0C09000F" w:tentative="1">
      <w:start w:val="1"/>
      <w:numFmt w:val="decimal"/>
      <w:lvlText w:val="%4."/>
      <w:lvlJc w:val="left"/>
      <w:pPr>
        <w:ind w:left="3600" w:hanging="360"/>
      </w:pPr>
    </w:lvl>
    <w:lvl w:ilvl="4" w:tplc="0C090019" w:tentative="1">
      <w:start w:val="1"/>
      <w:numFmt w:val="lowerLetter"/>
      <w:lvlText w:val="%5."/>
      <w:lvlJc w:val="left"/>
      <w:pPr>
        <w:ind w:left="4320" w:hanging="360"/>
      </w:pPr>
    </w:lvl>
    <w:lvl w:ilvl="5" w:tplc="0C09001B" w:tentative="1">
      <w:start w:val="1"/>
      <w:numFmt w:val="lowerRoman"/>
      <w:lvlText w:val="%6."/>
      <w:lvlJc w:val="right"/>
      <w:pPr>
        <w:ind w:left="5040" w:hanging="180"/>
      </w:pPr>
    </w:lvl>
    <w:lvl w:ilvl="6" w:tplc="0C09000F" w:tentative="1">
      <w:start w:val="1"/>
      <w:numFmt w:val="decimal"/>
      <w:lvlText w:val="%7."/>
      <w:lvlJc w:val="left"/>
      <w:pPr>
        <w:ind w:left="5760" w:hanging="360"/>
      </w:pPr>
    </w:lvl>
    <w:lvl w:ilvl="7" w:tplc="0C090019" w:tentative="1">
      <w:start w:val="1"/>
      <w:numFmt w:val="lowerLetter"/>
      <w:lvlText w:val="%8."/>
      <w:lvlJc w:val="left"/>
      <w:pPr>
        <w:ind w:left="6480" w:hanging="360"/>
      </w:pPr>
    </w:lvl>
    <w:lvl w:ilvl="8" w:tplc="9134F70E">
      <w:start w:val="1"/>
      <w:numFmt w:val="lowerRoman"/>
      <w:lvlText w:val="%9."/>
      <w:lvlJc w:val="left"/>
      <w:pPr>
        <w:ind w:left="7200" w:hanging="180"/>
      </w:pPr>
      <w:rPr>
        <w:rFonts w:hint="default"/>
      </w:rPr>
    </w:lvl>
  </w:abstractNum>
  <w:abstractNum w:abstractNumId="31" w15:restartNumberingAfterBreak="0">
    <w:nsid w:val="6C8B6546"/>
    <w:multiLevelType w:val="multilevel"/>
    <w:tmpl w:val="2842FAB0"/>
    <w:numStyleLink w:val="AppendixHeadings"/>
  </w:abstractNum>
  <w:abstractNum w:abstractNumId="32" w15:restartNumberingAfterBreak="0">
    <w:nsid w:val="6E125501"/>
    <w:multiLevelType w:val="hybridMultilevel"/>
    <w:tmpl w:val="4216A446"/>
    <w:lvl w:ilvl="0" w:tplc="B8F4FFF8">
      <w:start w:val="1"/>
      <w:numFmt w:val="decimal"/>
      <w:lvlText w:val="%1."/>
      <w:lvlJc w:val="left"/>
      <w:pPr>
        <w:ind w:left="720" w:hanging="360"/>
      </w:pPr>
    </w:lvl>
    <w:lvl w:ilvl="1" w:tplc="53CC187A">
      <w:start w:val="1"/>
      <w:numFmt w:val="lowerLetter"/>
      <w:lvlText w:val="%2."/>
      <w:lvlJc w:val="left"/>
      <w:pPr>
        <w:ind w:left="1440" w:hanging="360"/>
      </w:pPr>
    </w:lvl>
    <w:lvl w:ilvl="2" w:tplc="8084B6BA">
      <w:start w:val="1"/>
      <w:numFmt w:val="lowerRoman"/>
      <w:lvlText w:val="%3."/>
      <w:lvlJc w:val="right"/>
      <w:pPr>
        <w:ind w:left="2160" w:hanging="180"/>
      </w:pPr>
    </w:lvl>
    <w:lvl w:ilvl="3" w:tplc="89DAD0CE">
      <w:start w:val="1"/>
      <w:numFmt w:val="decimal"/>
      <w:lvlText w:val="%4."/>
      <w:lvlJc w:val="left"/>
      <w:pPr>
        <w:ind w:left="2880" w:hanging="360"/>
      </w:pPr>
    </w:lvl>
    <w:lvl w:ilvl="4" w:tplc="F7924DEA">
      <w:start w:val="1"/>
      <w:numFmt w:val="lowerLetter"/>
      <w:lvlText w:val="%5."/>
      <w:lvlJc w:val="left"/>
      <w:pPr>
        <w:ind w:left="3600" w:hanging="360"/>
      </w:pPr>
    </w:lvl>
    <w:lvl w:ilvl="5" w:tplc="6E36ADC0">
      <w:start w:val="1"/>
      <w:numFmt w:val="lowerRoman"/>
      <w:lvlText w:val="%6."/>
      <w:lvlJc w:val="right"/>
      <w:pPr>
        <w:ind w:left="4320" w:hanging="180"/>
      </w:pPr>
    </w:lvl>
    <w:lvl w:ilvl="6" w:tplc="3EA82E1E">
      <w:start w:val="1"/>
      <w:numFmt w:val="decimal"/>
      <w:lvlText w:val="%7."/>
      <w:lvlJc w:val="left"/>
      <w:pPr>
        <w:ind w:left="5040" w:hanging="360"/>
      </w:pPr>
    </w:lvl>
    <w:lvl w:ilvl="7" w:tplc="B088DE94">
      <w:start w:val="1"/>
      <w:numFmt w:val="lowerLetter"/>
      <w:lvlText w:val="%8."/>
      <w:lvlJc w:val="left"/>
      <w:pPr>
        <w:ind w:left="5760" w:hanging="360"/>
      </w:pPr>
    </w:lvl>
    <w:lvl w:ilvl="8" w:tplc="5A18CADE">
      <w:start w:val="1"/>
      <w:numFmt w:val="lowerRoman"/>
      <w:lvlText w:val="%9."/>
      <w:lvlJc w:val="right"/>
      <w:pPr>
        <w:ind w:left="6480" w:hanging="180"/>
      </w:pPr>
    </w:lvl>
  </w:abstractNum>
  <w:abstractNum w:abstractNumId="33" w15:restartNumberingAfterBreak="0">
    <w:nsid w:val="74216C06"/>
    <w:multiLevelType w:val="multilevel"/>
    <w:tmpl w:val="0A384DEA"/>
    <w:numStyleLink w:val="ListHeadings"/>
  </w:abstractNum>
  <w:abstractNum w:abstractNumId="34" w15:restartNumberingAfterBreak="0">
    <w:nsid w:val="77413AD9"/>
    <w:multiLevelType w:val="multilevel"/>
    <w:tmpl w:val="2842FAB0"/>
    <w:styleLink w:val="AppendixHeadings"/>
    <w:lvl w:ilvl="0">
      <w:start w:val="1"/>
      <w:numFmt w:val="upperLetter"/>
      <w:lvlText w:val="Appendix %1"/>
      <w:lvlJc w:val="left"/>
      <w:pPr>
        <w:ind w:left="0" w:firstLine="0"/>
      </w:pPr>
      <w:rPr>
        <w:rFonts w:ascii="Century Gothic" w:hAnsi="Century Gothic" w:hint="default"/>
        <w:b/>
        <w:i w:val="0"/>
        <w:sz w:val="80"/>
      </w:rPr>
    </w:lvl>
    <w:lvl w:ilvl="1">
      <w:start w:val="1"/>
      <w:numFmt w:val="lowerLetter"/>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5" w15:restartNumberingAfterBreak="0">
    <w:nsid w:val="7D987E27"/>
    <w:multiLevelType w:val="multilevel"/>
    <w:tmpl w:val="2842FAB0"/>
    <w:numStyleLink w:val="AppendixHeadings"/>
  </w:abstractNum>
  <w:num w:numId="1" w16cid:durableId="1568030230">
    <w:abstractNumId w:val="32"/>
  </w:num>
  <w:num w:numId="2" w16cid:durableId="1882791195">
    <w:abstractNumId w:val="27"/>
  </w:num>
  <w:num w:numId="3" w16cid:durableId="1254897668">
    <w:abstractNumId w:val="29"/>
  </w:num>
  <w:num w:numId="4" w16cid:durableId="445738277">
    <w:abstractNumId w:val="10"/>
  </w:num>
  <w:num w:numId="5" w16cid:durableId="1793594145">
    <w:abstractNumId w:val="8"/>
  </w:num>
  <w:num w:numId="6" w16cid:durableId="1354846621">
    <w:abstractNumId w:val="11"/>
  </w:num>
  <w:num w:numId="7" w16cid:durableId="221645858">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16cid:durableId="1348822989">
    <w:abstractNumId w:val="15"/>
  </w:num>
  <w:num w:numId="9" w16cid:durableId="1818767665">
    <w:abstractNumId w:val="22"/>
  </w:num>
  <w:num w:numId="10" w16cid:durableId="1564754712">
    <w:abstractNumId w:val="13"/>
  </w:num>
  <w:num w:numId="11" w16cid:durableId="718241755">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16cid:durableId="1114325768">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3" w16cid:durableId="13205712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16cid:durableId="531772189">
    <w:abstractNumId w:val="12"/>
  </w:num>
  <w:num w:numId="15" w16cid:durableId="1132943737">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16cid:durableId="517544981">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16cid:durableId="1808165704">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1950426780">
    <w:abstractNumId w:val="5"/>
  </w:num>
  <w:num w:numId="19" w16cid:durableId="506211915">
    <w:abstractNumId w:val="17"/>
  </w:num>
  <w:num w:numId="20" w16cid:durableId="668026454">
    <w:abstractNumId w:val="9"/>
  </w:num>
  <w:num w:numId="21" w16cid:durableId="1287856516">
    <w:abstractNumId w:val="33"/>
  </w:num>
  <w:num w:numId="22" w16cid:durableId="2132821855">
    <w:abstractNumId w:val="34"/>
  </w:num>
  <w:num w:numId="23" w16cid:durableId="938220107">
    <w:abstractNumId w:val="31"/>
  </w:num>
  <w:num w:numId="24" w16cid:durableId="603076310">
    <w:abstractNumId w:val="35"/>
  </w:num>
  <w:num w:numId="25" w16cid:durableId="1127046679">
    <w:abstractNumId w:val="28"/>
  </w:num>
  <w:num w:numId="26" w16cid:durableId="851644494">
    <w:abstractNumId w:val="16"/>
  </w:num>
  <w:num w:numId="27" w16cid:durableId="444427027">
    <w:abstractNumId w:val="0"/>
  </w:num>
  <w:num w:numId="28" w16cid:durableId="1247232694">
    <w:abstractNumId w:val="4"/>
  </w:num>
  <w:num w:numId="29" w16cid:durableId="1638341039">
    <w:abstractNumId w:val="2"/>
  </w:num>
  <w:num w:numId="30" w16cid:durableId="423304857">
    <w:abstractNumId w:val="6"/>
  </w:num>
  <w:num w:numId="31" w16cid:durableId="529269505">
    <w:abstractNumId w:val="26"/>
  </w:num>
  <w:num w:numId="32" w16cid:durableId="2069110840">
    <w:abstractNumId w:val="19"/>
  </w:num>
  <w:num w:numId="33" w16cid:durableId="59980708">
    <w:abstractNumId w:val="21"/>
  </w:num>
  <w:num w:numId="34" w16cid:durableId="1533221878">
    <w:abstractNumId w:val="21"/>
  </w:num>
  <w:num w:numId="35" w16cid:durableId="897324307">
    <w:abstractNumId w:val="2"/>
  </w:num>
  <w:num w:numId="36" w16cid:durableId="932667369">
    <w:abstractNumId w:val="1"/>
  </w:num>
  <w:num w:numId="37" w16cid:durableId="341443257">
    <w:abstractNumId w:val="21"/>
  </w:num>
  <w:num w:numId="38" w16cid:durableId="1173380325">
    <w:abstractNumId w:val="21"/>
  </w:num>
  <w:num w:numId="39" w16cid:durableId="1479689035">
    <w:abstractNumId w:val="21"/>
  </w:num>
  <w:num w:numId="40" w16cid:durableId="477184776">
    <w:abstractNumId w:val="21"/>
  </w:num>
  <w:num w:numId="41" w16cid:durableId="19280899">
    <w:abstractNumId w:val="22"/>
  </w:num>
  <w:num w:numId="42" w16cid:durableId="1429109689">
    <w:abstractNumId w:val="18"/>
  </w:num>
  <w:num w:numId="43" w16cid:durableId="636297050">
    <w:abstractNumId w:val="14"/>
  </w:num>
  <w:num w:numId="44" w16cid:durableId="127210637">
    <w:abstractNumId w:val="11"/>
  </w:num>
  <w:num w:numId="45" w16cid:durableId="375783641">
    <w:abstractNumId w:val="22"/>
  </w:num>
  <w:num w:numId="46" w16cid:durableId="746683946">
    <w:abstractNumId w:val="2"/>
  </w:num>
  <w:num w:numId="47" w16cid:durableId="1687709742">
    <w:abstractNumId w:val="22"/>
  </w:num>
  <w:num w:numId="48" w16cid:durableId="192036897">
    <w:abstractNumId w:val="2"/>
  </w:num>
  <w:num w:numId="49" w16cid:durableId="807354756">
    <w:abstractNumId w:val="22"/>
  </w:num>
  <w:num w:numId="50" w16cid:durableId="27609555">
    <w:abstractNumId w:val="24"/>
  </w:num>
  <w:num w:numId="51" w16cid:durableId="1239751107">
    <w:abstractNumId w:val="23"/>
  </w:num>
  <w:num w:numId="52" w16cid:durableId="855265410">
    <w:abstractNumId w:val="20"/>
  </w:num>
  <w:num w:numId="53" w16cid:durableId="75252862">
    <w:abstractNumId w:val="30"/>
  </w:num>
  <w:num w:numId="54" w16cid:durableId="884216948">
    <w:abstractNumId w:val="3"/>
  </w:num>
  <w:num w:numId="55" w16cid:durableId="353649254">
    <w:abstractNumId w:val="7"/>
  </w:num>
  <w:numIdMacAtCleanup w:val="5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80"/>
  <w:proofState w:spelling="clean" w:grammar="clean"/>
  <w:attachedTemplate r:id="rId1"/>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stylePaneSortMethod w:val="0000"/>
  <w:documentProtection w:edit="readOnly" w:enforcement="1" w:cryptProviderType="rsaAES" w:cryptAlgorithmClass="hash" w:cryptAlgorithmType="typeAny" w:cryptAlgorithmSid="14" w:cryptSpinCount="100000" w:hash="K179e9663YS2KLuKQXPam25mqGTx8c9pbaa3hOq/AaPLykKyAz/M6ESUyh6nh593oYrVj/25GRW2zzplx6wHWQ==" w:salt="uGeaWvDtXFPM1kFU7lBezg=="/>
  <w:defaultTabStop w:val="720"/>
  <w:evenAndOddHeaders/>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B45BC"/>
    <w:rsid w:val="00000027"/>
    <w:rsid w:val="00000208"/>
    <w:rsid w:val="00000329"/>
    <w:rsid w:val="0000053E"/>
    <w:rsid w:val="000016A6"/>
    <w:rsid w:val="000026E1"/>
    <w:rsid w:val="0000332B"/>
    <w:rsid w:val="00003517"/>
    <w:rsid w:val="000035ED"/>
    <w:rsid w:val="000043ED"/>
    <w:rsid w:val="00004403"/>
    <w:rsid w:val="0000450E"/>
    <w:rsid w:val="00004D90"/>
    <w:rsid w:val="00005052"/>
    <w:rsid w:val="00005788"/>
    <w:rsid w:val="00005F48"/>
    <w:rsid w:val="00006E77"/>
    <w:rsid w:val="00007BB1"/>
    <w:rsid w:val="00011416"/>
    <w:rsid w:val="000118C1"/>
    <w:rsid w:val="000129BD"/>
    <w:rsid w:val="00013B63"/>
    <w:rsid w:val="00013EDD"/>
    <w:rsid w:val="00014277"/>
    <w:rsid w:val="00014B55"/>
    <w:rsid w:val="000152B9"/>
    <w:rsid w:val="00017137"/>
    <w:rsid w:val="00017232"/>
    <w:rsid w:val="000177C4"/>
    <w:rsid w:val="000178EB"/>
    <w:rsid w:val="00017905"/>
    <w:rsid w:val="00017DA9"/>
    <w:rsid w:val="000205F7"/>
    <w:rsid w:val="00020821"/>
    <w:rsid w:val="0002083E"/>
    <w:rsid w:val="00020954"/>
    <w:rsid w:val="00020C22"/>
    <w:rsid w:val="00020C46"/>
    <w:rsid w:val="00020FC1"/>
    <w:rsid w:val="0002217D"/>
    <w:rsid w:val="000225B5"/>
    <w:rsid w:val="00023303"/>
    <w:rsid w:val="00023A0A"/>
    <w:rsid w:val="00023A79"/>
    <w:rsid w:val="00023B30"/>
    <w:rsid w:val="00023D9D"/>
    <w:rsid w:val="00025190"/>
    <w:rsid w:val="000251E9"/>
    <w:rsid w:val="00025F05"/>
    <w:rsid w:val="000261BC"/>
    <w:rsid w:val="000268F1"/>
    <w:rsid w:val="00026E84"/>
    <w:rsid w:val="00026F8B"/>
    <w:rsid w:val="00026FD4"/>
    <w:rsid w:val="000272CA"/>
    <w:rsid w:val="0002779B"/>
    <w:rsid w:val="000300AF"/>
    <w:rsid w:val="00030119"/>
    <w:rsid w:val="0003024B"/>
    <w:rsid w:val="000306A0"/>
    <w:rsid w:val="0003117C"/>
    <w:rsid w:val="00032C89"/>
    <w:rsid w:val="00032FE7"/>
    <w:rsid w:val="00033034"/>
    <w:rsid w:val="000331C6"/>
    <w:rsid w:val="00033E7C"/>
    <w:rsid w:val="0003544D"/>
    <w:rsid w:val="00035450"/>
    <w:rsid w:val="00035C1E"/>
    <w:rsid w:val="00035DDC"/>
    <w:rsid w:val="000362DA"/>
    <w:rsid w:val="00036F2C"/>
    <w:rsid w:val="00037B62"/>
    <w:rsid w:val="00037E7C"/>
    <w:rsid w:val="00040373"/>
    <w:rsid w:val="00040855"/>
    <w:rsid w:val="00040C22"/>
    <w:rsid w:val="000413A0"/>
    <w:rsid w:val="0004164A"/>
    <w:rsid w:val="00043095"/>
    <w:rsid w:val="00043644"/>
    <w:rsid w:val="000444C2"/>
    <w:rsid w:val="0004578C"/>
    <w:rsid w:val="00045897"/>
    <w:rsid w:val="00045ED6"/>
    <w:rsid w:val="0004624B"/>
    <w:rsid w:val="00046AD6"/>
    <w:rsid w:val="00046F4E"/>
    <w:rsid w:val="0004730D"/>
    <w:rsid w:val="00047962"/>
    <w:rsid w:val="00047B5C"/>
    <w:rsid w:val="00050681"/>
    <w:rsid w:val="00051582"/>
    <w:rsid w:val="000517F5"/>
    <w:rsid w:val="00051938"/>
    <w:rsid w:val="0005266C"/>
    <w:rsid w:val="000526FA"/>
    <w:rsid w:val="00052F0B"/>
    <w:rsid w:val="000532CD"/>
    <w:rsid w:val="0005362E"/>
    <w:rsid w:val="00053785"/>
    <w:rsid w:val="00053982"/>
    <w:rsid w:val="00053B27"/>
    <w:rsid w:val="00053E71"/>
    <w:rsid w:val="000541F9"/>
    <w:rsid w:val="00054517"/>
    <w:rsid w:val="00054F96"/>
    <w:rsid w:val="00055691"/>
    <w:rsid w:val="00055CB8"/>
    <w:rsid w:val="00055D1B"/>
    <w:rsid w:val="00056AF5"/>
    <w:rsid w:val="00056B48"/>
    <w:rsid w:val="00060483"/>
    <w:rsid w:val="00060749"/>
    <w:rsid w:val="000609A9"/>
    <w:rsid w:val="00060D54"/>
    <w:rsid w:val="00061016"/>
    <w:rsid w:val="000613D5"/>
    <w:rsid w:val="000614C5"/>
    <w:rsid w:val="00062FDC"/>
    <w:rsid w:val="0006337D"/>
    <w:rsid w:val="000633EB"/>
    <w:rsid w:val="000647B8"/>
    <w:rsid w:val="00064DA6"/>
    <w:rsid w:val="000656F8"/>
    <w:rsid w:val="0006593C"/>
    <w:rsid w:val="00070C5D"/>
    <w:rsid w:val="00071E84"/>
    <w:rsid w:val="000724AE"/>
    <w:rsid w:val="000725C6"/>
    <w:rsid w:val="00072665"/>
    <w:rsid w:val="000726D6"/>
    <w:rsid w:val="00072D8D"/>
    <w:rsid w:val="0007312A"/>
    <w:rsid w:val="000741E7"/>
    <w:rsid w:val="000742F4"/>
    <w:rsid w:val="00074C3C"/>
    <w:rsid w:val="00074E47"/>
    <w:rsid w:val="00074F22"/>
    <w:rsid w:val="00075234"/>
    <w:rsid w:val="00075691"/>
    <w:rsid w:val="00076262"/>
    <w:rsid w:val="00076272"/>
    <w:rsid w:val="0007677D"/>
    <w:rsid w:val="00076A5A"/>
    <w:rsid w:val="00076AC2"/>
    <w:rsid w:val="00077209"/>
    <w:rsid w:val="00077558"/>
    <w:rsid w:val="000775D9"/>
    <w:rsid w:val="000776A3"/>
    <w:rsid w:val="00080243"/>
    <w:rsid w:val="0008037D"/>
    <w:rsid w:val="00080461"/>
    <w:rsid w:val="000816FE"/>
    <w:rsid w:val="000817DA"/>
    <w:rsid w:val="00081FA3"/>
    <w:rsid w:val="000821CF"/>
    <w:rsid w:val="00082D85"/>
    <w:rsid w:val="00084150"/>
    <w:rsid w:val="000846C7"/>
    <w:rsid w:val="000847A6"/>
    <w:rsid w:val="00085841"/>
    <w:rsid w:val="00085C96"/>
    <w:rsid w:val="00085E7E"/>
    <w:rsid w:val="0008676C"/>
    <w:rsid w:val="00086F76"/>
    <w:rsid w:val="0008711F"/>
    <w:rsid w:val="0008724B"/>
    <w:rsid w:val="00090476"/>
    <w:rsid w:val="00090ED1"/>
    <w:rsid w:val="00091142"/>
    <w:rsid w:val="0009161C"/>
    <w:rsid w:val="00091728"/>
    <w:rsid w:val="000927E8"/>
    <w:rsid w:val="000927F3"/>
    <w:rsid w:val="0009333C"/>
    <w:rsid w:val="000935F0"/>
    <w:rsid w:val="000943E1"/>
    <w:rsid w:val="00094EE3"/>
    <w:rsid w:val="000953A2"/>
    <w:rsid w:val="000953EE"/>
    <w:rsid w:val="000955E2"/>
    <w:rsid w:val="000956C0"/>
    <w:rsid w:val="00095D6E"/>
    <w:rsid w:val="0009622F"/>
    <w:rsid w:val="0009631B"/>
    <w:rsid w:val="00096525"/>
    <w:rsid w:val="0009687E"/>
    <w:rsid w:val="000970C3"/>
    <w:rsid w:val="00097F0A"/>
    <w:rsid w:val="000A11A0"/>
    <w:rsid w:val="000A1F05"/>
    <w:rsid w:val="000A2231"/>
    <w:rsid w:val="000A2234"/>
    <w:rsid w:val="000A23B3"/>
    <w:rsid w:val="000A3042"/>
    <w:rsid w:val="000A3CEA"/>
    <w:rsid w:val="000A3FD5"/>
    <w:rsid w:val="000A40E2"/>
    <w:rsid w:val="000A442F"/>
    <w:rsid w:val="000A4558"/>
    <w:rsid w:val="000A4845"/>
    <w:rsid w:val="000A5C35"/>
    <w:rsid w:val="000A5DD0"/>
    <w:rsid w:val="000A622A"/>
    <w:rsid w:val="000A6BFB"/>
    <w:rsid w:val="000A6EB1"/>
    <w:rsid w:val="000A73DF"/>
    <w:rsid w:val="000A789F"/>
    <w:rsid w:val="000A7926"/>
    <w:rsid w:val="000B0558"/>
    <w:rsid w:val="000B0859"/>
    <w:rsid w:val="000B0F9E"/>
    <w:rsid w:val="000B0FE9"/>
    <w:rsid w:val="000B1CF7"/>
    <w:rsid w:val="000B2254"/>
    <w:rsid w:val="000B335D"/>
    <w:rsid w:val="000B3365"/>
    <w:rsid w:val="000B3936"/>
    <w:rsid w:val="000B3BF7"/>
    <w:rsid w:val="000B457A"/>
    <w:rsid w:val="000B497F"/>
    <w:rsid w:val="000B4DE7"/>
    <w:rsid w:val="000B5088"/>
    <w:rsid w:val="000B536E"/>
    <w:rsid w:val="000B5413"/>
    <w:rsid w:val="000B5F07"/>
    <w:rsid w:val="000B5F14"/>
    <w:rsid w:val="000B6663"/>
    <w:rsid w:val="000B69E8"/>
    <w:rsid w:val="000B6AE7"/>
    <w:rsid w:val="000B6E07"/>
    <w:rsid w:val="000B7401"/>
    <w:rsid w:val="000B7FE6"/>
    <w:rsid w:val="000C0821"/>
    <w:rsid w:val="000C0C6A"/>
    <w:rsid w:val="000C0CCB"/>
    <w:rsid w:val="000C1045"/>
    <w:rsid w:val="000C21B5"/>
    <w:rsid w:val="000C30A6"/>
    <w:rsid w:val="000C3224"/>
    <w:rsid w:val="000C34BA"/>
    <w:rsid w:val="000C3EB7"/>
    <w:rsid w:val="000C4048"/>
    <w:rsid w:val="000C5059"/>
    <w:rsid w:val="000C5A97"/>
    <w:rsid w:val="000C5F9F"/>
    <w:rsid w:val="000C6B87"/>
    <w:rsid w:val="000C6D31"/>
    <w:rsid w:val="000C7889"/>
    <w:rsid w:val="000C7A71"/>
    <w:rsid w:val="000D0517"/>
    <w:rsid w:val="000D0D3C"/>
    <w:rsid w:val="000D17FB"/>
    <w:rsid w:val="000D2C68"/>
    <w:rsid w:val="000D3B93"/>
    <w:rsid w:val="000D3DE8"/>
    <w:rsid w:val="000D422D"/>
    <w:rsid w:val="000D4232"/>
    <w:rsid w:val="000D4533"/>
    <w:rsid w:val="000D5625"/>
    <w:rsid w:val="000D5FB7"/>
    <w:rsid w:val="000D6054"/>
    <w:rsid w:val="000D62AE"/>
    <w:rsid w:val="000D66B8"/>
    <w:rsid w:val="000DF16D"/>
    <w:rsid w:val="000E06A2"/>
    <w:rsid w:val="000E07A4"/>
    <w:rsid w:val="000E09F6"/>
    <w:rsid w:val="000E0C6B"/>
    <w:rsid w:val="000E114A"/>
    <w:rsid w:val="000E1392"/>
    <w:rsid w:val="000E156E"/>
    <w:rsid w:val="000E1A09"/>
    <w:rsid w:val="000E2133"/>
    <w:rsid w:val="000E21B9"/>
    <w:rsid w:val="000E2360"/>
    <w:rsid w:val="000E2D78"/>
    <w:rsid w:val="000E3256"/>
    <w:rsid w:val="000E344A"/>
    <w:rsid w:val="000E4C2C"/>
    <w:rsid w:val="000E4FE2"/>
    <w:rsid w:val="000E5388"/>
    <w:rsid w:val="000E626A"/>
    <w:rsid w:val="000E6370"/>
    <w:rsid w:val="000E6FEF"/>
    <w:rsid w:val="000E7B98"/>
    <w:rsid w:val="000F0E7F"/>
    <w:rsid w:val="000F1045"/>
    <w:rsid w:val="000F124A"/>
    <w:rsid w:val="000F1686"/>
    <w:rsid w:val="000F1786"/>
    <w:rsid w:val="000F2120"/>
    <w:rsid w:val="000F212E"/>
    <w:rsid w:val="000F2970"/>
    <w:rsid w:val="000F30D9"/>
    <w:rsid w:val="000F33BA"/>
    <w:rsid w:val="000F3FDB"/>
    <w:rsid w:val="000F6381"/>
    <w:rsid w:val="000F714D"/>
    <w:rsid w:val="00100B16"/>
    <w:rsid w:val="00101099"/>
    <w:rsid w:val="00101272"/>
    <w:rsid w:val="0010186B"/>
    <w:rsid w:val="00101CEC"/>
    <w:rsid w:val="00101E90"/>
    <w:rsid w:val="00101EC3"/>
    <w:rsid w:val="00102097"/>
    <w:rsid w:val="00102275"/>
    <w:rsid w:val="0010279F"/>
    <w:rsid w:val="00102FE2"/>
    <w:rsid w:val="00103579"/>
    <w:rsid w:val="00103627"/>
    <w:rsid w:val="00103903"/>
    <w:rsid w:val="00103926"/>
    <w:rsid w:val="00104624"/>
    <w:rsid w:val="001060E6"/>
    <w:rsid w:val="00106262"/>
    <w:rsid w:val="00106CF0"/>
    <w:rsid w:val="00107031"/>
    <w:rsid w:val="001073C6"/>
    <w:rsid w:val="001075DD"/>
    <w:rsid w:val="00107A32"/>
    <w:rsid w:val="00107C69"/>
    <w:rsid w:val="00107E6B"/>
    <w:rsid w:val="00110087"/>
    <w:rsid w:val="001103C9"/>
    <w:rsid w:val="001107F2"/>
    <w:rsid w:val="00110CBF"/>
    <w:rsid w:val="00111CEA"/>
    <w:rsid w:val="001122E4"/>
    <w:rsid w:val="0011259A"/>
    <w:rsid w:val="0011281B"/>
    <w:rsid w:val="0011296D"/>
    <w:rsid w:val="00112E8F"/>
    <w:rsid w:val="00112EE9"/>
    <w:rsid w:val="001130DB"/>
    <w:rsid w:val="0011336B"/>
    <w:rsid w:val="00114A74"/>
    <w:rsid w:val="00114B4B"/>
    <w:rsid w:val="00114BBA"/>
    <w:rsid w:val="001150E4"/>
    <w:rsid w:val="001155DF"/>
    <w:rsid w:val="00115B2F"/>
    <w:rsid w:val="00115C62"/>
    <w:rsid w:val="00115D29"/>
    <w:rsid w:val="00115DC7"/>
    <w:rsid w:val="00116056"/>
    <w:rsid w:val="00116731"/>
    <w:rsid w:val="00116D47"/>
    <w:rsid w:val="001170D7"/>
    <w:rsid w:val="0011764B"/>
    <w:rsid w:val="001176A8"/>
    <w:rsid w:val="001176C4"/>
    <w:rsid w:val="00120767"/>
    <w:rsid w:val="0012135A"/>
    <w:rsid w:val="0012189F"/>
    <w:rsid w:val="00121977"/>
    <w:rsid w:val="00121BDF"/>
    <w:rsid w:val="00121C22"/>
    <w:rsid w:val="001222D5"/>
    <w:rsid w:val="00122707"/>
    <w:rsid w:val="00123A45"/>
    <w:rsid w:val="00123A4C"/>
    <w:rsid w:val="00124642"/>
    <w:rsid w:val="00125199"/>
    <w:rsid w:val="001251EF"/>
    <w:rsid w:val="00125800"/>
    <w:rsid w:val="00125A24"/>
    <w:rsid w:val="00125ABC"/>
    <w:rsid w:val="00125AEE"/>
    <w:rsid w:val="0012660B"/>
    <w:rsid w:val="001267A8"/>
    <w:rsid w:val="001268BC"/>
    <w:rsid w:val="0012710A"/>
    <w:rsid w:val="00127430"/>
    <w:rsid w:val="001301EE"/>
    <w:rsid w:val="001305C5"/>
    <w:rsid w:val="00132002"/>
    <w:rsid w:val="00132861"/>
    <w:rsid w:val="00133423"/>
    <w:rsid w:val="00133741"/>
    <w:rsid w:val="00133B8B"/>
    <w:rsid w:val="001343E8"/>
    <w:rsid w:val="001348F0"/>
    <w:rsid w:val="00134BF9"/>
    <w:rsid w:val="0013534E"/>
    <w:rsid w:val="0013643F"/>
    <w:rsid w:val="00136794"/>
    <w:rsid w:val="00136A6C"/>
    <w:rsid w:val="00136B1A"/>
    <w:rsid w:val="00136BFB"/>
    <w:rsid w:val="00136F87"/>
    <w:rsid w:val="00137330"/>
    <w:rsid w:val="0013790D"/>
    <w:rsid w:val="0014014C"/>
    <w:rsid w:val="0014080B"/>
    <w:rsid w:val="001421EA"/>
    <w:rsid w:val="00142F12"/>
    <w:rsid w:val="00143205"/>
    <w:rsid w:val="001438B0"/>
    <w:rsid w:val="00143AB5"/>
    <w:rsid w:val="00144684"/>
    <w:rsid w:val="00145181"/>
    <w:rsid w:val="00145627"/>
    <w:rsid w:val="00145909"/>
    <w:rsid w:val="00145DFD"/>
    <w:rsid w:val="00145E53"/>
    <w:rsid w:val="00145F01"/>
    <w:rsid w:val="00146742"/>
    <w:rsid w:val="00146955"/>
    <w:rsid w:val="001469F9"/>
    <w:rsid w:val="00146E0F"/>
    <w:rsid w:val="0014746A"/>
    <w:rsid w:val="001478E7"/>
    <w:rsid w:val="00150C1F"/>
    <w:rsid w:val="00150F75"/>
    <w:rsid w:val="00151099"/>
    <w:rsid w:val="001515B5"/>
    <w:rsid w:val="001539D7"/>
    <w:rsid w:val="00153F0D"/>
    <w:rsid w:val="001542F8"/>
    <w:rsid w:val="001543E7"/>
    <w:rsid w:val="001554D9"/>
    <w:rsid w:val="00156285"/>
    <w:rsid w:val="001562EB"/>
    <w:rsid w:val="0015699E"/>
    <w:rsid w:val="00157356"/>
    <w:rsid w:val="0015754C"/>
    <w:rsid w:val="001600AF"/>
    <w:rsid w:val="001605BB"/>
    <w:rsid w:val="00161A5D"/>
    <w:rsid w:val="00162053"/>
    <w:rsid w:val="00162EA3"/>
    <w:rsid w:val="0016369A"/>
    <w:rsid w:val="001638A2"/>
    <w:rsid w:val="00163995"/>
    <w:rsid w:val="0016570D"/>
    <w:rsid w:val="00166C7B"/>
    <w:rsid w:val="00167222"/>
    <w:rsid w:val="001673B1"/>
    <w:rsid w:val="001706CD"/>
    <w:rsid w:val="00170FBB"/>
    <w:rsid w:val="00171355"/>
    <w:rsid w:val="00171DC5"/>
    <w:rsid w:val="00172388"/>
    <w:rsid w:val="00172724"/>
    <w:rsid w:val="001729D0"/>
    <w:rsid w:val="001731D2"/>
    <w:rsid w:val="00173C44"/>
    <w:rsid w:val="001748D3"/>
    <w:rsid w:val="0017533E"/>
    <w:rsid w:val="00175546"/>
    <w:rsid w:val="00175A1F"/>
    <w:rsid w:val="00175E9A"/>
    <w:rsid w:val="001761E1"/>
    <w:rsid w:val="00176648"/>
    <w:rsid w:val="00176649"/>
    <w:rsid w:val="001768B3"/>
    <w:rsid w:val="00176BC9"/>
    <w:rsid w:val="0017724F"/>
    <w:rsid w:val="00177B8C"/>
    <w:rsid w:val="00177C7E"/>
    <w:rsid w:val="00177D52"/>
    <w:rsid w:val="00182526"/>
    <w:rsid w:val="00182D45"/>
    <w:rsid w:val="00182FF3"/>
    <w:rsid w:val="00183361"/>
    <w:rsid w:val="0018346A"/>
    <w:rsid w:val="00183D6C"/>
    <w:rsid w:val="001848B3"/>
    <w:rsid w:val="00184E8C"/>
    <w:rsid w:val="0018501A"/>
    <w:rsid w:val="001857FF"/>
    <w:rsid w:val="00185A84"/>
    <w:rsid w:val="00186254"/>
    <w:rsid w:val="00186B09"/>
    <w:rsid w:val="00187450"/>
    <w:rsid w:val="0018762D"/>
    <w:rsid w:val="0018791A"/>
    <w:rsid w:val="0018798B"/>
    <w:rsid w:val="00187D41"/>
    <w:rsid w:val="00190B05"/>
    <w:rsid w:val="00191543"/>
    <w:rsid w:val="001917A0"/>
    <w:rsid w:val="00191D17"/>
    <w:rsid w:val="00192AC2"/>
    <w:rsid w:val="00192FBB"/>
    <w:rsid w:val="0019360E"/>
    <w:rsid w:val="00193AE1"/>
    <w:rsid w:val="00193CF9"/>
    <w:rsid w:val="0019418C"/>
    <w:rsid w:val="00194FED"/>
    <w:rsid w:val="00195418"/>
    <w:rsid w:val="001958FA"/>
    <w:rsid w:val="00195F4B"/>
    <w:rsid w:val="001960EF"/>
    <w:rsid w:val="00196482"/>
    <w:rsid w:val="00196625"/>
    <w:rsid w:val="001968CB"/>
    <w:rsid w:val="00196E70"/>
    <w:rsid w:val="0019766C"/>
    <w:rsid w:val="00197E46"/>
    <w:rsid w:val="001A0911"/>
    <w:rsid w:val="001A0D77"/>
    <w:rsid w:val="001A0F01"/>
    <w:rsid w:val="001A1B89"/>
    <w:rsid w:val="001A1EE7"/>
    <w:rsid w:val="001A241E"/>
    <w:rsid w:val="001A2694"/>
    <w:rsid w:val="001A37B3"/>
    <w:rsid w:val="001A3B68"/>
    <w:rsid w:val="001A3D72"/>
    <w:rsid w:val="001A4A6C"/>
    <w:rsid w:val="001A4B91"/>
    <w:rsid w:val="001A4CF8"/>
    <w:rsid w:val="001A5064"/>
    <w:rsid w:val="001A5714"/>
    <w:rsid w:val="001A5854"/>
    <w:rsid w:val="001A5B38"/>
    <w:rsid w:val="001A5E20"/>
    <w:rsid w:val="001A6B03"/>
    <w:rsid w:val="001A6BCF"/>
    <w:rsid w:val="001A7117"/>
    <w:rsid w:val="001A775F"/>
    <w:rsid w:val="001B0385"/>
    <w:rsid w:val="001B0A38"/>
    <w:rsid w:val="001B10F1"/>
    <w:rsid w:val="001B1853"/>
    <w:rsid w:val="001B1A03"/>
    <w:rsid w:val="001B1ED7"/>
    <w:rsid w:val="001B2524"/>
    <w:rsid w:val="001B2AC4"/>
    <w:rsid w:val="001B30BA"/>
    <w:rsid w:val="001B30F7"/>
    <w:rsid w:val="001B32FF"/>
    <w:rsid w:val="001B3D03"/>
    <w:rsid w:val="001B4984"/>
    <w:rsid w:val="001B5377"/>
    <w:rsid w:val="001B63F7"/>
    <w:rsid w:val="001B64B3"/>
    <w:rsid w:val="001B6C35"/>
    <w:rsid w:val="001B6DA3"/>
    <w:rsid w:val="001B74E8"/>
    <w:rsid w:val="001B76D0"/>
    <w:rsid w:val="001B7B56"/>
    <w:rsid w:val="001C03AF"/>
    <w:rsid w:val="001C0EB7"/>
    <w:rsid w:val="001C0F64"/>
    <w:rsid w:val="001C1B32"/>
    <w:rsid w:val="001C1EC3"/>
    <w:rsid w:val="001C2CB4"/>
    <w:rsid w:val="001C2F03"/>
    <w:rsid w:val="001C5367"/>
    <w:rsid w:val="001C686D"/>
    <w:rsid w:val="001C6A61"/>
    <w:rsid w:val="001C758A"/>
    <w:rsid w:val="001C7835"/>
    <w:rsid w:val="001D0E25"/>
    <w:rsid w:val="001D18B2"/>
    <w:rsid w:val="001D26B5"/>
    <w:rsid w:val="001D26E4"/>
    <w:rsid w:val="001D2D36"/>
    <w:rsid w:val="001D3876"/>
    <w:rsid w:val="001D3AEC"/>
    <w:rsid w:val="001D3F6F"/>
    <w:rsid w:val="001D4429"/>
    <w:rsid w:val="001D4789"/>
    <w:rsid w:val="001D5C06"/>
    <w:rsid w:val="001D5EC1"/>
    <w:rsid w:val="001D7124"/>
    <w:rsid w:val="001D7C80"/>
    <w:rsid w:val="001E0233"/>
    <w:rsid w:val="001E06FC"/>
    <w:rsid w:val="001E0A9B"/>
    <w:rsid w:val="001E0B89"/>
    <w:rsid w:val="001E1468"/>
    <w:rsid w:val="001E246C"/>
    <w:rsid w:val="001E2777"/>
    <w:rsid w:val="001E2D7C"/>
    <w:rsid w:val="001E3CFB"/>
    <w:rsid w:val="001E52E9"/>
    <w:rsid w:val="001E5EAD"/>
    <w:rsid w:val="001E6811"/>
    <w:rsid w:val="001E725F"/>
    <w:rsid w:val="001E7402"/>
    <w:rsid w:val="001F0465"/>
    <w:rsid w:val="001F0A65"/>
    <w:rsid w:val="001F0F68"/>
    <w:rsid w:val="001F13C1"/>
    <w:rsid w:val="001F2602"/>
    <w:rsid w:val="001F2E12"/>
    <w:rsid w:val="001F2FFD"/>
    <w:rsid w:val="001F32BA"/>
    <w:rsid w:val="001F338A"/>
    <w:rsid w:val="001F446D"/>
    <w:rsid w:val="001F55C9"/>
    <w:rsid w:val="001F5619"/>
    <w:rsid w:val="001F648F"/>
    <w:rsid w:val="001F65E2"/>
    <w:rsid w:val="001F7271"/>
    <w:rsid w:val="001F73D5"/>
    <w:rsid w:val="0020024B"/>
    <w:rsid w:val="00200A5F"/>
    <w:rsid w:val="00201DCC"/>
    <w:rsid w:val="002020E6"/>
    <w:rsid w:val="00202149"/>
    <w:rsid w:val="00202282"/>
    <w:rsid w:val="002022AE"/>
    <w:rsid w:val="002025DB"/>
    <w:rsid w:val="00202A73"/>
    <w:rsid w:val="002039EC"/>
    <w:rsid w:val="002041DC"/>
    <w:rsid w:val="00204BA5"/>
    <w:rsid w:val="00204D90"/>
    <w:rsid w:val="002050CD"/>
    <w:rsid w:val="00205AEC"/>
    <w:rsid w:val="00205D95"/>
    <w:rsid w:val="002061C9"/>
    <w:rsid w:val="002063F2"/>
    <w:rsid w:val="00206DFD"/>
    <w:rsid w:val="0020787A"/>
    <w:rsid w:val="00207DF7"/>
    <w:rsid w:val="00210E2F"/>
    <w:rsid w:val="0021261B"/>
    <w:rsid w:val="00212711"/>
    <w:rsid w:val="00213FC6"/>
    <w:rsid w:val="002143AB"/>
    <w:rsid w:val="002147B0"/>
    <w:rsid w:val="0021481B"/>
    <w:rsid w:val="00214C55"/>
    <w:rsid w:val="0021509D"/>
    <w:rsid w:val="00215368"/>
    <w:rsid w:val="00215375"/>
    <w:rsid w:val="002157A5"/>
    <w:rsid w:val="00215A77"/>
    <w:rsid w:val="00215B56"/>
    <w:rsid w:val="0021683F"/>
    <w:rsid w:val="002172DF"/>
    <w:rsid w:val="00217866"/>
    <w:rsid w:val="00220084"/>
    <w:rsid w:val="00220627"/>
    <w:rsid w:val="00220D9C"/>
    <w:rsid w:val="002216E2"/>
    <w:rsid w:val="00221AB7"/>
    <w:rsid w:val="00221D49"/>
    <w:rsid w:val="0022205D"/>
    <w:rsid w:val="002221FD"/>
    <w:rsid w:val="00222836"/>
    <w:rsid w:val="00222896"/>
    <w:rsid w:val="00222B81"/>
    <w:rsid w:val="00222C50"/>
    <w:rsid w:val="00222CD4"/>
    <w:rsid w:val="00222D86"/>
    <w:rsid w:val="002247D4"/>
    <w:rsid w:val="00224FEB"/>
    <w:rsid w:val="00225183"/>
    <w:rsid w:val="002254DB"/>
    <w:rsid w:val="002260EA"/>
    <w:rsid w:val="002268D1"/>
    <w:rsid w:val="00227E22"/>
    <w:rsid w:val="002305A2"/>
    <w:rsid w:val="002308C1"/>
    <w:rsid w:val="00231631"/>
    <w:rsid w:val="002318B8"/>
    <w:rsid w:val="00231D95"/>
    <w:rsid w:val="00232A36"/>
    <w:rsid w:val="00232B15"/>
    <w:rsid w:val="00232EED"/>
    <w:rsid w:val="00233087"/>
    <w:rsid w:val="00233C90"/>
    <w:rsid w:val="00233E4C"/>
    <w:rsid w:val="002340D1"/>
    <w:rsid w:val="00234190"/>
    <w:rsid w:val="00234AAC"/>
    <w:rsid w:val="00235800"/>
    <w:rsid w:val="002358CE"/>
    <w:rsid w:val="00235955"/>
    <w:rsid w:val="0023598F"/>
    <w:rsid w:val="00235B1D"/>
    <w:rsid w:val="00235F6C"/>
    <w:rsid w:val="00235F6D"/>
    <w:rsid w:val="0023601F"/>
    <w:rsid w:val="00236276"/>
    <w:rsid w:val="00236FAD"/>
    <w:rsid w:val="002371C9"/>
    <w:rsid w:val="0023724F"/>
    <w:rsid w:val="00237278"/>
    <w:rsid w:val="002373A7"/>
    <w:rsid w:val="0024021F"/>
    <w:rsid w:val="00240C17"/>
    <w:rsid w:val="002410C3"/>
    <w:rsid w:val="00241B3F"/>
    <w:rsid w:val="00241C83"/>
    <w:rsid w:val="00241EBF"/>
    <w:rsid w:val="0024246C"/>
    <w:rsid w:val="00242B7A"/>
    <w:rsid w:val="0024307C"/>
    <w:rsid w:val="002431A0"/>
    <w:rsid w:val="002437D8"/>
    <w:rsid w:val="00243A21"/>
    <w:rsid w:val="00243CE7"/>
    <w:rsid w:val="00243D70"/>
    <w:rsid w:val="00244668"/>
    <w:rsid w:val="00245198"/>
    <w:rsid w:val="00246435"/>
    <w:rsid w:val="002466DF"/>
    <w:rsid w:val="00246BCF"/>
    <w:rsid w:val="00247B0F"/>
    <w:rsid w:val="00250660"/>
    <w:rsid w:val="0025079B"/>
    <w:rsid w:val="00251C1D"/>
    <w:rsid w:val="002523ED"/>
    <w:rsid w:val="00252B8B"/>
    <w:rsid w:val="00252BDB"/>
    <w:rsid w:val="0025341E"/>
    <w:rsid w:val="0025342D"/>
    <w:rsid w:val="00253940"/>
    <w:rsid w:val="0025399C"/>
    <w:rsid w:val="00254643"/>
    <w:rsid w:val="002548D9"/>
    <w:rsid w:val="00254970"/>
    <w:rsid w:val="002552A0"/>
    <w:rsid w:val="00256B2C"/>
    <w:rsid w:val="00257D20"/>
    <w:rsid w:val="002606A4"/>
    <w:rsid w:val="002606DD"/>
    <w:rsid w:val="00261242"/>
    <w:rsid w:val="00263125"/>
    <w:rsid w:val="002633DC"/>
    <w:rsid w:val="0026431D"/>
    <w:rsid w:val="00264582"/>
    <w:rsid w:val="0026472B"/>
    <w:rsid w:val="0026492B"/>
    <w:rsid w:val="00266489"/>
    <w:rsid w:val="00266785"/>
    <w:rsid w:val="00266FF3"/>
    <w:rsid w:val="002674FA"/>
    <w:rsid w:val="00270155"/>
    <w:rsid w:val="00270243"/>
    <w:rsid w:val="0027077A"/>
    <w:rsid w:val="00270834"/>
    <w:rsid w:val="00271115"/>
    <w:rsid w:val="00272260"/>
    <w:rsid w:val="00272288"/>
    <w:rsid w:val="00272612"/>
    <w:rsid w:val="00272E90"/>
    <w:rsid w:val="002733E0"/>
    <w:rsid w:val="00273431"/>
    <w:rsid w:val="002734C2"/>
    <w:rsid w:val="00273670"/>
    <w:rsid w:val="002753CD"/>
    <w:rsid w:val="00275EB6"/>
    <w:rsid w:val="00276A38"/>
    <w:rsid w:val="00276B3C"/>
    <w:rsid w:val="002771C3"/>
    <w:rsid w:val="002772B7"/>
    <w:rsid w:val="00277344"/>
    <w:rsid w:val="0027744D"/>
    <w:rsid w:val="00281416"/>
    <w:rsid w:val="002814E6"/>
    <w:rsid w:val="0028270E"/>
    <w:rsid w:val="0028337D"/>
    <w:rsid w:val="00284430"/>
    <w:rsid w:val="00284E5E"/>
    <w:rsid w:val="00285827"/>
    <w:rsid w:val="00285868"/>
    <w:rsid w:val="00285987"/>
    <w:rsid w:val="00285C25"/>
    <w:rsid w:val="00285E1E"/>
    <w:rsid w:val="00286126"/>
    <w:rsid w:val="00286388"/>
    <w:rsid w:val="002866B4"/>
    <w:rsid w:val="0028752A"/>
    <w:rsid w:val="00287C17"/>
    <w:rsid w:val="00287EEF"/>
    <w:rsid w:val="0029120A"/>
    <w:rsid w:val="002915D6"/>
    <w:rsid w:val="0029182C"/>
    <w:rsid w:val="00291C8E"/>
    <w:rsid w:val="00292236"/>
    <w:rsid w:val="002922D6"/>
    <w:rsid w:val="0029243F"/>
    <w:rsid w:val="00292974"/>
    <w:rsid w:val="00292DF5"/>
    <w:rsid w:val="00293197"/>
    <w:rsid w:val="0029388F"/>
    <w:rsid w:val="00293D54"/>
    <w:rsid w:val="00294681"/>
    <w:rsid w:val="00294920"/>
    <w:rsid w:val="00294923"/>
    <w:rsid w:val="00294C45"/>
    <w:rsid w:val="00294FE4"/>
    <w:rsid w:val="00295B4C"/>
    <w:rsid w:val="002962D5"/>
    <w:rsid w:val="002970DA"/>
    <w:rsid w:val="0029773F"/>
    <w:rsid w:val="00297B15"/>
    <w:rsid w:val="00297BAC"/>
    <w:rsid w:val="00297BD7"/>
    <w:rsid w:val="002A08D4"/>
    <w:rsid w:val="002A0C78"/>
    <w:rsid w:val="002A1779"/>
    <w:rsid w:val="002A2775"/>
    <w:rsid w:val="002A2934"/>
    <w:rsid w:val="002A2E61"/>
    <w:rsid w:val="002A3964"/>
    <w:rsid w:val="002A39BE"/>
    <w:rsid w:val="002A4196"/>
    <w:rsid w:val="002A5619"/>
    <w:rsid w:val="002A5C0A"/>
    <w:rsid w:val="002A64EC"/>
    <w:rsid w:val="002A6B25"/>
    <w:rsid w:val="002A6BD3"/>
    <w:rsid w:val="002A706B"/>
    <w:rsid w:val="002A7E61"/>
    <w:rsid w:val="002B0409"/>
    <w:rsid w:val="002B099A"/>
    <w:rsid w:val="002B10F2"/>
    <w:rsid w:val="002B145E"/>
    <w:rsid w:val="002B17ED"/>
    <w:rsid w:val="002B1A56"/>
    <w:rsid w:val="002B1B21"/>
    <w:rsid w:val="002B1D10"/>
    <w:rsid w:val="002B211C"/>
    <w:rsid w:val="002B2913"/>
    <w:rsid w:val="002B313F"/>
    <w:rsid w:val="002B3BB9"/>
    <w:rsid w:val="002B4051"/>
    <w:rsid w:val="002B49A6"/>
    <w:rsid w:val="002B4A19"/>
    <w:rsid w:val="002B4BF5"/>
    <w:rsid w:val="002B4F83"/>
    <w:rsid w:val="002B4F95"/>
    <w:rsid w:val="002B59E7"/>
    <w:rsid w:val="002B5E2E"/>
    <w:rsid w:val="002B6000"/>
    <w:rsid w:val="002B61E7"/>
    <w:rsid w:val="002B6231"/>
    <w:rsid w:val="002B64F2"/>
    <w:rsid w:val="002B6522"/>
    <w:rsid w:val="002B6593"/>
    <w:rsid w:val="002B68BF"/>
    <w:rsid w:val="002B6A18"/>
    <w:rsid w:val="002B6A51"/>
    <w:rsid w:val="002B6B79"/>
    <w:rsid w:val="002B7BD5"/>
    <w:rsid w:val="002B7DDE"/>
    <w:rsid w:val="002C0E5B"/>
    <w:rsid w:val="002C1475"/>
    <w:rsid w:val="002C1A3D"/>
    <w:rsid w:val="002C2060"/>
    <w:rsid w:val="002C23EE"/>
    <w:rsid w:val="002C2546"/>
    <w:rsid w:val="002C2645"/>
    <w:rsid w:val="002C2747"/>
    <w:rsid w:val="002C2B48"/>
    <w:rsid w:val="002C3430"/>
    <w:rsid w:val="002C37C2"/>
    <w:rsid w:val="002C48BA"/>
    <w:rsid w:val="002C579B"/>
    <w:rsid w:val="002C5A00"/>
    <w:rsid w:val="002C5A41"/>
    <w:rsid w:val="002C5BEB"/>
    <w:rsid w:val="002C6506"/>
    <w:rsid w:val="002C6732"/>
    <w:rsid w:val="002C6D8D"/>
    <w:rsid w:val="002C7040"/>
    <w:rsid w:val="002C7231"/>
    <w:rsid w:val="002C7425"/>
    <w:rsid w:val="002D0911"/>
    <w:rsid w:val="002D0FE2"/>
    <w:rsid w:val="002D1168"/>
    <w:rsid w:val="002D1D27"/>
    <w:rsid w:val="002D2C30"/>
    <w:rsid w:val="002D30DC"/>
    <w:rsid w:val="002D3309"/>
    <w:rsid w:val="002D51FE"/>
    <w:rsid w:val="002D5B0A"/>
    <w:rsid w:val="002D5E8B"/>
    <w:rsid w:val="002D6033"/>
    <w:rsid w:val="002D6FDD"/>
    <w:rsid w:val="002D72EB"/>
    <w:rsid w:val="002D7696"/>
    <w:rsid w:val="002D76C5"/>
    <w:rsid w:val="002D795D"/>
    <w:rsid w:val="002E025F"/>
    <w:rsid w:val="002E0B3D"/>
    <w:rsid w:val="002E0CB3"/>
    <w:rsid w:val="002E14BC"/>
    <w:rsid w:val="002E169B"/>
    <w:rsid w:val="002E1C13"/>
    <w:rsid w:val="002E1ECD"/>
    <w:rsid w:val="002E1F90"/>
    <w:rsid w:val="002E3616"/>
    <w:rsid w:val="002E38FE"/>
    <w:rsid w:val="002E4A11"/>
    <w:rsid w:val="002E548A"/>
    <w:rsid w:val="002E5996"/>
    <w:rsid w:val="002E5B84"/>
    <w:rsid w:val="002E5D28"/>
    <w:rsid w:val="002E5D6E"/>
    <w:rsid w:val="002E60CA"/>
    <w:rsid w:val="002E62A4"/>
    <w:rsid w:val="002E6470"/>
    <w:rsid w:val="002E6752"/>
    <w:rsid w:val="002E71A7"/>
    <w:rsid w:val="002E78BA"/>
    <w:rsid w:val="002E7F74"/>
    <w:rsid w:val="002F013A"/>
    <w:rsid w:val="002F05DA"/>
    <w:rsid w:val="002F19AC"/>
    <w:rsid w:val="002F21C7"/>
    <w:rsid w:val="002F23D1"/>
    <w:rsid w:val="002F2E94"/>
    <w:rsid w:val="002F37DD"/>
    <w:rsid w:val="002F3945"/>
    <w:rsid w:val="002F3B1F"/>
    <w:rsid w:val="002F3D2A"/>
    <w:rsid w:val="002F4587"/>
    <w:rsid w:val="002F461A"/>
    <w:rsid w:val="002F4F25"/>
    <w:rsid w:val="002F506D"/>
    <w:rsid w:val="002F5298"/>
    <w:rsid w:val="002F5E2E"/>
    <w:rsid w:val="002F7BD9"/>
    <w:rsid w:val="002F7D6B"/>
    <w:rsid w:val="00300E7F"/>
    <w:rsid w:val="00301AA3"/>
    <w:rsid w:val="00302683"/>
    <w:rsid w:val="0030270C"/>
    <w:rsid w:val="0030286B"/>
    <w:rsid w:val="0030317B"/>
    <w:rsid w:val="003032E9"/>
    <w:rsid w:val="00303C31"/>
    <w:rsid w:val="003040D4"/>
    <w:rsid w:val="0030418E"/>
    <w:rsid w:val="00304193"/>
    <w:rsid w:val="003043B2"/>
    <w:rsid w:val="00304515"/>
    <w:rsid w:val="0030475E"/>
    <w:rsid w:val="0030516F"/>
    <w:rsid w:val="00305171"/>
    <w:rsid w:val="0030517E"/>
    <w:rsid w:val="00305B1E"/>
    <w:rsid w:val="00305D9A"/>
    <w:rsid w:val="00306CA3"/>
    <w:rsid w:val="003074D0"/>
    <w:rsid w:val="003075C8"/>
    <w:rsid w:val="00307790"/>
    <w:rsid w:val="003105E0"/>
    <w:rsid w:val="003107D5"/>
    <w:rsid w:val="003109E0"/>
    <w:rsid w:val="0031182C"/>
    <w:rsid w:val="003118CD"/>
    <w:rsid w:val="003121DD"/>
    <w:rsid w:val="0031228E"/>
    <w:rsid w:val="003129A0"/>
    <w:rsid w:val="003129EE"/>
    <w:rsid w:val="0031369F"/>
    <w:rsid w:val="00313ADF"/>
    <w:rsid w:val="00313BB3"/>
    <w:rsid w:val="00313D0F"/>
    <w:rsid w:val="003146A0"/>
    <w:rsid w:val="0031576B"/>
    <w:rsid w:val="00316262"/>
    <w:rsid w:val="003171C8"/>
    <w:rsid w:val="0032020A"/>
    <w:rsid w:val="0032058A"/>
    <w:rsid w:val="003221E1"/>
    <w:rsid w:val="00322339"/>
    <w:rsid w:val="0032284A"/>
    <w:rsid w:val="0032296D"/>
    <w:rsid w:val="00322E04"/>
    <w:rsid w:val="00322F00"/>
    <w:rsid w:val="00322FB5"/>
    <w:rsid w:val="003241D6"/>
    <w:rsid w:val="003257F1"/>
    <w:rsid w:val="00325E65"/>
    <w:rsid w:val="0032603E"/>
    <w:rsid w:val="00326404"/>
    <w:rsid w:val="00326480"/>
    <w:rsid w:val="003267D5"/>
    <w:rsid w:val="00327307"/>
    <w:rsid w:val="00327417"/>
    <w:rsid w:val="00327C68"/>
    <w:rsid w:val="003300C8"/>
    <w:rsid w:val="003308F6"/>
    <w:rsid w:val="003325E9"/>
    <w:rsid w:val="00332AF2"/>
    <w:rsid w:val="00333122"/>
    <w:rsid w:val="00333597"/>
    <w:rsid w:val="00333F35"/>
    <w:rsid w:val="00333FC4"/>
    <w:rsid w:val="003341E5"/>
    <w:rsid w:val="00334559"/>
    <w:rsid w:val="0033516C"/>
    <w:rsid w:val="0033569F"/>
    <w:rsid w:val="00335D73"/>
    <w:rsid w:val="003362CF"/>
    <w:rsid w:val="003364E6"/>
    <w:rsid w:val="003370A5"/>
    <w:rsid w:val="00337A6C"/>
    <w:rsid w:val="00337C53"/>
    <w:rsid w:val="00340406"/>
    <w:rsid w:val="00340793"/>
    <w:rsid w:val="003419DB"/>
    <w:rsid w:val="0034213F"/>
    <w:rsid w:val="0034231C"/>
    <w:rsid w:val="00342DD1"/>
    <w:rsid w:val="003435CE"/>
    <w:rsid w:val="00343667"/>
    <w:rsid w:val="003437CF"/>
    <w:rsid w:val="003438AC"/>
    <w:rsid w:val="00343AB4"/>
    <w:rsid w:val="003442F5"/>
    <w:rsid w:val="00344523"/>
    <w:rsid w:val="00344545"/>
    <w:rsid w:val="0034462B"/>
    <w:rsid w:val="00345CF6"/>
    <w:rsid w:val="00345E91"/>
    <w:rsid w:val="0034680A"/>
    <w:rsid w:val="00346F6D"/>
    <w:rsid w:val="00347865"/>
    <w:rsid w:val="00347DEC"/>
    <w:rsid w:val="003510FC"/>
    <w:rsid w:val="00351872"/>
    <w:rsid w:val="00351984"/>
    <w:rsid w:val="0035453D"/>
    <w:rsid w:val="0035496A"/>
    <w:rsid w:val="00354997"/>
    <w:rsid w:val="00354D77"/>
    <w:rsid w:val="00354E80"/>
    <w:rsid w:val="0035505E"/>
    <w:rsid w:val="0035518D"/>
    <w:rsid w:val="003558AD"/>
    <w:rsid w:val="003558B7"/>
    <w:rsid w:val="00357500"/>
    <w:rsid w:val="00357539"/>
    <w:rsid w:val="00357618"/>
    <w:rsid w:val="00357C8F"/>
    <w:rsid w:val="00360203"/>
    <w:rsid w:val="0036063C"/>
    <w:rsid w:val="00360CD2"/>
    <w:rsid w:val="00361913"/>
    <w:rsid w:val="0036219B"/>
    <w:rsid w:val="00362225"/>
    <w:rsid w:val="00362A74"/>
    <w:rsid w:val="003634F3"/>
    <w:rsid w:val="0036353E"/>
    <w:rsid w:val="00363FF8"/>
    <w:rsid w:val="00365D81"/>
    <w:rsid w:val="0036609E"/>
    <w:rsid w:val="003664F0"/>
    <w:rsid w:val="00366F87"/>
    <w:rsid w:val="00370195"/>
    <w:rsid w:val="0037084D"/>
    <w:rsid w:val="00372099"/>
    <w:rsid w:val="00372154"/>
    <w:rsid w:val="003728F2"/>
    <w:rsid w:val="003728FD"/>
    <w:rsid w:val="00372A9D"/>
    <w:rsid w:val="00372D73"/>
    <w:rsid w:val="00373FBD"/>
    <w:rsid w:val="00373FC2"/>
    <w:rsid w:val="00374D5E"/>
    <w:rsid w:val="003753BB"/>
    <w:rsid w:val="00376ACB"/>
    <w:rsid w:val="0037718D"/>
    <w:rsid w:val="003771A0"/>
    <w:rsid w:val="0037721D"/>
    <w:rsid w:val="0037739D"/>
    <w:rsid w:val="00380A21"/>
    <w:rsid w:val="00380D17"/>
    <w:rsid w:val="0038102A"/>
    <w:rsid w:val="003818B8"/>
    <w:rsid w:val="00382AE1"/>
    <w:rsid w:val="0038381C"/>
    <w:rsid w:val="00383B97"/>
    <w:rsid w:val="003842F6"/>
    <w:rsid w:val="00384EB9"/>
    <w:rsid w:val="00385D20"/>
    <w:rsid w:val="003862B8"/>
    <w:rsid w:val="00386DE8"/>
    <w:rsid w:val="003873CC"/>
    <w:rsid w:val="0038745A"/>
    <w:rsid w:val="0039063C"/>
    <w:rsid w:val="00390825"/>
    <w:rsid w:val="0039149D"/>
    <w:rsid w:val="00391872"/>
    <w:rsid w:val="00393D20"/>
    <w:rsid w:val="00394A04"/>
    <w:rsid w:val="00394B4B"/>
    <w:rsid w:val="00394D50"/>
    <w:rsid w:val="00394F94"/>
    <w:rsid w:val="00394FEC"/>
    <w:rsid w:val="00395415"/>
    <w:rsid w:val="00396EB7"/>
    <w:rsid w:val="00396FA5"/>
    <w:rsid w:val="00397A05"/>
    <w:rsid w:val="003A057B"/>
    <w:rsid w:val="003A065A"/>
    <w:rsid w:val="003A0B28"/>
    <w:rsid w:val="003A1B6F"/>
    <w:rsid w:val="003A1D75"/>
    <w:rsid w:val="003A1DC1"/>
    <w:rsid w:val="003A1DF2"/>
    <w:rsid w:val="003A220C"/>
    <w:rsid w:val="003A2EF7"/>
    <w:rsid w:val="003A3680"/>
    <w:rsid w:val="003A3ACA"/>
    <w:rsid w:val="003A44C9"/>
    <w:rsid w:val="003A4518"/>
    <w:rsid w:val="003A4EEA"/>
    <w:rsid w:val="003A4FB0"/>
    <w:rsid w:val="003A5142"/>
    <w:rsid w:val="003A57F5"/>
    <w:rsid w:val="003A59B2"/>
    <w:rsid w:val="003A5E90"/>
    <w:rsid w:val="003A69DD"/>
    <w:rsid w:val="003A6E8B"/>
    <w:rsid w:val="003B07EC"/>
    <w:rsid w:val="003B14FD"/>
    <w:rsid w:val="003B20F6"/>
    <w:rsid w:val="003B24F8"/>
    <w:rsid w:val="003B36D3"/>
    <w:rsid w:val="003B3950"/>
    <w:rsid w:val="003B509C"/>
    <w:rsid w:val="003B5B51"/>
    <w:rsid w:val="003B5F64"/>
    <w:rsid w:val="003B606C"/>
    <w:rsid w:val="003B6371"/>
    <w:rsid w:val="003B658F"/>
    <w:rsid w:val="003B6896"/>
    <w:rsid w:val="003B6A9B"/>
    <w:rsid w:val="003B74CE"/>
    <w:rsid w:val="003B7874"/>
    <w:rsid w:val="003B7D9E"/>
    <w:rsid w:val="003B7DDB"/>
    <w:rsid w:val="003C0170"/>
    <w:rsid w:val="003C08FD"/>
    <w:rsid w:val="003C11ED"/>
    <w:rsid w:val="003C256B"/>
    <w:rsid w:val="003C28B9"/>
    <w:rsid w:val="003C3147"/>
    <w:rsid w:val="003C3307"/>
    <w:rsid w:val="003C340A"/>
    <w:rsid w:val="003C3695"/>
    <w:rsid w:val="003C371A"/>
    <w:rsid w:val="003C40A0"/>
    <w:rsid w:val="003C4221"/>
    <w:rsid w:val="003C4D2C"/>
    <w:rsid w:val="003C525D"/>
    <w:rsid w:val="003C5764"/>
    <w:rsid w:val="003C5B6A"/>
    <w:rsid w:val="003C7CD3"/>
    <w:rsid w:val="003D0A9B"/>
    <w:rsid w:val="003D0DE8"/>
    <w:rsid w:val="003D23A3"/>
    <w:rsid w:val="003D334F"/>
    <w:rsid w:val="003D3567"/>
    <w:rsid w:val="003D37D3"/>
    <w:rsid w:val="003D4174"/>
    <w:rsid w:val="003D472D"/>
    <w:rsid w:val="003D4DA3"/>
    <w:rsid w:val="003D55EB"/>
    <w:rsid w:val="003D5651"/>
    <w:rsid w:val="003D5856"/>
    <w:rsid w:val="003D5E42"/>
    <w:rsid w:val="003D619B"/>
    <w:rsid w:val="003D6565"/>
    <w:rsid w:val="003D6E85"/>
    <w:rsid w:val="003D79EB"/>
    <w:rsid w:val="003E009A"/>
    <w:rsid w:val="003E0879"/>
    <w:rsid w:val="003E0BDD"/>
    <w:rsid w:val="003E11B7"/>
    <w:rsid w:val="003E13D4"/>
    <w:rsid w:val="003E13F7"/>
    <w:rsid w:val="003E2016"/>
    <w:rsid w:val="003E20F5"/>
    <w:rsid w:val="003E2207"/>
    <w:rsid w:val="003E2611"/>
    <w:rsid w:val="003E3115"/>
    <w:rsid w:val="003E34C1"/>
    <w:rsid w:val="003E3914"/>
    <w:rsid w:val="003E3C33"/>
    <w:rsid w:val="003E4062"/>
    <w:rsid w:val="003E414D"/>
    <w:rsid w:val="003E43C1"/>
    <w:rsid w:val="003E6731"/>
    <w:rsid w:val="003E6A06"/>
    <w:rsid w:val="003E6AFF"/>
    <w:rsid w:val="003E6EEB"/>
    <w:rsid w:val="003E71B9"/>
    <w:rsid w:val="003E731D"/>
    <w:rsid w:val="003E7BE8"/>
    <w:rsid w:val="003E7D5B"/>
    <w:rsid w:val="003F068B"/>
    <w:rsid w:val="003F148A"/>
    <w:rsid w:val="003F1D9D"/>
    <w:rsid w:val="003F344E"/>
    <w:rsid w:val="003F365B"/>
    <w:rsid w:val="003F37CF"/>
    <w:rsid w:val="003F39EE"/>
    <w:rsid w:val="003F3D74"/>
    <w:rsid w:val="003F3F75"/>
    <w:rsid w:val="003F416F"/>
    <w:rsid w:val="003F4827"/>
    <w:rsid w:val="003F4858"/>
    <w:rsid w:val="003F4F02"/>
    <w:rsid w:val="003F5C59"/>
    <w:rsid w:val="003F6F71"/>
    <w:rsid w:val="003F712E"/>
    <w:rsid w:val="003F73C9"/>
    <w:rsid w:val="003F7401"/>
    <w:rsid w:val="003F7A3F"/>
    <w:rsid w:val="003F7B5F"/>
    <w:rsid w:val="004002C3"/>
    <w:rsid w:val="004006E2"/>
    <w:rsid w:val="00400C92"/>
    <w:rsid w:val="00403B8E"/>
    <w:rsid w:val="00403D8A"/>
    <w:rsid w:val="00403EE5"/>
    <w:rsid w:val="00403F45"/>
    <w:rsid w:val="00404163"/>
    <w:rsid w:val="00404797"/>
    <w:rsid w:val="00404E4F"/>
    <w:rsid w:val="004051ED"/>
    <w:rsid w:val="004055B7"/>
    <w:rsid w:val="00406189"/>
    <w:rsid w:val="0040724E"/>
    <w:rsid w:val="00407588"/>
    <w:rsid w:val="00407F01"/>
    <w:rsid w:val="004105AC"/>
    <w:rsid w:val="00410964"/>
    <w:rsid w:val="00411126"/>
    <w:rsid w:val="00411E71"/>
    <w:rsid w:val="00412407"/>
    <w:rsid w:val="004128C6"/>
    <w:rsid w:val="004129B6"/>
    <w:rsid w:val="00413B49"/>
    <w:rsid w:val="00414FE9"/>
    <w:rsid w:val="004154B2"/>
    <w:rsid w:val="00415F91"/>
    <w:rsid w:val="004168A7"/>
    <w:rsid w:val="00417019"/>
    <w:rsid w:val="004173C2"/>
    <w:rsid w:val="004201C7"/>
    <w:rsid w:val="00420AE3"/>
    <w:rsid w:val="00420FF7"/>
    <w:rsid w:val="004222CF"/>
    <w:rsid w:val="0042250E"/>
    <w:rsid w:val="00423346"/>
    <w:rsid w:val="0042339A"/>
    <w:rsid w:val="00424248"/>
    <w:rsid w:val="004247D1"/>
    <w:rsid w:val="00424924"/>
    <w:rsid w:val="00424A6F"/>
    <w:rsid w:val="00424B80"/>
    <w:rsid w:val="0042508F"/>
    <w:rsid w:val="004251F1"/>
    <w:rsid w:val="00425260"/>
    <w:rsid w:val="00425415"/>
    <w:rsid w:val="004255BC"/>
    <w:rsid w:val="00425AC8"/>
    <w:rsid w:val="00427A68"/>
    <w:rsid w:val="00427C8D"/>
    <w:rsid w:val="00427D2F"/>
    <w:rsid w:val="0043028F"/>
    <w:rsid w:val="004303F9"/>
    <w:rsid w:val="004306DD"/>
    <w:rsid w:val="0043086D"/>
    <w:rsid w:val="00430EA3"/>
    <w:rsid w:val="00431086"/>
    <w:rsid w:val="0043211E"/>
    <w:rsid w:val="00432293"/>
    <w:rsid w:val="00432577"/>
    <w:rsid w:val="004339E9"/>
    <w:rsid w:val="00433A22"/>
    <w:rsid w:val="00433F6F"/>
    <w:rsid w:val="00434D6D"/>
    <w:rsid w:val="00435042"/>
    <w:rsid w:val="00435E2B"/>
    <w:rsid w:val="004362DA"/>
    <w:rsid w:val="004364E6"/>
    <w:rsid w:val="004375E9"/>
    <w:rsid w:val="0044056A"/>
    <w:rsid w:val="00440EB3"/>
    <w:rsid w:val="0044103E"/>
    <w:rsid w:val="004412EE"/>
    <w:rsid w:val="00442594"/>
    <w:rsid w:val="00442C21"/>
    <w:rsid w:val="004431BE"/>
    <w:rsid w:val="004432DC"/>
    <w:rsid w:val="00443554"/>
    <w:rsid w:val="00443AAD"/>
    <w:rsid w:val="00444081"/>
    <w:rsid w:val="0044490F"/>
    <w:rsid w:val="004449F2"/>
    <w:rsid w:val="004464B0"/>
    <w:rsid w:val="004469DC"/>
    <w:rsid w:val="004478B8"/>
    <w:rsid w:val="00450A1E"/>
    <w:rsid w:val="00450FE3"/>
    <w:rsid w:val="00451252"/>
    <w:rsid w:val="0045138D"/>
    <w:rsid w:val="00451473"/>
    <w:rsid w:val="004518F5"/>
    <w:rsid w:val="00451A43"/>
    <w:rsid w:val="00452542"/>
    <w:rsid w:val="00452EB7"/>
    <w:rsid w:val="00453A10"/>
    <w:rsid w:val="004542E6"/>
    <w:rsid w:val="004547DD"/>
    <w:rsid w:val="004550AA"/>
    <w:rsid w:val="004560A4"/>
    <w:rsid w:val="00456A63"/>
    <w:rsid w:val="00456AD2"/>
    <w:rsid w:val="0045704E"/>
    <w:rsid w:val="004570CB"/>
    <w:rsid w:val="0045752E"/>
    <w:rsid w:val="00457CEA"/>
    <w:rsid w:val="0046030D"/>
    <w:rsid w:val="004604C9"/>
    <w:rsid w:val="00460D66"/>
    <w:rsid w:val="00460EBD"/>
    <w:rsid w:val="00461FFF"/>
    <w:rsid w:val="00462104"/>
    <w:rsid w:val="004621C2"/>
    <w:rsid w:val="00462364"/>
    <w:rsid w:val="00462701"/>
    <w:rsid w:val="00462C89"/>
    <w:rsid w:val="00463531"/>
    <w:rsid w:val="004635FD"/>
    <w:rsid w:val="00463C62"/>
    <w:rsid w:val="00464C07"/>
    <w:rsid w:val="0046550D"/>
    <w:rsid w:val="00466EB3"/>
    <w:rsid w:val="0046744D"/>
    <w:rsid w:val="0046799E"/>
    <w:rsid w:val="00467A3B"/>
    <w:rsid w:val="00467BCA"/>
    <w:rsid w:val="004702BF"/>
    <w:rsid w:val="00470319"/>
    <w:rsid w:val="0047104C"/>
    <w:rsid w:val="004711BD"/>
    <w:rsid w:val="0047153F"/>
    <w:rsid w:val="004716B0"/>
    <w:rsid w:val="00471DBC"/>
    <w:rsid w:val="00472407"/>
    <w:rsid w:val="0047246E"/>
    <w:rsid w:val="00472861"/>
    <w:rsid w:val="00472CDA"/>
    <w:rsid w:val="00472E40"/>
    <w:rsid w:val="00472E57"/>
    <w:rsid w:val="00473728"/>
    <w:rsid w:val="00473975"/>
    <w:rsid w:val="00473C1D"/>
    <w:rsid w:val="00473E43"/>
    <w:rsid w:val="00473E54"/>
    <w:rsid w:val="00473ED9"/>
    <w:rsid w:val="004741DE"/>
    <w:rsid w:val="00474D4C"/>
    <w:rsid w:val="00474D5D"/>
    <w:rsid w:val="0047521A"/>
    <w:rsid w:val="00475811"/>
    <w:rsid w:val="00475840"/>
    <w:rsid w:val="0047594D"/>
    <w:rsid w:val="00475D54"/>
    <w:rsid w:val="00475D7F"/>
    <w:rsid w:val="00476374"/>
    <w:rsid w:val="00476B53"/>
    <w:rsid w:val="004777C0"/>
    <w:rsid w:val="00477942"/>
    <w:rsid w:val="00480061"/>
    <w:rsid w:val="00480D22"/>
    <w:rsid w:val="0048180C"/>
    <w:rsid w:val="004819E0"/>
    <w:rsid w:val="00481C93"/>
    <w:rsid w:val="00482BC7"/>
    <w:rsid w:val="00483BD0"/>
    <w:rsid w:val="00483EA3"/>
    <w:rsid w:val="00484E29"/>
    <w:rsid w:val="00485091"/>
    <w:rsid w:val="004850DF"/>
    <w:rsid w:val="00485D8E"/>
    <w:rsid w:val="00485E06"/>
    <w:rsid w:val="00486668"/>
    <w:rsid w:val="00486A93"/>
    <w:rsid w:val="004870F3"/>
    <w:rsid w:val="004912A7"/>
    <w:rsid w:val="004918D6"/>
    <w:rsid w:val="00491A15"/>
    <w:rsid w:val="004921F4"/>
    <w:rsid w:val="00493A63"/>
    <w:rsid w:val="00493D31"/>
    <w:rsid w:val="0049410B"/>
    <w:rsid w:val="004947AA"/>
    <w:rsid w:val="00494903"/>
    <w:rsid w:val="00495281"/>
    <w:rsid w:val="00495400"/>
    <w:rsid w:val="00495CB1"/>
    <w:rsid w:val="00496CDC"/>
    <w:rsid w:val="0049793B"/>
    <w:rsid w:val="004A108A"/>
    <w:rsid w:val="004A2745"/>
    <w:rsid w:val="004A39E9"/>
    <w:rsid w:val="004A3C48"/>
    <w:rsid w:val="004A3F62"/>
    <w:rsid w:val="004A5A4E"/>
    <w:rsid w:val="004A5D3C"/>
    <w:rsid w:val="004A5FE5"/>
    <w:rsid w:val="004A638B"/>
    <w:rsid w:val="004A67FB"/>
    <w:rsid w:val="004A6E48"/>
    <w:rsid w:val="004A73BD"/>
    <w:rsid w:val="004B1331"/>
    <w:rsid w:val="004B1487"/>
    <w:rsid w:val="004B1F37"/>
    <w:rsid w:val="004B20D7"/>
    <w:rsid w:val="004B262D"/>
    <w:rsid w:val="004B27AB"/>
    <w:rsid w:val="004B282F"/>
    <w:rsid w:val="004B2E90"/>
    <w:rsid w:val="004B3235"/>
    <w:rsid w:val="004B437F"/>
    <w:rsid w:val="004B4AC3"/>
    <w:rsid w:val="004B4BCC"/>
    <w:rsid w:val="004B4CC9"/>
    <w:rsid w:val="004B572D"/>
    <w:rsid w:val="004B583B"/>
    <w:rsid w:val="004B609E"/>
    <w:rsid w:val="004B61C2"/>
    <w:rsid w:val="004B6A46"/>
    <w:rsid w:val="004B77C3"/>
    <w:rsid w:val="004B78E4"/>
    <w:rsid w:val="004B7B10"/>
    <w:rsid w:val="004C0DBC"/>
    <w:rsid w:val="004C1B8D"/>
    <w:rsid w:val="004C25FF"/>
    <w:rsid w:val="004C2CD9"/>
    <w:rsid w:val="004C2F05"/>
    <w:rsid w:val="004C32AF"/>
    <w:rsid w:val="004C3324"/>
    <w:rsid w:val="004C4506"/>
    <w:rsid w:val="004C4515"/>
    <w:rsid w:val="004C4C20"/>
    <w:rsid w:val="004C52A0"/>
    <w:rsid w:val="004C5973"/>
    <w:rsid w:val="004C5A57"/>
    <w:rsid w:val="004C5D84"/>
    <w:rsid w:val="004C6374"/>
    <w:rsid w:val="004C6C3F"/>
    <w:rsid w:val="004C6DF3"/>
    <w:rsid w:val="004C6F9A"/>
    <w:rsid w:val="004C746E"/>
    <w:rsid w:val="004C7925"/>
    <w:rsid w:val="004D0743"/>
    <w:rsid w:val="004D07E0"/>
    <w:rsid w:val="004D15C4"/>
    <w:rsid w:val="004D1796"/>
    <w:rsid w:val="004D17F4"/>
    <w:rsid w:val="004D1B59"/>
    <w:rsid w:val="004D1DD7"/>
    <w:rsid w:val="004D1E9E"/>
    <w:rsid w:val="004D1EA4"/>
    <w:rsid w:val="004D2175"/>
    <w:rsid w:val="004D2299"/>
    <w:rsid w:val="004D2944"/>
    <w:rsid w:val="004D3242"/>
    <w:rsid w:val="004D3249"/>
    <w:rsid w:val="004D3A72"/>
    <w:rsid w:val="004D5E51"/>
    <w:rsid w:val="004D5EE2"/>
    <w:rsid w:val="004D6108"/>
    <w:rsid w:val="004D6643"/>
    <w:rsid w:val="004D6A30"/>
    <w:rsid w:val="004D6F95"/>
    <w:rsid w:val="004D7314"/>
    <w:rsid w:val="004D734E"/>
    <w:rsid w:val="004E02A6"/>
    <w:rsid w:val="004E03A2"/>
    <w:rsid w:val="004E0833"/>
    <w:rsid w:val="004E1656"/>
    <w:rsid w:val="004E1A1C"/>
    <w:rsid w:val="004E2453"/>
    <w:rsid w:val="004E2806"/>
    <w:rsid w:val="004E28C6"/>
    <w:rsid w:val="004E3414"/>
    <w:rsid w:val="004E3600"/>
    <w:rsid w:val="004E39F5"/>
    <w:rsid w:val="004E3B4B"/>
    <w:rsid w:val="004E3C63"/>
    <w:rsid w:val="004E3D17"/>
    <w:rsid w:val="004E41E1"/>
    <w:rsid w:val="004E422C"/>
    <w:rsid w:val="004E53B4"/>
    <w:rsid w:val="004E575B"/>
    <w:rsid w:val="004E5E9A"/>
    <w:rsid w:val="004E682F"/>
    <w:rsid w:val="004F0197"/>
    <w:rsid w:val="004F03E8"/>
    <w:rsid w:val="004F0657"/>
    <w:rsid w:val="004F0BC1"/>
    <w:rsid w:val="004F138F"/>
    <w:rsid w:val="004F1759"/>
    <w:rsid w:val="004F188B"/>
    <w:rsid w:val="004F1AE8"/>
    <w:rsid w:val="004F2FDB"/>
    <w:rsid w:val="004F42F5"/>
    <w:rsid w:val="004F4966"/>
    <w:rsid w:val="004F57C2"/>
    <w:rsid w:val="004F61B3"/>
    <w:rsid w:val="004F7232"/>
    <w:rsid w:val="004F78E5"/>
    <w:rsid w:val="004F7AE9"/>
    <w:rsid w:val="005001BF"/>
    <w:rsid w:val="00500433"/>
    <w:rsid w:val="0050066B"/>
    <w:rsid w:val="005008F4"/>
    <w:rsid w:val="005021D8"/>
    <w:rsid w:val="00502484"/>
    <w:rsid w:val="005024FE"/>
    <w:rsid w:val="00502E9B"/>
    <w:rsid w:val="00503455"/>
    <w:rsid w:val="00503A1D"/>
    <w:rsid w:val="00503F49"/>
    <w:rsid w:val="00504F35"/>
    <w:rsid w:val="00505322"/>
    <w:rsid w:val="00505AF5"/>
    <w:rsid w:val="00505BF0"/>
    <w:rsid w:val="0050613B"/>
    <w:rsid w:val="0050646D"/>
    <w:rsid w:val="0050670B"/>
    <w:rsid w:val="00507019"/>
    <w:rsid w:val="00507271"/>
    <w:rsid w:val="00507294"/>
    <w:rsid w:val="0050775E"/>
    <w:rsid w:val="00507EAB"/>
    <w:rsid w:val="00510243"/>
    <w:rsid w:val="0051091E"/>
    <w:rsid w:val="00510F2A"/>
    <w:rsid w:val="005118C0"/>
    <w:rsid w:val="00511C07"/>
    <w:rsid w:val="005128E9"/>
    <w:rsid w:val="00512EA1"/>
    <w:rsid w:val="005135F9"/>
    <w:rsid w:val="0051374A"/>
    <w:rsid w:val="005137DC"/>
    <w:rsid w:val="005138F5"/>
    <w:rsid w:val="00513953"/>
    <w:rsid w:val="00513B6C"/>
    <w:rsid w:val="00513C6E"/>
    <w:rsid w:val="00513D7D"/>
    <w:rsid w:val="005141E8"/>
    <w:rsid w:val="00514C2C"/>
    <w:rsid w:val="00515320"/>
    <w:rsid w:val="00515931"/>
    <w:rsid w:val="0051645A"/>
    <w:rsid w:val="00516C3E"/>
    <w:rsid w:val="00516EB5"/>
    <w:rsid w:val="00517017"/>
    <w:rsid w:val="00517222"/>
    <w:rsid w:val="0051777F"/>
    <w:rsid w:val="00517C08"/>
    <w:rsid w:val="0052099C"/>
    <w:rsid w:val="00520AE1"/>
    <w:rsid w:val="00520CDF"/>
    <w:rsid w:val="00520EE7"/>
    <w:rsid w:val="00521BCC"/>
    <w:rsid w:val="00522843"/>
    <w:rsid w:val="00523F62"/>
    <w:rsid w:val="0052457F"/>
    <w:rsid w:val="00524A0B"/>
    <w:rsid w:val="00524B48"/>
    <w:rsid w:val="005251FE"/>
    <w:rsid w:val="0052536F"/>
    <w:rsid w:val="00525FE2"/>
    <w:rsid w:val="00526950"/>
    <w:rsid w:val="00526B1A"/>
    <w:rsid w:val="00526D15"/>
    <w:rsid w:val="00526E9E"/>
    <w:rsid w:val="005271B7"/>
    <w:rsid w:val="00527695"/>
    <w:rsid w:val="00527939"/>
    <w:rsid w:val="00527F84"/>
    <w:rsid w:val="00530242"/>
    <w:rsid w:val="00530871"/>
    <w:rsid w:val="0053153F"/>
    <w:rsid w:val="00531755"/>
    <w:rsid w:val="00531F00"/>
    <w:rsid w:val="005326FB"/>
    <w:rsid w:val="00532972"/>
    <w:rsid w:val="00532AFA"/>
    <w:rsid w:val="00532B5F"/>
    <w:rsid w:val="005334A5"/>
    <w:rsid w:val="005337EA"/>
    <w:rsid w:val="00534021"/>
    <w:rsid w:val="00535567"/>
    <w:rsid w:val="00535916"/>
    <w:rsid w:val="005359D4"/>
    <w:rsid w:val="00535CC6"/>
    <w:rsid w:val="00535D3F"/>
    <w:rsid w:val="00535E65"/>
    <w:rsid w:val="00535EBA"/>
    <w:rsid w:val="00536997"/>
    <w:rsid w:val="00536C57"/>
    <w:rsid w:val="00536F0F"/>
    <w:rsid w:val="00537477"/>
    <w:rsid w:val="00537571"/>
    <w:rsid w:val="00540BAF"/>
    <w:rsid w:val="00540FB4"/>
    <w:rsid w:val="00541C71"/>
    <w:rsid w:val="00541EF2"/>
    <w:rsid w:val="00542B3F"/>
    <w:rsid w:val="00542E9A"/>
    <w:rsid w:val="00542EE8"/>
    <w:rsid w:val="005436EE"/>
    <w:rsid w:val="005440BB"/>
    <w:rsid w:val="0054455C"/>
    <w:rsid w:val="00544989"/>
    <w:rsid w:val="00544A03"/>
    <w:rsid w:val="00544E14"/>
    <w:rsid w:val="0054562D"/>
    <w:rsid w:val="00545ADE"/>
    <w:rsid w:val="005462C6"/>
    <w:rsid w:val="005462D5"/>
    <w:rsid w:val="00546604"/>
    <w:rsid w:val="00546B6B"/>
    <w:rsid w:val="005472B8"/>
    <w:rsid w:val="005477C9"/>
    <w:rsid w:val="00547CB4"/>
    <w:rsid w:val="00547EB1"/>
    <w:rsid w:val="0055078D"/>
    <w:rsid w:val="00550C99"/>
    <w:rsid w:val="00550D11"/>
    <w:rsid w:val="0055116F"/>
    <w:rsid w:val="00551206"/>
    <w:rsid w:val="005517DD"/>
    <w:rsid w:val="00551BD8"/>
    <w:rsid w:val="00552A4C"/>
    <w:rsid w:val="005530D3"/>
    <w:rsid w:val="00553413"/>
    <w:rsid w:val="00554136"/>
    <w:rsid w:val="00555131"/>
    <w:rsid w:val="005556CB"/>
    <w:rsid w:val="005557E5"/>
    <w:rsid w:val="00555841"/>
    <w:rsid w:val="005559E4"/>
    <w:rsid w:val="00555AA0"/>
    <w:rsid w:val="00555D7C"/>
    <w:rsid w:val="00555DC0"/>
    <w:rsid w:val="0055602E"/>
    <w:rsid w:val="00556848"/>
    <w:rsid w:val="005568A5"/>
    <w:rsid w:val="00556A66"/>
    <w:rsid w:val="00557BA5"/>
    <w:rsid w:val="005601CA"/>
    <w:rsid w:val="005606AB"/>
    <w:rsid w:val="0056075A"/>
    <w:rsid w:val="005607F5"/>
    <w:rsid w:val="00560C62"/>
    <w:rsid w:val="00562104"/>
    <w:rsid w:val="00564ACB"/>
    <w:rsid w:val="0056532B"/>
    <w:rsid w:val="0056593E"/>
    <w:rsid w:val="00565952"/>
    <w:rsid w:val="00565FFE"/>
    <w:rsid w:val="0056681D"/>
    <w:rsid w:val="00566C2E"/>
    <w:rsid w:val="00567079"/>
    <w:rsid w:val="005705E9"/>
    <w:rsid w:val="00570B77"/>
    <w:rsid w:val="00570BB6"/>
    <w:rsid w:val="0057133C"/>
    <w:rsid w:val="00571A7C"/>
    <w:rsid w:val="00573E39"/>
    <w:rsid w:val="00574703"/>
    <w:rsid w:val="00574D30"/>
    <w:rsid w:val="00574F2E"/>
    <w:rsid w:val="005752FD"/>
    <w:rsid w:val="00575B16"/>
    <w:rsid w:val="0057616F"/>
    <w:rsid w:val="00576A98"/>
    <w:rsid w:val="00576DD6"/>
    <w:rsid w:val="00576E2C"/>
    <w:rsid w:val="00577679"/>
    <w:rsid w:val="00577723"/>
    <w:rsid w:val="00580140"/>
    <w:rsid w:val="00580BCA"/>
    <w:rsid w:val="00580D99"/>
    <w:rsid w:val="0058100E"/>
    <w:rsid w:val="00581B05"/>
    <w:rsid w:val="00582378"/>
    <w:rsid w:val="0058369E"/>
    <w:rsid w:val="0058383E"/>
    <w:rsid w:val="00584A7B"/>
    <w:rsid w:val="00584C01"/>
    <w:rsid w:val="005853AC"/>
    <w:rsid w:val="0058552C"/>
    <w:rsid w:val="00586A52"/>
    <w:rsid w:val="00586E1F"/>
    <w:rsid w:val="00587732"/>
    <w:rsid w:val="0058793B"/>
    <w:rsid w:val="00587B4E"/>
    <w:rsid w:val="005900A4"/>
    <w:rsid w:val="00590568"/>
    <w:rsid w:val="005907F3"/>
    <w:rsid w:val="00590B95"/>
    <w:rsid w:val="00590BC5"/>
    <w:rsid w:val="00590C98"/>
    <w:rsid w:val="0059201E"/>
    <w:rsid w:val="0059224E"/>
    <w:rsid w:val="005922B0"/>
    <w:rsid w:val="00593314"/>
    <w:rsid w:val="005933A6"/>
    <w:rsid w:val="00593513"/>
    <w:rsid w:val="005939D4"/>
    <w:rsid w:val="00594496"/>
    <w:rsid w:val="005963D7"/>
    <w:rsid w:val="0059763C"/>
    <w:rsid w:val="005A0051"/>
    <w:rsid w:val="005A0F36"/>
    <w:rsid w:val="005A225A"/>
    <w:rsid w:val="005A23E9"/>
    <w:rsid w:val="005A25B1"/>
    <w:rsid w:val="005A2699"/>
    <w:rsid w:val="005A4319"/>
    <w:rsid w:val="005A4422"/>
    <w:rsid w:val="005A4A83"/>
    <w:rsid w:val="005A5023"/>
    <w:rsid w:val="005A5625"/>
    <w:rsid w:val="005A5A0E"/>
    <w:rsid w:val="005A5D13"/>
    <w:rsid w:val="005A6BC4"/>
    <w:rsid w:val="005A7E37"/>
    <w:rsid w:val="005B1A36"/>
    <w:rsid w:val="005B1CFF"/>
    <w:rsid w:val="005B1FD4"/>
    <w:rsid w:val="005B2C57"/>
    <w:rsid w:val="005B36D2"/>
    <w:rsid w:val="005B3930"/>
    <w:rsid w:val="005B4B7F"/>
    <w:rsid w:val="005B581D"/>
    <w:rsid w:val="005B5A74"/>
    <w:rsid w:val="005B5F34"/>
    <w:rsid w:val="005B6086"/>
    <w:rsid w:val="005B65F2"/>
    <w:rsid w:val="005B66E9"/>
    <w:rsid w:val="005B7085"/>
    <w:rsid w:val="005B734E"/>
    <w:rsid w:val="005B7A18"/>
    <w:rsid w:val="005B7AC3"/>
    <w:rsid w:val="005C0954"/>
    <w:rsid w:val="005C0D27"/>
    <w:rsid w:val="005C0EBB"/>
    <w:rsid w:val="005C1006"/>
    <w:rsid w:val="005C184D"/>
    <w:rsid w:val="005C1AF3"/>
    <w:rsid w:val="005C1B98"/>
    <w:rsid w:val="005C219F"/>
    <w:rsid w:val="005C2383"/>
    <w:rsid w:val="005C2440"/>
    <w:rsid w:val="005C2936"/>
    <w:rsid w:val="005C3219"/>
    <w:rsid w:val="005C3F3E"/>
    <w:rsid w:val="005C47B3"/>
    <w:rsid w:val="005C49FD"/>
    <w:rsid w:val="005C4A89"/>
    <w:rsid w:val="005C4D85"/>
    <w:rsid w:val="005C4E31"/>
    <w:rsid w:val="005C5037"/>
    <w:rsid w:val="005C50BE"/>
    <w:rsid w:val="005C6618"/>
    <w:rsid w:val="005C669B"/>
    <w:rsid w:val="005D0CE2"/>
    <w:rsid w:val="005D0D6A"/>
    <w:rsid w:val="005D0FDA"/>
    <w:rsid w:val="005D1AA2"/>
    <w:rsid w:val="005D1C31"/>
    <w:rsid w:val="005D3418"/>
    <w:rsid w:val="005D37A5"/>
    <w:rsid w:val="005D3E90"/>
    <w:rsid w:val="005D5B55"/>
    <w:rsid w:val="005D6022"/>
    <w:rsid w:val="005D6212"/>
    <w:rsid w:val="005D6663"/>
    <w:rsid w:val="005D66AA"/>
    <w:rsid w:val="005D6748"/>
    <w:rsid w:val="005D679C"/>
    <w:rsid w:val="005D6EBD"/>
    <w:rsid w:val="005D79C7"/>
    <w:rsid w:val="005E007F"/>
    <w:rsid w:val="005E0327"/>
    <w:rsid w:val="005E0CFA"/>
    <w:rsid w:val="005E1D0F"/>
    <w:rsid w:val="005E1DC7"/>
    <w:rsid w:val="005E250B"/>
    <w:rsid w:val="005E29B4"/>
    <w:rsid w:val="005E2DBD"/>
    <w:rsid w:val="005E3118"/>
    <w:rsid w:val="005E36B1"/>
    <w:rsid w:val="005E40F5"/>
    <w:rsid w:val="005E504E"/>
    <w:rsid w:val="005E5F13"/>
    <w:rsid w:val="005E6E93"/>
    <w:rsid w:val="005E72CF"/>
    <w:rsid w:val="005F009C"/>
    <w:rsid w:val="005F0740"/>
    <w:rsid w:val="005F0A99"/>
    <w:rsid w:val="005F2011"/>
    <w:rsid w:val="005F267C"/>
    <w:rsid w:val="005F2854"/>
    <w:rsid w:val="005F2D2B"/>
    <w:rsid w:val="005F3F15"/>
    <w:rsid w:val="005F4044"/>
    <w:rsid w:val="005F422D"/>
    <w:rsid w:val="005F4B7E"/>
    <w:rsid w:val="005F4E47"/>
    <w:rsid w:val="005F5036"/>
    <w:rsid w:val="005F5B2D"/>
    <w:rsid w:val="005F5CA3"/>
    <w:rsid w:val="005F640E"/>
    <w:rsid w:val="005F75D5"/>
    <w:rsid w:val="005F7F7B"/>
    <w:rsid w:val="00600262"/>
    <w:rsid w:val="00600377"/>
    <w:rsid w:val="00600B00"/>
    <w:rsid w:val="00601395"/>
    <w:rsid w:val="00601B45"/>
    <w:rsid w:val="00602A3D"/>
    <w:rsid w:val="0060305C"/>
    <w:rsid w:val="006032D9"/>
    <w:rsid w:val="0060384C"/>
    <w:rsid w:val="00603D4E"/>
    <w:rsid w:val="00603FD5"/>
    <w:rsid w:val="0060504C"/>
    <w:rsid w:val="00605872"/>
    <w:rsid w:val="00605F87"/>
    <w:rsid w:val="00606219"/>
    <w:rsid w:val="00606E44"/>
    <w:rsid w:val="0060737E"/>
    <w:rsid w:val="00607DEC"/>
    <w:rsid w:val="0061054C"/>
    <w:rsid w:val="0061113C"/>
    <w:rsid w:val="00611275"/>
    <w:rsid w:val="006116C1"/>
    <w:rsid w:val="006117C3"/>
    <w:rsid w:val="00611813"/>
    <w:rsid w:val="00611C78"/>
    <w:rsid w:val="006124EF"/>
    <w:rsid w:val="006130DB"/>
    <w:rsid w:val="00613345"/>
    <w:rsid w:val="006133E2"/>
    <w:rsid w:val="00613670"/>
    <w:rsid w:val="006146A7"/>
    <w:rsid w:val="00614E5D"/>
    <w:rsid w:val="00615128"/>
    <w:rsid w:val="0061569E"/>
    <w:rsid w:val="00615CC3"/>
    <w:rsid w:val="00615CF1"/>
    <w:rsid w:val="00616DC8"/>
    <w:rsid w:val="0062001C"/>
    <w:rsid w:val="00620070"/>
    <w:rsid w:val="0062051A"/>
    <w:rsid w:val="00621158"/>
    <w:rsid w:val="006219F4"/>
    <w:rsid w:val="00621A03"/>
    <w:rsid w:val="00621A27"/>
    <w:rsid w:val="00622459"/>
    <w:rsid w:val="00623A0B"/>
    <w:rsid w:val="006246BD"/>
    <w:rsid w:val="00624D3F"/>
    <w:rsid w:val="00624F31"/>
    <w:rsid w:val="00625603"/>
    <w:rsid w:val="00625AEB"/>
    <w:rsid w:val="0062681B"/>
    <w:rsid w:val="00626A32"/>
    <w:rsid w:val="00627042"/>
    <w:rsid w:val="00627730"/>
    <w:rsid w:val="00627A13"/>
    <w:rsid w:val="00627C4E"/>
    <w:rsid w:val="0063022F"/>
    <w:rsid w:val="006308B2"/>
    <w:rsid w:val="006317AF"/>
    <w:rsid w:val="0063277E"/>
    <w:rsid w:val="00632C86"/>
    <w:rsid w:val="00633932"/>
    <w:rsid w:val="006346D5"/>
    <w:rsid w:val="0063482F"/>
    <w:rsid w:val="00634B18"/>
    <w:rsid w:val="00635FF4"/>
    <w:rsid w:val="00636117"/>
    <w:rsid w:val="006361AD"/>
    <w:rsid w:val="006366E1"/>
    <w:rsid w:val="00636809"/>
    <w:rsid w:val="00637119"/>
    <w:rsid w:val="00637296"/>
    <w:rsid w:val="00637EA7"/>
    <w:rsid w:val="006406C3"/>
    <w:rsid w:val="00640F2B"/>
    <w:rsid w:val="00641AB3"/>
    <w:rsid w:val="00641C03"/>
    <w:rsid w:val="0064240F"/>
    <w:rsid w:val="006427AC"/>
    <w:rsid w:val="0064293B"/>
    <w:rsid w:val="00642B0B"/>
    <w:rsid w:val="00642B51"/>
    <w:rsid w:val="00643ADD"/>
    <w:rsid w:val="00644368"/>
    <w:rsid w:val="0064497A"/>
    <w:rsid w:val="00644FEC"/>
    <w:rsid w:val="00645621"/>
    <w:rsid w:val="006456C2"/>
    <w:rsid w:val="00646337"/>
    <w:rsid w:val="00646411"/>
    <w:rsid w:val="006468B0"/>
    <w:rsid w:val="006477DD"/>
    <w:rsid w:val="00647A50"/>
    <w:rsid w:val="00647F33"/>
    <w:rsid w:val="00650A34"/>
    <w:rsid w:val="00650A43"/>
    <w:rsid w:val="00650C9F"/>
    <w:rsid w:val="00651709"/>
    <w:rsid w:val="006522E2"/>
    <w:rsid w:val="006528C9"/>
    <w:rsid w:val="006528CC"/>
    <w:rsid w:val="00652E27"/>
    <w:rsid w:val="00653064"/>
    <w:rsid w:val="006533B6"/>
    <w:rsid w:val="006537EE"/>
    <w:rsid w:val="0065416D"/>
    <w:rsid w:val="0065434D"/>
    <w:rsid w:val="0065563F"/>
    <w:rsid w:val="00655719"/>
    <w:rsid w:val="00655A01"/>
    <w:rsid w:val="0065643D"/>
    <w:rsid w:val="0065662E"/>
    <w:rsid w:val="006572B4"/>
    <w:rsid w:val="00657A1D"/>
    <w:rsid w:val="00657D7B"/>
    <w:rsid w:val="00661EAA"/>
    <w:rsid w:val="00662016"/>
    <w:rsid w:val="00662765"/>
    <w:rsid w:val="0066293D"/>
    <w:rsid w:val="00662971"/>
    <w:rsid w:val="00662CAA"/>
    <w:rsid w:val="00662DDB"/>
    <w:rsid w:val="00662ED7"/>
    <w:rsid w:val="00665124"/>
    <w:rsid w:val="006662CC"/>
    <w:rsid w:val="00666607"/>
    <w:rsid w:val="006666F2"/>
    <w:rsid w:val="006671F3"/>
    <w:rsid w:val="00670013"/>
    <w:rsid w:val="00671148"/>
    <w:rsid w:val="006719BA"/>
    <w:rsid w:val="00671DC9"/>
    <w:rsid w:val="00672BD3"/>
    <w:rsid w:val="00672C32"/>
    <w:rsid w:val="00672C83"/>
    <w:rsid w:val="0067537A"/>
    <w:rsid w:val="006758AA"/>
    <w:rsid w:val="0067598B"/>
    <w:rsid w:val="00676034"/>
    <w:rsid w:val="00676135"/>
    <w:rsid w:val="00676690"/>
    <w:rsid w:val="006769D0"/>
    <w:rsid w:val="00677112"/>
    <w:rsid w:val="0067765C"/>
    <w:rsid w:val="006800F4"/>
    <w:rsid w:val="006806F5"/>
    <w:rsid w:val="00680A62"/>
    <w:rsid w:val="00681726"/>
    <w:rsid w:val="006817F1"/>
    <w:rsid w:val="0068198B"/>
    <w:rsid w:val="0068253B"/>
    <w:rsid w:val="0068359C"/>
    <w:rsid w:val="00683735"/>
    <w:rsid w:val="00683FE0"/>
    <w:rsid w:val="00684B87"/>
    <w:rsid w:val="0068724F"/>
    <w:rsid w:val="006872E8"/>
    <w:rsid w:val="006913D2"/>
    <w:rsid w:val="00692F67"/>
    <w:rsid w:val="0069316C"/>
    <w:rsid w:val="006940AA"/>
    <w:rsid w:val="00694159"/>
    <w:rsid w:val="00694373"/>
    <w:rsid w:val="0069451A"/>
    <w:rsid w:val="00694A06"/>
    <w:rsid w:val="00694AD5"/>
    <w:rsid w:val="00694F3B"/>
    <w:rsid w:val="006951C8"/>
    <w:rsid w:val="00695BEE"/>
    <w:rsid w:val="006960AF"/>
    <w:rsid w:val="0069681F"/>
    <w:rsid w:val="006978EB"/>
    <w:rsid w:val="0069799B"/>
    <w:rsid w:val="006A0360"/>
    <w:rsid w:val="006A0606"/>
    <w:rsid w:val="006A091A"/>
    <w:rsid w:val="006A0B14"/>
    <w:rsid w:val="006A1DEF"/>
    <w:rsid w:val="006A2525"/>
    <w:rsid w:val="006A25B0"/>
    <w:rsid w:val="006A2F44"/>
    <w:rsid w:val="006A3352"/>
    <w:rsid w:val="006A3E74"/>
    <w:rsid w:val="006A4378"/>
    <w:rsid w:val="006A4CEE"/>
    <w:rsid w:val="006A50EC"/>
    <w:rsid w:val="006A51CA"/>
    <w:rsid w:val="006A5833"/>
    <w:rsid w:val="006A68C7"/>
    <w:rsid w:val="006B0131"/>
    <w:rsid w:val="006B0C26"/>
    <w:rsid w:val="006B11D9"/>
    <w:rsid w:val="006B18D5"/>
    <w:rsid w:val="006B2157"/>
    <w:rsid w:val="006B2360"/>
    <w:rsid w:val="006B29AE"/>
    <w:rsid w:val="006B3831"/>
    <w:rsid w:val="006B3E94"/>
    <w:rsid w:val="006B4C50"/>
    <w:rsid w:val="006B593B"/>
    <w:rsid w:val="006B5CB5"/>
    <w:rsid w:val="006B661D"/>
    <w:rsid w:val="006B76A6"/>
    <w:rsid w:val="006B7822"/>
    <w:rsid w:val="006C0EBC"/>
    <w:rsid w:val="006C137C"/>
    <w:rsid w:val="006C1BD6"/>
    <w:rsid w:val="006C2B6A"/>
    <w:rsid w:val="006C31AA"/>
    <w:rsid w:val="006C3453"/>
    <w:rsid w:val="006C4724"/>
    <w:rsid w:val="006C47E3"/>
    <w:rsid w:val="006C4AF4"/>
    <w:rsid w:val="006C4B70"/>
    <w:rsid w:val="006C4BE3"/>
    <w:rsid w:val="006C4F3D"/>
    <w:rsid w:val="006C56F9"/>
    <w:rsid w:val="006C5913"/>
    <w:rsid w:val="006C59D8"/>
    <w:rsid w:val="006C5F9D"/>
    <w:rsid w:val="006C6385"/>
    <w:rsid w:val="006C6577"/>
    <w:rsid w:val="006C748E"/>
    <w:rsid w:val="006C75A1"/>
    <w:rsid w:val="006D02EA"/>
    <w:rsid w:val="006D0A8A"/>
    <w:rsid w:val="006D0CA9"/>
    <w:rsid w:val="006D21A3"/>
    <w:rsid w:val="006D21BE"/>
    <w:rsid w:val="006D2953"/>
    <w:rsid w:val="006D2D76"/>
    <w:rsid w:val="006D2DDC"/>
    <w:rsid w:val="006D2FE1"/>
    <w:rsid w:val="006D3C3F"/>
    <w:rsid w:val="006D3F2F"/>
    <w:rsid w:val="006D4170"/>
    <w:rsid w:val="006D4303"/>
    <w:rsid w:val="006D4562"/>
    <w:rsid w:val="006D5494"/>
    <w:rsid w:val="006D5876"/>
    <w:rsid w:val="006D64BE"/>
    <w:rsid w:val="006D67BD"/>
    <w:rsid w:val="006D6A66"/>
    <w:rsid w:val="006D6B90"/>
    <w:rsid w:val="006D76CC"/>
    <w:rsid w:val="006E0050"/>
    <w:rsid w:val="006E0151"/>
    <w:rsid w:val="006E0235"/>
    <w:rsid w:val="006E0C4E"/>
    <w:rsid w:val="006E13DD"/>
    <w:rsid w:val="006E2833"/>
    <w:rsid w:val="006E2C01"/>
    <w:rsid w:val="006E2CD1"/>
    <w:rsid w:val="006E2F63"/>
    <w:rsid w:val="006E3061"/>
    <w:rsid w:val="006E343D"/>
    <w:rsid w:val="006E3506"/>
    <w:rsid w:val="006E3536"/>
    <w:rsid w:val="006E3C8E"/>
    <w:rsid w:val="006E3DF7"/>
    <w:rsid w:val="006E3F7F"/>
    <w:rsid w:val="006E426C"/>
    <w:rsid w:val="006E4C65"/>
    <w:rsid w:val="006E5109"/>
    <w:rsid w:val="006E581F"/>
    <w:rsid w:val="006E58CD"/>
    <w:rsid w:val="006E6AFA"/>
    <w:rsid w:val="006E6CBF"/>
    <w:rsid w:val="006E6D7D"/>
    <w:rsid w:val="006E7187"/>
    <w:rsid w:val="006E757E"/>
    <w:rsid w:val="006F00FF"/>
    <w:rsid w:val="006F0A1A"/>
    <w:rsid w:val="006F13EC"/>
    <w:rsid w:val="006F1E8A"/>
    <w:rsid w:val="006F256B"/>
    <w:rsid w:val="006F2806"/>
    <w:rsid w:val="006F2CF6"/>
    <w:rsid w:val="006F3653"/>
    <w:rsid w:val="006F3ECD"/>
    <w:rsid w:val="006F42E8"/>
    <w:rsid w:val="006F4491"/>
    <w:rsid w:val="006F44D8"/>
    <w:rsid w:val="006F452D"/>
    <w:rsid w:val="006F48CA"/>
    <w:rsid w:val="006F563D"/>
    <w:rsid w:val="006F564E"/>
    <w:rsid w:val="006F63D4"/>
    <w:rsid w:val="006F6707"/>
    <w:rsid w:val="006F7116"/>
    <w:rsid w:val="006F733C"/>
    <w:rsid w:val="006F7B76"/>
    <w:rsid w:val="007002A3"/>
    <w:rsid w:val="00700633"/>
    <w:rsid w:val="00700C77"/>
    <w:rsid w:val="00701240"/>
    <w:rsid w:val="00701D0F"/>
    <w:rsid w:val="007025CF"/>
    <w:rsid w:val="0070277E"/>
    <w:rsid w:val="007030AE"/>
    <w:rsid w:val="0070313E"/>
    <w:rsid w:val="007033FB"/>
    <w:rsid w:val="007038BB"/>
    <w:rsid w:val="00704E45"/>
    <w:rsid w:val="00704EFD"/>
    <w:rsid w:val="007052EF"/>
    <w:rsid w:val="0070650B"/>
    <w:rsid w:val="007074FE"/>
    <w:rsid w:val="007108CD"/>
    <w:rsid w:val="00710B95"/>
    <w:rsid w:val="00712B2E"/>
    <w:rsid w:val="007139FC"/>
    <w:rsid w:val="00714029"/>
    <w:rsid w:val="00714488"/>
    <w:rsid w:val="0071454E"/>
    <w:rsid w:val="0071469B"/>
    <w:rsid w:val="00714B8F"/>
    <w:rsid w:val="007154B0"/>
    <w:rsid w:val="007162C4"/>
    <w:rsid w:val="007174AF"/>
    <w:rsid w:val="007177EC"/>
    <w:rsid w:val="00720902"/>
    <w:rsid w:val="00720AFD"/>
    <w:rsid w:val="00720E58"/>
    <w:rsid w:val="007212E3"/>
    <w:rsid w:val="007215BD"/>
    <w:rsid w:val="007225B0"/>
    <w:rsid w:val="00722BB3"/>
    <w:rsid w:val="00723E33"/>
    <w:rsid w:val="00723F03"/>
    <w:rsid w:val="007244C1"/>
    <w:rsid w:val="00724B24"/>
    <w:rsid w:val="00724F35"/>
    <w:rsid w:val="00725D86"/>
    <w:rsid w:val="00726F1B"/>
    <w:rsid w:val="0072718C"/>
    <w:rsid w:val="0072747F"/>
    <w:rsid w:val="007274D2"/>
    <w:rsid w:val="007277FB"/>
    <w:rsid w:val="00727A2F"/>
    <w:rsid w:val="007300D2"/>
    <w:rsid w:val="007312B0"/>
    <w:rsid w:val="0073148F"/>
    <w:rsid w:val="00731D5F"/>
    <w:rsid w:val="007334CA"/>
    <w:rsid w:val="007347F8"/>
    <w:rsid w:val="00734E62"/>
    <w:rsid w:val="00735A77"/>
    <w:rsid w:val="0073688B"/>
    <w:rsid w:val="00736BEA"/>
    <w:rsid w:val="007374F4"/>
    <w:rsid w:val="00737B6C"/>
    <w:rsid w:val="00737EFB"/>
    <w:rsid w:val="00740181"/>
    <w:rsid w:val="00740717"/>
    <w:rsid w:val="00740A66"/>
    <w:rsid w:val="00741983"/>
    <w:rsid w:val="00741B9D"/>
    <w:rsid w:val="007426AD"/>
    <w:rsid w:val="00742B25"/>
    <w:rsid w:val="00743505"/>
    <w:rsid w:val="007440D0"/>
    <w:rsid w:val="0074492B"/>
    <w:rsid w:val="00746177"/>
    <w:rsid w:val="00746925"/>
    <w:rsid w:val="00747536"/>
    <w:rsid w:val="00747C53"/>
    <w:rsid w:val="00747F0B"/>
    <w:rsid w:val="00750071"/>
    <w:rsid w:val="00750B22"/>
    <w:rsid w:val="00751171"/>
    <w:rsid w:val="0075137B"/>
    <w:rsid w:val="007513D9"/>
    <w:rsid w:val="007516AD"/>
    <w:rsid w:val="0075171E"/>
    <w:rsid w:val="0075290F"/>
    <w:rsid w:val="007530B4"/>
    <w:rsid w:val="00753D15"/>
    <w:rsid w:val="00753FDF"/>
    <w:rsid w:val="00754E10"/>
    <w:rsid w:val="00755079"/>
    <w:rsid w:val="007559D8"/>
    <w:rsid w:val="00755EE1"/>
    <w:rsid w:val="00756B36"/>
    <w:rsid w:val="00757983"/>
    <w:rsid w:val="00761141"/>
    <w:rsid w:val="00762218"/>
    <w:rsid w:val="00762277"/>
    <w:rsid w:val="007624C6"/>
    <w:rsid w:val="00762819"/>
    <w:rsid w:val="00762AAC"/>
    <w:rsid w:val="007630A9"/>
    <w:rsid w:val="00763868"/>
    <w:rsid w:val="007639E1"/>
    <w:rsid w:val="00763C8A"/>
    <w:rsid w:val="00763D03"/>
    <w:rsid w:val="00764CE7"/>
    <w:rsid w:val="00767054"/>
    <w:rsid w:val="007671DE"/>
    <w:rsid w:val="007671F5"/>
    <w:rsid w:val="007673CE"/>
    <w:rsid w:val="0076758A"/>
    <w:rsid w:val="00767CFF"/>
    <w:rsid w:val="0077054D"/>
    <w:rsid w:val="00770C52"/>
    <w:rsid w:val="00770D3F"/>
    <w:rsid w:val="00771185"/>
    <w:rsid w:val="007715A7"/>
    <w:rsid w:val="00771734"/>
    <w:rsid w:val="00771C10"/>
    <w:rsid w:val="007724D5"/>
    <w:rsid w:val="007726B0"/>
    <w:rsid w:val="00772F9B"/>
    <w:rsid w:val="00773571"/>
    <w:rsid w:val="007735EA"/>
    <w:rsid w:val="00774408"/>
    <w:rsid w:val="00774585"/>
    <w:rsid w:val="007747F6"/>
    <w:rsid w:val="007764E1"/>
    <w:rsid w:val="00776EEF"/>
    <w:rsid w:val="00776F5C"/>
    <w:rsid w:val="00776F94"/>
    <w:rsid w:val="00780222"/>
    <w:rsid w:val="00780A25"/>
    <w:rsid w:val="00780A71"/>
    <w:rsid w:val="00780D89"/>
    <w:rsid w:val="00782399"/>
    <w:rsid w:val="00782DE9"/>
    <w:rsid w:val="00782EC7"/>
    <w:rsid w:val="00783769"/>
    <w:rsid w:val="00783B63"/>
    <w:rsid w:val="00783CF9"/>
    <w:rsid w:val="00784840"/>
    <w:rsid w:val="00784D31"/>
    <w:rsid w:val="00784F75"/>
    <w:rsid w:val="00785095"/>
    <w:rsid w:val="0078588D"/>
    <w:rsid w:val="00785DF7"/>
    <w:rsid w:val="00785EF9"/>
    <w:rsid w:val="00786B01"/>
    <w:rsid w:val="0078730F"/>
    <w:rsid w:val="007877B5"/>
    <w:rsid w:val="00790C3B"/>
    <w:rsid w:val="00790E98"/>
    <w:rsid w:val="0079141D"/>
    <w:rsid w:val="00791906"/>
    <w:rsid w:val="00792200"/>
    <w:rsid w:val="00792B8F"/>
    <w:rsid w:val="00792DEA"/>
    <w:rsid w:val="00793701"/>
    <w:rsid w:val="00794126"/>
    <w:rsid w:val="00794CF1"/>
    <w:rsid w:val="00795F3C"/>
    <w:rsid w:val="0079630D"/>
    <w:rsid w:val="007966B6"/>
    <w:rsid w:val="00797115"/>
    <w:rsid w:val="00797BBA"/>
    <w:rsid w:val="007A0242"/>
    <w:rsid w:val="007A0363"/>
    <w:rsid w:val="007A0632"/>
    <w:rsid w:val="007A1117"/>
    <w:rsid w:val="007A1FBA"/>
    <w:rsid w:val="007A2802"/>
    <w:rsid w:val="007A32FC"/>
    <w:rsid w:val="007A357F"/>
    <w:rsid w:val="007A3747"/>
    <w:rsid w:val="007A376E"/>
    <w:rsid w:val="007A3B9E"/>
    <w:rsid w:val="007A481D"/>
    <w:rsid w:val="007A4CED"/>
    <w:rsid w:val="007A5123"/>
    <w:rsid w:val="007A51E3"/>
    <w:rsid w:val="007A52D3"/>
    <w:rsid w:val="007A590D"/>
    <w:rsid w:val="007A6A7A"/>
    <w:rsid w:val="007A6DC7"/>
    <w:rsid w:val="007A76AE"/>
    <w:rsid w:val="007A77E3"/>
    <w:rsid w:val="007A7CDA"/>
    <w:rsid w:val="007B0BD7"/>
    <w:rsid w:val="007B0C40"/>
    <w:rsid w:val="007B0D73"/>
    <w:rsid w:val="007B1156"/>
    <w:rsid w:val="007B138E"/>
    <w:rsid w:val="007B1823"/>
    <w:rsid w:val="007B1B4E"/>
    <w:rsid w:val="007B236D"/>
    <w:rsid w:val="007B23D3"/>
    <w:rsid w:val="007B29C4"/>
    <w:rsid w:val="007B3F6A"/>
    <w:rsid w:val="007B45BC"/>
    <w:rsid w:val="007B4E5E"/>
    <w:rsid w:val="007B594B"/>
    <w:rsid w:val="007B61B0"/>
    <w:rsid w:val="007B64C7"/>
    <w:rsid w:val="007B64ED"/>
    <w:rsid w:val="007B6925"/>
    <w:rsid w:val="007B7D06"/>
    <w:rsid w:val="007B7F14"/>
    <w:rsid w:val="007BF67C"/>
    <w:rsid w:val="007C0709"/>
    <w:rsid w:val="007C0ADA"/>
    <w:rsid w:val="007C1526"/>
    <w:rsid w:val="007C1CC7"/>
    <w:rsid w:val="007C2133"/>
    <w:rsid w:val="007C2880"/>
    <w:rsid w:val="007C33B4"/>
    <w:rsid w:val="007C38EE"/>
    <w:rsid w:val="007C3911"/>
    <w:rsid w:val="007C3A97"/>
    <w:rsid w:val="007C3B03"/>
    <w:rsid w:val="007C3D18"/>
    <w:rsid w:val="007C42B6"/>
    <w:rsid w:val="007C5285"/>
    <w:rsid w:val="007C6F17"/>
    <w:rsid w:val="007C71CF"/>
    <w:rsid w:val="007C7468"/>
    <w:rsid w:val="007C7A0D"/>
    <w:rsid w:val="007C7AD3"/>
    <w:rsid w:val="007D1618"/>
    <w:rsid w:val="007D1CF8"/>
    <w:rsid w:val="007D1F49"/>
    <w:rsid w:val="007D2900"/>
    <w:rsid w:val="007D292D"/>
    <w:rsid w:val="007D29F3"/>
    <w:rsid w:val="007D3F24"/>
    <w:rsid w:val="007D4BB5"/>
    <w:rsid w:val="007D4F48"/>
    <w:rsid w:val="007D56C3"/>
    <w:rsid w:val="007D5CA4"/>
    <w:rsid w:val="007D5D78"/>
    <w:rsid w:val="007D5DF4"/>
    <w:rsid w:val="007D6FF8"/>
    <w:rsid w:val="007D7991"/>
    <w:rsid w:val="007D7F2C"/>
    <w:rsid w:val="007E0566"/>
    <w:rsid w:val="007E07F2"/>
    <w:rsid w:val="007E0899"/>
    <w:rsid w:val="007E0923"/>
    <w:rsid w:val="007E1DA4"/>
    <w:rsid w:val="007E2861"/>
    <w:rsid w:val="007E2F70"/>
    <w:rsid w:val="007E4102"/>
    <w:rsid w:val="007E4405"/>
    <w:rsid w:val="007E48E8"/>
    <w:rsid w:val="007E4E2A"/>
    <w:rsid w:val="007E5011"/>
    <w:rsid w:val="007E5A0E"/>
    <w:rsid w:val="007E5A5D"/>
    <w:rsid w:val="007E5D6E"/>
    <w:rsid w:val="007F014A"/>
    <w:rsid w:val="007F130E"/>
    <w:rsid w:val="007F2365"/>
    <w:rsid w:val="007F261E"/>
    <w:rsid w:val="007F315F"/>
    <w:rsid w:val="007F3E3D"/>
    <w:rsid w:val="007F4290"/>
    <w:rsid w:val="007F48DB"/>
    <w:rsid w:val="007F4B38"/>
    <w:rsid w:val="007F5412"/>
    <w:rsid w:val="007F549E"/>
    <w:rsid w:val="007F5647"/>
    <w:rsid w:val="007F599C"/>
    <w:rsid w:val="007F6302"/>
    <w:rsid w:val="007F647C"/>
    <w:rsid w:val="007F68D8"/>
    <w:rsid w:val="007F6B7F"/>
    <w:rsid w:val="007F6EF2"/>
    <w:rsid w:val="007F70DF"/>
    <w:rsid w:val="007F74B0"/>
    <w:rsid w:val="007F7653"/>
    <w:rsid w:val="007F7913"/>
    <w:rsid w:val="00800EA8"/>
    <w:rsid w:val="008019F7"/>
    <w:rsid w:val="0080212F"/>
    <w:rsid w:val="00802C20"/>
    <w:rsid w:val="00802DCC"/>
    <w:rsid w:val="008038E8"/>
    <w:rsid w:val="00804421"/>
    <w:rsid w:val="008052F9"/>
    <w:rsid w:val="0080599C"/>
    <w:rsid w:val="00805AA2"/>
    <w:rsid w:val="00805FD9"/>
    <w:rsid w:val="00807055"/>
    <w:rsid w:val="00807ADD"/>
    <w:rsid w:val="008102E4"/>
    <w:rsid w:val="00810DCD"/>
    <w:rsid w:val="0081181E"/>
    <w:rsid w:val="00811A28"/>
    <w:rsid w:val="008125A2"/>
    <w:rsid w:val="00814938"/>
    <w:rsid w:val="008150EA"/>
    <w:rsid w:val="00815164"/>
    <w:rsid w:val="0081525C"/>
    <w:rsid w:val="0081533C"/>
    <w:rsid w:val="00815411"/>
    <w:rsid w:val="008156BF"/>
    <w:rsid w:val="00816400"/>
    <w:rsid w:val="008165F8"/>
    <w:rsid w:val="0081673B"/>
    <w:rsid w:val="00816C45"/>
    <w:rsid w:val="00817522"/>
    <w:rsid w:val="008177A5"/>
    <w:rsid w:val="00817CD7"/>
    <w:rsid w:val="00820044"/>
    <w:rsid w:val="008204DB"/>
    <w:rsid w:val="0082062B"/>
    <w:rsid w:val="00820E6F"/>
    <w:rsid w:val="00821699"/>
    <w:rsid w:val="00821E5A"/>
    <w:rsid w:val="0082207C"/>
    <w:rsid w:val="00822742"/>
    <w:rsid w:val="008233A9"/>
    <w:rsid w:val="008233C7"/>
    <w:rsid w:val="00823774"/>
    <w:rsid w:val="00824325"/>
    <w:rsid w:val="00824507"/>
    <w:rsid w:val="008245DB"/>
    <w:rsid w:val="00826006"/>
    <w:rsid w:val="0082669F"/>
    <w:rsid w:val="008271E9"/>
    <w:rsid w:val="0082728A"/>
    <w:rsid w:val="00830020"/>
    <w:rsid w:val="0083003E"/>
    <w:rsid w:val="00830104"/>
    <w:rsid w:val="00830637"/>
    <w:rsid w:val="00830870"/>
    <w:rsid w:val="00830EFF"/>
    <w:rsid w:val="008314F4"/>
    <w:rsid w:val="0083226D"/>
    <w:rsid w:val="00832641"/>
    <w:rsid w:val="00832F31"/>
    <w:rsid w:val="008342D1"/>
    <w:rsid w:val="00834678"/>
    <w:rsid w:val="00834797"/>
    <w:rsid w:val="00834B22"/>
    <w:rsid w:val="00834F27"/>
    <w:rsid w:val="00834FB0"/>
    <w:rsid w:val="008354E1"/>
    <w:rsid w:val="00835950"/>
    <w:rsid w:val="00836669"/>
    <w:rsid w:val="00836674"/>
    <w:rsid w:val="00836CFA"/>
    <w:rsid w:val="0084026A"/>
    <w:rsid w:val="008403A7"/>
    <w:rsid w:val="0084085C"/>
    <w:rsid w:val="00840F59"/>
    <w:rsid w:val="008411DA"/>
    <w:rsid w:val="008415F3"/>
    <w:rsid w:val="00841E1C"/>
    <w:rsid w:val="0084216F"/>
    <w:rsid w:val="00842323"/>
    <w:rsid w:val="00842C29"/>
    <w:rsid w:val="008434BC"/>
    <w:rsid w:val="008439AE"/>
    <w:rsid w:val="00843A6F"/>
    <w:rsid w:val="00845E35"/>
    <w:rsid w:val="008462E2"/>
    <w:rsid w:val="008467DC"/>
    <w:rsid w:val="00846F41"/>
    <w:rsid w:val="0084719F"/>
    <w:rsid w:val="008472CB"/>
    <w:rsid w:val="00847A57"/>
    <w:rsid w:val="00847AA2"/>
    <w:rsid w:val="00850FF8"/>
    <w:rsid w:val="00851586"/>
    <w:rsid w:val="00851B7F"/>
    <w:rsid w:val="008529A8"/>
    <w:rsid w:val="00852F75"/>
    <w:rsid w:val="00853E35"/>
    <w:rsid w:val="0085437F"/>
    <w:rsid w:val="0085439B"/>
    <w:rsid w:val="0085453A"/>
    <w:rsid w:val="008546A7"/>
    <w:rsid w:val="00854BF0"/>
    <w:rsid w:val="008557B9"/>
    <w:rsid w:val="00855A3C"/>
    <w:rsid w:val="00855B7E"/>
    <w:rsid w:val="00856115"/>
    <w:rsid w:val="008563EF"/>
    <w:rsid w:val="00857483"/>
    <w:rsid w:val="008575C0"/>
    <w:rsid w:val="008576EC"/>
    <w:rsid w:val="00857AD7"/>
    <w:rsid w:val="00857FCE"/>
    <w:rsid w:val="0086046F"/>
    <w:rsid w:val="00860DB0"/>
    <w:rsid w:val="008613C2"/>
    <w:rsid w:val="00861725"/>
    <w:rsid w:val="008621D3"/>
    <w:rsid w:val="00862A46"/>
    <w:rsid w:val="00863DEB"/>
    <w:rsid w:val="00864093"/>
    <w:rsid w:val="008642B3"/>
    <w:rsid w:val="00864C02"/>
    <w:rsid w:val="00864FD7"/>
    <w:rsid w:val="0086500E"/>
    <w:rsid w:val="008655C1"/>
    <w:rsid w:val="00865B4D"/>
    <w:rsid w:val="0086627E"/>
    <w:rsid w:val="00870283"/>
    <w:rsid w:val="00870395"/>
    <w:rsid w:val="00870FF8"/>
    <w:rsid w:val="00871DDF"/>
    <w:rsid w:val="00872110"/>
    <w:rsid w:val="0087226B"/>
    <w:rsid w:val="0087265F"/>
    <w:rsid w:val="0087279A"/>
    <w:rsid w:val="008727FD"/>
    <w:rsid w:val="00873975"/>
    <w:rsid w:val="00873B81"/>
    <w:rsid w:val="00873C3B"/>
    <w:rsid w:val="00874372"/>
    <w:rsid w:val="0087449A"/>
    <w:rsid w:val="0087463B"/>
    <w:rsid w:val="00874D76"/>
    <w:rsid w:val="008752C5"/>
    <w:rsid w:val="0087548C"/>
    <w:rsid w:val="00875942"/>
    <w:rsid w:val="00875AAA"/>
    <w:rsid w:val="0087639B"/>
    <w:rsid w:val="00876CE4"/>
    <w:rsid w:val="00877500"/>
    <w:rsid w:val="00877990"/>
    <w:rsid w:val="0088097A"/>
    <w:rsid w:val="008812CD"/>
    <w:rsid w:val="00881A82"/>
    <w:rsid w:val="008825C0"/>
    <w:rsid w:val="008826B7"/>
    <w:rsid w:val="0088400A"/>
    <w:rsid w:val="00884BD9"/>
    <w:rsid w:val="0088571E"/>
    <w:rsid w:val="0088572C"/>
    <w:rsid w:val="00885E2D"/>
    <w:rsid w:val="0088781C"/>
    <w:rsid w:val="00890285"/>
    <w:rsid w:val="00890315"/>
    <w:rsid w:val="008904AE"/>
    <w:rsid w:val="00890A65"/>
    <w:rsid w:val="00890BB8"/>
    <w:rsid w:val="00890F51"/>
    <w:rsid w:val="00892DAE"/>
    <w:rsid w:val="00892E60"/>
    <w:rsid w:val="008933BB"/>
    <w:rsid w:val="0089350D"/>
    <w:rsid w:val="00893C4D"/>
    <w:rsid w:val="00894344"/>
    <w:rsid w:val="00894A2B"/>
    <w:rsid w:val="00896144"/>
    <w:rsid w:val="008963E5"/>
    <w:rsid w:val="00896CE7"/>
    <w:rsid w:val="00896E86"/>
    <w:rsid w:val="0089735D"/>
    <w:rsid w:val="008977ED"/>
    <w:rsid w:val="00897C7F"/>
    <w:rsid w:val="00897C91"/>
    <w:rsid w:val="008A0EBC"/>
    <w:rsid w:val="008A122C"/>
    <w:rsid w:val="008A158C"/>
    <w:rsid w:val="008A1FF2"/>
    <w:rsid w:val="008A23F1"/>
    <w:rsid w:val="008A2502"/>
    <w:rsid w:val="008A37EB"/>
    <w:rsid w:val="008A42E1"/>
    <w:rsid w:val="008A439B"/>
    <w:rsid w:val="008A467B"/>
    <w:rsid w:val="008A48A3"/>
    <w:rsid w:val="008A490E"/>
    <w:rsid w:val="008A4CF7"/>
    <w:rsid w:val="008A5682"/>
    <w:rsid w:val="008A5F31"/>
    <w:rsid w:val="008A5F71"/>
    <w:rsid w:val="008A622D"/>
    <w:rsid w:val="008A642A"/>
    <w:rsid w:val="008A65E1"/>
    <w:rsid w:val="008A6651"/>
    <w:rsid w:val="008A6E43"/>
    <w:rsid w:val="008A6FBC"/>
    <w:rsid w:val="008A717A"/>
    <w:rsid w:val="008A7D1A"/>
    <w:rsid w:val="008A7DDE"/>
    <w:rsid w:val="008A7E46"/>
    <w:rsid w:val="008B05C3"/>
    <w:rsid w:val="008B0CB0"/>
    <w:rsid w:val="008B33B7"/>
    <w:rsid w:val="008B3413"/>
    <w:rsid w:val="008B3B72"/>
    <w:rsid w:val="008B3D76"/>
    <w:rsid w:val="008B4965"/>
    <w:rsid w:val="008B54DC"/>
    <w:rsid w:val="008B57CC"/>
    <w:rsid w:val="008B5CB0"/>
    <w:rsid w:val="008B6074"/>
    <w:rsid w:val="008B650D"/>
    <w:rsid w:val="008B6DF4"/>
    <w:rsid w:val="008B7161"/>
    <w:rsid w:val="008B737B"/>
    <w:rsid w:val="008B755B"/>
    <w:rsid w:val="008B7701"/>
    <w:rsid w:val="008C0AD4"/>
    <w:rsid w:val="008C13E7"/>
    <w:rsid w:val="008C1E29"/>
    <w:rsid w:val="008C296D"/>
    <w:rsid w:val="008C2D3D"/>
    <w:rsid w:val="008C2E57"/>
    <w:rsid w:val="008C3A44"/>
    <w:rsid w:val="008C42EF"/>
    <w:rsid w:val="008C42FD"/>
    <w:rsid w:val="008C4735"/>
    <w:rsid w:val="008C507F"/>
    <w:rsid w:val="008C5325"/>
    <w:rsid w:val="008C547D"/>
    <w:rsid w:val="008C5A18"/>
    <w:rsid w:val="008C5F64"/>
    <w:rsid w:val="008C5F81"/>
    <w:rsid w:val="008C60AA"/>
    <w:rsid w:val="008C6A8D"/>
    <w:rsid w:val="008C6D8A"/>
    <w:rsid w:val="008C722C"/>
    <w:rsid w:val="008C7281"/>
    <w:rsid w:val="008C7E8B"/>
    <w:rsid w:val="008D0921"/>
    <w:rsid w:val="008D126E"/>
    <w:rsid w:val="008D1339"/>
    <w:rsid w:val="008D1ABD"/>
    <w:rsid w:val="008D2110"/>
    <w:rsid w:val="008D21DC"/>
    <w:rsid w:val="008D2984"/>
    <w:rsid w:val="008D3914"/>
    <w:rsid w:val="008D3EAB"/>
    <w:rsid w:val="008D3EF2"/>
    <w:rsid w:val="008D41E8"/>
    <w:rsid w:val="008D4537"/>
    <w:rsid w:val="008D45EE"/>
    <w:rsid w:val="008D48D2"/>
    <w:rsid w:val="008D4C86"/>
    <w:rsid w:val="008D5BF3"/>
    <w:rsid w:val="008D5E1B"/>
    <w:rsid w:val="008D6438"/>
    <w:rsid w:val="008D6D83"/>
    <w:rsid w:val="008D70F5"/>
    <w:rsid w:val="008D76F4"/>
    <w:rsid w:val="008D7E99"/>
    <w:rsid w:val="008D7ECA"/>
    <w:rsid w:val="008DE904"/>
    <w:rsid w:val="008E0158"/>
    <w:rsid w:val="008E0654"/>
    <w:rsid w:val="008E07C5"/>
    <w:rsid w:val="008E0A36"/>
    <w:rsid w:val="008E1E02"/>
    <w:rsid w:val="008E20AC"/>
    <w:rsid w:val="008E2355"/>
    <w:rsid w:val="008E2681"/>
    <w:rsid w:val="008E2917"/>
    <w:rsid w:val="008E304B"/>
    <w:rsid w:val="008E449F"/>
    <w:rsid w:val="008E47D0"/>
    <w:rsid w:val="008E5CE8"/>
    <w:rsid w:val="008E5E2A"/>
    <w:rsid w:val="008E6341"/>
    <w:rsid w:val="008E72DC"/>
    <w:rsid w:val="008F04E9"/>
    <w:rsid w:val="008F109A"/>
    <w:rsid w:val="008F2315"/>
    <w:rsid w:val="008F2928"/>
    <w:rsid w:val="008F3E58"/>
    <w:rsid w:val="008F3F93"/>
    <w:rsid w:val="008F4E53"/>
    <w:rsid w:val="008F5BBD"/>
    <w:rsid w:val="008F5BEB"/>
    <w:rsid w:val="008F5C77"/>
    <w:rsid w:val="008F61BF"/>
    <w:rsid w:val="008F65CA"/>
    <w:rsid w:val="008F69EF"/>
    <w:rsid w:val="008F7AF1"/>
    <w:rsid w:val="009011E7"/>
    <w:rsid w:val="0090137A"/>
    <w:rsid w:val="00901AC9"/>
    <w:rsid w:val="0090251A"/>
    <w:rsid w:val="009025F6"/>
    <w:rsid w:val="00903593"/>
    <w:rsid w:val="00903607"/>
    <w:rsid w:val="009036D3"/>
    <w:rsid w:val="00903BAB"/>
    <w:rsid w:val="00903C85"/>
    <w:rsid w:val="009040D1"/>
    <w:rsid w:val="00904187"/>
    <w:rsid w:val="00904A10"/>
    <w:rsid w:val="00904AD6"/>
    <w:rsid w:val="00904D89"/>
    <w:rsid w:val="00905433"/>
    <w:rsid w:val="009058F7"/>
    <w:rsid w:val="00905E47"/>
    <w:rsid w:val="00905FCE"/>
    <w:rsid w:val="009066E6"/>
    <w:rsid w:val="0090670B"/>
    <w:rsid w:val="00906E22"/>
    <w:rsid w:val="00907005"/>
    <w:rsid w:val="0090777B"/>
    <w:rsid w:val="00907A62"/>
    <w:rsid w:val="00907BCE"/>
    <w:rsid w:val="0091007B"/>
    <w:rsid w:val="00910301"/>
    <w:rsid w:val="00910711"/>
    <w:rsid w:val="0091090F"/>
    <w:rsid w:val="00910982"/>
    <w:rsid w:val="00910BA0"/>
    <w:rsid w:val="00911309"/>
    <w:rsid w:val="00911752"/>
    <w:rsid w:val="0091188A"/>
    <w:rsid w:val="00911952"/>
    <w:rsid w:val="00912816"/>
    <w:rsid w:val="00912CD5"/>
    <w:rsid w:val="00913336"/>
    <w:rsid w:val="00913B52"/>
    <w:rsid w:val="00913C1A"/>
    <w:rsid w:val="00914135"/>
    <w:rsid w:val="00914286"/>
    <w:rsid w:val="0091563D"/>
    <w:rsid w:val="00917E7B"/>
    <w:rsid w:val="009204B2"/>
    <w:rsid w:val="00920A0E"/>
    <w:rsid w:val="00920CF7"/>
    <w:rsid w:val="00921372"/>
    <w:rsid w:val="00921373"/>
    <w:rsid w:val="00921DB9"/>
    <w:rsid w:val="0092274E"/>
    <w:rsid w:val="009233B2"/>
    <w:rsid w:val="009242B6"/>
    <w:rsid w:val="00925527"/>
    <w:rsid w:val="00925F6B"/>
    <w:rsid w:val="0092641C"/>
    <w:rsid w:val="00926870"/>
    <w:rsid w:val="00927677"/>
    <w:rsid w:val="00930147"/>
    <w:rsid w:val="009303F5"/>
    <w:rsid w:val="00930731"/>
    <w:rsid w:val="00930CB8"/>
    <w:rsid w:val="00931D96"/>
    <w:rsid w:val="009326DB"/>
    <w:rsid w:val="009327FB"/>
    <w:rsid w:val="009332CE"/>
    <w:rsid w:val="00933344"/>
    <w:rsid w:val="0093348D"/>
    <w:rsid w:val="009336BE"/>
    <w:rsid w:val="00933EE3"/>
    <w:rsid w:val="00934B48"/>
    <w:rsid w:val="00934C03"/>
    <w:rsid w:val="00934D6D"/>
    <w:rsid w:val="00935670"/>
    <w:rsid w:val="00936068"/>
    <w:rsid w:val="009362B2"/>
    <w:rsid w:val="00936C6A"/>
    <w:rsid w:val="0093721D"/>
    <w:rsid w:val="00940603"/>
    <w:rsid w:val="00940925"/>
    <w:rsid w:val="00940BCB"/>
    <w:rsid w:val="00942143"/>
    <w:rsid w:val="00942610"/>
    <w:rsid w:val="009427FE"/>
    <w:rsid w:val="009428B6"/>
    <w:rsid w:val="0094373C"/>
    <w:rsid w:val="009441A3"/>
    <w:rsid w:val="009444FC"/>
    <w:rsid w:val="009447A3"/>
    <w:rsid w:val="009447FD"/>
    <w:rsid w:val="00944BF7"/>
    <w:rsid w:val="00944DC2"/>
    <w:rsid w:val="009465DC"/>
    <w:rsid w:val="00946A75"/>
    <w:rsid w:val="00946E80"/>
    <w:rsid w:val="00947678"/>
    <w:rsid w:val="0094785C"/>
    <w:rsid w:val="00947BFF"/>
    <w:rsid w:val="00947E8A"/>
    <w:rsid w:val="00950D80"/>
    <w:rsid w:val="009517CC"/>
    <w:rsid w:val="00951A7D"/>
    <w:rsid w:val="009522D5"/>
    <w:rsid w:val="00952513"/>
    <w:rsid w:val="00952AD3"/>
    <w:rsid w:val="009530D1"/>
    <w:rsid w:val="0095354F"/>
    <w:rsid w:val="00953909"/>
    <w:rsid w:val="0095424E"/>
    <w:rsid w:val="00954441"/>
    <w:rsid w:val="009545A6"/>
    <w:rsid w:val="009545F2"/>
    <w:rsid w:val="0095551B"/>
    <w:rsid w:val="009555F2"/>
    <w:rsid w:val="00955D98"/>
    <w:rsid w:val="00956026"/>
    <w:rsid w:val="00956568"/>
    <w:rsid w:val="009566D1"/>
    <w:rsid w:val="00956C1F"/>
    <w:rsid w:val="00956E40"/>
    <w:rsid w:val="0095787D"/>
    <w:rsid w:val="00957FA8"/>
    <w:rsid w:val="00960023"/>
    <w:rsid w:val="00960429"/>
    <w:rsid w:val="009604D7"/>
    <w:rsid w:val="009606D1"/>
    <w:rsid w:val="0096070D"/>
    <w:rsid w:val="009612D2"/>
    <w:rsid w:val="00961493"/>
    <w:rsid w:val="009615D4"/>
    <w:rsid w:val="00962187"/>
    <w:rsid w:val="00962C44"/>
    <w:rsid w:val="00962F0C"/>
    <w:rsid w:val="009631BB"/>
    <w:rsid w:val="009632CE"/>
    <w:rsid w:val="009644C5"/>
    <w:rsid w:val="00964647"/>
    <w:rsid w:val="009649B6"/>
    <w:rsid w:val="00964DA7"/>
    <w:rsid w:val="00965BB6"/>
    <w:rsid w:val="00965C07"/>
    <w:rsid w:val="00966099"/>
    <w:rsid w:val="0096614A"/>
    <w:rsid w:val="00966CC0"/>
    <w:rsid w:val="00966E81"/>
    <w:rsid w:val="009678A5"/>
    <w:rsid w:val="00967C9D"/>
    <w:rsid w:val="009706A8"/>
    <w:rsid w:val="00970A40"/>
    <w:rsid w:val="00970F4F"/>
    <w:rsid w:val="00971216"/>
    <w:rsid w:val="009712D1"/>
    <w:rsid w:val="00971CFA"/>
    <w:rsid w:val="00971E7E"/>
    <w:rsid w:val="00972388"/>
    <w:rsid w:val="009745E8"/>
    <w:rsid w:val="00974677"/>
    <w:rsid w:val="0097517F"/>
    <w:rsid w:val="00976D87"/>
    <w:rsid w:val="00976ECA"/>
    <w:rsid w:val="00976ED3"/>
    <w:rsid w:val="00977C4B"/>
    <w:rsid w:val="00980FA0"/>
    <w:rsid w:val="00981206"/>
    <w:rsid w:val="009817D1"/>
    <w:rsid w:val="00982138"/>
    <w:rsid w:val="00982447"/>
    <w:rsid w:val="009826EC"/>
    <w:rsid w:val="0098411F"/>
    <w:rsid w:val="00984226"/>
    <w:rsid w:val="00984B37"/>
    <w:rsid w:val="00984BF4"/>
    <w:rsid w:val="009852D5"/>
    <w:rsid w:val="00985825"/>
    <w:rsid w:val="0098631B"/>
    <w:rsid w:val="009873FF"/>
    <w:rsid w:val="00987745"/>
    <w:rsid w:val="00987BFE"/>
    <w:rsid w:val="00987CC3"/>
    <w:rsid w:val="00987FE3"/>
    <w:rsid w:val="0099120F"/>
    <w:rsid w:val="009912CB"/>
    <w:rsid w:val="009912F8"/>
    <w:rsid w:val="00991D0A"/>
    <w:rsid w:val="00992643"/>
    <w:rsid w:val="009928BD"/>
    <w:rsid w:val="009929E6"/>
    <w:rsid w:val="00992B33"/>
    <w:rsid w:val="00992D44"/>
    <w:rsid w:val="00993028"/>
    <w:rsid w:val="00993442"/>
    <w:rsid w:val="00993BAE"/>
    <w:rsid w:val="00993F90"/>
    <w:rsid w:val="00994866"/>
    <w:rsid w:val="00994AC9"/>
    <w:rsid w:val="00994CDC"/>
    <w:rsid w:val="00994FEA"/>
    <w:rsid w:val="00995977"/>
    <w:rsid w:val="00995E65"/>
    <w:rsid w:val="0099676C"/>
    <w:rsid w:val="009969F4"/>
    <w:rsid w:val="00996F89"/>
    <w:rsid w:val="00997335"/>
    <w:rsid w:val="00997741"/>
    <w:rsid w:val="00997B0B"/>
    <w:rsid w:val="00997FAB"/>
    <w:rsid w:val="009A129C"/>
    <w:rsid w:val="009A1565"/>
    <w:rsid w:val="009A1E95"/>
    <w:rsid w:val="009A2401"/>
    <w:rsid w:val="009A2F17"/>
    <w:rsid w:val="009A38C8"/>
    <w:rsid w:val="009A3A1A"/>
    <w:rsid w:val="009A3F54"/>
    <w:rsid w:val="009A433B"/>
    <w:rsid w:val="009A4ADB"/>
    <w:rsid w:val="009A4C5B"/>
    <w:rsid w:val="009A53EA"/>
    <w:rsid w:val="009A564F"/>
    <w:rsid w:val="009A579A"/>
    <w:rsid w:val="009A5844"/>
    <w:rsid w:val="009A5F52"/>
    <w:rsid w:val="009A638E"/>
    <w:rsid w:val="009A6447"/>
    <w:rsid w:val="009A69B0"/>
    <w:rsid w:val="009A6CA9"/>
    <w:rsid w:val="009A7561"/>
    <w:rsid w:val="009A7A48"/>
    <w:rsid w:val="009B0460"/>
    <w:rsid w:val="009B0A04"/>
    <w:rsid w:val="009B152D"/>
    <w:rsid w:val="009B1613"/>
    <w:rsid w:val="009B21A0"/>
    <w:rsid w:val="009B2D43"/>
    <w:rsid w:val="009B33FD"/>
    <w:rsid w:val="009B474C"/>
    <w:rsid w:val="009B4911"/>
    <w:rsid w:val="009B493A"/>
    <w:rsid w:val="009B50D4"/>
    <w:rsid w:val="009B513C"/>
    <w:rsid w:val="009B5506"/>
    <w:rsid w:val="009B564F"/>
    <w:rsid w:val="009B5BB6"/>
    <w:rsid w:val="009B5D20"/>
    <w:rsid w:val="009B6A98"/>
    <w:rsid w:val="009B7034"/>
    <w:rsid w:val="009B72C0"/>
    <w:rsid w:val="009C01A5"/>
    <w:rsid w:val="009C0783"/>
    <w:rsid w:val="009C232F"/>
    <w:rsid w:val="009C2343"/>
    <w:rsid w:val="009C3363"/>
    <w:rsid w:val="009C3FA3"/>
    <w:rsid w:val="009C5A84"/>
    <w:rsid w:val="009C6BD1"/>
    <w:rsid w:val="009C6F59"/>
    <w:rsid w:val="009C7274"/>
    <w:rsid w:val="009C774F"/>
    <w:rsid w:val="009C7C95"/>
    <w:rsid w:val="009D02E2"/>
    <w:rsid w:val="009D09C1"/>
    <w:rsid w:val="009D176F"/>
    <w:rsid w:val="009D20FB"/>
    <w:rsid w:val="009D24F5"/>
    <w:rsid w:val="009D27F8"/>
    <w:rsid w:val="009D2C8A"/>
    <w:rsid w:val="009D2EAA"/>
    <w:rsid w:val="009D35F8"/>
    <w:rsid w:val="009D3F08"/>
    <w:rsid w:val="009D3F89"/>
    <w:rsid w:val="009D4716"/>
    <w:rsid w:val="009D5013"/>
    <w:rsid w:val="009D5228"/>
    <w:rsid w:val="009D573F"/>
    <w:rsid w:val="009D5D65"/>
    <w:rsid w:val="009D5D9E"/>
    <w:rsid w:val="009D5F85"/>
    <w:rsid w:val="009D6794"/>
    <w:rsid w:val="009D68C3"/>
    <w:rsid w:val="009D77C4"/>
    <w:rsid w:val="009D7BD7"/>
    <w:rsid w:val="009E049E"/>
    <w:rsid w:val="009E083B"/>
    <w:rsid w:val="009E0ADD"/>
    <w:rsid w:val="009E15AC"/>
    <w:rsid w:val="009E1965"/>
    <w:rsid w:val="009E2B97"/>
    <w:rsid w:val="009E2D79"/>
    <w:rsid w:val="009E30A1"/>
    <w:rsid w:val="009E34E2"/>
    <w:rsid w:val="009E392A"/>
    <w:rsid w:val="009E3F38"/>
    <w:rsid w:val="009E4BBD"/>
    <w:rsid w:val="009E5CA1"/>
    <w:rsid w:val="009E6264"/>
    <w:rsid w:val="009E6924"/>
    <w:rsid w:val="009E753A"/>
    <w:rsid w:val="009E7626"/>
    <w:rsid w:val="009E7649"/>
    <w:rsid w:val="009F07B6"/>
    <w:rsid w:val="009F2299"/>
    <w:rsid w:val="009F389E"/>
    <w:rsid w:val="009F3B43"/>
    <w:rsid w:val="009F4C85"/>
    <w:rsid w:val="009F57CB"/>
    <w:rsid w:val="009F5B30"/>
    <w:rsid w:val="009F5E9C"/>
    <w:rsid w:val="009F6468"/>
    <w:rsid w:val="009F6D53"/>
    <w:rsid w:val="009F7113"/>
    <w:rsid w:val="00A002F5"/>
    <w:rsid w:val="00A00F9D"/>
    <w:rsid w:val="00A01276"/>
    <w:rsid w:val="00A015A6"/>
    <w:rsid w:val="00A01730"/>
    <w:rsid w:val="00A02141"/>
    <w:rsid w:val="00A02B5A"/>
    <w:rsid w:val="00A038DC"/>
    <w:rsid w:val="00A04281"/>
    <w:rsid w:val="00A0474B"/>
    <w:rsid w:val="00A06141"/>
    <w:rsid w:val="00A06BB1"/>
    <w:rsid w:val="00A0712E"/>
    <w:rsid w:val="00A073A2"/>
    <w:rsid w:val="00A07CC9"/>
    <w:rsid w:val="00A1042F"/>
    <w:rsid w:val="00A10971"/>
    <w:rsid w:val="00A10D20"/>
    <w:rsid w:val="00A115AA"/>
    <w:rsid w:val="00A115BE"/>
    <w:rsid w:val="00A12001"/>
    <w:rsid w:val="00A121E1"/>
    <w:rsid w:val="00A12234"/>
    <w:rsid w:val="00A12926"/>
    <w:rsid w:val="00A12E33"/>
    <w:rsid w:val="00A131BE"/>
    <w:rsid w:val="00A13664"/>
    <w:rsid w:val="00A137AA"/>
    <w:rsid w:val="00A140D0"/>
    <w:rsid w:val="00A14C55"/>
    <w:rsid w:val="00A15783"/>
    <w:rsid w:val="00A15D07"/>
    <w:rsid w:val="00A161D6"/>
    <w:rsid w:val="00A164CF"/>
    <w:rsid w:val="00A165A5"/>
    <w:rsid w:val="00A16875"/>
    <w:rsid w:val="00A16B93"/>
    <w:rsid w:val="00A173B0"/>
    <w:rsid w:val="00A17425"/>
    <w:rsid w:val="00A1762D"/>
    <w:rsid w:val="00A17681"/>
    <w:rsid w:val="00A204DB"/>
    <w:rsid w:val="00A22478"/>
    <w:rsid w:val="00A22F2D"/>
    <w:rsid w:val="00A2348A"/>
    <w:rsid w:val="00A23A6F"/>
    <w:rsid w:val="00A24EF4"/>
    <w:rsid w:val="00A24FEE"/>
    <w:rsid w:val="00A25818"/>
    <w:rsid w:val="00A25A9B"/>
    <w:rsid w:val="00A25AF6"/>
    <w:rsid w:val="00A2620D"/>
    <w:rsid w:val="00A269E1"/>
    <w:rsid w:val="00A270D6"/>
    <w:rsid w:val="00A2766A"/>
    <w:rsid w:val="00A27EE5"/>
    <w:rsid w:val="00A30808"/>
    <w:rsid w:val="00A31425"/>
    <w:rsid w:val="00A31568"/>
    <w:rsid w:val="00A328A1"/>
    <w:rsid w:val="00A33B9C"/>
    <w:rsid w:val="00A33E5E"/>
    <w:rsid w:val="00A33E7D"/>
    <w:rsid w:val="00A34480"/>
    <w:rsid w:val="00A34C01"/>
    <w:rsid w:val="00A34C8B"/>
    <w:rsid w:val="00A34F88"/>
    <w:rsid w:val="00A3516F"/>
    <w:rsid w:val="00A35B2E"/>
    <w:rsid w:val="00A35E1A"/>
    <w:rsid w:val="00A363EB"/>
    <w:rsid w:val="00A36C24"/>
    <w:rsid w:val="00A36D09"/>
    <w:rsid w:val="00A36E73"/>
    <w:rsid w:val="00A36EE9"/>
    <w:rsid w:val="00A36F83"/>
    <w:rsid w:val="00A37607"/>
    <w:rsid w:val="00A3778E"/>
    <w:rsid w:val="00A379C4"/>
    <w:rsid w:val="00A37F08"/>
    <w:rsid w:val="00A40994"/>
    <w:rsid w:val="00A40DEE"/>
    <w:rsid w:val="00A40E47"/>
    <w:rsid w:val="00A411BD"/>
    <w:rsid w:val="00A4170D"/>
    <w:rsid w:val="00A42744"/>
    <w:rsid w:val="00A42B2C"/>
    <w:rsid w:val="00A4334A"/>
    <w:rsid w:val="00A43B1B"/>
    <w:rsid w:val="00A43E20"/>
    <w:rsid w:val="00A43E4B"/>
    <w:rsid w:val="00A451FD"/>
    <w:rsid w:val="00A45A8E"/>
    <w:rsid w:val="00A46165"/>
    <w:rsid w:val="00A46B3B"/>
    <w:rsid w:val="00A46E36"/>
    <w:rsid w:val="00A46F72"/>
    <w:rsid w:val="00A476EF"/>
    <w:rsid w:val="00A5006B"/>
    <w:rsid w:val="00A50DCE"/>
    <w:rsid w:val="00A513E5"/>
    <w:rsid w:val="00A51AC5"/>
    <w:rsid w:val="00A52230"/>
    <w:rsid w:val="00A52303"/>
    <w:rsid w:val="00A527A9"/>
    <w:rsid w:val="00A53086"/>
    <w:rsid w:val="00A53365"/>
    <w:rsid w:val="00A5408E"/>
    <w:rsid w:val="00A54597"/>
    <w:rsid w:val="00A549C0"/>
    <w:rsid w:val="00A54D0A"/>
    <w:rsid w:val="00A55473"/>
    <w:rsid w:val="00A56603"/>
    <w:rsid w:val="00A56639"/>
    <w:rsid w:val="00A566E7"/>
    <w:rsid w:val="00A57A5C"/>
    <w:rsid w:val="00A57D6A"/>
    <w:rsid w:val="00A602E7"/>
    <w:rsid w:val="00A604B6"/>
    <w:rsid w:val="00A60727"/>
    <w:rsid w:val="00A60D88"/>
    <w:rsid w:val="00A61444"/>
    <w:rsid w:val="00A615DD"/>
    <w:rsid w:val="00A62F02"/>
    <w:rsid w:val="00A63AF2"/>
    <w:rsid w:val="00A63F03"/>
    <w:rsid w:val="00A6431B"/>
    <w:rsid w:val="00A6529E"/>
    <w:rsid w:val="00A656D4"/>
    <w:rsid w:val="00A6593F"/>
    <w:rsid w:val="00A65D37"/>
    <w:rsid w:val="00A6691D"/>
    <w:rsid w:val="00A673D1"/>
    <w:rsid w:val="00A6755E"/>
    <w:rsid w:val="00A67611"/>
    <w:rsid w:val="00A677A4"/>
    <w:rsid w:val="00A67A14"/>
    <w:rsid w:val="00A67C23"/>
    <w:rsid w:val="00A70368"/>
    <w:rsid w:val="00A70443"/>
    <w:rsid w:val="00A718DC"/>
    <w:rsid w:val="00A732F4"/>
    <w:rsid w:val="00A7375C"/>
    <w:rsid w:val="00A73D60"/>
    <w:rsid w:val="00A73EA9"/>
    <w:rsid w:val="00A74BC6"/>
    <w:rsid w:val="00A76324"/>
    <w:rsid w:val="00A76620"/>
    <w:rsid w:val="00A767BA"/>
    <w:rsid w:val="00A76A6B"/>
    <w:rsid w:val="00A76DF5"/>
    <w:rsid w:val="00A77A6D"/>
    <w:rsid w:val="00A77ABB"/>
    <w:rsid w:val="00A80204"/>
    <w:rsid w:val="00A81105"/>
    <w:rsid w:val="00A8162D"/>
    <w:rsid w:val="00A816D6"/>
    <w:rsid w:val="00A818B3"/>
    <w:rsid w:val="00A82685"/>
    <w:rsid w:val="00A82DD0"/>
    <w:rsid w:val="00A832E6"/>
    <w:rsid w:val="00A842D1"/>
    <w:rsid w:val="00A84801"/>
    <w:rsid w:val="00A84813"/>
    <w:rsid w:val="00A84E50"/>
    <w:rsid w:val="00A856A3"/>
    <w:rsid w:val="00A85FBD"/>
    <w:rsid w:val="00A86140"/>
    <w:rsid w:val="00A86371"/>
    <w:rsid w:val="00A90151"/>
    <w:rsid w:val="00A9022B"/>
    <w:rsid w:val="00A902CB"/>
    <w:rsid w:val="00A9051C"/>
    <w:rsid w:val="00A90F23"/>
    <w:rsid w:val="00A91824"/>
    <w:rsid w:val="00A91A8B"/>
    <w:rsid w:val="00A92215"/>
    <w:rsid w:val="00A92937"/>
    <w:rsid w:val="00A93276"/>
    <w:rsid w:val="00A9359B"/>
    <w:rsid w:val="00A94046"/>
    <w:rsid w:val="00A94528"/>
    <w:rsid w:val="00A94C77"/>
    <w:rsid w:val="00A94F04"/>
    <w:rsid w:val="00A95051"/>
    <w:rsid w:val="00A95502"/>
    <w:rsid w:val="00A9570F"/>
    <w:rsid w:val="00A96061"/>
    <w:rsid w:val="00A9622B"/>
    <w:rsid w:val="00A9628B"/>
    <w:rsid w:val="00A96AE9"/>
    <w:rsid w:val="00A978CC"/>
    <w:rsid w:val="00A9797B"/>
    <w:rsid w:val="00AA0704"/>
    <w:rsid w:val="00AA08E6"/>
    <w:rsid w:val="00AA0B71"/>
    <w:rsid w:val="00AA163B"/>
    <w:rsid w:val="00AA1863"/>
    <w:rsid w:val="00AA1DD2"/>
    <w:rsid w:val="00AA2104"/>
    <w:rsid w:val="00AA30D8"/>
    <w:rsid w:val="00AA341E"/>
    <w:rsid w:val="00AA3C76"/>
    <w:rsid w:val="00AA4119"/>
    <w:rsid w:val="00AA4234"/>
    <w:rsid w:val="00AA4925"/>
    <w:rsid w:val="00AA52F8"/>
    <w:rsid w:val="00AA5D0C"/>
    <w:rsid w:val="00AA61F5"/>
    <w:rsid w:val="00AA6848"/>
    <w:rsid w:val="00AA6DA5"/>
    <w:rsid w:val="00AA7D41"/>
    <w:rsid w:val="00AB07CE"/>
    <w:rsid w:val="00AB0C92"/>
    <w:rsid w:val="00AB1128"/>
    <w:rsid w:val="00AB17B4"/>
    <w:rsid w:val="00AB1D39"/>
    <w:rsid w:val="00AB1E98"/>
    <w:rsid w:val="00AB1FB0"/>
    <w:rsid w:val="00AB2BA0"/>
    <w:rsid w:val="00AB2BDE"/>
    <w:rsid w:val="00AB304A"/>
    <w:rsid w:val="00AB34D4"/>
    <w:rsid w:val="00AB35C6"/>
    <w:rsid w:val="00AB3EAD"/>
    <w:rsid w:val="00AB3F28"/>
    <w:rsid w:val="00AB495B"/>
    <w:rsid w:val="00AB515F"/>
    <w:rsid w:val="00AB5421"/>
    <w:rsid w:val="00AB6265"/>
    <w:rsid w:val="00AB67F7"/>
    <w:rsid w:val="00AB68AD"/>
    <w:rsid w:val="00AB69BC"/>
    <w:rsid w:val="00AB7756"/>
    <w:rsid w:val="00AC054F"/>
    <w:rsid w:val="00AC0558"/>
    <w:rsid w:val="00AC090D"/>
    <w:rsid w:val="00AC0F98"/>
    <w:rsid w:val="00AC114C"/>
    <w:rsid w:val="00AC313A"/>
    <w:rsid w:val="00AC33A1"/>
    <w:rsid w:val="00AC33CD"/>
    <w:rsid w:val="00AC383E"/>
    <w:rsid w:val="00AC3873"/>
    <w:rsid w:val="00AC4E9B"/>
    <w:rsid w:val="00AC5463"/>
    <w:rsid w:val="00AC5BC3"/>
    <w:rsid w:val="00AC5DA0"/>
    <w:rsid w:val="00AC6277"/>
    <w:rsid w:val="00AC663A"/>
    <w:rsid w:val="00AC6965"/>
    <w:rsid w:val="00AC6BF6"/>
    <w:rsid w:val="00AC7191"/>
    <w:rsid w:val="00AC722E"/>
    <w:rsid w:val="00AC736F"/>
    <w:rsid w:val="00AC7E42"/>
    <w:rsid w:val="00AD0045"/>
    <w:rsid w:val="00AD0339"/>
    <w:rsid w:val="00AD0777"/>
    <w:rsid w:val="00AD0B62"/>
    <w:rsid w:val="00AD176C"/>
    <w:rsid w:val="00AD22BA"/>
    <w:rsid w:val="00AD26A8"/>
    <w:rsid w:val="00AD368B"/>
    <w:rsid w:val="00AD50E3"/>
    <w:rsid w:val="00AD5348"/>
    <w:rsid w:val="00AD644E"/>
    <w:rsid w:val="00AD6920"/>
    <w:rsid w:val="00AD6C2A"/>
    <w:rsid w:val="00AD74D6"/>
    <w:rsid w:val="00AD7F61"/>
    <w:rsid w:val="00AE00F6"/>
    <w:rsid w:val="00AE0554"/>
    <w:rsid w:val="00AE0C51"/>
    <w:rsid w:val="00AE0EE7"/>
    <w:rsid w:val="00AE2047"/>
    <w:rsid w:val="00AE2091"/>
    <w:rsid w:val="00AE2150"/>
    <w:rsid w:val="00AE234C"/>
    <w:rsid w:val="00AE330F"/>
    <w:rsid w:val="00AE399B"/>
    <w:rsid w:val="00AE3AC7"/>
    <w:rsid w:val="00AE43C5"/>
    <w:rsid w:val="00AE47E4"/>
    <w:rsid w:val="00AE5D26"/>
    <w:rsid w:val="00AE6122"/>
    <w:rsid w:val="00AE6CE3"/>
    <w:rsid w:val="00AE765D"/>
    <w:rsid w:val="00AF06AF"/>
    <w:rsid w:val="00AF0CEE"/>
    <w:rsid w:val="00AF0F6D"/>
    <w:rsid w:val="00AF1020"/>
    <w:rsid w:val="00AF137F"/>
    <w:rsid w:val="00AF32AC"/>
    <w:rsid w:val="00AF3824"/>
    <w:rsid w:val="00AF3FFC"/>
    <w:rsid w:val="00AF55EC"/>
    <w:rsid w:val="00AF5631"/>
    <w:rsid w:val="00AF5710"/>
    <w:rsid w:val="00AF6428"/>
    <w:rsid w:val="00AF7DE1"/>
    <w:rsid w:val="00B00072"/>
    <w:rsid w:val="00B00711"/>
    <w:rsid w:val="00B00816"/>
    <w:rsid w:val="00B008C5"/>
    <w:rsid w:val="00B00954"/>
    <w:rsid w:val="00B00F8B"/>
    <w:rsid w:val="00B0135F"/>
    <w:rsid w:val="00B01643"/>
    <w:rsid w:val="00B02069"/>
    <w:rsid w:val="00B023AF"/>
    <w:rsid w:val="00B02832"/>
    <w:rsid w:val="00B02F80"/>
    <w:rsid w:val="00B03863"/>
    <w:rsid w:val="00B039B7"/>
    <w:rsid w:val="00B03E0D"/>
    <w:rsid w:val="00B040A1"/>
    <w:rsid w:val="00B049C5"/>
    <w:rsid w:val="00B05072"/>
    <w:rsid w:val="00B0554F"/>
    <w:rsid w:val="00B0570B"/>
    <w:rsid w:val="00B06232"/>
    <w:rsid w:val="00B068DB"/>
    <w:rsid w:val="00B06A75"/>
    <w:rsid w:val="00B070FD"/>
    <w:rsid w:val="00B10580"/>
    <w:rsid w:val="00B10927"/>
    <w:rsid w:val="00B111D4"/>
    <w:rsid w:val="00B117BE"/>
    <w:rsid w:val="00B11DAB"/>
    <w:rsid w:val="00B128C1"/>
    <w:rsid w:val="00B12D0E"/>
    <w:rsid w:val="00B12E33"/>
    <w:rsid w:val="00B13434"/>
    <w:rsid w:val="00B1345F"/>
    <w:rsid w:val="00B13926"/>
    <w:rsid w:val="00B13B1E"/>
    <w:rsid w:val="00B1459D"/>
    <w:rsid w:val="00B147F7"/>
    <w:rsid w:val="00B1487A"/>
    <w:rsid w:val="00B14A06"/>
    <w:rsid w:val="00B14CA6"/>
    <w:rsid w:val="00B1566C"/>
    <w:rsid w:val="00B163B3"/>
    <w:rsid w:val="00B169A7"/>
    <w:rsid w:val="00B16AF2"/>
    <w:rsid w:val="00B17043"/>
    <w:rsid w:val="00B17A60"/>
    <w:rsid w:val="00B2063D"/>
    <w:rsid w:val="00B2065B"/>
    <w:rsid w:val="00B20957"/>
    <w:rsid w:val="00B20B4B"/>
    <w:rsid w:val="00B20C5C"/>
    <w:rsid w:val="00B21006"/>
    <w:rsid w:val="00B21748"/>
    <w:rsid w:val="00B235B0"/>
    <w:rsid w:val="00B23603"/>
    <w:rsid w:val="00B24CF4"/>
    <w:rsid w:val="00B24E85"/>
    <w:rsid w:val="00B257F7"/>
    <w:rsid w:val="00B25BF2"/>
    <w:rsid w:val="00B25CA7"/>
    <w:rsid w:val="00B26323"/>
    <w:rsid w:val="00B26963"/>
    <w:rsid w:val="00B271E2"/>
    <w:rsid w:val="00B2796C"/>
    <w:rsid w:val="00B30F4B"/>
    <w:rsid w:val="00B32D6C"/>
    <w:rsid w:val="00B33903"/>
    <w:rsid w:val="00B33D25"/>
    <w:rsid w:val="00B3460C"/>
    <w:rsid w:val="00B360A5"/>
    <w:rsid w:val="00B369B4"/>
    <w:rsid w:val="00B36A52"/>
    <w:rsid w:val="00B36E43"/>
    <w:rsid w:val="00B3749D"/>
    <w:rsid w:val="00B37724"/>
    <w:rsid w:val="00B4014B"/>
    <w:rsid w:val="00B40F16"/>
    <w:rsid w:val="00B415D3"/>
    <w:rsid w:val="00B41772"/>
    <w:rsid w:val="00B417C3"/>
    <w:rsid w:val="00B418DE"/>
    <w:rsid w:val="00B41AC1"/>
    <w:rsid w:val="00B41C57"/>
    <w:rsid w:val="00B41D3D"/>
    <w:rsid w:val="00B42672"/>
    <w:rsid w:val="00B42C07"/>
    <w:rsid w:val="00B42DBD"/>
    <w:rsid w:val="00B431F8"/>
    <w:rsid w:val="00B434AC"/>
    <w:rsid w:val="00B43884"/>
    <w:rsid w:val="00B44889"/>
    <w:rsid w:val="00B44A94"/>
    <w:rsid w:val="00B44C89"/>
    <w:rsid w:val="00B44F8B"/>
    <w:rsid w:val="00B45162"/>
    <w:rsid w:val="00B4665D"/>
    <w:rsid w:val="00B4675E"/>
    <w:rsid w:val="00B470C6"/>
    <w:rsid w:val="00B4743A"/>
    <w:rsid w:val="00B4783C"/>
    <w:rsid w:val="00B4785C"/>
    <w:rsid w:val="00B50240"/>
    <w:rsid w:val="00B50F42"/>
    <w:rsid w:val="00B51A78"/>
    <w:rsid w:val="00B51D03"/>
    <w:rsid w:val="00B5272C"/>
    <w:rsid w:val="00B53156"/>
    <w:rsid w:val="00B53A04"/>
    <w:rsid w:val="00B53EEC"/>
    <w:rsid w:val="00B5475F"/>
    <w:rsid w:val="00B54F8E"/>
    <w:rsid w:val="00B5529B"/>
    <w:rsid w:val="00B553AA"/>
    <w:rsid w:val="00B55C7C"/>
    <w:rsid w:val="00B56023"/>
    <w:rsid w:val="00B56936"/>
    <w:rsid w:val="00B56A53"/>
    <w:rsid w:val="00B5721C"/>
    <w:rsid w:val="00B578EC"/>
    <w:rsid w:val="00B6038A"/>
    <w:rsid w:val="00B60722"/>
    <w:rsid w:val="00B6107B"/>
    <w:rsid w:val="00B62071"/>
    <w:rsid w:val="00B626AA"/>
    <w:rsid w:val="00B62D75"/>
    <w:rsid w:val="00B62E25"/>
    <w:rsid w:val="00B630D7"/>
    <w:rsid w:val="00B63811"/>
    <w:rsid w:val="00B63996"/>
    <w:rsid w:val="00B644FB"/>
    <w:rsid w:val="00B64B8A"/>
    <w:rsid w:val="00B64C1A"/>
    <w:rsid w:val="00B6522D"/>
    <w:rsid w:val="00B65A71"/>
    <w:rsid w:val="00B65DAA"/>
    <w:rsid w:val="00B66110"/>
    <w:rsid w:val="00B6639B"/>
    <w:rsid w:val="00B66B2F"/>
    <w:rsid w:val="00B66D8C"/>
    <w:rsid w:val="00B67176"/>
    <w:rsid w:val="00B675D2"/>
    <w:rsid w:val="00B679C8"/>
    <w:rsid w:val="00B70F43"/>
    <w:rsid w:val="00B71613"/>
    <w:rsid w:val="00B72285"/>
    <w:rsid w:val="00B733C7"/>
    <w:rsid w:val="00B73552"/>
    <w:rsid w:val="00B74031"/>
    <w:rsid w:val="00B74160"/>
    <w:rsid w:val="00B74F42"/>
    <w:rsid w:val="00B74F7F"/>
    <w:rsid w:val="00B75B08"/>
    <w:rsid w:val="00B75F8D"/>
    <w:rsid w:val="00B76A84"/>
    <w:rsid w:val="00B7741D"/>
    <w:rsid w:val="00B774AE"/>
    <w:rsid w:val="00B7779F"/>
    <w:rsid w:val="00B77A18"/>
    <w:rsid w:val="00B80961"/>
    <w:rsid w:val="00B813E0"/>
    <w:rsid w:val="00B81478"/>
    <w:rsid w:val="00B8189B"/>
    <w:rsid w:val="00B81948"/>
    <w:rsid w:val="00B81A05"/>
    <w:rsid w:val="00B81B7E"/>
    <w:rsid w:val="00B81F72"/>
    <w:rsid w:val="00B825F5"/>
    <w:rsid w:val="00B82E34"/>
    <w:rsid w:val="00B839D7"/>
    <w:rsid w:val="00B83CED"/>
    <w:rsid w:val="00B8426D"/>
    <w:rsid w:val="00B84432"/>
    <w:rsid w:val="00B84C6C"/>
    <w:rsid w:val="00B8508F"/>
    <w:rsid w:val="00B850B3"/>
    <w:rsid w:val="00B85457"/>
    <w:rsid w:val="00B85852"/>
    <w:rsid w:val="00B85916"/>
    <w:rsid w:val="00B85BF5"/>
    <w:rsid w:val="00B86052"/>
    <w:rsid w:val="00B867A4"/>
    <w:rsid w:val="00B87859"/>
    <w:rsid w:val="00B87979"/>
    <w:rsid w:val="00B87E52"/>
    <w:rsid w:val="00B908DD"/>
    <w:rsid w:val="00B91D47"/>
    <w:rsid w:val="00B928DA"/>
    <w:rsid w:val="00B92E4A"/>
    <w:rsid w:val="00B93647"/>
    <w:rsid w:val="00B93E03"/>
    <w:rsid w:val="00B94011"/>
    <w:rsid w:val="00B94F1F"/>
    <w:rsid w:val="00B95A69"/>
    <w:rsid w:val="00B96CB4"/>
    <w:rsid w:val="00B96D5D"/>
    <w:rsid w:val="00B96EE1"/>
    <w:rsid w:val="00B97109"/>
    <w:rsid w:val="00B9758D"/>
    <w:rsid w:val="00BA099B"/>
    <w:rsid w:val="00BA1157"/>
    <w:rsid w:val="00BA13A5"/>
    <w:rsid w:val="00BA1AD9"/>
    <w:rsid w:val="00BA1D72"/>
    <w:rsid w:val="00BA3247"/>
    <w:rsid w:val="00BA3CB8"/>
    <w:rsid w:val="00BA40A3"/>
    <w:rsid w:val="00BA464C"/>
    <w:rsid w:val="00BA4BC4"/>
    <w:rsid w:val="00BA5338"/>
    <w:rsid w:val="00BA54CB"/>
    <w:rsid w:val="00BA6433"/>
    <w:rsid w:val="00BA66DB"/>
    <w:rsid w:val="00BA6BCB"/>
    <w:rsid w:val="00BA714E"/>
    <w:rsid w:val="00BA7494"/>
    <w:rsid w:val="00BA75E4"/>
    <w:rsid w:val="00BA7623"/>
    <w:rsid w:val="00BA7A8A"/>
    <w:rsid w:val="00BB0313"/>
    <w:rsid w:val="00BB053C"/>
    <w:rsid w:val="00BB057B"/>
    <w:rsid w:val="00BB0A22"/>
    <w:rsid w:val="00BB0AF0"/>
    <w:rsid w:val="00BB0FC1"/>
    <w:rsid w:val="00BB2A23"/>
    <w:rsid w:val="00BB3526"/>
    <w:rsid w:val="00BB4139"/>
    <w:rsid w:val="00BB437F"/>
    <w:rsid w:val="00BB4718"/>
    <w:rsid w:val="00BB49E6"/>
    <w:rsid w:val="00BB5FC5"/>
    <w:rsid w:val="00BB682A"/>
    <w:rsid w:val="00BB6BFC"/>
    <w:rsid w:val="00BB76B9"/>
    <w:rsid w:val="00BB7D51"/>
    <w:rsid w:val="00BB7F30"/>
    <w:rsid w:val="00BC05F8"/>
    <w:rsid w:val="00BC0CAF"/>
    <w:rsid w:val="00BC18B4"/>
    <w:rsid w:val="00BC1EFB"/>
    <w:rsid w:val="00BC245D"/>
    <w:rsid w:val="00BC2982"/>
    <w:rsid w:val="00BC2A48"/>
    <w:rsid w:val="00BC2C6A"/>
    <w:rsid w:val="00BC3177"/>
    <w:rsid w:val="00BC3376"/>
    <w:rsid w:val="00BC4DA6"/>
    <w:rsid w:val="00BC4E10"/>
    <w:rsid w:val="00BC592C"/>
    <w:rsid w:val="00BC5FF3"/>
    <w:rsid w:val="00BC6265"/>
    <w:rsid w:val="00BC7277"/>
    <w:rsid w:val="00BC79F9"/>
    <w:rsid w:val="00BC7FBC"/>
    <w:rsid w:val="00BD006C"/>
    <w:rsid w:val="00BD08F6"/>
    <w:rsid w:val="00BD0BCB"/>
    <w:rsid w:val="00BD1082"/>
    <w:rsid w:val="00BD1135"/>
    <w:rsid w:val="00BD1DB8"/>
    <w:rsid w:val="00BD2A0A"/>
    <w:rsid w:val="00BD31D3"/>
    <w:rsid w:val="00BD3C24"/>
    <w:rsid w:val="00BD4887"/>
    <w:rsid w:val="00BD4A72"/>
    <w:rsid w:val="00BD4C2D"/>
    <w:rsid w:val="00BD6041"/>
    <w:rsid w:val="00BD79FF"/>
    <w:rsid w:val="00BD7E50"/>
    <w:rsid w:val="00BD9520"/>
    <w:rsid w:val="00BE1175"/>
    <w:rsid w:val="00BE16DC"/>
    <w:rsid w:val="00BE1894"/>
    <w:rsid w:val="00BE1995"/>
    <w:rsid w:val="00BE25E8"/>
    <w:rsid w:val="00BE2BF5"/>
    <w:rsid w:val="00BE2CD0"/>
    <w:rsid w:val="00BE39A0"/>
    <w:rsid w:val="00BE4A04"/>
    <w:rsid w:val="00BE4CF9"/>
    <w:rsid w:val="00BE4E8A"/>
    <w:rsid w:val="00BE5A3B"/>
    <w:rsid w:val="00BE6542"/>
    <w:rsid w:val="00BE6979"/>
    <w:rsid w:val="00BE6F34"/>
    <w:rsid w:val="00BE7482"/>
    <w:rsid w:val="00BE7975"/>
    <w:rsid w:val="00BF0B61"/>
    <w:rsid w:val="00BF0C1D"/>
    <w:rsid w:val="00BF1958"/>
    <w:rsid w:val="00BF1BE4"/>
    <w:rsid w:val="00BF2C01"/>
    <w:rsid w:val="00BF3407"/>
    <w:rsid w:val="00BF4413"/>
    <w:rsid w:val="00BF450E"/>
    <w:rsid w:val="00BF4F4A"/>
    <w:rsid w:val="00BF518E"/>
    <w:rsid w:val="00BF566C"/>
    <w:rsid w:val="00BF58CE"/>
    <w:rsid w:val="00BF5C44"/>
    <w:rsid w:val="00BF5F6D"/>
    <w:rsid w:val="00BF60FC"/>
    <w:rsid w:val="00BF65BD"/>
    <w:rsid w:val="00BF68C8"/>
    <w:rsid w:val="00BF71BB"/>
    <w:rsid w:val="00BF7502"/>
    <w:rsid w:val="00BF78C3"/>
    <w:rsid w:val="00C004AB"/>
    <w:rsid w:val="00C00505"/>
    <w:rsid w:val="00C015C5"/>
    <w:rsid w:val="00C01924"/>
    <w:rsid w:val="00C01DEB"/>
    <w:rsid w:val="00C01E68"/>
    <w:rsid w:val="00C0342B"/>
    <w:rsid w:val="00C03A4A"/>
    <w:rsid w:val="00C03BEC"/>
    <w:rsid w:val="00C048BB"/>
    <w:rsid w:val="00C04E93"/>
    <w:rsid w:val="00C051DB"/>
    <w:rsid w:val="00C0539F"/>
    <w:rsid w:val="00C05462"/>
    <w:rsid w:val="00C055D9"/>
    <w:rsid w:val="00C05706"/>
    <w:rsid w:val="00C05DE9"/>
    <w:rsid w:val="00C06B7E"/>
    <w:rsid w:val="00C06BBC"/>
    <w:rsid w:val="00C06D81"/>
    <w:rsid w:val="00C07E8B"/>
    <w:rsid w:val="00C10B36"/>
    <w:rsid w:val="00C10C6A"/>
    <w:rsid w:val="00C10EE4"/>
    <w:rsid w:val="00C11811"/>
    <w:rsid w:val="00C11924"/>
    <w:rsid w:val="00C11FBB"/>
    <w:rsid w:val="00C12636"/>
    <w:rsid w:val="00C12878"/>
    <w:rsid w:val="00C14F16"/>
    <w:rsid w:val="00C15BAA"/>
    <w:rsid w:val="00C16623"/>
    <w:rsid w:val="00C171C4"/>
    <w:rsid w:val="00C17E09"/>
    <w:rsid w:val="00C2057B"/>
    <w:rsid w:val="00C220AD"/>
    <w:rsid w:val="00C222A3"/>
    <w:rsid w:val="00C22377"/>
    <w:rsid w:val="00C226B7"/>
    <w:rsid w:val="00C22A86"/>
    <w:rsid w:val="00C230F1"/>
    <w:rsid w:val="00C242CD"/>
    <w:rsid w:val="00C2485B"/>
    <w:rsid w:val="00C251EC"/>
    <w:rsid w:val="00C25410"/>
    <w:rsid w:val="00C262AB"/>
    <w:rsid w:val="00C262C0"/>
    <w:rsid w:val="00C26C6D"/>
    <w:rsid w:val="00C277F2"/>
    <w:rsid w:val="00C27BA0"/>
    <w:rsid w:val="00C27C94"/>
    <w:rsid w:val="00C30313"/>
    <w:rsid w:val="00C30DD9"/>
    <w:rsid w:val="00C31715"/>
    <w:rsid w:val="00C31B61"/>
    <w:rsid w:val="00C326F9"/>
    <w:rsid w:val="00C327BC"/>
    <w:rsid w:val="00C32BF9"/>
    <w:rsid w:val="00C3326B"/>
    <w:rsid w:val="00C3331C"/>
    <w:rsid w:val="00C34431"/>
    <w:rsid w:val="00C34A96"/>
    <w:rsid w:val="00C34AAC"/>
    <w:rsid w:val="00C34BAE"/>
    <w:rsid w:val="00C354D0"/>
    <w:rsid w:val="00C3597B"/>
    <w:rsid w:val="00C359AF"/>
    <w:rsid w:val="00C365CF"/>
    <w:rsid w:val="00C36692"/>
    <w:rsid w:val="00C36AAD"/>
    <w:rsid w:val="00C36C85"/>
    <w:rsid w:val="00C36D22"/>
    <w:rsid w:val="00C37A29"/>
    <w:rsid w:val="00C40678"/>
    <w:rsid w:val="00C4182E"/>
    <w:rsid w:val="00C419AB"/>
    <w:rsid w:val="00C41C80"/>
    <w:rsid w:val="00C41E5F"/>
    <w:rsid w:val="00C4247A"/>
    <w:rsid w:val="00C42780"/>
    <w:rsid w:val="00C433D4"/>
    <w:rsid w:val="00C43BB0"/>
    <w:rsid w:val="00C4416F"/>
    <w:rsid w:val="00C44515"/>
    <w:rsid w:val="00C44F72"/>
    <w:rsid w:val="00C4583D"/>
    <w:rsid w:val="00C4592D"/>
    <w:rsid w:val="00C45CB0"/>
    <w:rsid w:val="00C4634E"/>
    <w:rsid w:val="00C463B1"/>
    <w:rsid w:val="00C46858"/>
    <w:rsid w:val="00C46C6A"/>
    <w:rsid w:val="00C46FDA"/>
    <w:rsid w:val="00C47093"/>
    <w:rsid w:val="00C47252"/>
    <w:rsid w:val="00C47C11"/>
    <w:rsid w:val="00C502E7"/>
    <w:rsid w:val="00C503FE"/>
    <w:rsid w:val="00C51180"/>
    <w:rsid w:val="00C51AC1"/>
    <w:rsid w:val="00C51E40"/>
    <w:rsid w:val="00C52770"/>
    <w:rsid w:val="00C5278D"/>
    <w:rsid w:val="00C529A9"/>
    <w:rsid w:val="00C52F5E"/>
    <w:rsid w:val="00C5310E"/>
    <w:rsid w:val="00C534B4"/>
    <w:rsid w:val="00C537B1"/>
    <w:rsid w:val="00C53D2F"/>
    <w:rsid w:val="00C53F37"/>
    <w:rsid w:val="00C54376"/>
    <w:rsid w:val="00C547BD"/>
    <w:rsid w:val="00C549EB"/>
    <w:rsid w:val="00C54CFD"/>
    <w:rsid w:val="00C550DD"/>
    <w:rsid w:val="00C5544B"/>
    <w:rsid w:val="00C56B60"/>
    <w:rsid w:val="00C57320"/>
    <w:rsid w:val="00C5733A"/>
    <w:rsid w:val="00C6082E"/>
    <w:rsid w:val="00C60BFD"/>
    <w:rsid w:val="00C60D2B"/>
    <w:rsid w:val="00C61F02"/>
    <w:rsid w:val="00C62AFB"/>
    <w:rsid w:val="00C6322E"/>
    <w:rsid w:val="00C632A8"/>
    <w:rsid w:val="00C635C9"/>
    <w:rsid w:val="00C6376C"/>
    <w:rsid w:val="00C637AD"/>
    <w:rsid w:val="00C638E0"/>
    <w:rsid w:val="00C63AAB"/>
    <w:rsid w:val="00C6478D"/>
    <w:rsid w:val="00C64A19"/>
    <w:rsid w:val="00C65351"/>
    <w:rsid w:val="00C6553D"/>
    <w:rsid w:val="00C656D1"/>
    <w:rsid w:val="00C66720"/>
    <w:rsid w:val="00C66B08"/>
    <w:rsid w:val="00C67945"/>
    <w:rsid w:val="00C6797A"/>
    <w:rsid w:val="00C70EFC"/>
    <w:rsid w:val="00C71D30"/>
    <w:rsid w:val="00C72121"/>
    <w:rsid w:val="00C73A2C"/>
    <w:rsid w:val="00C73B3B"/>
    <w:rsid w:val="00C744AB"/>
    <w:rsid w:val="00C757DB"/>
    <w:rsid w:val="00C75DA9"/>
    <w:rsid w:val="00C75DF8"/>
    <w:rsid w:val="00C76BBF"/>
    <w:rsid w:val="00C76D43"/>
    <w:rsid w:val="00C771BC"/>
    <w:rsid w:val="00C77F07"/>
    <w:rsid w:val="00C805A8"/>
    <w:rsid w:val="00C811ED"/>
    <w:rsid w:val="00C8280D"/>
    <w:rsid w:val="00C82BD9"/>
    <w:rsid w:val="00C83186"/>
    <w:rsid w:val="00C84120"/>
    <w:rsid w:val="00C849AC"/>
    <w:rsid w:val="00C84D04"/>
    <w:rsid w:val="00C84F98"/>
    <w:rsid w:val="00C8515D"/>
    <w:rsid w:val="00C852DE"/>
    <w:rsid w:val="00C86A9F"/>
    <w:rsid w:val="00C872B3"/>
    <w:rsid w:val="00C87328"/>
    <w:rsid w:val="00C87F2C"/>
    <w:rsid w:val="00C916C9"/>
    <w:rsid w:val="00C9202C"/>
    <w:rsid w:val="00C924D3"/>
    <w:rsid w:val="00C9316B"/>
    <w:rsid w:val="00C932F3"/>
    <w:rsid w:val="00C9361C"/>
    <w:rsid w:val="00C93F86"/>
    <w:rsid w:val="00C9407C"/>
    <w:rsid w:val="00C948C5"/>
    <w:rsid w:val="00C95139"/>
    <w:rsid w:val="00C95827"/>
    <w:rsid w:val="00C96098"/>
    <w:rsid w:val="00C9626B"/>
    <w:rsid w:val="00C963FF"/>
    <w:rsid w:val="00C965FD"/>
    <w:rsid w:val="00C96706"/>
    <w:rsid w:val="00C97055"/>
    <w:rsid w:val="00C97293"/>
    <w:rsid w:val="00C97B3D"/>
    <w:rsid w:val="00CA1DA9"/>
    <w:rsid w:val="00CA1EC2"/>
    <w:rsid w:val="00CA2624"/>
    <w:rsid w:val="00CA28A7"/>
    <w:rsid w:val="00CA38FC"/>
    <w:rsid w:val="00CA3FCB"/>
    <w:rsid w:val="00CA4065"/>
    <w:rsid w:val="00CA40BD"/>
    <w:rsid w:val="00CA4458"/>
    <w:rsid w:val="00CA46C2"/>
    <w:rsid w:val="00CA4CA1"/>
    <w:rsid w:val="00CA57BE"/>
    <w:rsid w:val="00CA5A05"/>
    <w:rsid w:val="00CA5B45"/>
    <w:rsid w:val="00CA5B86"/>
    <w:rsid w:val="00CA6014"/>
    <w:rsid w:val="00CA65F6"/>
    <w:rsid w:val="00CA6AFC"/>
    <w:rsid w:val="00CA740D"/>
    <w:rsid w:val="00CA7CD4"/>
    <w:rsid w:val="00CB0AD0"/>
    <w:rsid w:val="00CB17B4"/>
    <w:rsid w:val="00CB1C82"/>
    <w:rsid w:val="00CB2BA2"/>
    <w:rsid w:val="00CB35A0"/>
    <w:rsid w:val="00CB41DE"/>
    <w:rsid w:val="00CB427D"/>
    <w:rsid w:val="00CB4794"/>
    <w:rsid w:val="00CB4921"/>
    <w:rsid w:val="00CB4CCF"/>
    <w:rsid w:val="00CB4DF5"/>
    <w:rsid w:val="00CB52E7"/>
    <w:rsid w:val="00CB55B8"/>
    <w:rsid w:val="00CB5DA7"/>
    <w:rsid w:val="00CB6D5D"/>
    <w:rsid w:val="00CB6EEB"/>
    <w:rsid w:val="00CB726A"/>
    <w:rsid w:val="00CB7993"/>
    <w:rsid w:val="00CB79C3"/>
    <w:rsid w:val="00CC16BE"/>
    <w:rsid w:val="00CC1E1B"/>
    <w:rsid w:val="00CC254C"/>
    <w:rsid w:val="00CC2C57"/>
    <w:rsid w:val="00CC3697"/>
    <w:rsid w:val="00CC3D0E"/>
    <w:rsid w:val="00CC4711"/>
    <w:rsid w:val="00CC4777"/>
    <w:rsid w:val="00CC48C7"/>
    <w:rsid w:val="00CC4D42"/>
    <w:rsid w:val="00CC5BFA"/>
    <w:rsid w:val="00CC5F18"/>
    <w:rsid w:val="00CC6183"/>
    <w:rsid w:val="00CC634B"/>
    <w:rsid w:val="00CC6356"/>
    <w:rsid w:val="00CC69F9"/>
    <w:rsid w:val="00CC6A01"/>
    <w:rsid w:val="00CC7D6F"/>
    <w:rsid w:val="00CD04AF"/>
    <w:rsid w:val="00CD18BD"/>
    <w:rsid w:val="00CD2106"/>
    <w:rsid w:val="00CD2496"/>
    <w:rsid w:val="00CD27B1"/>
    <w:rsid w:val="00CD3EAA"/>
    <w:rsid w:val="00CD4314"/>
    <w:rsid w:val="00CD455A"/>
    <w:rsid w:val="00CD525C"/>
    <w:rsid w:val="00CD5582"/>
    <w:rsid w:val="00CD57FF"/>
    <w:rsid w:val="00CD602D"/>
    <w:rsid w:val="00CD61EB"/>
    <w:rsid w:val="00CD6727"/>
    <w:rsid w:val="00CD698A"/>
    <w:rsid w:val="00CD6A1A"/>
    <w:rsid w:val="00CD6FBA"/>
    <w:rsid w:val="00CD7238"/>
    <w:rsid w:val="00CD76CE"/>
    <w:rsid w:val="00CE0672"/>
    <w:rsid w:val="00CE09BA"/>
    <w:rsid w:val="00CE0A93"/>
    <w:rsid w:val="00CE138D"/>
    <w:rsid w:val="00CE1581"/>
    <w:rsid w:val="00CE1ABB"/>
    <w:rsid w:val="00CE1AEB"/>
    <w:rsid w:val="00CE1B77"/>
    <w:rsid w:val="00CE1D7F"/>
    <w:rsid w:val="00CE1F5D"/>
    <w:rsid w:val="00CE39A4"/>
    <w:rsid w:val="00CE404C"/>
    <w:rsid w:val="00CE4B59"/>
    <w:rsid w:val="00CE4B89"/>
    <w:rsid w:val="00CE553B"/>
    <w:rsid w:val="00CE5E95"/>
    <w:rsid w:val="00CE61B2"/>
    <w:rsid w:val="00CE73DB"/>
    <w:rsid w:val="00CE7644"/>
    <w:rsid w:val="00CF008A"/>
    <w:rsid w:val="00CF02F0"/>
    <w:rsid w:val="00CF0305"/>
    <w:rsid w:val="00CF0682"/>
    <w:rsid w:val="00CF1638"/>
    <w:rsid w:val="00CF1DDA"/>
    <w:rsid w:val="00CF2056"/>
    <w:rsid w:val="00CF26D7"/>
    <w:rsid w:val="00CF2A2B"/>
    <w:rsid w:val="00CF3064"/>
    <w:rsid w:val="00CF4AC5"/>
    <w:rsid w:val="00CF4E0C"/>
    <w:rsid w:val="00CF5169"/>
    <w:rsid w:val="00CF58F4"/>
    <w:rsid w:val="00CF65A1"/>
    <w:rsid w:val="00CF6E71"/>
    <w:rsid w:val="00CF6FC7"/>
    <w:rsid w:val="00CF7435"/>
    <w:rsid w:val="00CF76FB"/>
    <w:rsid w:val="00CF7819"/>
    <w:rsid w:val="00CF7B2A"/>
    <w:rsid w:val="00CF7CBB"/>
    <w:rsid w:val="00CF7D19"/>
    <w:rsid w:val="00D0014A"/>
    <w:rsid w:val="00D00728"/>
    <w:rsid w:val="00D0098A"/>
    <w:rsid w:val="00D02185"/>
    <w:rsid w:val="00D02DCE"/>
    <w:rsid w:val="00D02EEE"/>
    <w:rsid w:val="00D0376D"/>
    <w:rsid w:val="00D043C4"/>
    <w:rsid w:val="00D0580B"/>
    <w:rsid w:val="00D05841"/>
    <w:rsid w:val="00D0734D"/>
    <w:rsid w:val="00D075AF"/>
    <w:rsid w:val="00D075B5"/>
    <w:rsid w:val="00D07738"/>
    <w:rsid w:val="00D07741"/>
    <w:rsid w:val="00D07A27"/>
    <w:rsid w:val="00D07BD6"/>
    <w:rsid w:val="00D10637"/>
    <w:rsid w:val="00D107D4"/>
    <w:rsid w:val="00D10B37"/>
    <w:rsid w:val="00D10D9C"/>
    <w:rsid w:val="00D11019"/>
    <w:rsid w:val="00D114CA"/>
    <w:rsid w:val="00D1245A"/>
    <w:rsid w:val="00D12610"/>
    <w:rsid w:val="00D13AA8"/>
    <w:rsid w:val="00D13E72"/>
    <w:rsid w:val="00D13F70"/>
    <w:rsid w:val="00D143B7"/>
    <w:rsid w:val="00D143FA"/>
    <w:rsid w:val="00D14BF1"/>
    <w:rsid w:val="00D1544B"/>
    <w:rsid w:val="00D155BF"/>
    <w:rsid w:val="00D161AC"/>
    <w:rsid w:val="00D16323"/>
    <w:rsid w:val="00D16698"/>
    <w:rsid w:val="00D16F74"/>
    <w:rsid w:val="00D2026D"/>
    <w:rsid w:val="00D21629"/>
    <w:rsid w:val="00D21AF0"/>
    <w:rsid w:val="00D22794"/>
    <w:rsid w:val="00D234FA"/>
    <w:rsid w:val="00D23C60"/>
    <w:rsid w:val="00D23F9A"/>
    <w:rsid w:val="00D2465A"/>
    <w:rsid w:val="00D2501C"/>
    <w:rsid w:val="00D253A4"/>
    <w:rsid w:val="00D2586B"/>
    <w:rsid w:val="00D264AF"/>
    <w:rsid w:val="00D266DD"/>
    <w:rsid w:val="00D27A63"/>
    <w:rsid w:val="00D31163"/>
    <w:rsid w:val="00D31B83"/>
    <w:rsid w:val="00D31BA6"/>
    <w:rsid w:val="00D3220C"/>
    <w:rsid w:val="00D33040"/>
    <w:rsid w:val="00D34467"/>
    <w:rsid w:val="00D344EC"/>
    <w:rsid w:val="00D34DC7"/>
    <w:rsid w:val="00D34F9D"/>
    <w:rsid w:val="00D351F5"/>
    <w:rsid w:val="00D3531A"/>
    <w:rsid w:val="00D35A60"/>
    <w:rsid w:val="00D35BF5"/>
    <w:rsid w:val="00D36798"/>
    <w:rsid w:val="00D36822"/>
    <w:rsid w:val="00D36AC6"/>
    <w:rsid w:val="00D408C5"/>
    <w:rsid w:val="00D4140E"/>
    <w:rsid w:val="00D41913"/>
    <w:rsid w:val="00D42429"/>
    <w:rsid w:val="00D42944"/>
    <w:rsid w:val="00D431C4"/>
    <w:rsid w:val="00D43A6C"/>
    <w:rsid w:val="00D43EBA"/>
    <w:rsid w:val="00D44CF3"/>
    <w:rsid w:val="00D44E35"/>
    <w:rsid w:val="00D456CE"/>
    <w:rsid w:val="00D45A76"/>
    <w:rsid w:val="00D45C7D"/>
    <w:rsid w:val="00D45DE3"/>
    <w:rsid w:val="00D46136"/>
    <w:rsid w:val="00D46737"/>
    <w:rsid w:val="00D46CC2"/>
    <w:rsid w:val="00D46D83"/>
    <w:rsid w:val="00D46FF5"/>
    <w:rsid w:val="00D474E7"/>
    <w:rsid w:val="00D47762"/>
    <w:rsid w:val="00D50230"/>
    <w:rsid w:val="00D50300"/>
    <w:rsid w:val="00D50544"/>
    <w:rsid w:val="00D50706"/>
    <w:rsid w:val="00D50ADE"/>
    <w:rsid w:val="00D51661"/>
    <w:rsid w:val="00D51949"/>
    <w:rsid w:val="00D51A7C"/>
    <w:rsid w:val="00D51B85"/>
    <w:rsid w:val="00D524D8"/>
    <w:rsid w:val="00D52A4C"/>
    <w:rsid w:val="00D5356E"/>
    <w:rsid w:val="00D539C0"/>
    <w:rsid w:val="00D53FB8"/>
    <w:rsid w:val="00D54295"/>
    <w:rsid w:val="00D54811"/>
    <w:rsid w:val="00D54EB3"/>
    <w:rsid w:val="00D559C9"/>
    <w:rsid w:val="00D559D9"/>
    <w:rsid w:val="00D56348"/>
    <w:rsid w:val="00D56853"/>
    <w:rsid w:val="00D568EC"/>
    <w:rsid w:val="00D56C89"/>
    <w:rsid w:val="00D56EA9"/>
    <w:rsid w:val="00D56F1B"/>
    <w:rsid w:val="00D570AB"/>
    <w:rsid w:val="00D57545"/>
    <w:rsid w:val="00D57654"/>
    <w:rsid w:val="00D57C59"/>
    <w:rsid w:val="00D605E0"/>
    <w:rsid w:val="00D60649"/>
    <w:rsid w:val="00D60888"/>
    <w:rsid w:val="00D60EA2"/>
    <w:rsid w:val="00D61082"/>
    <w:rsid w:val="00D610D3"/>
    <w:rsid w:val="00D61321"/>
    <w:rsid w:val="00D613A5"/>
    <w:rsid w:val="00D61E88"/>
    <w:rsid w:val="00D62427"/>
    <w:rsid w:val="00D62B11"/>
    <w:rsid w:val="00D6302A"/>
    <w:rsid w:val="00D6368E"/>
    <w:rsid w:val="00D63B19"/>
    <w:rsid w:val="00D64660"/>
    <w:rsid w:val="00D646DD"/>
    <w:rsid w:val="00D64772"/>
    <w:rsid w:val="00D654EC"/>
    <w:rsid w:val="00D65C76"/>
    <w:rsid w:val="00D66B12"/>
    <w:rsid w:val="00D66FB0"/>
    <w:rsid w:val="00D67731"/>
    <w:rsid w:val="00D678D8"/>
    <w:rsid w:val="00D67F7E"/>
    <w:rsid w:val="00D70129"/>
    <w:rsid w:val="00D7151E"/>
    <w:rsid w:val="00D71849"/>
    <w:rsid w:val="00D71966"/>
    <w:rsid w:val="00D73CCD"/>
    <w:rsid w:val="00D74313"/>
    <w:rsid w:val="00D74BCE"/>
    <w:rsid w:val="00D757AA"/>
    <w:rsid w:val="00D757AB"/>
    <w:rsid w:val="00D758FF"/>
    <w:rsid w:val="00D7714A"/>
    <w:rsid w:val="00D80395"/>
    <w:rsid w:val="00D80940"/>
    <w:rsid w:val="00D80969"/>
    <w:rsid w:val="00D81CD8"/>
    <w:rsid w:val="00D81FEF"/>
    <w:rsid w:val="00D825EE"/>
    <w:rsid w:val="00D83027"/>
    <w:rsid w:val="00D830ED"/>
    <w:rsid w:val="00D83923"/>
    <w:rsid w:val="00D84228"/>
    <w:rsid w:val="00D844AF"/>
    <w:rsid w:val="00D8476B"/>
    <w:rsid w:val="00D848DE"/>
    <w:rsid w:val="00D84DE0"/>
    <w:rsid w:val="00D860DC"/>
    <w:rsid w:val="00D86C55"/>
    <w:rsid w:val="00D86E57"/>
    <w:rsid w:val="00D871B1"/>
    <w:rsid w:val="00D9029A"/>
    <w:rsid w:val="00D91265"/>
    <w:rsid w:val="00D91304"/>
    <w:rsid w:val="00D9264E"/>
    <w:rsid w:val="00D92F4D"/>
    <w:rsid w:val="00D930C9"/>
    <w:rsid w:val="00D931E4"/>
    <w:rsid w:val="00D9341C"/>
    <w:rsid w:val="00D9419D"/>
    <w:rsid w:val="00D943CE"/>
    <w:rsid w:val="00D94AB0"/>
    <w:rsid w:val="00D950ED"/>
    <w:rsid w:val="00D950F4"/>
    <w:rsid w:val="00D9557D"/>
    <w:rsid w:val="00D955D5"/>
    <w:rsid w:val="00D96127"/>
    <w:rsid w:val="00D96221"/>
    <w:rsid w:val="00D9637D"/>
    <w:rsid w:val="00D96D91"/>
    <w:rsid w:val="00D96E2D"/>
    <w:rsid w:val="00D970E8"/>
    <w:rsid w:val="00D97614"/>
    <w:rsid w:val="00DA0800"/>
    <w:rsid w:val="00DA0D31"/>
    <w:rsid w:val="00DA0E51"/>
    <w:rsid w:val="00DA1172"/>
    <w:rsid w:val="00DA1DCB"/>
    <w:rsid w:val="00DA2416"/>
    <w:rsid w:val="00DA2703"/>
    <w:rsid w:val="00DA2985"/>
    <w:rsid w:val="00DA2BDD"/>
    <w:rsid w:val="00DA37DC"/>
    <w:rsid w:val="00DA38FC"/>
    <w:rsid w:val="00DA3B77"/>
    <w:rsid w:val="00DA5680"/>
    <w:rsid w:val="00DA588A"/>
    <w:rsid w:val="00DA60FB"/>
    <w:rsid w:val="00DA6875"/>
    <w:rsid w:val="00DA6D1A"/>
    <w:rsid w:val="00DA7723"/>
    <w:rsid w:val="00DA782C"/>
    <w:rsid w:val="00DA7A42"/>
    <w:rsid w:val="00DA7B5D"/>
    <w:rsid w:val="00DB11B2"/>
    <w:rsid w:val="00DB1CDD"/>
    <w:rsid w:val="00DB21B2"/>
    <w:rsid w:val="00DB31E9"/>
    <w:rsid w:val="00DB3355"/>
    <w:rsid w:val="00DB3727"/>
    <w:rsid w:val="00DB42D9"/>
    <w:rsid w:val="00DB4E63"/>
    <w:rsid w:val="00DB56B5"/>
    <w:rsid w:val="00DB5790"/>
    <w:rsid w:val="00DB5B47"/>
    <w:rsid w:val="00DB680C"/>
    <w:rsid w:val="00DB696E"/>
    <w:rsid w:val="00DC095E"/>
    <w:rsid w:val="00DC0A5C"/>
    <w:rsid w:val="00DC0B04"/>
    <w:rsid w:val="00DC0D1D"/>
    <w:rsid w:val="00DC144D"/>
    <w:rsid w:val="00DC1A9E"/>
    <w:rsid w:val="00DC1DF5"/>
    <w:rsid w:val="00DC2F91"/>
    <w:rsid w:val="00DC2FDF"/>
    <w:rsid w:val="00DC3190"/>
    <w:rsid w:val="00DC336A"/>
    <w:rsid w:val="00DC37AD"/>
    <w:rsid w:val="00DC39F4"/>
    <w:rsid w:val="00DC3EE2"/>
    <w:rsid w:val="00DC3F99"/>
    <w:rsid w:val="00DC3FB4"/>
    <w:rsid w:val="00DC481A"/>
    <w:rsid w:val="00DC577C"/>
    <w:rsid w:val="00DC589F"/>
    <w:rsid w:val="00DC60D6"/>
    <w:rsid w:val="00DC63FA"/>
    <w:rsid w:val="00DC6A59"/>
    <w:rsid w:val="00DC7306"/>
    <w:rsid w:val="00DD0F5D"/>
    <w:rsid w:val="00DD0FB0"/>
    <w:rsid w:val="00DD1184"/>
    <w:rsid w:val="00DD12FE"/>
    <w:rsid w:val="00DD145C"/>
    <w:rsid w:val="00DD16A8"/>
    <w:rsid w:val="00DD20C7"/>
    <w:rsid w:val="00DD21F2"/>
    <w:rsid w:val="00DD2569"/>
    <w:rsid w:val="00DD25AC"/>
    <w:rsid w:val="00DD2CAE"/>
    <w:rsid w:val="00DD317C"/>
    <w:rsid w:val="00DD3ADF"/>
    <w:rsid w:val="00DD3E82"/>
    <w:rsid w:val="00DD413E"/>
    <w:rsid w:val="00DD41FD"/>
    <w:rsid w:val="00DD476D"/>
    <w:rsid w:val="00DD687B"/>
    <w:rsid w:val="00DD7250"/>
    <w:rsid w:val="00DD73C2"/>
    <w:rsid w:val="00DE00D9"/>
    <w:rsid w:val="00DE0873"/>
    <w:rsid w:val="00DE0CD7"/>
    <w:rsid w:val="00DE1C62"/>
    <w:rsid w:val="00DE215C"/>
    <w:rsid w:val="00DE254D"/>
    <w:rsid w:val="00DE2D1E"/>
    <w:rsid w:val="00DE33A7"/>
    <w:rsid w:val="00DE34A8"/>
    <w:rsid w:val="00DE48CE"/>
    <w:rsid w:val="00DE59F8"/>
    <w:rsid w:val="00DE62C5"/>
    <w:rsid w:val="00DE7269"/>
    <w:rsid w:val="00DE78AF"/>
    <w:rsid w:val="00DE795C"/>
    <w:rsid w:val="00DE7DD9"/>
    <w:rsid w:val="00DE7F76"/>
    <w:rsid w:val="00DF0081"/>
    <w:rsid w:val="00DF0F88"/>
    <w:rsid w:val="00DF10C0"/>
    <w:rsid w:val="00DF1617"/>
    <w:rsid w:val="00DF1DC7"/>
    <w:rsid w:val="00DF203A"/>
    <w:rsid w:val="00DF2A8C"/>
    <w:rsid w:val="00DF3663"/>
    <w:rsid w:val="00DF38A5"/>
    <w:rsid w:val="00DF3F79"/>
    <w:rsid w:val="00DF444C"/>
    <w:rsid w:val="00DF4E21"/>
    <w:rsid w:val="00DF4E3E"/>
    <w:rsid w:val="00DF5343"/>
    <w:rsid w:val="00DF5BD2"/>
    <w:rsid w:val="00DF5EBE"/>
    <w:rsid w:val="00DF6596"/>
    <w:rsid w:val="00DF6C0D"/>
    <w:rsid w:val="00DF7D22"/>
    <w:rsid w:val="00E0013B"/>
    <w:rsid w:val="00E00337"/>
    <w:rsid w:val="00E0050C"/>
    <w:rsid w:val="00E005A9"/>
    <w:rsid w:val="00E00EF0"/>
    <w:rsid w:val="00E0104F"/>
    <w:rsid w:val="00E01312"/>
    <w:rsid w:val="00E015DA"/>
    <w:rsid w:val="00E015EA"/>
    <w:rsid w:val="00E02F39"/>
    <w:rsid w:val="00E032A3"/>
    <w:rsid w:val="00E038D7"/>
    <w:rsid w:val="00E03B10"/>
    <w:rsid w:val="00E03FF4"/>
    <w:rsid w:val="00E0453D"/>
    <w:rsid w:val="00E046F7"/>
    <w:rsid w:val="00E04F60"/>
    <w:rsid w:val="00E05FA6"/>
    <w:rsid w:val="00E06287"/>
    <w:rsid w:val="00E0635A"/>
    <w:rsid w:val="00E0751B"/>
    <w:rsid w:val="00E078EE"/>
    <w:rsid w:val="00E102C9"/>
    <w:rsid w:val="00E109C4"/>
    <w:rsid w:val="00E10DAC"/>
    <w:rsid w:val="00E112A3"/>
    <w:rsid w:val="00E11CED"/>
    <w:rsid w:val="00E1249E"/>
    <w:rsid w:val="00E1281B"/>
    <w:rsid w:val="00E12CAA"/>
    <w:rsid w:val="00E15765"/>
    <w:rsid w:val="00E16501"/>
    <w:rsid w:val="00E1700C"/>
    <w:rsid w:val="00E176EA"/>
    <w:rsid w:val="00E205AD"/>
    <w:rsid w:val="00E22A6B"/>
    <w:rsid w:val="00E22CE9"/>
    <w:rsid w:val="00E22D4F"/>
    <w:rsid w:val="00E23181"/>
    <w:rsid w:val="00E231ED"/>
    <w:rsid w:val="00E24380"/>
    <w:rsid w:val="00E247C2"/>
    <w:rsid w:val="00E24BC4"/>
    <w:rsid w:val="00E25474"/>
    <w:rsid w:val="00E2655C"/>
    <w:rsid w:val="00E265E0"/>
    <w:rsid w:val="00E26EB7"/>
    <w:rsid w:val="00E26FA2"/>
    <w:rsid w:val="00E270A0"/>
    <w:rsid w:val="00E276CC"/>
    <w:rsid w:val="00E30509"/>
    <w:rsid w:val="00E30BD4"/>
    <w:rsid w:val="00E30E6F"/>
    <w:rsid w:val="00E31719"/>
    <w:rsid w:val="00E31F47"/>
    <w:rsid w:val="00E32F93"/>
    <w:rsid w:val="00E330CC"/>
    <w:rsid w:val="00E3513A"/>
    <w:rsid w:val="00E35495"/>
    <w:rsid w:val="00E361CF"/>
    <w:rsid w:val="00E364F4"/>
    <w:rsid w:val="00E369E9"/>
    <w:rsid w:val="00E36A89"/>
    <w:rsid w:val="00E36DC4"/>
    <w:rsid w:val="00E379F0"/>
    <w:rsid w:val="00E37AAE"/>
    <w:rsid w:val="00E37BCE"/>
    <w:rsid w:val="00E40F62"/>
    <w:rsid w:val="00E4104C"/>
    <w:rsid w:val="00E4104F"/>
    <w:rsid w:val="00E410B4"/>
    <w:rsid w:val="00E41E72"/>
    <w:rsid w:val="00E42ABE"/>
    <w:rsid w:val="00E43B23"/>
    <w:rsid w:val="00E44283"/>
    <w:rsid w:val="00E44C7B"/>
    <w:rsid w:val="00E45728"/>
    <w:rsid w:val="00E4583C"/>
    <w:rsid w:val="00E46159"/>
    <w:rsid w:val="00E46A52"/>
    <w:rsid w:val="00E47303"/>
    <w:rsid w:val="00E4741E"/>
    <w:rsid w:val="00E47462"/>
    <w:rsid w:val="00E47E62"/>
    <w:rsid w:val="00E5078B"/>
    <w:rsid w:val="00E50DAF"/>
    <w:rsid w:val="00E512CE"/>
    <w:rsid w:val="00E51489"/>
    <w:rsid w:val="00E51AE9"/>
    <w:rsid w:val="00E51D5B"/>
    <w:rsid w:val="00E5248E"/>
    <w:rsid w:val="00E52A9C"/>
    <w:rsid w:val="00E52B45"/>
    <w:rsid w:val="00E532A8"/>
    <w:rsid w:val="00E53664"/>
    <w:rsid w:val="00E53D8E"/>
    <w:rsid w:val="00E54B2B"/>
    <w:rsid w:val="00E551DD"/>
    <w:rsid w:val="00E559F9"/>
    <w:rsid w:val="00E56799"/>
    <w:rsid w:val="00E56953"/>
    <w:rsid w:val="00E5796D"/>
    <w:rsid w:val="00E60495"/>
    <w:rsid w:val="00E617CA"/>
    <w:rsid w:val="00E61C36"/>
    <w:rsid w:val="00E62132"/>
    <w:rsid w:val="00E63125"/>
    <w:rsid w:val="00E6387E"/>
    <w:rsid w:val="00E64838"/>
    <w:rsid w:val="00E6496D"/>
    <w:rsid w:val="00E649A2"/>
    <w:rsid w:val="00E65C95"/>
    <w:rsid w:val="00E65D6B"/>
    <w:rsid w:val="00E663D7"/>
    <w:rsid w:val="00E66717"/>
    <w:rsid w:val="00E670C3"/>
    <w:rsid w:val="00E67D01"/>
    <w:rsid w:val="00E70435"/>
    <w:rsid w:val="00E70E1A"/>
    <w:rsid w:val="00E711E6"/>
    <w:rsid w:val="00E712A5"/>
    <w:rsid w:val="00E713DB"/>
    <w:rsid w:val="00E71C27"/>
    <w:rsid w:val="00E71FA9"/>
    <w:rsid w:val="00E724EF"/>
    <w:rsid w:val="00E72715"/>
    <w:rsid w:val="00E72B0B"/>
    <w:rsid w:val="00E72BA3"/>
    <w:rsid w:val="00E72C3E"/>
    <w:rsid w:val="00E73AB9"/>
    <w:rsid w:val="00E73FFF"/>
    <w:rsid w:val="00E774A6"/>
    <w:rsid w:val="00E77738"/>
    <w:rsid w:val="00E77C0E"/>
    <w:rsid w:val="00E803F3"/>
    <w:rsid w:val="00E8048F"/>
    <w:rsid w:val="00E80619"/>
    <w:rsid w:val="00E80CF5"/>
    <w:rsid w:val="00E81217"/>
    <w:rsid w:val="00E81D21"/>
    <w:rsid w:val="00E82D84"/>
    <w:rsid w:val="00E8318E"/>
    <w:rsid w:val="00E83A50"/>
    <w:rsid w:val="00E83E51"/>
    <w:rsid w:val="00E84234"/>
    <w:rsid w:val="00E8465A"/>
    <w:rsid w:val="00E8495A"/>
    <w:rsid w:val="00E84E9F"/>
    <w:rsid w:val="00E84F2A"/>
    <w:rsid w:val="00E8580A"/>
    <w:rsid w:val="00E85987"/>
    <w:rsid w:val="00E85CAE"/>
    <w:rsid w:val="00E85E67"/>
    <w:rsid w:val="00E85FE7"/>
    <w:rsid w:val="00E86D91"/>
    <w:rsid w:val="00E87305"/>
    <w:rsid w:val="00E8765C"/>
    <w:rsid w:val="00E8770D"/>
    <w:rsid w:val="00E87F9E"/>
    <w:rsid w:val="00E905D7"/>
    <w:rsid w:val="00E9141F"/>
    <w:rsid w:val="00E9170A"/>
    <w:rsid w:val="00E91990"/>
    <w:rsid w:val="00E92FA0"/>
    <w:rsid w:val="00E93A75"/>
    <w:rsid w:val="00E93B67"/>
    <w:rsid w:val="00E95148"/>
    <w:rsid w:val="00E952E7"/>
    <w:rsid w:val="00E953B4"/>
    <w:rsid w:val="00E955B6"/>
    <w:rsid w:val="00E95B29"/>
    <w:rsid w:val="00E95D82"/>
    <w:rsid w:val="00E96565"/>
    <w:rsid w:val="00E96D42"/>
    <w:rsid w:val="00E9715F"/>
    <w:rsid w:val="00E971D9"/>
    <w:rsid w:val="00E97334"/>
    <w:rsid w:val="00E9746E"/>
    <w:rsid w:val="00E97628"/>
    <w:rsid w:val="00EA0555"/>
    <w:rsid w:val="00EA0868"/>
    <w:rsid w:val="00EA08C5"/>
    <w:rsid w:val="00EA0EC3"/>
    <w:rsid w:val="00EA10E7"/>
    <w:rsid w:val="00EA1555"/>
    <w:rsid w:val="00EA1943"/>
    <w:rsid w:val="00EA1996"/>
    <w:rsid w:val="00EA1AE0"/>
    <w:rsid w:val="00EA2645"/>
    <w:rsid w:val="00EA2876"/>
    <w:rsid w:val="00EA2CD3"/>
    <w:rsid w:val="00EA3687"/>
    <w:rsid w:val="00EA36CB"/>
    <w:rsid w:val="00EA38C7"/>
    <w:rsid w:val="00EA3DBA"/>
    <w:rsid w:val="00EA5494"/>
    <w:rsid w:val="00EA5D6D"/>
    <w:rsid w:val="00EA5DF0"/>
    <w:rsid w:val="00EA63A9"/>
    <w:rsid w:val="00EA6FDB"/>
    <w:rsid w:val="00EA733C"/>
    <w:rsid w:val="00EA778B"/>
    <w:rsid w:val="00EA790D"/>
    <w:rsid w:val="00EA7BE7"/>
    <w:rsid w:val="00EB0851"/>
    <w:rsid w:val="00EB0D5A"/>
    <w:rsid w:val="00EB12D1"/>
    <w:rsid w:val="00EB177B"/>
    <w:rsid w:val="00EB178A"/>
    <w:rsid w:val="00EB1800"/>
    <w:rsid w:val="00EB1B5E"/>
    <w:rsid w:val="00EB2D92"/>
    <w:rsid w:val="00EB4648"/>
    <w:rsid w:val="00EB4818"/>
    <w:rsid w:val="00EB4B3D"/>
    <w:rsid w:val="00EB4DCE"/>
    <w:rsid w:val="00EB4EEB"/>
    <w:rsid w:val="00EB51C6"/>
    <w:rsid w:val="00EB51D7"/>
    <w:rsid w:val="00EB52E8"/>
    <w:rsid w:val="00EB6734"/>
    <w:rsid w:val="00EB680C"/>
    <w:rsid w:val="00EB6A31"/>
    <w:rsid w:val="00EB6AE7"/>
    <w:rsid w:val="00EB71F2"/>
    <w:rsid w:val="00EC0416"/>
    <w:rsid w:val="00EC0BA2"/>
    <w:rsid w:val="00EC0C9A"/>
    <w:rsid w:val="00EC151C"/>
    <w:rsid w:val="00EC1A1A"/>
    <w:rsid w:val="00EC1E88"/>
    <w:rsid w:val="00EC26CC"/>
    <w:rsid w:val="00EC2AAD"/>
    <w:rsid w:val="00EC4FB4"/>
    <w:rsid w:val="00EC5067"/>
    <w:rsid w:val="00EC5D43"/>
    <w:rsid w:val="00EC6B06"/>
    <w:rsid w:val="00EC6B96"/>
    <w:rsid w:val="00EC6EEA"/>
    <w:rsid w:val="00EC7166"/>
    <w:rsid w:val="00EC72AB"/>
    <w:rsid w:val="00EC77E2"/>
    <w:rsid w:val="00EC7909"/>
    <w:rsid w:val="00ED08F9"/>
    <w:rsid w:val="00ED157C"/>
    <w:rsid w:val="00ED1711"/>
    <w:rsid w:val="00ED1882"/>
    <w:rsid w:val="00ED18B2"/>
    <w:rsid w:val="00ED1963"/>
    <w:rsid w:val="00ED1E6F"/>
    <w:rsid w:val="00ED204A"/>
    <w:rsid w:val="00ED2475"/>
    <w:rsid w:val="00ED31A4"/>
    <w:rsid w:val="00ED3314"/>
    <w:rsid w:val="00ED3785"/>
    <w:rsid w:val="00ED378B"/>
    <w:rsid w:val="00ED3829"/>
    <w:rsid w:val="00ED4591"/>
    <w:rsid w:val="00ED55E4"/>
    <w:rsid w:val="00ED598A"/>
    <w:rsid w:val="00ED6312"/>
    <w:rsid w:val="00ED63E1"/>
    <w:rsid w:val="00ED68D4"/>
    <w:rsid w:val="00ED718B"/>
    <w:rsid w:val="00ED798C"/>
    <w:rsid w:val="00EE03A1"/>
    <w:rsid w:val="00EE060D"/>
    <w:rsid w:val="00EE08E3"/>
    <w:rsid w:val="00EE0C9F"/>
    <w:rsid w:val="00EE171A"/>
    <w:rsid w:val="00EE2191"/>
    <w:rsid w:val="00EE233D"/>
    <w:rsid w:val="00EE2562"/>
    <w:rsid w:val="00EE2F5B"/>
    <w:rsid w:val="00EE3448"/>
    <w:rsid w:val="00EE349B"/>
    <w:rsid w:val="00EE3660"/>
    <w:rsid w:val="00EE4EA9"/>
    <w:rsid w:val="00EE4F33"/>
    <w:rsid w:val="00EE4FAB"/>
    <w:rsid w:val="00EE505F"/>
    <w:rsid w:val="00EE5426"/>
    <w:rsid w:val="00EE5466"/>
    <w:rsid w:val="00EE5B39"/>
    <w:rsid w:val="00EE6EDF"/>
    <w:rsid w:val="00EE6F14"/>
    <w:rsid w:val="00EE6FF0"/>
    <w:rsid w:val="00EE705C"/>
    <w:rsid w:val="00EE7574"/>
    <w:rsid w:val="00EE7DE0"/>
    <w:rsid w:val="00EF0470"/>
    <w:rsid w:val="00EF07F4"/>
    <w:rsid w:val="00EF08D8"/>
    <w:rsid w:val="00EF0D21"/>
    <w:rsid w:val="00EF0F33"/>
    <w:rsid w:val="00EF14CB"/>
    <w:rsid w:val="00EF1BAF"/>
    <w:rsid w:val="00EF2AD5"/>
    <w:rsid w:val="00EF2C82"/>
    <w:rsid w:val="00EF3F23"/>
    <w:rsid w:val="00EF5002"/>
    <w:rsid w:val="00EF647F"/>
    <w:rsid w:val="00EF6CA5"/>
    <w:rsid w:val="00F003B2"/>
    <w:rsid w:val="00F004FA"/>
    <w:rsid w:val="00F00702"/>
    <w:rsid w:val="00F00DEF"/>
    <w:rsid w:val="00F00FB5"/>
    <w:rsid w:val="00F01107"/>
    <w:rsid w:val="00F01410"/>
    <w:rsid w:val="00F01C55"/>
    <w:rsid w:val="00F01D39"/>
    <w:rsid w:val="00F021D4"/>
    <w:rsid w:val="00F04A26"/>
    <w:rsid w:val="00F04A5A"/>
    <w:rsid w:val="00F04CD5"/>
    <w:rsid w:val="00F056A3"/>
    <w:rsid w:val="00F0680B"/>
    <w:rsid w:val="00F07257"/>
    <w:rsid w:val="00F0737F"/>
    <w:rsid w:val="00F07410"/>
    <w:rsid w:val="00F078D3"/>
    <w:rsid w:val="00F07960"/>
    <w:rsid w:val="00F07E52"/>
    <w:rsid w:val="00F07F32"/>
    <w:rsid w:val="00F100B9"/>
    <w:rsid w:val="00F1155D"/>
    <w:rsid w:val="00F119AE"/>
    <w:rsid w:val="00F12132"/>
    <w:rsid w:val="00F1226B"/>
    <w:rsid w:val="00F12A50"/>
    <w:rsid w:val="00F1330F"/>
    <w:rsid w:val="00F134A9"/>
    <w:rsid w:val="00F13EAB"/>
    <w:rsid w:val="00F140E7"/>
    <w:rsid w:val="00F14331"/>
    <w:rsid w:val="00F14435"/>
    <w:rsid w:val="00F158AB"/>
    <w:rsid w:val="00F162D4"/>
    <w:rsid w:val="00F165FF"/>
    <w:rsid w:val="00F176CF"/>
    <w:rsid w:val="00F1794F"/>
    <w:rsid w:val="00F203CA"/>
    <w:rsid w:val="00F20B9E"/>
    <w:rsid w:val="00F21049"/>
    <w:rsid w:val="00F21DB9"/>
    <w:rsid w:val="00F22CB7"/>
    <w:rsid w:val="00F22D24"/>
    <w:rsid w:val="00F23FD9"/>
    <w:rsid w:val="00F241B6"/>
    <w:rsid w:val="00F24326"/>
    <w:rsid w:val="00F247FC"/>
    <w:rsid w:val="00F248C2"/>
    <w:rsid w:val="00F25120"/>
    <w:rsid w:val="00F25371"/>
    <w:rsid w:val="00F25474"/>
    <w:rsid w:val="00F2557A"/>
    <w:rsid w:val="00F2567B"/>
    <w:rsid w:val="00F25D79"/>
    <w:rsid w:val="00F26A39"/>
    <w:rsid w:val="00F27002"/>
    <w:rsid w:val="00F271BF"/>
    <w:rsid w:val="00F273FC"/>
    <w:rsid w:val="00F304C7"/>
    <w:rsid w:val="00F304D3"/>
    <w:rsid w:val="00F30786"/>
    <w:rsid w:val="00F312F0"/>
    <w:rsid w:val="00F31AA3"/>
    <w:rsid w:val="00F321E5"/>
    <w:rsid w:val="00F32539"/>
    <w:rsid w:val="00F33120"/>
    <w:rsid w:val="00F337E3"/>
    <w:rsid w:val="00F33A11"/>
    <w:rsid w:val="00F33AA4"/>
    <w:rsid w:val="00F33AA5"/>
    <w:rsid w:val="00F341F4"/>
    <w:rsid w:val="00F347A8"/>
    <w:rsid w:val="00F3488B"/>
    <w:rsid w:val="00F353B8"/>
    <w:rsid w:val="00F3557C"/>
    <w:rsid w:val="00F359AD"/>
    <w:rsid w:val="00F359E0"/>
    <w:rsid w:val="00F365B8"/>
    <w:rsid w:val="00F367E5"/>
    <w:rsid w:val="00F37E56"/>
    <w:rsid w:val="00F4010B"/>
    <w:rsid w:val="00F40D17"/>
    <w:rsid w:val="00F412DA"/>
    <w:rsid w:val="00F4131C"/>
    <w:rsid w:val="00F4167C"/>
    <w:rsid w:val="00F41ADA"/>
    <w:rsid w:val="00F41C87"/>
    <w:rsid w:val="00F41D99"/>
    <w:rsid w:val="00F41E3D"/>
    <w:rsid w:val="00F41F3A"/>
    <w:rsid w:val="00F437C7"/>
    <w:rsid w:val="00F4441D"/>
    <w:rsid w:val="00F44AC7"/>
    <w:rsid w:val="00F44DAE"/>
    <w:rsid w:val="00F44F49"/>
    <w:rsid w:val="00F4504A"/>
    <w:rsid w:val="00F4508B"/>
    <w:rsid w:val="00F453FC"/>
    <w:rsid w:val="00F4547A"/>
    <w:rsid w:val="00F45482"/>
    <w:rsid w:val="00F45B1D"/>
    <w:rsid w:val="00F46267"/>
    <w:rsid w:val="00F4702C"/>
    <w:rsid w:val="00F47319"/>
    <w:rsid w:val="00F479AB"/>
    <w:rsid w:val="00F47AF2"/>
    <w:rsid w:val="00F50209"/>
    <w:rsid w:val="00F505B8"/>
    <w:rsid w:val="00F50767"/>
    <w:rsid w:val="00F51875"/>
    <w:rsid w:val="00F53AD8"/>
    <w:rsid w:val="00F540BD"/>
    <w:rsid w:val="00F54D40"/>
    <w:rsid w:val="00F55170"/>
    <w:rsid w:val="00F55BDC"/>
    <w:rsid w:val="00F56B54"/>
    <w:rsid w:val="00F56D25"/>
    <w:rsid w:val="00F571D4"/>
    <w:rsid w:val="00F5771E"/>
    <w:rsid w:val="00F609F3"/>
    <w:rsid w:val="00F618E0"/>
    <w:rsid w:val="00F61D13"/>
    <w:rsid w:val="00F61E07"/>
    <w:rsid w:val="00F6209A"/>
    <w:rsid w:val="00F6224C"/>
    <w:rsid w:val="00F62385"/>
    <w:rsid w:val="00F634F6"/>
    <w:rsid w:val="00F636C0"/>
    <w:rsid w:val="00F63B78"/>
    <w:rsid w:val="00F6409A"/>
    <w:rsid w:val="00F64117"/>
    <w:rsid w:val="00F64746"/>
    <w:rsid w:val="00F6524E"/>
    <w:rsid w:val="00F657C7"/>
    <w:rsid w:val="00F65D7C"/>
    <w:rsid w:val="00F66257"/>
    <w:rsid w:val="00F662BD"/>
    <w:rsid w:val="00F66330"/>
    <w:rsid w:val="00F66536"/>
    <w:rsid w:val="00F6679B"/>
    <w:rsid w:val="00F66D25"/>
    <w:rsid w:val="00F67618"/>
    <w:rsid w:val="00F67761"/>
    <w:rsid w:val="00F67ECC"/>
    <w:rsid w:val="00F70011"/>
    <w:rsid w:val="00F70AEE"/>
    <w:rsid w:val="00F71A34"/>
    <w:rsid w:val="00F72BE6"/>
    <w:rsid w:val="00F73F65"/>
    <w:rsid w:val="00F74066"/>
    <w:rsid w:val="00F74EA4"/>
    <w:rsid w:val="00F7529F"/>
    <w:rsid w:val="00F75B39"/>
    <w:rsid w:val="00F75BAB"/>
    <w:rsid w:val="00F75E3A"/>
    <w:rsid w:val="00F77079"/>
    <w:rsid w:val="00F772C3"/>
    <w:rsid w:val="00F7750F"/>
    <w:rsid w:val="00F8021F"/>
    <w:rsid w:val="00F8069F"/>
    <w:rsid w:val="00F80895"/>
    <w:rsid w:val="00F80C7C"/>
    <w:rsid w:val="00F817A5"/>
    <w:rsid w:val="00F81B6D"/>
    <w:rsid w:val="00F81B91"/>
    <w:rsid w:val="00F824E9"/>
    <w:rsid w:val="00F82D71"/>
    <w:rsid w:val="00F82E9D"/>
    <w:rsid w:val="00F83400"/>
    <w:rsid w:val="00F837D4"/>
    <w:rsid w:val="00F83CF7"/>
    <w:rsid w:val="00F8408D"/>
    <w:rsid w:val="00F846BD"/>
    <w:rsid w:val="00F84F43"/>
    <w:rsid w:val="00F852B8"/>
    <w:rsid w:val="00F85AAA"/>
    <w:rsid w:val="00F85E2D"/>
    <w:rsid w:val="00F861EC"/>
    <w:rsid w:val="00F86B56"/>
    <w:rsid w:val="00F87713"/>
    <w:rsid w:val="00F879B8"/>
    <w:rsid w:val="00F87B07"/>
    <w:rsid w:val="00F87C48"/>
    <w:rsid w:val="00F9012E"/>
    <w:rsid w:val="00F9041B"/>
    <w:rsid w:val="00F92112"/>
    <w:rsid w:val="00F9319D"/>
    <w:rsid w:val="00F9346A"/>
    <w:rsid w:val="00F947BA"/>
    <w:rsid w:val="00F94880"/>
    <w:rsid w:val="00F94BD2"/>
    <w:rsid w:val="00F94FD3"/>
    <w:rsid w:val="00F9542E"/>
    <w:rsid w:val="00F95835"/>
    <w:rsid w:val="00F979ED"/>
    <w:rsid w:val="00FA03BF"/>
    <w:rsid w:val="00FA03F8"/>
    <w:rsid w:val="00FA110B"/>
    <w:rsid w:val="00FA13A6"/>
    <w:rsid w:val="00FA1A94"/>
    <w:rsid w:val="00FA243C"/>
    <w:rsid w:val="00FA2B1F"/>
    <w:rsid w:val="00FA2C7F"/>
    <w:rsid w:val="00FA2F4A"/>
    <w:rsid w:val="00FA3610"/>
    <w:rsid w:val="00FA41EF"/>
    <w:rsid w:val="00FA43C8"/>
    <w:rsid w:val="00FA44BB"/>
    <w:rsid w:val="00FA5296"/>
    <w:rsid w:val="00FA5CEA"/>
    <w:rsid w:val="00FA60DD"/>
    <w:rsid w:val="00FA616B"/>
    <w:rsid w:val="00FA66DE"/>
    <w:rsid w:val="00FA6871"/>
    <w:rsid w:val="00FA6E79"/>
    <w:rsid w:val="00FA7C2B"/>
    <w:rsid w:val="00FB07EA"/>
    <w:rsid w:val="00FB0D65"/>
    <w:rsid w:val="00FB13C9"/>
    <w:rsid w:val="00FB1BA8"/>
    <w:rsid w:val="00FB20E9"/>
    <w:rsid w:val="00FB2A60"/>
    <w:rsid w:val="00FB2DDC"/>
    <w:rsid w:val="00FB3685"/>
    <w:rsid w:val="00FB3EF1"/>
    <w:rsid w:val="00FB4109"/>
    <w:rsid w:val="00FB4783"/>
    <w:rsid w:val="00FB486A"/>
    <w:rsid w:val="00FB4991"/>
    <w:rsid w:val="00FB4A8A"/>
    <w:rsid w:val="00FB5DF0"/>
    <w:rsid w:val="00FB6049"/>
    <w:rsid w:val="00FB61E6"/>
    <w:rsid w:val="00FB6695"/>
    <w:rsid w:val="00FB6A7A"/>
    <w:rsid w:val="00FB7D06"/>
    <w:rsid w:val="00FC0946"/>
    <w:rsid w:val="00FC1501"/>
    <w:rsid w:val="00FC1B12"/>
    <w:rsid w:val="00FC2ADA"/>
    <w:rsid w:val="00FC2B23"/>
    <w:rsid w:val="00FC2D8B"/>
    <w:rsid w:val="00FC31E7"/>
    <w:rsid w:val="00FC32AF"/>
    <w:rsid w:val="00FC3469"/>
    <w:rsid w:val="00FC3D4D"/>
    <w:rsid w:val="00FC4498"/>
    <w:rsid w:val="00FC4AB1"/>
    <w:rsid w:val="00FC4B84"/>
    <w:rsid w:val="00FC58AB"/>
    <w:rsid w:val="00FC5963"/>
    <w:rsid w:val="00FC65AA"/>
    <w:rsid w:val="00FC74CA"/>
    <w:rsid w:val="00FC7B70"/>
    <w:rsid w:val="00FD0026"/>
    <w:rsid w:val="00FD03FF"/>
    <w:rsid w:val="00FD04BD"/>
    <w:rsid w:val="00FD0A80"/>
    <w:rsid w:val="00FD104D"/>
    <w:rsid w:val="00FD12BA"/>
    <w:rsid w:val="00FD2722"/>
    <w:rsid w:val="00FD285E"/>
    <w:rsid w:val="00FD2DC3"/>
    <w:rsid w:val="00FD3306"/>
    <w:rsid w:val="00FD39E5"/>
    <w:rsid w:val="00FD3AC7"/>
    <w:rsid w:val="00FD5626"/>
    <w:rsid w:val="00FD5CBA"/>
    <w:rsid w:val="00FD7BCE"/>
    <w:rsid w:val="00FD7C32"/>
    <w:rsid w:val="00FD7F31"/>
    <w:rsid w:val="00FE0CDA"/>
    <w:rsid w:val="00FE207B"/>
    <w:rsid w:val="00FE351B"/>
    <w:rsid w:val="00FE3C13"/>
    <w:rsid w:val="00FE3CCB"/>
    <w:rsid w:val="00FE4C69"/>
    <w:rsid w:val="00FE4D12"/>
    <w:rsid w:val="00FE5059"/>
    <w:rsid w:val="00FE5193"/>
    <w:rsid w:val="00FE5640"/>
    <w:rsid w:val="00FE57D8"/>
    <w:rsid w:val="00FE6D53"/>
    <w:rsid w:val="00FE7188"/>
    <w:rsid w:val="00FE738A"/>
    <w:rsid w:val="00FE73D4"/>
    <w:rsid w:val="00FE7791"/>
    <w:rsid w:val="00FE7D1E"/>
    <w:rsid w:val="00FF0260"/>
    <w:rsid w:val="00FF03F4"/>
    <w:rsid w:val="00FF0708"/>
    <w:rsid w:val="00FF0D56"/>
    <w:rsid w:val="00FF0E65"/>
    <w:rsid w:val="00FF0F44"/>
    <w:rsid w:val="00FF1922"/>
    <w:rsid w:val="00FF1B50"/>
    <w:rsid w:val="00FF265E"/>
    <w:rsid w:val="00FF26EF"/>
    <w:rsid w:val="00FF2D8B"/>
    <w:rsid w:val="00FF3825"/>
    <w:rsid w:val="00FF3CB9"/>
    <w:rsid w:val="00FF4CA8"/>
    <w:rsid w:val="00FF504E"/>
    <w:rsid w:val="00FF5B17"/>
    <w:rsid w:val="00FF7263"/>
    <w:rsid w:val="00FF7855"/>
    <w:rsid w:val="00FF78A1"/>
    <w:rsid w:val="00FF79A5"/>
    <w:rsid w:val="00FF7DA7"/>
    <w:rsid w:val="00FFAFF5"/>
    <w:rsid w:val="0131A580"/>
    <w:rsid w:val="013FAF6D"/>
    <w:rsid w:val="0158C5D1"/>
    <w:rsid w:val="01744FC2"/>
    <w:rsid w:val="020F0FAC"/>
    <w:rsid w:val="026F80D4"/>
    <w:rsid w:val="03008318"/>
    <w:rsid w:val="0330295F"/>
    <w:rsid w:val="033398FC"/>
    <w:rsid w:val="03669152"/>
    <w:rsid w:val="03AC4135"/>
    <w:rsid w:val="03FA8FF8"/>
    <w:rsid w:val="040DB81D"/>
    <w:rsid w:val="0425C401"/>
    <w:rsid w:val="046F8CD1"/>
    <w:rsid w:val="04851360"/>
    <w:rsid w:val="048ABB4D"/>
    <w:rsid w:val="04ACC9BA"/>
    <w:rsid w:val="05364961"/>
    <w:rsid w:val="056BCE72"/>
    <w:rsid w:val="05890727"/>
    <w:rsid w:val="05A236EB"/>
    <w:rsid w:val="06150F2D"/>
    <w:rsid w:val="063826D1"/>
    <w:rsid w:val="06D0D098"/>
    <w:rsid w:val="06DCE7BE"/>
    <w:rsid w:val="07695B35"/>
    <w:rsid w:val="07DC8F89"/>
    <w:rsid w:val="0824986E"/>
    <w:rsid w:val="0843203B"/>
    <w:rsid w:val="08A0B868"/>
    <w:rsid w:val="0908B552"/>
    <w:rsid w:val="0933A875"/>
    <w:rsid w:val="096FC215"/>
    <w:rsid w:val="09D6C14D"/>
    <w:rsid w:val="0A04EFDC"/>
    <w:rsid w:val="0A8C9E40"/>
    <w:rsid w:val="0B34A30F"/>
    <w:rsid w:val="0BA58C52"/>
    <w:rsid w:val="0BB2621A"/>
    <w:rsid w:val="0BBCFE7A"/>
    <w:rsid w:val="0BDA9584"/>
    <w:rsid w:val="0BDF2CD0"/>
    <w:rsid w:val="0C480C0B"/>
    <w:rsid w:val="0C63AFEE"/>
    <w:rsid w:val="0C79094A"/>
    <w:rsid w:val="0C940168"/>
    <w:rsid w:val="0CD77B1F"/>
    <w:rsid w:val="0CF03F15"/>
    <w:rsid w:val="0D0E439D"/>
    <w:rsid w:val="0D2E6A88"/>
    <w:rsid w:val="0D7AE54B"/>
    <w:rsid w:val="0D92E387"/>
    <w:rsid w:val="0E33552D"/>
    <w:rsid w:val="0E849949"/>
    <w:rsid w:val="0E8D42E2"/>
    <w:rsid w:val="0E9E49F3"/>
    <w:rsid w:val="0EA36792"/>
    <w:rsid w:val="0ED3B1DD"/>
    <w:rsid w:val="0F3702F7"/>
    <w:rsid w:val="0F637D55"/>
    <w:rsid w:val="0F83FFC6"/>
    <w:rsid w:val="0FCAF802"/>
    <w:rsid w:val="0FCFA9ED"/>
    <w:rsid w:val="104C4E84"/>
    <w:rsid w:val="1069B7C6"/>
    <w:rsid w:val="10734F01"/>
    <w:rsid w:val="10CE1413"/>
    <w:rsid w:val="113ADBEA"/>
    <w:rsid w:val="11837AB8"/>
    <w:rsid w:val="1184666D"/>
    <w:rsid w:val="11FBB976"/>
    <w:rsid w:val="120ABF6C"/>
    <w:rsid w:val="123FB331"/>
    <w:rsid w:val="1280972E"/>
    <w:rsid w:val="12824830"/>
    <w:rsid w:val="12A1C521"/>
    <w:rsid w:val="13007C76"/>
    <w:rsid w:val="1308E73C"/>
    <w:rsid w:val="13476D29"/>
    <w:rsid w:val="1366CF60"/>
    <w:rsid w:val="139B07F1"/>
    <w:rsid w:val="14680DC8"/>
    <w:rsid w:val="14C51E2F"/>
    <w:rsid w:val="15050841"/>
    <w:rsid w:val="15146EF5"/>
    <w:rsid w:val="15186DEA"/>
    <w:rsid w:val="151CB7D9"/>
    <w:rsid w:val="15CB3F9F"/>
    <w:rsid w:val="15CF0415"/>
    <w:rsid w:val="15D53A30"/>
    <w:rsid w:val="15EE982B"/>
    <w:rsid w:val="160242B2"/>
    <w:rsid w:val="1625EF48"/>
    <w:rsid w:val="1632B961"/>
    <w:rsid w:val="163F4D4D"/>
    <w:rsid w:val="165EC69A"/>
    <w:rsid w:val="16E0661D"/>
    <w:rsid w:val="16F6D309"/>
    <w:rsid w:val="1771E76B"/>
    <w:rsid w:val="17B36F48"/>
    <w:rsid w:val="17F4EDE6"/>
    <w:rsid w:val="17F96A3C"/>
    <w:rsid w:val="18154769"/>
    <w:rsid w:val="1821F624"/>
    <w:rsid w:val="183F8CA5"/>
    <w:rsid w:val="185E4199"/>
    <w:rsid w:val="1864BF26"/>
    <w:rsid w:val="18AF23BF"/>
    <w:rsid w:val="190BCB07"/>
    <w:rsid w:val="1950AD77"/>
    <w:rsid w:val="19761B1B"/>
    <w:rsid w:val="198AD665"/>
    <w:rsid w:val="19ADC5EF"/>
    <w:rsid w:val="1A01D2EF"/>
    <w:rsid w:val="1A2395EA"/>
    <w:rsid w:val="1A640CD0"/>
    <w:rsid w:val="1A691853"/>
    <w:rsid w:val="1A8D36DA"/>
    <w:rsid w:val="1B1E3745"/>
    <w:rsid w:val="1B230D43"/>
    <w:rsid w:val="1B2C06A8"/>
    <w:rsid w:val="1B2F697C"/>
    <w:rsid w:val="1B4193F9"/>
    <w:rsid w:val="1BD60BA9"/>
    <w:rsid w:val="1BE35B61"/>
    <w:rsid w:val="1BFBF078"/>
    <w:rsid w:val="1C75953E"/>
    <w:rsid w:val="1C83897E"/>
    <w:rsid w:val="1CBDF22B"/>
    <w:rsid w:val="1CF9ABA7"/>
    <w:rsid w:val="1D363762"/>
    <w:rsid w:val="1D5468ED"/>
    <w:rsid w:val="1D7513D4"/>
    <w:rsid w:val="1D8972E6"/>
    <w:rsid w:val="1DED0FED"/>
    <w:rsid w:val="1E6C30AF"/>
    <w:rsid w:val="1ED8CE49"/>
    <w:rsid w:val="1EE1E0CC"/>
    <w:rsid w:val="1EFCD4BC"/>
    <w:rsid w:val="1F6AB63B"/>
    <w:rsid w:val="1FD97650"/>
    <w:rsid w:val="1FF72D95"/>
    <w:rsid w:val="20315732"/>
    <w:rsid w:val="2032946B"/>
    <w:rsid w:val="203C3399"/>
    <w:rsid w:val="2049917D"/>
    <w:rsid w:val="206D3EC3"/>
    <w:rsid w:val="2086EB3B"/>
    <w:rsid w:val="208FEB1C"/>
    <w:rsid w:val="2093BCC8"/>
    <w:rsid w:val="20C17EDB"/>
    <w:rsid w:val="20E88A79"/>
    <w:rsid w:val="21567814"/>
    <w:rsid w:val="21A1A822"/>
    <w:rsid w:val="21DF6673"/>
    <w:rsid w:val="221B2AF9"/>
    <w:rsid w:val="22889A4F"/>
    <w:rsid w:val="2289093E"/>
    <w:rsid w:val="22BD7B2B"/>
    <w:rsid w:val="230A7BC1"/>
    <w:rsid w:val="2310FE52"/>
    <w:rsid w:val="23819C43"/>
    <w:rsid w:val="2382409E"/>
    <w:rsid w:val="23CD2E3A"/>
    <w:rsid w:val="2400E74D"/>
    <w:rsid w:val="2414D5AA"/>
    <w:rsid w:val="24576227"/>
    <w:rsid w:val="245C7F78"/>
    <w:rsid w:val="246769EB"/>
    <w:rsid w:val="248FEA85"/>
    <w:rsid w:val="24934912"/>
    <w:rsid w:val="24A4C7F9"/>
    <w:rsid w:val="24C96E09"/>
    <w:rsid w:val="252FB12A"/>
    <w:rsid w:val="258EAEF1"/>
    <w:rsid w:val="26AE2401"/>
    <w:rsid w:val="26C170A4"/>
    <w:rsid w:val="2743A96D"/>
    <w:rsid w:val="27472ED6"/>
    <w:rsid w:val="27B1F780"/>
    <w:rsid w:val="27B4E223"/>
    <w:rsid w:val="27C5587F"/>
    <w:rsid w:val="2838CA49"/>
    <w:rsid w:val="288764D5"/>
    <w:rsid w:val="293A2D23"/>
    <w:rsid w:val="29F02E5F"/>
    <w:rsid w:val="2A3CA38F"/>
    <w:rsid w:val="2A56AA36"/>
    <w:rsid w:val="2A75B95D"/>
    <w:rsid w:val="2A90F675"/>
    <w:rsid w:val="2A9DBB59"/>
    <w:rsid w:val="2B1100A3"/>
    <w:rsid w:val="2B2428FB"/>
    <w:rsid w:val="2C230556"/>
    <w:rsid w:val="2C36583F"/>
    <w:rsid w:val="2C91E145"/>
    <w:rsid w:val="2CA6288F"/>
    <w:rsid w:val="2CBC1C00"/>
    <w:rsid w:val="2D3CADF0"/>
    <w:rsid w:val="2D5A77C2"/>
    <w:rsid w:val="2D68FB54"/>
    <w:rsid w:val="2DCB9FB6"/>
    <w:rsid w:val="2DD28E6F"/>
    <w:rsid w:val="2E1AE072"/>
    <w:rsid w:val="2E3086BE"/>
    <w:rsid w:val="2ECB7132"/>
    <w:rsid w:val="2EE467FB"/>
    <w:rsid w:val="2F18BD89"/>
    <w:rsid w:val="2F57C08E"/>
    <w:rsid w:val="2F7B4DDB"/>
    <w:rsid w:val="2F903E99"/>
    <w:rsid w:val="30477973"/>
    <w:rsid w:val="30540255"/>
    <w:rsid w:val="306AF48B"/>
    <w:rsid w:val="31006B45"/>
    <w:rsid w:val="3134FF25"/>
    <w:rsid w:val="315EB105"/>
    <w:rsid w:val="317BF4C9"/>
    <w:rsid w:val="319FE6F5"/>
    <w:rsid w:val="31A22AFE"/>
    <w:rsid w:val="32664CC5"/>
    <w:rsid w:val="326B1798"/>
    <w:rsid w:val="3296BD68"/>
    <w:rsid w:val="3298A45B"/>
    <w:rsid w:val="32A6B466"/>
    <w:rsid w:val="32DDB35D"/>
    <w:rsid w:val="336F9396"/>
    <w:rsid w:val="3398BD6C"/>
    <w:rsid w:val="33FD0488"/>
    <w:rsid w:val="3408F814"/>
    <w:rsid w:val="3436150C"/>
    <w:rsid w:val="344D4DC3"/>
    <w:rsid w:val="34A2C003"/>
    <w:rsid w:val="34C1373B"/>
    <w:rsid w:val="34E22E54"/>
    <w:rsid w:val="34E94A67"/>
    <w:rsid w:val="34ED9ED5"/>
    <w:rsid w:val="34F0A29F"/>
    <w:rsid w:val="35174B8F"/>
    <w:rsid w:val="3529087C"/>
    <w:rsid w:val="353D6387"/>
    <w:rsid w:val="354B05C3"/>
    <w:rsid w:val="357C6660"/>
    <w:rsid w:val="35C3D658"/>
    <w:rsid w:val="36280FA2"/>
    <w:rsid w:val="36303872"/>
    <w:rsid w:val="3645843A"/>
    <w:rsid w:val="364B7246"/>
    <w:rsid w:val="36A104D5"/>
    <w:rsid w:val="36A969F4"/>
    <w:rsid w:val="36FF9280"/>
    <w:rsid w:val="37380287"/>
    <w:rsid w:val="375E9735"/>
    <w:rsid w:val="379176AC"/>
    <w:rsid w:val="37B1DD9F"/>
    <w:rsid w:val="3815CC5D"/>
    <w:rsid w:val="381A0485"/>
    <w:rsid w:val="38365B58"/>
    <w:rsid w:val="38496C8E"/>
    <w:rsid w:val="388185F5"/>
    <w:rsid w:val="3894E36C"/>
    <w:rsid w:val="398057E8"/>
    <w:rsid w:val="39D33410"/>
    <w:rsid w:val="39E6F958"/>
    <w:rsid w:val="39FC005B"/>
    <w:rsid w:val="3A2369A8"/>
    <w:rsid w:val="3A5A5B5F"/>
    <w:rsid w:val="3AC5455A"/>
    <w:rsid w:val="3B0163A2"/>
    <w:rsid w:val="3B11AF9E"/>
    <w:rsid w:val="3B1FFFC9"/>
    <w:rsid w:val="3B24B84B"/>
    <w:rsid w:val="3B834075"/>
    <w:rsid w:val="3B837906"/>
    <w:rsid w:val="3B8DA772"/>
    <w:rsid w:val="3BBD443B"/>
    <w:rsid w:val="3BDE119F"/>
    <w:rsid w:val="3C23A90E"/>
    <w:rsid w:val="3C3BFF79"/>
    <w:rsid w:val="3C43C2DE"/>
    <w:rsid w:val="3C4F76B8"/>
    <w:rsid w:val="3C7A7697"/>
    <w:rsid w:val="3CE44E3A"/>
    <w:rsid w:val="3CEBD065"/>
    <w:rsid w:val="3D0E6A26"/>
    <w:rsid w:val="3D1E5C56"/>
    <w:rsid w:val="3D2C0D17"/>
    <w:rsid w:val="3DD6C16B"/>
    <w:rsid w:val="3DF11355"/>
    <w:rsid w:val="3DFF3010"/>
    <w:rsid w:val="3E1C95A8"/>
    <w:rsid w:val="3E3841FC"/>
    <w:rsid w:val="3EC713F9"/>
    <w:rsid w:val="3EDC6D69"/>
    <w:rsid w:val="3EEE0AD6"/>
    <w:rsid w:val="3F103E3F"/>
    <w:rsid w:val="3F88DE42"/>
    <w:rsid w:val="3F9787E2"/>
    <w:rsid w:val="403378C5"/>
    <w:rsid w:val="406350D4"/>
    <w:rsid w:val="4080FA84"/>
    <w:rsid w:val="408F775E"/>
    <w:rsid w:val="40C63A93"/>
    <w:rsid w:val="40CE37BF"/>
    <w:rsid w:val="40E7BAD8"/>
    <w:rsid w:val="40F9A71E"/>
    <w:rsid w:val="40FD15F4"/>
    <w:rsid w:val="410F4498"/>
    <w:rsid w:val="414B6254"/>
    <w:rsid w:val="4168F027"/>
    <w:rsid w:val="4168F17B"/>
    <w:rsid w:val="41694BB4"/>
    <w:rsid w:val="41AE3DE9"/>
    <w:rsid w:val="41BCEFA7"/>
    <w:rsid w:val="41D521DC"/>
    <w:rsid w:val="420E1BAC"/>
    <w:rsid w:val="4218847A"/>
    <w:rsid w:val="4225B8C1"/>
    <w:rsid w:val="424B219C"/>
    <w:rsid w:val="4250EC62"/>
    <w:rsid w:val="42995228"/>
    <w:rsid w:val="42A2EE0A"/>
    <w:rsid w:val="42A58A82"/>
    <w:rsid w:val="441CE829"/>
    <w:rsid w:val="444A65A4"/>
    <w:rsid w:val="44712685"/>
    <w:rsid w:val="448E7DA5"/>
    <w:rsid w:val="44EF0306"/>
    <w:rsid w:val="44FB8DB6"/>
    <w:rsid w:val="45425F58"/>
    <w:rsid w:val="4547812A"/>
    <w:rsid w:val="455363DF"/>
    <w:rsid w:val="456E0A99"/>
    <w:rsid w:val="457ABEFE"/>
    <w:rsid w:val="4594565D"/>
    <w:rsid w:val="45FF603B"/>
    <w:rsid w:val="4624109F"/>
    <w:rsid w:val="46AB5DBC"/>
    <w:rsid w:val="46DCC2AA"/>
    <w:rsid w:val="46E547F4"/>
    <w:rsid w:val="47A6FE26"/>
    <w:rsid w:val="47BA4BC9"/>
    <w:rsid w:val="47DE8452"/>
    <w:rsid w:val="47FDF1F3"/>
    <w:rsid w:val="482AB747"/>
    <w:rsid w:val="4845BDAB"/>
    <w:rsid w:val="48C82C5A"/>
    <w:rsid w:val="48FFB37B"/>
    <w:rsid w:val="497D267F"/>
    <w:rsid w:val="498D37D7"/>
    <w:rsid w:val="49A13199"/>
    <w:rsid w:val="49E4D64F"/>
    <w:rsid w:val="4A006A6F"/>
    <w:rsid w:val="4A2BD49F"/>
    <w:rsid w:val="4A2EFC78"/>
    <w:rsid w:val="4A9E8D2A"/>
    <w:rsid w:val="4AC676E5"/>
    <w:rsid w:val="4AC82EE8"/>
    <w:rsid w:val="4AD2653B"/>
    <w:rsid w:val="4BA79DAE"/>
    <w:rsid w:val="4BF5F621"/>
    <w:rsid w:val="4C0B2A81"/>
    <w:rsid w:val="4D08382C"/>
    <w:rsid w:val="4D2805A2"/>
    <w:rsid w:val="4D37B36E"/>
    <w:rsid w:val="4D3F1A73"/>
    <w:rsid w:val="4D5E9AEB"/>
    <w:rsid w:val="4E147071"/>
    <w:rsid w:val="4E2E8DD7"/>
    <w:rsid w:val="4E31CD1B"/>
    <w:rsid w:val="4F225530"/>
    <w:rsid w:val="4F2F54B5"/>
    <w:rsid w:val="4F33F14B"/>
    <w:rsid w:val="4F35E5CE"/>
    <w:rsid w:val="4F39DD1A"/>
    <w:rsid w:val="4F8F71BF"/>
    <w:rsid w:val="500590E1"/>
    <w:rsid w:val="505B4E1D"/>
    <w:rsid w:val="50F27995"/>
    <w:rsid w:val="50F5DAA4"/>
    <w:rsid w:val="51269B9E"/>
    <w:rsid w:val="51767F0C"/>
    <w:rsid w:val="517C130E"/>
    <w:rsid w:val="51C28330"/>
    <w:rsid w:val="51CABD3E"/>
    <w:rsid w:val="51CF21A6"/>
    <w:rsid w:val="51FEEF78"/>
    <w:rsid w:val="52133799"/>
    <w:rsid w:val="52602B2E"/>
    <w:rsid w:val="528BC21B"/>
    <w:rsid w:val="52C54E3B"/>
    <w:rsid w:val="52CF6257"/>
    <w:rsid w:val="52D99741"/>
    <w:rsid w:val="532B21BE"/>
    <w:rsid w:val="53A9C9F3"/>
    <w:rsid w:val="53F79CAF"/>
    <w:rsid w:val="54226C2D"/>
    <w:rsid w:val="5422F24D"/>
    <w:rsid w:val="547459B9"/>
    <w:rsid w:val="54DAC433"/>
    <w:rsid w:val="5669E9BE"/>
    <w:rsid w:val="567542A3"/>
    <w:rsid w:val="56B59B6D"/>
    <w:rsid w:val="56E560CC"/>
    <w:rsid w:val="5708E525"/>
    <w:rsid w:val="5721EB1D"/>
    <w:rsid w:val="5745022D"/>
    <w:rsid w:val="574C5FCD"/>
    <w:rsid w:val="5776A156"/>
    <w:rsid w:val="580F7C5D"/>
    <w:rsid w:val="583126DC"/>
    <w:rsid w:val="5840A356"/>
    <w:rsid w:val="58A4F7EF"/>
    <w:rsid w:val="58B3F483"/>
    <w:rsid w:val="58C44C16"/>
    <w:rsid w:val="590C69D9"/>
    <w:rsid w:val="591C3C5A"/>
    <w:rsid w:val="59DC4705"/>
    <w:rsid w:val="59F64E9E"/>
    <w:rsid w:val="59FF2A3F"/>
    <w:rsid w:val="5A27F293"/>
    <w:rsid w:val="5A47DD09"/>
    <w:rsid w:val="5B45AC0E"/>
    <w:rsid w:val="5B852E4E"/>
    <w:rsid w:val="5B988606"/>
    <w:rsid w:val="5BDA3C47"/>
    <w:rsid w:val="5C316B08"/>
    <w:rsid w:val="5C3A410E"/>
    <w:rsid w:val="5C8C70E7"/>
    <w:rsid w:val="5C94F855"/>
    <w:rsid w:val="5CA7D9F5"/>
    <w:rsid w:val="5CB802A8"/>
    <w:rsid w:val="5CD0CD57"/>
    <w:rsid w:val="5CECE2DA"/>
    <w:rsid w:val="5D3D6015"/>
    <w:rsid w:val="5E141B24"/>
    <w:rsid w:val="5E1D0C7D"/>
    <w:rsid w:val="5E2D478B"/>
    <w:rsid w:val="5E38B512"/>
    <w:rsid w:val="5E54C516"/>
    <w:rsid w:val="5E5DA9B9"/>
    <w:rsid w:val="5E7F0619"/>
    <w:rsid w:val="5F1C9A56"/>
    <w:rsid w:val="5F23EC07"/>
    <w:rsid w:val="5F378F29"/>
    <w:rsid w:val="5F7E0EEF"/>
    <w:rsid w:val="5FBDF8F6"/>
    <w:rsid w:val="60055203"/>
    <w:rsid w:val="60A1F8B3"/>
    <w:rsid w:val="612D7B5B"/>
    <w:rsid w:val="61362E8E"/>
    <w:rsid w:val="613944B6"/>
    <w:rsid w:val="614322CE"/>
    <w:rsid w:val="61E74E0E"/>
    <w:rsid w:val="6230F7DF"/>
    <w:rsid w:val="628F88AD"/>
    <w:rsid w:val="62F5BA2E"/>
    <w:rsid w:val="62F660D3"/>
    <w:rsid w:val="6316D554"/>
    <w:rsid w:val="632E9162"/>
    <w:rsid w:val="634A0126"/>
    <w:rsid w:val="636344B5"/>
    <w:rsid w:val="63B6431B"/>
    <w:rsid w:val="63D80A6B"/>
    <w:rsid w:val="6433B16D"/>
    <w:rsid w:val="6436E49F"/>
    <w:rsid w:val="646677BD"/>
    <w:rsid w:val="64AC567B"/>
    <w:rsid w:val="64B2442C"/>
    <w:rsid w:val="64B63CEA"/>
    <w:rsid w:val="64C4539A"/>
    <w:rsid w:val="64D49299"/>
    <w:rsid w:val="64D6796D"/>
    <w:rsid w:val="6544D036"/>
    <w:rsid w:val="6557F8C8"/>
    <w:rsid w:val="6584C8B9"/>
    <w:rsid w:val="660AD118"/>
    <w:rsid w:val="663AF7EE"/>
    <w:rsid w:val="66B811FA"/>
    <w:rsid w:val="66F01FF6"/>
    <w:rsid w:val="670A7678"/>
    <w:rsid w:val="670FE576"/>
    <w:rsid w:val="673BA56B"/>
    <w:rsid w:val="6788974D"/>
    <w:rsid w:val="67B85329"/>
    <w:rsid w:val="68432DF1"/>
    <w:rsid w:val="685A5FA3"/>
    <w:rsid w:val="68769894"/>
    <w:rsid w:val="6906DD0E"/>
    <w:rsid w:val="696A3207"/>
    <w:rsid w:val="696B1F66"/>
    <w:rsid w:val="6977E9ED"/>
    <w:rsid w:val="699D83CD"/>
    <w:rsid w:val="69B81254"/>
    <w:rsid w:val="69C3DA94"/>
    <w:rsid w:val="69E7585D"/>
    <w:rsid w:val="6A906077"/>
    <w:rsid w:val="6AD9514D"/>
    <w:rsid w:val="6B35279A"/>
    <w:rsid w:val="6B480A14"/>
    <w:rsid w:val="6BFF74B4"/>
    <w:rsid w:val="6C3226B4"/>
    <w:rsid w:val="6C45E6A5"/>
    <w:rsid w:val="6CA28D14"/>
    <w:rsid w:val="6CA83F80"/>
    <w:rsid w:val="6CA9EF96"/>
    <w:rsid w:val="6D5F9008"/>
    <w:rsid w:val="6DE759F6"/>
    <w:rsid w:val="6E0CA016"/>
    <w:rsid w:val="6E1BA3FC"/>
    <w:rsid w:val="6E802780"/>
    <w:rsid w:val="6EDA1E4F"/>
    <w:rsid w:val="6EF5823C"/>
    <w:rsid w:val="6F46E709"/>
    <w:rsid w:val="6F4C064C"/>
    <w:rsid w:val="6F8946C5"/>
    <w:rsid w:val="701B29E8"/>
    <w:rsid w:val="702188AD"/>
    <w:rsid w:val="70AD673B"/>
    <w:rsid w:val="70FCD287"/>
    <w:rsid w:val="715D6ED6"/>
    <w:rsid w:val="71D50126"/>
    <w:rsid w:val="721637C2"/>
    <w:rsid w:val="725DA037"/>
    <w:rsid w:val="7269FA99"/>
    <w:rsid w:val="72A5D1C5"/>
    <w:rsid w:val="72D32C02"/>
    <w:rsid w:val="72F77DB3"/>
    <w:rsid w:val="72FC5365"/>
    <w:rsid w:val="73048BDA"/>
    <w:rsid w:val="7312E2BB"/>
    <w:rsid w:val="7321604E"/>
    <w:rsid w:val="7382531E"/>
    <w:rsid w:val="7398E597"/>
    <w:rsid w:val="73B4A462"/>
    <w:rsid w:val="73B4EF08"/>
    <w:rsid w:val="73B51FD7"/>
    <w:rsid w:val="73F0E26A"/>
    <w:rsid w:val="740029DA"/>
    <w:rsid w:val="745E0C70"/>
    <w:rsid w:val="74A3032F"/>
    <w:rsid w:val="74CBE15E"/>
    <w:rsid w:val="7534A548"/>
    <w:rsid w:val="7586938F"/>
    <w:rsid w:val="75C83422"/>
    <w:rsid w:val="75F77643"/>
    <w:rsid w:val="75FE5429"/>
    <w:rsid w:val="760740E7"/>
    <w:rsid w:val="76386DFD"/>
    <w:rsid w:val="767D58D4"/>
    <w:rsid w:val="76DC1D00"/>
    <w:rsid w:val="76E51B86"/>
    <w:rsid w:val="77AE39AE"/>
    <w:rsid w:val="7852FAF6"/>
    <w:rsid w:val="78D90F4B"/>
    <w:rsid w:val="78E410C2"/>
    <w:rsid w:val="78E5A30C"/>
    <w:rsid w:val="790A3FE9"/>
    <w:rsid w:val="797CD08A"/>
    <w:rsid w:val="79E46F49"/>
    <w:rsid w:val="7A0453CB"/>
    <w:rsid w:val="7ACF6C83"/>
    <w:rsid w:val="7B1D5F40"/>
    <w:rsid w:val="7B48239B"/>
    <w:rsid w:val="7B63A353"/>
    <w:rsid w:val="7B904D27"/>
    <w:rsid w:val="7BBA44A0"/>
    <w:rsid w:val="7BD91900"/>
    <w:rsid w:val="7BFB5454"/>
    <w:rsid w:val="7BFCD723"/>
    <w:rsid w:val="7C39A415"/>
    <w:rsid w:val="7C601AF3"/>
    <w:rsid w:val="7CA0A20D"/>
    <w:rsid w:val="7CB8E0AE"/>
    <w:rsid w:val="7CCD91F6"/>
    <w:rsid w:val="7CE089E2"/>
    <w:rsid w:val="7D34114C"/>
    <w:rsid w:val="7D5F6E26"/>
    <w:rsid w:val="7DB8BA81"/>
    <w:rsid w:val="7DC33AD5"/>
    <w:rsid w:val="7DC48088"/>
    <w:rsid w:val="7E3A1EA4"/>
    <w:rsid w:val="7E69D90F"/>
    <w:rsid w:val="7EC392CA"/>
    <w:rsid w:val="7ED9A769"/>
    <w:rsid w:val="7F150BA6"/>
    <w:rsid w:val="7F219744"/>
    <w:rsid w:val="7F2598DB"/>
    <w:rsid w:val="7F33D686"/>
  </w:rsids>
  <m:mathPr>
    <m:mathFont m:val="Cambria Math"/>
    <m:brkBin m:val="before"/>
    <m:brkBinSub m:val="--"/>
    <m:smallFrac m:val="0"/>
    <m:dispDef/>
    <m:lMargin m:val="0"/>
    <m:rMargin m:val="0"/>
    <m:defJc m:val="centerGroup"/>
    <m:wrapIndent m:val="1440"/>
    <m:intLim m:val="subSup"/>
    <m:naryLim m:val="undOvr"/>
  </m:mathPr>
  <w:themeFontLang w:val="en-AU"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FA9834"/>
  <w15:chartTrackingRefBased/>
  <w15:docId w15:val="{923C6F10-6576-405F-9713-F890EA0B577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A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qFormat="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qFormat="1"/>
    <w:lsdException w:name="List Bullet 3" w:semiHidden="1" w:unhideWhenUsed="1" w:qFormat="1"/>
    <w:lsdException w:name="List Bullet 4" w:semiHidden="1" w:unhideWhenUsed="1" w:qFormat="1"/>
    <w:lsdException w:name="List Bullet 5" w:semiHidden="1" w:unhideWhenUsed="1"/>
    <w:lsdException w:name="List Number 2" w:semiHidden="1" w:unhideWhenUsed="1" w:qFormat="1"/>
    <w:lsdException w:name="List Number 3" w:semiHidden="1" w:unhideWhenUsed="1" w:qFormat="1"/>
    <w:lsdException w:name="List Number 4" w:semiHidden="1" w:unhideWhenUsed="1" w:qFormat="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qFormat="1"/>
    <w:lsdException w:name="List Continue 2" w:semiHidden="1" w:unhideWhenUsed="1" w:qFormat="1"/>
    <w:lsdException w:name="List Continue 3" w:semiHidden="1" w:unhideWhenUsed="1" w:qFormat="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qFormat="1"/>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7537A"/>
    <w:pPr>
      <w:spacing w:after="180"/>
    </w:pPr>
    <w:rPr>
      <w:sz w:val="18"/>
    </w:rPr>
  </w:style>
  <w:style w:type="paragraph" w:styleId="Heading1">
    <w:name w:val="heading 1"/>
    <w:basedOn w:val="Normal"/>
    <w:next w:val="Normal"/>
    <w:link w:val="Heading1Char"/>
    <w:uiPriority w:val="9"/>
    <w:qFormat/>
    <w:rsid w:val="005F009C"/>
    <w:pPr>
      <w:keepNext/>
      <w:keepLines/>
      <w:numPr>
        <w:numId w:val="33"/>
      </w:numPr>
      <w:spacing w:after="380"/>
      <w:outlineLvl w:val="0"/>
    </w:pPr>
    <w:rPr>
      <w:rFonts w:asciiTheme="majorHAnsi" w:eastAsiaTheme="majorEastAsia" w:hAnsiTheme="majorHAnsi" w:cstheme="majorBidi"/>
      <w:b/>
      <w:color w:val="2C4BA0" w:themeColor="accent1"/>
      <w:sz w:val="44"/>
      <w:szCs w:val="32"/>
    </w:rPr>
  </w:style>
  <w:style w:type="paragraph" w:styleId="Heading2">
    <w:name w:val="heading 2"/>
    <w:basedOn w:val="Normal"/>
    <w:next w:val="Normal"/>
    <w:link w:val="Heading2Char"/>
    <w:uiPriority w:val="9"/>
    <w:qFormat/>
    <w:rsid w:val="005F009C"/>
    <w:pPr>
      <w:keepNext/>
      <w:keepLines/>
      <w:numPr>
        <w:ilvl w:val="1"/>
        <w:numId w:val="33"/>
      </w:numPr>
      <w:spacing w:before="280" w:after="240"/>
      <w:outlineLvl w:val="1"/>
    </w:pPr>
    <w:rPr>
      <w:rFonts w:asciiTheme="majorHAnsi" w:eastAsiaTheme="majorEastAsia" w:hAnsiTheme="majorHAnsi" w:cstheme="majorBidi"/>
      <w:b/>
      <w:color w:val="2C4BA0" w:themeColor="accent1"/>
      <w:sz w:val="28"/>
      <w:szCs w:val="26"/>
    </w:rPr>
  </w:style>
  <w:style w:type="paragraph" w:styleId="Heading3">
    <w:name w:val="heading 3"/>
    <w:basedOn w:val="Normal"/>
    <w:next w:val="Normal"/>
    <w:link w:val="Heading3Char"/>
    <w:uiPriority w:val="9"/>
    <w:qFormat/>
    <w:rsid w:val="008D41E8"/>
    <w:pPr>
      <w:keepNext/>
      <w:keepLines/>
      <w:numPr>
        <w:ilvl w:val="2"/>
        <w:numId w:val="33"/>
      </w:numPr>
      <w:spacing w:before="240" w:after="100"/>
      <w:ind w:left="851" w:hanging="851"/>
      <w:outlineLvl w:val="2"/>
    </w:pPr>
    <w:rPr>
      <w:rFonts w:asciiTheme="majorHAnsi" w:eastAsiaTheme="majorEastAsia" w:hAnsiTheme="majorHAnsi" w:cstheme="majorBidi"/>
      <w:b/>
      <w:color w:val="000000" w:themeColor="text2"/>
      <w:sz w:val="20"/>
      <w:szCs w:val="24"/>
    </w:rPr>
  </w:style>
  <w:style w:type="paragraph" w:styleId="Heading4">
    <w:name w:val="heading 4"/>
    <w:basedOn w:val="PageSubtitle"/>
    <w:next w:val="Normal"/>
    <w:link w:val="Heading4Char"/>
    <w:uiPriority w:val="9"/>
    <w:qFormat/>
    <w:rsid w:val="005F009C"/>
    <w:pPr>
      <w:numPr>
        <w:ilvl w:val="3"/>
      </w:numPr>
      <w:spacing w:before="200"/>
      <w:ind w:left="851" w:hanging="851"/>
      <w:outlineLvl w:val="3"/>
    </w:pPr>
    <w:rPr>
      <w:b w:val="0"/>
      <w:i/>
      <w:color w:val="auto"/>
      <w:szCs w:val="18"/>
    </w:rPr>
  </w:style>
  <w:style w:type="paragraph" w:styleId="Heading5">
    <w:name w:val="heading 5"/>
    <w:basedOn w:val="Heading4"/>
    <w:next w:val="Normal"/>
    <w:link w:val="Heading5Char"/>
    <w:uiPriority w:val="9"/>
    <w:qFormat/>
    <w:rsid w:val="005F009C"/>
    <w:pPr>
      <w:numPr>
        <w:ilvl w:val="0"/>
        <w:numId w:val="0"/>
      </w:numPr>
      <w:ind w:left="1134" w:hanging="1134"/>
      <w:outlineLvl w:val="4"/>
    </w:pPr>
    <w:rPr>
      <w:b/>
      <w:i w:val="0"/>
      <w:color w:val="2C4BA0" w:themeColor="accent1"/>
      <w:sz w:val="18"/>
    </w:rPr>
  </w:style>
  <w:style w:type="paragraph" w:styleId="Heading6">
    <w:name w:val="heading 6"/>
    <w:basedOn w:val="Heading4"/>
    <w:next w:val="Normal"/>
    <w:link w:val="Heading6Char"/>
    <w:uiPriority w:val="9"/>
    <w:qFormat/>
    <w:rsid w:val="005E29B4"/>
    <w:pPr>
      <w:numPr>
        <w:ilvl w:val="5"/>
      </w:numPr>
      <w:outlineLvl w:val="5"/>
    </w:pPr>
    <w:rPr>
      <w:b/>
      <w:i w:val="0"/>
      <w:color w:val="6D6868" w:themeColor="accent2"/>
      <w:sz w:val="18"/>
    </w:rPr>
  </w:style>
  <w:style w:type="paragraph" w:styleId="Heading7">
    <w:name w:val="heading 7"/>
    <w:basedOn w:val="Normal"/>
    <w:next w:val="Normal"/>
    <w:link w:val="Heading7Char"/>
    <w:uiPriority w:val="9"/>
    <w:semiHidden/>
    <w:unhideWhenUsed/>
    <w:rsid w:val="00133B8B"/>
    <w:pPr>
      <w:keepNext/>
      <w:keepLines/>
      <w:numPr>
        <w:ilvl w:val="6"/>
        <w:numId w:val="33"/>
      </w:numPr>
      <w:spacing w:before="40" w:after="0"/>
      <w:outlineLvl w:val="6"/>
    </w:pPr>
    <w:rPr>
      <w:rFonts w:asciiTheme="majorHAnsi" w:eastAsiaTheme="majorEastAsia" w:hAnsiTheme="majorHAnsi" w:cstheme="majorBidi"/>
      <w:i/>
      <w:iCs/>
      <w:color w:val="16254F" w:themeColor="accent1" w:themeShade="7F"/>
    </w:rPr>
  </w:style>
  <w:style w:type="paragraph" w:styleId="Heading8">
    <w:name w:val="heading 8"/>
    <w:basedOn w:val="Normal"/>
    <w:next w:val="Normal"/>
    <w:link w:val="Heading8Char"/>
    <w:uiPriority w:val="9"/>
    <w:semiHidden/>
    <w:unhideWhenUsed/>
    <w:qFormat/>
    <w:rsid w:val="00133B8B"/>
    <w:pPr>
      <w:keepNext/>
      <w:keepLines/>
      <w:numPr>
        <w:ilvl w:val="7"/>
        <w:numId w:val="3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33B8B"/>
    <w:pPr>
      <w:keepNext/>
      <w:keepLines/>
      <w:numPr>
        <w:ilvl w:val="8"/>
        <w:numId w:val="3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C11924"/>
    <w:rPr>
      <w:color w:val="808080"/>
    </w:rPr>
  </w:style>
  <w:style w:type="paragraph" w:styleId="Date">
    <w:name w:val="Date"/>
    <w:basedOn w:val="Title"/>
    <w:next w:val="Normal"/>
    <w:link w:val="DateChar"/>
    <w:uiPriority w:val="99"/>
    <w:unhideWhenUsed/>
    <w:rsid w:val="0029388F"/>
    <w:pPr>
      <w:framePr w:wrap="notBeside"/>
      <w:spacing w:after="100" w:line="240" w:lineRule="auto"/>
    </w:pPr>
    <w:rPr>
      <w:b/>
      <w:bCs/>
      <w:caps/>
      <w:color w:val="2C4BA0" w:themeColor="accent1"/>
      <w:spacing w:val="30"/>
      <w:sz w:val="28"/>
      <w:szCs w:val="28"/>
    </w:rPr>
  </w:style>
  <w:style w:type="character" w:customStyle="1" w:styleId="DateChar">
    <w:name w:val="Date Char"/>
    <w:basedOn w:val="DefaultParagraphFont"/>
    <w:link w:val="Date"/>
    <w:uiPriority w:val="99"/>
    <w:rsid w:val="0029388F"/>
    <w:rPr>
      <w:b/>
      <w:bCs/>
      <w:caps/>
      <w:color w:val="2C4BA0" w:themeColor="accent1"/>
      <w:spacing w:val="30"/>
      <w:sz w:val="28"/>
      <w:szCs w:val="28"/>
    </w:rPr>
  </w:style>
  <w:style w:type="paragraph" w:styleId="NoSpacing">
    <w:name w:val="No Spacing"/>
    <w:basedOn w:val="Normal"/>
    <w:link w:val="NoSpacingChar"/>
    <w:uiPriority w:val="1"/>
    <w:qFormat/>
    <w:rsid w:val="00D34DC7"/>
    <w:pPr>
      <w:spacing w:after="0"/>
    </w:pPr>
  </w:style>
  <w:style w:type="paragraph" w:styleId="ListBullet">
    <w:name w:val="List Bullet"/>
    <w:basedOn w:val="Normal"/>
    <w:uiPriority w:val="99"/>
    <w:unhideWhenUsed/>
    <w:qFormat/>
    <w:rsid w:val="008D41E8"/>
    <w:pPr>
      <w:numPr>
        <w:numId w:val="45"/>
      </w:numPr>
    </w:pPr>
  </w:style>
  <w:style w:type="paragraph" w:styleId="ListBullet2">
    <w:name w:val="List Bullet 2"/>
    <w:basedOn w:val="Normal"/>
    <w:uiPriority w:val="99"/>
    <w:unhideWhenUsed/>
    <w:qFormat/>
    <w:rsid w:val="008D41E8"/>
    <w:pPr>
      <w:numPr>
        <w:ilvl w:val="1"/>
        <w:numId w:val="45"/>
      </w:numPr>
      <w:ind w:left="568" w:hanging="284"/>
    </w:pPr>
  </w:style>
  <w:style w:type="paragraph" w:styleId="ListNumber">
    <w:name w:val="List Number"/>
    <w:basedOn w:val="Normal"/>
    <w:uiPriority w:val="99"/>
    <w:unhideWhenUsed/>
    <w:qFormat/>
    <w:rsid w:val="00857FCE"/>
    <w:pPr>
      <w:ind w:left="851" w:hanging="851"/>
    </w:pPr>
    <w:rPr>
      <w:b/>
    </w:rPr>
  </w:style>
  <w:style w:type="numbering" w:customStyle="1" w:styleId="Bullets">
    <w:name w:val="Bullets"/>
    <w:uiPriority w:val="99"/>
    <w:rsid w:val="00FF1B50"/>
    <w:pPr>
      <w:numPr>
        <w:numId w:val="3"/>
      </w:numPr>
    </w:pPr>
  </w:style>
  <w:style w:type="character" w:customStyle="1" w:styleId="Heading1Char">
    <w:name w:val="Heading 1 Char"/>
    <w:basedOn w:val="DefaultParagraphFont"/>
    <w:link w:val="Heading1"/>
    <w:uiPriority w:val="9"/>
    <w:rsid w:val="005F009C"/>
    <w:rPr>
      <w:rFonts w:asciiTheme="majorHAnsi" w:eastAsiaTheme="majorEastAsia" w:hAnsiTheme="majorHAnsi" w:cstheme="majorBidi"/>
      <w:b/>
      <w:color w:val="2C4BA0" w:themeColor="accent1"/>
      <w:sz w:val="44"/>
      <w:szCs w:val="32"/>
    </w:rPr>
  </w:style>
  <w:style w:type="paragraph" w:styleId="ListNumber2">
    <w:name w:val="List Number 2"/>
    <w:basedOn w:val="Normal"/>
    <w:uiPriority w:val="99"/>
    <w:unhideWhenUsed/>
    <w:qFormat/>
    <w:rsid w:val="00857FCE"/>
    <w:pPr>
      <w:ind w:left="851" w:hanging="851"/>
    </w:pPr>
  </w:style>
  <w:style w:type="character" w:customStyle="1" w:styleId="Heading2Char">
    <w:name w:val="Heading 2 Char"/>
    <w:basedOn w:val="DefaultParagraphFont"/>
    <w:link w:val="Heading2"/>
    <w:uiPriority w:val="9"/>
    <w:rsid w:val="005F009C"/>
    <w:rPr>
      <w:rFonts w:asciiTheme="majorHAnsi" w:eastAsiaTheme="majorEastAsia" w:hAnsiTheme="majorHAnsi" w:cstheme="majorBidi"/>
      <w:b/>
      <w:color w:val="2C4BA0" w:themeColor="accent1"/>
      <w:sz w:val="28"/>
      <w:szCs w:val="26"/>
    </w:rPr>
  </w:style>
  <w:style w:type="paragraph" w:styleId="ListParagraph">
    <w:name w:val="List Paragraph"/>
    <w:basedOn w:val="Normal"/>
    <w:uiPriority w:val="34"/>
    <w:rsid w:val="00594496"/>
    <w:pPr>
      <w:ind w:left="284"/>
      <w:contextualSpacing/>
    </w:pPr>
  </w:style>
  <w:style w:type="paragraph" w:styleId="Header">
    <w:name w:val="header"/>
    <w:link w:val="HeaderChar"/>
    <w:uiPriority w:val="99"/>
    <w:unhideWhenUsed/>
    <w:rsid w:val="006B2360"/>
    <w:pPr>
      <w:tabs>
        <w:tab w:val="center" w:pos="4513"/>
        <w:tab w:val="right" w:pos="9026"/>
      </w:tabs>
      <w:spacing w:after="0" w:line="240" w:lineRule="auto"/>
    </w:pPr>
  </w:style>
  <w:style w:type="character" w:customStyle="1" w:styleId="HeaderChar">
    <w:name w:val="Header Char"/>
    <w:basedOn w:val="DefaultParagraphFont"/>
    <w:link w:val="Header"/>
    <w:uiPriority w:val="99"/>
    <w:rsid w:val="006B2360"/>
  </w:style>
  <w:style w:type="paragraph" w:styleId="Footer">
    <w:name w:val="footer"/>
    <w:link w:val="FooterChar"/>
    <w:uiPriority w:val="99"/>
    <w:unhideWhenUsed/>
    <w:rsid w:val="00425260"/>
    <w:pPr>
      <w:tabs>
        <w:tab w:val="right" w:pos="9044"/>
      </w:tabs>
      <w:spacing w:after="0" w:line="228" w:lineRule="auto"/>
    </w:pPr>
    <w:rPr>
      <w:color w:val="6F7072" w:themeColor="accent6"/>
      <w:sz w:val="16"/>
    </w:rPr>
  </w:style>
  <w:style w:type="character" w:customStyle="1" w:styleId="FooterChar">
    <w:name w:val="Footer Char"/>
    <w:basedOn w:val="DefaultParagraphFont"/>
    <w:link w:val="Footer"/>
    <w:uiPriority w:val="99"/>
    <w:rsid w:val="00425260"/>
    <w:rPr>
      <w:color w:val="6F7072" w:themeColor="accent6"/>
      <w:sz w:val="16"/>
    </w:rPr>
  </w:style>
  <w:style w:type="numbering" w:customStyle="1" w:styleId="Numbering">
    <w:name w:val="Numbering"/>
    <w:uiPriority w:val="99"/>
    <w:rsid w:val="00857FCE"/>
    <w:pPr>
      <w:numPr>
        <w:numId w:val="4"/>
      </w:numPr>
    </w:pPr>
  </w:style>
  <w:style w:type="paragraph" w:styleId="ListBullet3">
    <w:name w:val="List Bullet 3"/>
    <w:aliases w:val="List Bullet - Blue"/>
    <w:basedOn w:val="Normal"/>
    <w:uiPriority w:val="99"/>
    <w:unhideWhenUsed/>
    <w:qFormat/>
    <w:rsid w:val="00FF1B50"/>
    <w:pPr>
      <w:numPr>
        <w:ilvl w:val="2"/>
        <w:numId w:val="45"/>
      </w:numPr>
    </w:pPr>
  </w:style>
  <w:style w:type="paragraph" w:styleId="ListContinue2">
    <w:name w:val="List Continue 2"/>
    <w:basedOn w:val="Normal"/>
    <w:uiPriority w:val="99"/>
    <w:unhideWhenUsed/>
    <w:qFormat/>
    <w:rsid w:val="006427AC"/>
    <w:pPr>
      <w:ind w:left="567"/>
    </w:pPr>
  </w:style>
  <w:style w:type="paragraph" w:styleId="ListNumber3">
    <w:name w:val="List Number 3"/>
    <w:basedOn w:val="Normal"/>
    <w:uiPriority w:val="99"/>
    <w:unhideWhenUsed/>
    <w:qFormat/>
    <w:rsid w:val="00857FCE"/>
    <w:pPr>
      <w:tabs>
        <w:tab w:val="num" w:pos="1134"/>
      </w:tabs>
      <w:ind w:left="851" w:hanging="851"/>
    </w:pPr>
  </w:style>
  <w:style w:type="paragraph" w:styleId="ListNumber4">
    <w:name w:val="List Number 4"/>
    <w:basedOn w:val="Normal"/>
    <w:uiPriority w:val="99"/>
    <w:unhideWhenUsed/>
    <w:qFormat/>
    <w:rsid w:val="00857FCE"/>
    <w:pPr>
      <w:ind w:left="851" w:hanging="851"/>
    </w:pPr>
  </w:style>
  <w:style w:type="paragraph" w:styleId="ListNumber5">
    <w:name w:val="List Number 5"/>
    <w:basedOn w:val="Normal"/>
    <w:uiPriority w:val="99"/>
    <w:unhideWhenUsed/>
    <w:rsid w:val="00857FCE"/>
    <w:pPr>
      <w:ind w:left="1134" w:hanging="1134"/>
      <w:contextualSpacing/>
    </w:pPr>
  </w:style>
  <w:style w:type="paragraph" w:styleId="ListContinue">
    <w:name w:val="List Continue"/>
    <w:basedOn w:val="Normal"/>
    <w:uiPriority w:val="99"/>
    <w:unhideWhenUsed/>
    <w:qFormat/>
    <w:rsid w:val="006427AC"/>
    <w:pPr>
      <w:ind w:left="284"/>
    </w:pPr>
  </w:style>
  <w:style w:type="paragraph" w:styleId="ListContinue3">
    <w:name w:val="List Continue 3"/>
    <w:basedOn w:val="Normal"/>
    <w:uiPriority w:val="99"/>
    <w:unhideWhenUsed/>
    <w:qFormat/>
    <w:rsid w:val="006427AC"/>
    <w:pPr>
      <w:ind w:left="851"/>
    </w:pPr>
  </w:style>
  <w:style w:type="paragraph" w:styleId="ListContinue4">
    <w:name w:val="List Continue 4"/>
    <w:basedOn w:val="Normal"/>
    <w:uiPriority w:val="99"/>
    <w:unhideWhenUsed/>
    <w:rsid w:val="00974677"/>
    <w:pPr>
      <w:ind w:left="1132"/>
      <w:contextualSpacing/>
    </w:pPr>
  </w:style>
  <w:style w:type="character" w:customStyle="1" w:styleId="Heading3Char">
    <w:name w:val="Heading 3 Char"/>
    <w:basedOn w:val="DefaultParagraphFont"/>
    <w:link w:val="Heading3"/>
    <w:uiPriority w:val="9"/>
    <w:rsid w:val="008D41E8"/>
    <w:rPr>
      <w:rFonts w:asciiTheme="majorHAnsi" w:eastAsiaTheme="majorEastAsia" w:hAnsiTheme="majorHAnsi" w:cstheme="majorBidi"/>
      <w:b/>
      <w:color w:val="000000" w:themeColor="text2"/>
      <w:sz w:val="20"/>
      <w:szCs w:val="24"/>
    </w:rPr>
  </w:style>
  <w:style w:type="character" w:customStyle="1" w:styleId="Heading4Char">
    <w:name w:val="Heading 4 Char"/>
    <w:basedOn w:val="DefaultParagraphFont"/>
    <w:link w:val="Heading4"/>
    <w:uiPriority w:val="9"/>
    <w:rsid w:val="005F009C"/>
    <w:rPr>
      <w:rFonts w:asciiTheme="majorHAnsi" w:eastAsiaTheme="majorEastAsia" w:hAnsiTheme="majorHAnsi" w:cstheme="majorBidi"/>
      <w:i/>
      <w:sz w:val="20"/>
      <w:szCs w:val="18"/>
    </w:rPr>
  </w:style>
  <w:style w:type="character" w:customStyle="1" w:styleId="Heading5Char">
    <w:name w:val="Heading 5 Char"/>
    <w:basedOn w:val="DefaultParagraphFont"/>
    <w:link w:val="Heading5"/>
    <w:uiPriority w:val="9"/>
    <w:rsid w:val="005F009C"/>
    <w:rPr>
      <w:rFonts w:asciiTheme="majorHAnsi" w:eastAsiaTheme="majorEastAsia" w:hAnsiTheme="majorHAnsi" w:cstheme="majorBidi"/>
      <w:b/>
      <w:color w:val="2C4BA0" w:themeColor="accent1"/>
      <w:sz w:val="18"/>
      <w:szCs w:val="18"/>
    </w:rPr>
  </w:style>
  <w:style w:type="numbering" w:customStyle="1" w:styleId="ListHeadings">
    <w:name w:val="List Headings"/>
    <w:uiPriority w:val="99"/>
    <w:rsid w:val="005E29B4"/>
    <w:pPr>
      <w:numPr>
        <w:numId w:val="5"/>
      </w:numPr>
    </w:pPr>
  </w:style>
  <w:style w:type="paragraph" w:styleId="Title">
    <w:name w:val="Title"/>
    <w:basedOn w:val="Normal"/>
    <w:next w:val="Normal"/>
    <w:link w:val="TitleChar"/>
    <w:uiPriority w:val="10"/>
    <w:rsid w:val="008D41E8"/>
    <w:pPr>
      <w:framePr w:w="6991" w:h="2268" w:wrap="around" w:vAnchor="page" w:hAnchor="page" w:x="426" w:y="2269" w:anchorLock="1"/>
      <w:spacing w:after="0" w:line="230" w:lineRule="auto"/>
    </w:pPr>
    <w:rPr>
      <w:sz w:val="44"/>
    </w:rPr>
  </w:style>
  <w:style w:type="character" w:customStyle="1" w:styleId="TitleChar">
    <w:name w:val="Title Char"/>
    <w:basedOn w:val="DefaultParagraphFont"/>
    <w:link w:val="Title"/>
    <w:uiPriority w:val="10"/>
    <w:rsid w:val="008D41E8"/>
    <w:rPr>
      <w:sz w:val="44"/>
    </w:rPr>
  </w:style>
  <w:style w:type="paragraph" w:customStyle="1" w:styleId="Call-outbox">
    <w:name w:val="Call-out box"/>
    <w:basedOn w:val="Normal"/>
    <w:link w:val="Call-outboxChar"/>
    <w:uiPriority w:val="15"/>
    <w:rsid w:val="00527939"/>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ind w:left="113" w:right="113"/>
    </w:pPr>
    <w:rPr>
      <w:kern w:val="2"/>
      <w14:ligatures w14:val="standardContextual"/>
    </w:rPr>
  </w:style>
  <w:style w:type="paragraph" w:customStyle="1" w:styleId="Call-outboxHeadingwithicon">
    <w:name w:val="Call-out box Heading with icon"/>
    <w:basedOn w:val="Call-outbox"/>
    <w:next w:val="Call-outbox"/>
    <w:link w:val="Call-outboxHeadingwithiconChar"/>
    <w:uiPriority w:val="15"/>
    <w:rsid w:val="00DA38FC"/>
    <w:pPr>
      <w:framePr w:wrap="around"/>
      <w:numPr>
        <w:numId w:val="48"/>
      </w:numPr>
      <w:spacing w:after="80"/>
    </w:pPr>
    <w:rPr>
      <w:b/>
      <w:color w:val="2C4BA0" w:themeColor="accent1"/>
    </w:rPr>
  </w:style>
  <w:style w:type="character" w:customStyle="1" w:styleId="Call-outboxChar">
    <w:name w:val="Call-out box Char"/>
    <w:basedOn w:val="DefaultParagraphFont"/>
    <w:link w:val="Call-outbox"/>
    <w:uiPriority w:val="15"/>
    <w:rsid w:val="00527939"/>
    <w:rPr>
      <w:kern w:val="2"/>
      <w:sz w:val="18"/>
      <w:shd w:val="clear" w:color="auto" w:fill="F1F2F2" w:themeFill="accent3"/>
      <w14:ligatures w14:val="standardContextual"/>
    </w:rPr>
  </w:style>
  <w:style w:type="character" w:customStyle="1" w:styleId="Call-outboxHeadingwithiconChar">
    <w:name w:val="Call-out box Heading with icon Char"/>
    <w:basedOn w:val="Call-outboxChar"/>
    <w:link w:val="Call-outboxHeadingwithicon"/>
    <w:uiPriority w:val="15"/>
    <w:rsid w:val="00DA38FC"/>
    <w:rPr>
      <w:b/>
      <w:color w:val="2C4BA0" w:themeColor="accent1"/>
      <w:kern w:val="2"/>
      <w:sz w:val="18"/>
      <w:shd w:val="clear" w:color="auto" w:fill="F1F2F2" w:themeFill="accent3"/>
      <w14:ligatures w14:val="standardContextual"/>
    </w:rPr>
  </w:style>
  <w:style w:type="paragraph" w:customStyle="1" w:styleId="Heading1-NoNumber">
    <w:name w:val="Heading 1 - No Number"/>
    <w:basedOn w:val="Heading1"/>
    <w:next w:val="Normal"/>
    <w:link w:val="Heading1-NoNumberChar"/>
    <w:uiPriority w:val="9"/>
    <w:qFormat/>
    <w:rsid w:val="008D41E8"/>
    <w:pPr>
      <w:ind w:left="0" w:firstLine="0"/>
      <w:outlineLvl w:val="9"/>
    </w:pPr>
  </w:style>
  <w:style w:type="paragraph" w:customStyle="1" w:styleId="Heading2-NoNumber">
    <w:name w:val="Heading 2 - No Number"/>
    <w:basedOn w:val="Heading2"/>
    <w:next w:val="Normal"/>
    <w:link w:val="Heading2-NoNumberChar"/>
    <w:uiPriority w:val="9"/>
    <w:qFormat/>
    <w:rsid w:val="005559E4"/>
    <w:pPr>
      <w:ind w:left="0" w:firstLine="0"/>
      <w:outlineLvl w:val="9"/>
    </w:pPr>
  </w:style>
  <w:style w:type="character" w:customStyle="1" w:styleId="Heading1-NoNumberChar">
    <w:name w:val="Heading 1 - No Number Char"/>
    <w:basedOn w:val="Heading1Char"/>
    <w:link w:val="Heading1-NoNumber"/>
    <w:uiPriority w:val="9"/>
    <w:rsid w:val="008D41E8"/>
    <w:rPr>
      <w:rFonts w:asciiTheme="majorHAnsi" w:eastAsiaTheme="majorEastAsia" w:hAnsiTheme="majorHAnsi" w:cstheme="majorBidi"/>
      <w:b/>
      <w:color w:val="2C4BA0" w:themeColor="accent1"/>
      <w:sz w:val="44"/>
      <w:szCs w:val="32"/>
    </w:rPr>
  </w:style>
  <w:style w:type="character" w:customStyle="1" w:styleId="Heading2-NoNumberChar">
    <w:name w:val="Heading 2 - No Number Char"/>
    <w:basedOn w:val="Heading2Char"/>
    <w:link w:val="Heading2-NoNumber"/>
    <w:uiPriority w:val="9"/>
    <w:rsid w:val="005559E4"/>
    <w:rPr>
      <w:rFonts w:asciiTheme="majorHAnsi" w:eastAsiaTheme="majorEastAsia" w:hAnsiTheme="majorHAnsi" w:cstheme="majorBidi"/>
      <w:b/>
      <w:color w:val="2C4BA0" w:themeColor="accent1"/>
      <w:sz w:val="28"/>
      <w:szCs w:val="26"/>
    </w:rPr>
  </w:style>
  <w:style w:type="paragraph" w:styleId="ListContinue5">
    <w:name w:val="List Continue 5"/>
    <w:basedOn w:val="Normal"/>
    <w:uiPriority w:val="99"/>
    <w:unhideWhenUsed/>
    <w:rsid w:val="00593314"/>
    <w:pPr>
      <w:ind w:left="1415"/>
      <w:contextualSpacing/>
    </w:pPr>
  </w:style>
  <w:style w:type="table" w:styleId="TableGrid">
    <w:name w:val="Table Grid"/>
    <w:aliases w:val="Contents Tables,NWRL Table,McLL Table General Text,PB Table,SWRL,TfNSW Table,ICB Table,Table Grid Main Report,Table Financial Statements"/>
    <w:basedOn w:val="TableNormal"/>
    <w:uiPriority w:val="39"/>
    <w:rsid w:val="00EF3F23"/>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aption">
    <w:name w:val="caption"/>
    <w:aliases w:val="TABLE,Caption Char Char Char Char,Caption1 Char Char,Caption Char Char,Caption Char Char Char Char Char Char Char,Caption Char1,Caption Char Char Char Char1,Caption1 Char Char1,Caption Char Char1 Char Char Char,Table Caption,Char,Figure,Item"/>
    <w:basedOn w:val="Normal"/>
    <w:next w:val="Normal"/>
    <w:link w:val="CaptionChar"/>
    <w:uiPriority w:val="35"/>
    <w:unhideWhenUsed/>
    <w:qFormat/>
    <w:rsid w:val="00EC151C"/>
    <w:pPr>
      <w:tabs>
        <w:tab w:val="left" w:pos="1134"/>
      </w:tabs>
      <w:spacing w:before="60" w:after="0"/>
    </w:pPr>
    <w:rPr>
      <w:sz w:val="16"/>
    </w:rPr>
  </w:style>
  <w:style w:type="paragraph" w:styleId="List">
    <w:name w:val="List"/>
    <w:basedOn w:val="Normal"/>
    <w:uiPriority w:val="99"/>
    <w:unhideWhenUsed/>
    <w:rsid w:val="00E25474"/>
    <w:pPr>
      <w:numPr>
        <w:numId w:val="44"/>
      </w:numPr>
      <w:contextualSpacing/>
    </w:pPr>
  </w:style>
  <w:style w:type="paragraph" w:styleId="List2">
    <w:name w:val="List 2"/>
    <w:basedOn w:val="Normal"/>
    <w:uiPriority w:val="99"/>
    <w:unhideWhenUsed/>
    <w:rsid w:val="00785095"/>
    <w:pPr>
      <w:numPr>
        <w:ilvl w:val="1"/>
        <w:numId w:val="44"/>
      </w:numPr>
      <w:contextualSpacing/>
    </w:pPr>
  </w:style>
  <w:style w:type="numbering" w:customStyle="1" w:styleId="LetteredList">
    <w:name w:val="Lettered List"/>
    <w:uiPriority w:val="99"/>
    <w:rsid w:val="00E25474"/>
    <w:pPr>
      <w:numPr>
        <w:numId w:val="6"/>
      </w:numPr>
    </w:pPr>
  </w:style>
  <w:style w:type="paragraph" w:styleId="Subtitle">
    <w:name w:val="Subtitle"/>
    <w:basedOn w:val="Title"/>
    <w:next w:val="Normal"/>
    <w:link w:val="SubtitleChar"/>
    <w:uiPriority w:val="11"/>
    <w:rsid w:val="008E6341"/>
    <w:pPr>
      <w:framePr w:wrap="around"/>
      <w:spacing w:after="100" w:line="240" w:lineRule="auto"/>
    </w:pPr>
    <w:rPr>
      <w:b/>
      <w:caps/>
      <w:color w:val="2C4BA0" w:themeColor="accent1"/>
      <w:spacing w:val="30"/>
      <w:sz w:val="28"/>
    </w:rPr>
  </w:style>
  <w:style w:type="character" w:customStyle="1" w:styleId="SubtitleChar">
    <w:name w:val="Subtitle Char"/>
    <w:basedOn w:val="DefaultParagraphFont"/>
    <w:link w:val="Subtitle"/>
    <w:uiPriority w:val="11"/>
    <w:rsid w:val="008E6341"/>
    <w:rPr>
      <w:b/>
      <w:caps/>
      <w:color w:val="2C4BA0" w:themeColor="accent1"/>
      <w:spacing w:val="30"/>
      <w:sz w:val="28"/>
    </w:rPr>
  </w:style>
  <w:style w:type="paragraph" w:styleId="TOCHeading">
    <w:name w:val="TOC Heading"/>
    <w:basedOn w:val="Heading1"/>
    <w:next w:val="Normal"/>
    <w:uiPriority w:val="39"/>
    <w:unhideWhenUsed/>
    <w:rsid w:val="00F6409A"/>
    <w:pPr>
      <w:spacing w:after="400"/>
      <w:ind w:left="0" w:firstLine="0"/>
      <w:outlineLvl w:val="9"/>
    </w:pPr>
    <w:rPr>
      <w:color w:val="FFFFFF" w:themeColor="background1"/>
      <w:lang w:val="en-US"/>
    </w:rPr>
  </w:style>
  <w:style w:type="paragraph" w:styleId="TOC2">
    <w:name w:val="toc 2"/>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134"/>
        <w:tab w:val="right" w:pos="9072"/>
      </w:tabs>
      <w:spacing w:before="60" w:after="0" w:line="300" w:lineRule="auto"/>
      <w:ind w:firstLine="567"/>
    </w:pPr>
    <w:rPr>
      <w:color w:val="FFFFFF" w:themeColor="background1"/>
    </w:rPr>
  </w:style>
  <w:style w:type="paragraph" w:styleId="TOC3">
    <w:name w:val="toc 3"/>
    <w:basedOn w:val="Normal"/>
    <w:next w:val="Normal"/>
    <w:autoRedefine/>
    <w:uiPriority w:val="39"/>
    <w:unhideWhenUsed/>
    <w:rsid w:val="008655C1"/>
    <w:pPr>
      <w:pBdr>
        <w:bottom w:val="single" w:sz="4" w:space="1" w:color="FFFFFF" w:themeColor="background1"/>
        <w:between w:val="single" w:sz="4" w:space="1" w:color="FFFFFF" w:themeColor="background1"/>
      </w:pBdr>
      <w:tabs>
        <w:tab w:val="left" w:pos="1701"/>
        <w:tab w:val="right" w:pos="9072"/>
      </w:tabs>
      <w:spacing w:before="60" w:after="0" w:line="300" w:lineRule="auto"/>
      <w:ind w:firstLine="1134"/>
    </w:pPr>
    <w:rPr>
      <w:color w:val="FFFFFF" w:themeColor="background1"/>
    </w:rPr>
  </w:style>
  <w:style w:type="character" w:styleId="Hyperlink">
    <w:name w:val="Hyperlink"/>
    <w:basedOn w:val="DefaultParagraphFont"/>
    <w:uiPriority w:val="99"/>
    <w:unhideWhenUsed/>
    <w:rsid w:val="00A24EF4"/>
    <w:rPr>
      <w:color w:val="000000" w:themeColor="hyperlink"/>
      <w:u w:val="single"/>
    </w:rPr>
  </w:style>
  <w:style w:type="table" w:customStyle="1" w:styleId="Blank">
    <w:name w:val="Blank"/>
    <w:basedOn w:val="TableNormal"/>
    <w:uiPriority w:val="99"/>
    <w:rsid w:val="00FB0D65"/>
    <w:pPr>
      <w:spacing w:after="0" w:line="240" w:lineRule="auto"/>
    </w:pPr>
    <w:tblPr>
      <w:tblCellMar>
        <w:left w:w="0" w:type="dxa"/>
        <w:right w:w="0" w:type="dxa"/>
      </w:tblCellMar>
    </w:tblPr>
  </w:style>
  <w:style w:type="paragraph" w:customStyle="1" w:styleId="CoverLogo">
    <w:name w:val="Cover Logo"/>
    <w:link w:val="CoverLogoChar"/>
    <w:rsid w:val="00A77ABB"/>
    <w:pPr>
      <w:framePr w:w="964" w:h="635" w:hRule="exact" w:wrap="around" w:vAnchor="page" w:hAnchor="page" w:x="10281" w:y="15582" w:anchorLock="1"/>
      <w:spacing w:after="0" w:line="240" w:lineRule="auto"/>
    </w:pPr>
    <w:rPr>
      <w:sz w:val="18"/>
    </w:rPr>
  </w:style>
  <w:style w:type="paragraph" w:customStyle="1" w:styleId="CoverDetails">
    <w:name w:val="Cover Details"/>
    <w:link w:val="CoverDetailsChar"/>
    <w:rsid w:val="00590568"/>
    <w:pPr>
      <w:framePr w:w="7655" w:h="454" w:hRule="exact" w:wrap="around" w:vAnchor="page" w:hAnchor="page" w:x="698" w:y="15707" w:anchorLock="1"/>
      <w:spacing w:after="0" w:line="240" w:lineRule="auto"/>
    </w:pPr>
    <w:rPr>
      <w:b/>
      <w:color w:val="FFFFFF" w:themeColor="background1"/>
      <w:sz w:val="16"/>
    </w:rPr>
  </w:style>
  <w:style w:type="character" w:customStyle="1" w:styleId="NoSpacingChar">
    <w:name w:val="No Spacing Char"/>
    <w:basedOn w:val="DefaultParagraphFont"/>
    <w:link w:val="NoSpacing"/>
    <w:uiPriority w:val="1"/>
    <w:rsid w:val="0081673B"/>
    <w:rPr>
      <w:sz w:val="18"/>
    </w:rPr>
  </w:style>
  <w:style w:type="character" w:customStyle="1" w:styleId="CoverLogoChar">
    <w:name w:val="Cover Logo Char"/>
    <w:basedOn w:val="NoSpacingChar"/>
    <w:link w:val="CoverLogo"/>
    <w:rsid w:val="00A77ABB"/>
    <w:rPr>
      <w:sz w:val="18"/>
    </w:rPr>
  </w:style>
  <w:style w:type="paragraph" w:customStyle="1" w:styleId="CoverDescription">
    <w:name w:val="Cover Description"/>
    <w:link w:val="CoverDescriptionChar"/>
    <w:rsid w:val="00FC31E7"/>
    <w:pPr>
      <w:framePr w:w="6708" w:wrap="around" w:vAnchor="page" w:hAnchor="page" w:x="710" w:y="5121" w:anchorLock="1"/>
      <w:spacing w:after="0" w:line="240" w:lineRule="auto"/>
    </w:pPr>
    <w:rPr>
      <w:b/>
      <w:color w:val="FFFFFF" w:themeColor="background1"/>
      <w:sz w:val="36"/>
    </w:rPr>
  </w:style>
  <w:style w:type="character" w:customStyle="1" w:styleId="CoverDetailsChar">
    <w:name w:val="Cover Details Char"/>
    <w:basedOn w:val="DefaultParagraphFont"/>
    <w:link w:val="CoverDetails"/>
    <w:rsid w:val="00590568"/>
    <w:rPr>
      <w:b/>
      <w:color w:val="FFFFFF" w:themeColor="background1"/>
      <w:sz w:val="16"/>
    </w:rPr>
  </w:style>
  <w:style w:type="paragraph" w:styleId="Quote">
    <w:name w:val="Quote"/>
    <w:basedOn w:val="Normal"/>
    <w:next w:val="Normal"/>
    <w:link w:val="QuoteChar"/>
    <w:uiPriority w:val="29"/>
    <w:qFormat/>
    <w:rsid w:val="00CC6183"/>
    <w:pPr>
      <w:spacing w:before="540" w:after="540"/>
    </w:pPr>
    <w:rPr>
      <w:color w:val="2C4BA0" w:themeColor="accent1"/>
      <w:sz w:val="24"/>
      <w:szCs w:val="24"/>
    </w:rPr>
  </w:style>
  <w:style w:type="character" w:customStyle="1" w:styleId="CoverDescriptionChar">
    <w:name w:val="Cover Description Char"/>
    <w:basedOn w:val="DefaultParagraphFont"/>
    <w:link w:val="CoverDescription"/>
    <w:rsid w:val="00FC31E7"/>
    <w:rPr>
      <w:b/>
      <w:color w:val="FFFFFF" w:themeColor="background1"/>
      <w:sz w:val="36"/>
    </w:rPr>
  </w:style>
  <w:style w:type="character" w:customStyle="1" w:styleId="QuoteChar">
    <w:name w:val="Quote Char"/>
    <w:basedOn w:val="DefaultParagraphFont"/>
    <w:link w:val="Quote"/>
    <w:uiPriority w:val="29"/>
    <w:rsid w:val="00CC6183"/>
    <w:rPr>
      <w:color w:val="2C4BA0" w:themeColor="accent1"/>
      <w:sz w:val="24"/>
      <w:szCs w:val="24"/>
    </w:rPr>
  </w:style>
  <w:style w:type="paragraph" w:customStyle="1" w:styleId="PageSubtitle">
    <w:name w:val="Page Subtitle"/>
    <w:basedOn w:val="Heading3"/>
    <w:next w:val="Normal"/>
    <w:link w:val="PageSubtitleChar"/>
    <w:uiPriority w:val="8"/>
    <w:qFormat/>
    <w:rsid w:val="00E85FE7"/>
    <w:pPr>
      <w:ind w:left="0" w:firstLine="0"/>
      <w:outlineLvl w:val="9"/>
    </w:pPr>
  </w:style>
  <w:style w:type="paragraph" w:customStyle="1" w:styleId="BG">
    <w:name w:val="BG"/>
    <w:next w:val="Normal"/>
    <w:link w:val="BGChar"/>
    <w:rsid w:val="00DB680C"/>
    <w:pPr>
      <w:framePr w:wrap="around" w:vAnchor="page" w:hAnchor="page" w:x="1" w:y="1" w:anchorLock="1"/>
      <w:spacing w:after="0" w:line="240" w:lineRule="auto"/>
    </w:pPr>
    <w:rPr>
      <w:sz w:val="18"/>
    </w:rPr>
  </w:style>
  <w:style w:type="character" w:customStyle="1" w:styleId="PageSubtitleChar">
    <w:name w:val="Page Subtitle Char"/>
    <w:basedOn w:val="Heading3Char"/>
    <w:link w:val="PageSubtitle"/>
    <w:uiPriority w:val="8"/>
    <w:rsid w:val="007074FE"/>
    <w:rPr>
      <w:rFonts w:asciiTheme="majorHAnsi" w:eastAsiaTheme="majorEastAsia" w:hAnsiTheme="majorHAnsi" w:cstheme="majorBidi"/>
      <w:b/>
      <w:color w:val="000000" w:themeColor="text2"/>
      <w:sz w:val="20"/>
      <w:szCs w:val="24"/>
    </w:rPr>
  </w:style>
  <w:style w:type="table" w:customStyle="1" w:styleId="WVTTable2">
    <w:name w:val="WVT Table 2"/>
    <w:basedOn w:val="TableNormal"/>
    <w:uiPriority w:val="99"/>
    <w:rsid w:val="000D422D"/>
    <w:pPr>
      <w:spacing w:after="0" w:line="240" w:lineRule="auto"/>
    </w:pPr>
    <w:tblPr>
      <w:tblStyleRowBandSize w:val="1"/>
      <w:tblStyleColBandSize w:val="1"/>
      <w:tblBorders>
        <w:insideH w:val="single" w:sz="8" w:space="0" w:color="FFFFFF" w:themeColor="background1"/>
      </w:tblBorders>
      <w:tblCellMar>
        <w:top w:w="57" w:type="dxa"/>
        <w:bottom w:w="57" w:type="dxa"/>
      </w:tblCellMar>
    </w:tblPr>
    <w:tcPr>
      <w:shd w:val="clear" w:color="auto" w:fill="F1F2F2" w:themeFill="accent3"/>
    </w:tcPr>
    <w:tblStylePr w:type="firstRow">
      <w:rPr>
        <w:b/>
        <w:color w:val="FFFFFF" w:themeColor="background1"/>
      </w:rPr>
      <w:tblPr/>
      <w:tcPr>
        <w:shd w:val="clear" w:color="auto" w:fill="6D6868" w:themeFill="accent2"/>
      </w:tcPr>
    </w:tblStylePr>
    <w:tblStylePr w:type="firstCol">
      <w:rPr>
        <w:b/>
        <w:color w:val="FFFFFF" w:themeColor="background1"/>
      </w:rPr>
      <w:tblPr/>
      <w:tcPr>
        <w:shd w:val="clear" w:color="auto" w:fill="6D6868" w:themeFill="accent2"/>
      </w:tcPr>
    </w:tblStylePr>
    <w:tblStylePr w:type="band2Horz">
      <w:tblPr/>
      <w:tcPr>
        <w:shd w:val="clear" w:color="auto" w:fill="FFFFFF" w:themeFill="background2"/>
      </w:tcPr>
    </w:tblStylePr>
  </w:style>
  <w:style w:type="character" w:customStyle="1" w:styleId="BGChar">
    <w:name w:val="BG Char"/>
    <w:basedOn w:val="DefaultParagraphFont"/>
    <w:link w:val="BG"/>
    <w:rsid w:val="00DB680C"/>
    <w:rPr>
      <w:sz w:val="18"/>
    </w:rPr>
  </w:style>
  <w:style w:type="table" w:customStyle="1" w:styleId="WVTTable1">
    <w:name w:val="WVT Table 1"/>
    <w:basedOn w:val="TableNormal"/>
    <w:uiPriority w:val="99"/>
    <w:rsid w:val="0043211E"/>
    <w:pPr>
      <w:spacing w:after="0" w:line="240" w:lineRule="auto"/>
    </w:pPr>
    <w:rPr>
      <w:sz w:val="16"/>
    </w:rPr>
    <w:tblPr>
      <w:tblStyleRowBandSize w:val="1"/>
      <w:tblBorders>
        <w:insideH w:val="single" w:sz="8" w:space="0" w:color="FFFFFF" w:themeColor="background1"/>
      </w:tblBorders>
      <w:tblCellMar>
        <w:top w:w="85" w:type="dxa"/>
        <w:left w:w="85" w:type="dxa"/>
        <w:bottom w:w="85" w:type="dxa"/>
        <w:right w:w="85" w:type="dxa"/>
      </w:tblCellMar>
    </w:tblPr>
    <w:tcPr>
      <w:shd w:val="clear" w:color="auto" w:fill="F1F2F2" w:themeFill="accent3"/>
    </w:tcPr>
    <w:tblStylePr w:type="firstRow">
      <w:rPr>
        <w:b/>
        <w:color w:val="6D6868" w:themeColor="accent2"/>
      </w:rPr>
      <w:tblPr/>
      <w:tcPr>
        <w:tcBorders>
          <w:top w:val="single" w:sz="8" w:space="0" w:color="6D6868" w:themeColor="accent2"/>
          <w:left w:val="nil"/>
          <w:bottom w:val="single" w:sz="8" w:space="0" w:color="6D6868" w:themeColor="accent2"/>
          <w:right w:val="nil"/>
          <w:insideH w:val="nil"/>
          <w:insideV w:val="nil"/>
          <w:tl2br w:val="nil"/>
          <w:tr2bl w:val="nil"/>
        </w:tcBorders>
        <w:shd w:val="clear" w:color="auto" w:fill="FFFFFF" w:themeFill="background1"/>
      </w:tcPr>
    </w:tblStylePr>
    <w:tblStylePr w:type="firstCol">
      <w:rPr>
        <w:b/>
        <w:color w:val="6D6868" w:themeColor="accent2"/>
      </w:rPr>
    </w:tblStylePr>
    <w:tblStylePr w:type="band2Horz">
      <w:tblPr/>
      <w:tcPr>
        <w:shd w:val="clear" w:color="auto" w:fill="FFFFFF" w:themeFill="background1"/>
      </w:tcPr>
    </w:tblStylePr>
  </w:style>
  <w:style w:type="table" w:styleId="TableGridLight">
    <w:name w:val="Grid Table Light"/>
    <w:basedOn w:val="TableNormal"/>
    <w:uiPriority w:val="40"/>
    <w:rsid w:val="00665124"/>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ListBullet4">
    <w:name w:val="List Bullet 4"/>
    <w:basedOn w:val="Normal"/>
    <w:uiPriority w:val="99"/>
    <w:unhideWhenUsed/>
    <w:qFormat/>
    <w:rsid w:val="00E205AD"/>
    <w:pPr>
      <w:numPr>
        <w:ilvl w:val="3"/>
        <w:numId w:val="45"/>
      </w:numPr>
    </w:pPr>
  </w:style>
  <w:style w:type="numbering" w:customStyle="1" w:styleId="TableNumbersBullets">
    <w:name w:val="Table Numbers &amp; Bullets"/>
    <w:uiPriority w:val="99"/>
    <w:rsid w:val="00EF0F33"/>
    <w:pPr>
      <w:numPr>
        <w:numId w:val="8"/>
      </w:numPr>
    </w:pPr>
  </w:style>
  <w:style w:type="paragraph" w:customStyle="1" w:styleId="TableText">
    <w:name w:val="Table Text"/>
    <w:aliases w:val="Para 0,Auto,After:  3 pt,tt,fmstabletext,fmstabletext + Courier New,8 pt,Top: (Single solid line,... +...,fmstabletext Char Char Char Char Char Char,Normal +Centre:  3 pt,Line spacing:  1.5 lines,REPORT Para 0,tx"/>
    <w:basedOn w:val="Normal"/>
    <w:link w:val="TableTextChar"/>
    <w:uiPriority w:val="4"/>
    <w:qFormat/>
    <w:rsid w:val="008D41E8"/>
    <w:pPr>
      <w:spacing w:before="60" w:after="60"/>
    </w:pPr>
    <w:rPr>
      <w:sz w:val="16"/>
      <w:szCs w:val="16"/>
    </w:rPr>
  </w:style>
  <w:style w:type="paragraph" w:customStyle="1" w:styleId="TableBullet">
    <w:name w:val="Table Bullet"/>
    <w:basedOn w:val="TableText"/>
    <w:link w:val="TableBulletChar"/>
    <w:uiPriority w:val="7"/>
    <w:qFormat/>
    <w:rsid w:val="00EF0F33"/>
    <w:pPr>
      <w:numPr>
        <w:ilvl w:val="1"/>
        <w:numId w:val="10"/>
      </w:numPr>
    </w:pPr>
  </w:style>
  <w:style w:type="character" w:customStyle="1" w:styleId="TableTextChar">
    <w:name w:val="Table Text Char"/>
    <w:basedOn w:val="DefaultParagraphFont"/>
    <w:link w:val="TableText"/>
    <w:uiPriority w:val="4"/>
    <w:rsid w:val="008D41E8"/>
    <w:rPr>
      <w:sz w:val="16"/>
      <w:szCs w:val="16"/>
    </w:rPr>
  </w:style>
  <w:style w:type="paragraph" w:customStyle="1" w:styleId="TableBullet2">
    <w:name w:val="Table Bullet 2"/>
    <w:basedOn w:val="TableText"/>
    <w:link w:val="TableBullet2Char"/>
    <w:uiPriority w:val="7"/>
    <w:qFormat/>
    <w:rsid w:val="00EF0F33"/>
    <w:pPr>
      <w:numPr>
        <w:ilvl w:val="2"/>
        <w:numId w:val="10"/>
      </w:numPr>
    </w:pPr>
  </w:style>
  <w:style w:type="character" w:customStyle="1" w:styleId="TableBulletChar">
    <w:name w:val="Table Bullet Char"/>
    <w:basedOn w:val="TableTextChar"/>
    <w:link w:val="TableBullet"/>
    <w:uiPriority w:val="7"/>
    <w:rsid w:val="007074FE"/>
    <w:rPr>
      <w:sz w:val="16"/>
      <w:szCs w:val="16"/>
    </w:rPr>
  </w:style>
  <w:style w:type="paragraph" w:customStyle="1" w:styleId="TableNumbers">
    <w:name w:val="Table Numbers"/>
    <w:basedOn w:val="TableText"/>
    <w:link w:val="TableNumbersChar"/>
    <w:uiPriority w:val="7"/>
    <w:qFormat/>
    <w:rsid w:val="00EF0F33"/>
    <w:pPr>
      <w:numPr>
        <w:numId w:val="10"/>
      </w:numPr>
    </w:pPr>
  </w:style>
  <w:style w:type="character" w:customStyle="1" w:styleId="TableBullet2Char">
    <w:name w:val="Table Bullet 2 Char"/>
    <w:basedOn w:val="TableTextChar"/>
    <w:link w:val="TableBullet2"/>
    <w:uiPriority w:val="7"/>
    <w:rsid w:val="007074FE"/>
    <w:rPr>
      <w:sz w:val="16"/>
      <w:szCs w:val="16"/>
    </w:rPr>
  </w:style>
  <w:style w:type="character" w:customStyle="1" w:styleId="Heading6Char">
    <w:name w:val="Heading 6 Char"/>
    <w:basedOn w:val="DefaultParagraphFont"/>
    <w:link w:val="Heading6"/>
    <w:uiPriority w:val="9"/>
    <w:rsid w:val="005E29B4"/>
    <w:rPr>
      <w:rFonts w:asciiTheme="majorHAnsi" w:eastAsiaTheme="majorEastAsia" w:hAnsiTheme="majorHAnsi" w:cstheme="majorBidi"/>
      <w:b/>
      <w:color w:val="6D6868" w:themeColor="accent2"/>
      <w:sz w:val="18"/>
      <w:szCs w:val="18"/>
    </w:rPr>
  </w:style>
  <w:style w:type="character" w:customStyle="1" w:styleId="TableNumbersChar">
    <w:name w:val="Table Numbers Char"/>
    <w:basedOn w:val="TableTextChar"/>
    <w:link w:val="TableNumbers"/>
    <w:uiPriority w:val="7"/>
    <w:rsid w:val="007074FE"/>
    <w:rPr>
      <w:sz w:val="16"/>
      <w:szCs w:val="16"/>
    </w:rPr>
  </w:style>
  <w:style w:type="paragraph" w:customStyle="1" w:styleId="FooterLeft">
    <w:name w:val="Footer Left"/>
    <w:basedOn w:val="Footer"/>
    <w:rsid w:val="00C36C85"/>
    <w:pPr>
      <w:framePr w:w="4536" w:h="709" w:hRule="exact" w:wrap="around" w:vAnchor="page" w:hAnchor="margin" w:yAlign="bottom" w:anchorLock="1"/>
      <w:shd w:val="clear" w:color="auto" w:fill="FFFFFF" w:themeFill="background1"/>
    </w:pPr>
  </w:style>
  <w:style w:type="paragraph" w:customStyle="1" w:styleId="Footerright">
    <w:name w:val="Footer right"/>
    <w:basedOn w:val="FooterLeft"/>
    <w:rsid w:val="0067537A"/>
    <w:pPr>
      <w:framePr w:wrap="around" w:xAlign="right"/>
      <w:jc w:val="right"/>
    </w:pPr>
    <w:rPr>
      <w:color w:val="6D6868" w:themeColor="accent2"/>
    </w:rPr>
  </w:style>
  <w:style w:type="table" w:customStyle="1" w:styleId="FooterTable">
    <w:name w:val="Footer Table"/>
    <w:basedOn w:val="TableNormal"/>
    <w:uiPriority w:val="99"/>
    <w:rsid w:val="0028752A"/>
    <w:pPr>
      <w:spacing w:after="0" w:line="240" w:lineRule="auto"/>
      <w:jc w:val="right"/>
    </w:pPr>
    <w:tblPr>
      <w:tblCellMar>
        <w:left w:w="0" w:type="dxa"/>
        <w:right w:w="0" w:type="dxa"/>
      </w:tblCellMar>
    </w:tblPr>
    <w:tcPr>
      <w:vAlign w:val="bottom"/>
    </w:tcPr>
    <w:tblStylePr w:type="firstCol">
      <w:pPr>
        <w:jc w:val="left"/>
      </w:pPr>
    </w:tblStylePr>
  </w:style>
  <w:style w:type="paragraph" w:customStyle="1" w:styleId="Introduction">
    <w:name w:val="Introduction"/>
    <w:basedOn w:val="Normal"/>
    <w:next w:val="Normal"/>
    <w:link w:val="IntroductionChar"/>
    <w:uiPriority w:val="2"/>
    <w:qFormat/>
    <w:rsid w:val="00C44F72"/>
    <w:pPr>
      <w:spacing w:after="360"/>
    </w:pPr>
    <w:rPr>
      <w:color w:val="2C4BA0" w:themeColor="accent1"/>
      <w:sz w:val="24"/>
      <w:szCs w:val="24"/>
    </w:rPr>
  </w:style>
  <w:style w:type="character" w:customStyle="1" w:styleId="FooterChapterTitle">
    <w:name w:val="Footer Chapter Title"/>
    <w:basedOn w:val="DefaultParagraphFont"/>
    <w:uiPriority w:val="1"/>
    <w:rsid w:val="00E8048F"/>
  </w:style>
  <w:style w:type="character" w:customStyle="1" w:styleId="IntroductionChar">
    <w:name w:val="Introduction Char"/>
    <w:basedOn w:val="DefaultParagraphFont"/>
    <w:link w:val="Introduction"/>
    <w:uiPriority w:val="2"/>
    <w:rsid w:val="00C44F72"/>
    <w:rPr>
      <w:color w:val="2C4BA0" w:themeColor="accent1"/>
      <w:sz w:val="24"/>
      <w:szCs w:val="24"/>
    </w:rPr>
  </w:style>
  <w:style w:type="character" w:customStyle="1" w:styleId="Footer-DateVersion">
    <w:name w:val="Footer - Date &amp; Version"/>
    <w:basedOn w:val="DefaultParagraphFont"/>
    <w:uiPriority w:val="1"/>
    <w:rsid w:val="00FF265E"/>
  </w:style>
  <w:style w:type="paragraph" w:customStyle="1" w:styleId="CaptionImages">
    <w:name w:val="Caption Images"/>
    <w:basedOn w:val="Caption"/>
    <w:next w:val="Normal"/>
    <w:link w:val="CaptionImagesChar"/>
    <w:rsid w:val="005E29B4"/>
    <w:pPr>
      <w:ind w:left="1134" w:hanging="1134"/>
    </w:pPr>
  </w:style>
  <w:style w:type="character" w:customStyle="1" w:styleId="CaptionChar">
    <w:name w:val="Caption Char"/>
    <w:aliases w:val="TABLE Char,Caption Char Char Char Char Char,Caption1 Char Char Char,Caption Char Char Char,Caption Char Char Char Char Char Char Char Char,Caption Char1 Char,Caption Char Char Char Char1 Char,Caption1 Char Char1 Char,Table Caption Char"/>
    <w:basedOn w:val="DefaultParagraphFont"/>
    <w:link w:val="Caption"/>
    <w:uiPriority w:val="35"/>
    <w:rsid w:val="0034213F"/>
    <w:rPr>
      <w:sz w:val="16"/>
    </w:rPr>
  </w:style>
  <w:style w:type="character" w:customStyle="1" w:styleId="CaptionImagesChar">
    <w:name w:val="Caption Images Char"/>
    <w:basedOn w:val="CaptionChar"/>
    <w:link w:val="CaptionImages"/>
    <w:rsid w:val="0034213F"/>
    <w:rPr>
      <w:sz w:val="16"/>
    </w:rPr>
  </w:style>
  <w:style w:type="paragraph" w:customStyle="1" w:styleId="CaptionTables">
    <w:name w:val="Caption Tables"/>
    <w:basedOn w:val="Caption"/>
    <w:next w:val="Normal"/>
    <w:link w:val="CaptionTablesChar"/>
    <w:rsid w:val="008A6FBC"/>
    <w:pPr>
      <w:spacing w:after="180"/>
      <w:ind w:left="4111" w:hanging="1134"/>
    </w:pPr>
  </w:style>
  <w:style w:type="paragraph" w:customStyle="1" w:styleId="TableHeading">
    <w:name w:val="Table Heading"/>
    <w:basedOn w:val="TableText"/>
    <w:link w:val="TableHeadingChar"/>
    <w:uiPriority w:val="6"/>
    <w:qFormat/>
    <w:rsid w:val="00C06BBC"/>
    <w:pPr>
      <w:spacing w:line="240" w:lineRule="auto"/>
    </w:pPr>
    <w:rPr>
      <w:b/>
      <w:caps/>
      <w:color w:val="FFFFFF" w:themeColor="background1"/>
    </w:rPr>
  </w:style>
  <w:style w:type="character" w:customStyle="1" w:styleId="CaptionTablesChar">
    <w:name w:val="Caption Tables Char"/>
    <w:basedOn w:val="CaptionChar"/>
    <w:link w:val="CaptionTables"/>
    <w:rsid w:val="008A6FBC"/>
    <w:rPr>
      <w:sz w:val="16"/>
    </w:rPr>
  </w:style>
  <w:style w:type="character" w:customStyle="1" w:styleId="TableHeadingChar">
    <w:name w:val="Table Heading Char"/>
    <w:basedOn w:val="TableTextChar"/>
    <w:link w:val="TableHeading"/>
    <w:uiPriority w:val="6"/>
    <w:rsid w:val="007E5011"/>
    <w:rPr>
      <w:b/>
      <w:caps/>
      <w:color w:val="FFFFFF" w:themeColor="background1"/>
      <w:sz w:val="16"/>
      <w:szCs w:val="16"/>
    </w:rPr>
  </w:style>
  <w:style w:type="paragraph" w:customStyle="1" w:styleId="AppendixHeading">
    <w:name w:val="Appendix Heading"/>
    <w:basedOn w:val="Normal"/>
    <w:link w:val="AppendixHeadingChar"/>
    <w:rsid w:val="000E21B9"/>
    <w:pPr>
      <w:framePr w:w="5670" w:wrap="notBeside" w:vAnchor="page" w:hAnchor="page" w:x="1419" w:y="937" w:anchorLock="1"/>
      <w:tabs>
        <w:tab w:val="left" w:pos="5387"/>
      </w:tabs>
      <w:spacing w:after="160" w:line="324" w:lineRule="auto"/>
      <w:ind w:right="113"/>
      <w:outlineLvl w:val="0"/>
    </w:pPr>
    <w:rPr>
      <w:b/>
      <w:bCs/>
      <w:color w:val="FFFFFF" w:themeColor="background1"/>
      <w:sz w:val="32"/>
      <w:szCs w:val="32"/>
    </w:rPr>
  </w:style>
  <w:style w:type="numbering" w:customStyle="1" w:styleId="AppendixHeadings">
    <w:name w:val="Appendix Headings"/>
    <w:uiPriority w:val="99"/>
    <w:rsid w:val="00F8069F"/>
    <w:pPr>
      <w:numPr>
        <w:numId w:val="22"/>
      </w:numPr>
    </w:pPr>
  </w:style>
  <w:style w:type="character" w:customStyle="1" w:styleId="AppendixHeadingChar">
    <w:name w:val="Appendix Heading Char"/>
    <w:basedOn w:val="DefaultParagraphFont"/>
    <w:link w:val="AppendixHeading"/>
    <w:rsid w:val="000E21B9"/>
    <w:rPr>
      <w:b/>
      <w:bCs/>
      <w:color w:val="FFFFFF" w:themeColor="background1"/>
      <w:sz w:val="32"/>
      <w:szCs w:val="32"/>
    </w:rPr>
  </w:style>
  <w:style w:type="paragraph" w:styleId="TOC1">
    <w:name w:val="toc 1"/>
    <w:basedOn w:val="Normal"/>
    <w:next w:val="Normal"/>
    <w:autoRedefine/>
    <w:uiPriority w:val="39"/>
    <w:unhideWhenUsed/>
    <w:rsid w:val="00AB17B4"/>
    <w:pPr>
      <w:pBdr>
        <w:bottom w:val="single" w:sz="8" w:space="1" w:color="FFFFFF" w:themeColor="background1"/>
        <w:between w:val="single" w:sz="8" w:space="1" w:color="FFFFFF" w:themeColor="background1"/>
      </w:pBdr>
      <w:tabs>
        <w:tab w:val="left" w:pos="567"/>
        <w:tab w:val="right" w:pos="9072"/>
      </w:tabs>
      <w:spacing w:before="120" w:after="40" w:line="300" w:lineRule="auto"/>
    </w:pPr>
    <w:rPr>
      <w:b/>
      <w:color w:val="FFFFFF" w:themeColor="background1"/>
    </w:rPr>
  </w:style>
  <w:style w:type="paragraph" w:customStyle="1" w:styleId="Call-outboxHeading">
    <w:name w:val="Call-out box Heading"/>
    <w:basedOn w:val="Normal"/>
    <w:qFormat/>
    <w:rsid w:val="00527939"/>
    <w:pPr>
      <w:framePr w:w="3402" w:wrap="around" w:vAnchor="text" w:hAnchor="text" w:y="1"/>
      <w:pBdr>
        <w:top w:val="single" w:sz="4" w:space="4" w:color="F1F2F2" w:themeColor="accent3"/>
        <w:left w:val="single" w:sz="4" w:space="4" w:color="F1F2F2" w:themeColor="accent3"/>
        <w:bottom w:val="single" w:sz="4" w:space="4" w:color="F1F2F2" w:themeColor="accent3"/>
        <w:right w:val="single" w:sz="4" w:space="4" w:color="F1F2F2" w:themeColor="accent3"/>
      </w:pBdr>
      <w:shd w:val="clear" w:color="auto" w:fill="F1F2F2" w:themeFill="accent3"/>
      <w:spacing w:after="80"/>
      <w:ind w:left="113" w:right="113"/>
    </w:pPr>
    <w:rPr>
      <w:b/>
      <w:color w:val="2C4BA0" w:themeColor="accent1"/>
      <w:kern w:val="2"/>
      <w14:ligatures w14:val="standardContextual"/>
    </w:rPr>
  </w:style>
  <w:style w:type="character" w:styleId="CommentReference">
    <w:name w:val="annotation reference"/>
    <w:basedOn w:val="DefaultParagraphFont"/>
    <w:uiPriority w:val="99"/>
    <w:unhideWhenUsed/>
    <w:rsid w:val="00A14C55"/>
    <w:rPr>
      <w:sz w:val="16"/>
      <w:szCs w:val="16"/>
    </w:rPr>
  </w:style>
  <w:style w:type="paragraph" w:styleId="CommentText">
    <w:name w:val="annotation text"/>
    <w:basedOn w:val="Normal"/>
    <w:link w:val="CommentTextChar"/>
    <w:uiPriority w:val="99"/>
    <w:unhideWhenUsed/>
    <w:rsid w:val="00A14C55"/>
    <w:pPr>
      <w:spacing w:line="240" w:lineRule="auto"/>
    </w:pPr>
    <w:rPr>
      <w:sz w:val="20"/>
      <w:szCs w:val="20"/>
    </w:rPr>
  </w:style>
  <w:style w:type="character" w:customStyle="1" w:styleId="CommentTextChar">
    <w:name w:val="Comment Text Char"/>
    <w:basedOn w:val="DefaultParagraphFont"/>
    <w:link w:val="CommentText"/>
    <w:uiPriority w:val="99"/>
    <w:rsid w:val="00A14C55"/>
    <w:rPr>
      <w:sz w:val="20"/>
      <w:szCs w:val="20"/>
    </w:rPr>
  </w:style>
  <w:style w:type="paragraph" w:styleId="CommentSubject">
    <w:name w:val="annotation subject"/>
    <w:basedOn w:val="CommentText"/>
    <w:next w:val="CommentText"/>
    <w:link w:val="CommentSubjectChar"/>
    <w:uiPriority w:val="99"/>
    <w:semiHidden/>
    <w:unhideWhenUsed/>
    <w:rsid w:val="00A14C55"/>
    <w:rPr>
      <w:b/>
      <w:bCs/>
    </w:rPr>
  </w:style>
  <w:style w:type="character" w:customStyle="1" w:styleId="CommentSubjectChar">
    <w:name w:val="Comment Subject Char"/>
    <w:basedOn w:val="CommentTextChar"/>
    <w:link w:val="CommentSubject"/>
    <w:uiPriority w:val="99"/>
    <w:semiHidden/>
    <w:rsid w:val="00A14C55"/>
    <w:rPr>
      <w:b/>
      <w:bCs/>
      <w:sz w:val="20"/>
      <w:szCs w:val="20"/>
    </w:rPr>
  </w:style>
  <w:style w:type="character" w:styleId="UnresolvedMention">
    <w:name w:val="Unresolved Mention"/>
    <w:basedOn w:val="DefaultParagraphFont"/>
    <w:uiPriority w:val="99"/>
    <w:semiHidden/>
    <w:unhideWhenUsed/>
    <w:rsid w:val="00C51E40"/>
    <w:rPr>
      <w:color w:val="605E5C"/>
      <w:shd w:val="clear" w:color="auto" w:fill="E1DFDD"/>
    </w:rPr>
  </w:style>
  <w:style w:type="character" w:customStyle="1" w:styleId="Heading7Char">
    <w:name w:val="Heading 7 Char"/>
    <w:basedOn w:val="DefaultParagraphFont"/>
    <w:link w:val="Heading7"/>
    <w:uiPriority w:val="9"/>
    <w:semiHidden/>
    <w:rsid w:val="00133B8B"/>
    <w:rPr>
      <w:rFonts w:asciiTheme="majorHAnsi" w:eastAsiaTheme="majorEastAsia" w:hAnsiTheme="majorHAnsi" w:cstheme="majorBidi"/>
      <w:i/>
      <w:iCs/>
      <w:color w:val="16254F" w:themeColor="accent1" w:themeShade="7F"/>
      <w:sz w:val="18"/>
    </w:rPr>
  </w:style>
  <w:style w:type="character" w:customStyle="1" w:styleId="Heading8Char">
    <w:name w:val="Heading 8 Char"/>
    <w:basedOn w:val="DefaultParagraphFont"/>
    <w:link w:val="Heading8"/>
    <w:uiPriority w:val="9"/>
    <w:semiHidden/>
    <w:rsid w:val="00133B8B"/>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33B8B"/>
    <w:rPr>
      <w:rFonts w:asciiTheme="majorHAnsi" w:eastAsiaTheme="majorEastAsia" w:hAnsiTheme="majorHAnsi" w:cstheme="majorBidi"/>
      <w:i/>
      <w:iCs/>
      <w:color w:val="272727" w:themeColor="text1" w:themeTint="D8"/>
      <w:sz w:val="21"/>
      <w:szCs w:val="21"/>
    </w:rPr>
  </w:style>
  <w:style w:type="paragraph" w:styleId="Revision">
    <w:name w:val="Revision"/>
    <w:hidden/>
    <w:uiPriority w:val="99"/>
    <w:semiHidden/>
    <w:rsid w:val="00215375"/>
    <w:pPr>
      <w:spacing w:after="0" w:line="240" w:lineRule="auto"/>
    </w:pPr>
    <w:rPr>
      <w:sz w:val="18"/>
    </w:rPr>
  </w:style>
  <w:style w:type="paragraph" w:customStyle="1" w:styleId="Bullet1">
    <w:name w:val="Bullet1"/>
    <w:basedOn w:val="ListBullet"/>
    <w:link w:val="Bullet1Char"/>
    <w:qFormat/>
    <w:rsid w:val="00695BEE"/>
    <w:pPr>
      <w:numPr>
        <w:numId w:val="42"/>
      </w:numPr>
      <w:spacing w:after="60"/>
    </w:pPr>
  </w:style>
  <w:style w:type="character" w:customStyle="1" w:styleId="Bullet1Char">
    <w:name w:val="Bullet1 Char"/>
    <w:basedOn w:val="DefaultParagraphFont"/>
    <w:link w:val="Bullet1"/>
    <w:rsid w:val="00695BEE"/>
    <w:rPr>
      <w:sz w:val="18"/>
    </w:rPr>
  </w:style>
  <w:style w:type="paragraph" w:styleId="FootnoteText">
    <w:name w:val="footnote text"/>
    <w:basedOn w:val="Normal"/>
    <w:link w:val="FootnoteTextChar"/>
    <w:uiPriority w:val="99"/>
    <w:unhideWhenUsed/>
    <w:rsid w:val="00C03BEC"/>
    <w:pPr>
      <w:spacing w:before="40" w:after="40" w:line="240" w:lineRule="auto"/>
      <w:jc w:val="both"/>
    </w:pPr>
    <w:rPr>
      <w:sz w:val="16"/>
      <w:szCs w:val="16"/>
    </w:rPr>
  </w:style>
  <w:style w:type="character" w:customStyle="1" w:styleId="FootnoteTextChar">
    <w:name w:val="Footnote Text Char"/>
    <w:basedOn w:val="DefaultParagraphFont"/>
    <w:link w:val="FootnoteText"/>
    <w:uiPriority w:val="99"/>
    <w:rsid w:val="00C03BEC"/>
    <w:rPr>
      <w:sz w:val="16"/>
      <w:szCs w:val="16"/>
    </w:rPr>
  </w:style>
  <w:style w:type="character" w:styleId="FootnoteReference">
    <w:name w:val="footnote reference"/>
    <w:basedOn w:val="DefaultParagraphFont"/>
    <w:uiPriority w:val="99"/>
    <w:unhideWhenUsed/>
    <w:rsid w:val="00C03BEC"/>
    <w:rPr>
      <w:vertAlign w:val="superscript"/>
    </w:rPr>
  </w:style>
  <w:style w:type="paragraph" w:customStyle="1" w:styleId="Unnumberedheading5">
    <w:name w:val="Unnumbered heading 5"/>
    <w:basedOn w:val="Heading5"/>
    <w:qFormat/>
    <w:rsid w:val="00304193"/>
    <w:pPr>
      <w:ind w:left="0" w:firstLine="0"/>
    </w:pPr>
  </w:style>
  <w:style w:type="character" w:styleId="FollowedHyperlink">
    <w:name w:val="FollowedHyperlink"/>
    <w:basedOn w:val="DefaultParagraphFont"/>
    <w:uiPriority w:val="99"/>
    <w:semiHidden/>
    <w:unhideWhenUsed/>
    <w:rsid w:val="00805FD9"/>
    <w:rPr>
      <w:color w:val="000000" w:themeColor="followedHyperlink"/>
      <w:u w:val="single"/>
    </w:rPr>
  </w:style>
  <w:style w:type="paragraph" w:customStyle="1" w:styleId="Tablesmalltext">
    <w:name w:val="Table small text"/>
    <w:basedOn w:val="Normal"/>
    <w:link w:val="TablesmalltextChar"/>
    <w:uiPriority w:val="15"/>
    <w:qFormat/>
    <w:rsid w:val="00F6409A"/>
    <w:pPr>
      <w:spacing w:before="40" w:after="40" w:line="240" w:lineRule="atLeast"/>
    </w:pPr>
    <w:rPr>
      <w:rFonts w:eastAsiaTheme="minorEastAsia" w:cs="Jacobs Chronos"/>
      <w:sz w:val="16"/>
      <w:szCs w:val="24"/>
    </w:rPr>
  </w:style>
  <w:style w:type="character" w:customStyle="1" w:styleId="TablesmalltextChar">
    <w:name w:val="Table small text Char"/>
    <w:link w:val="Tablesmalltext"/>
    <w:uiPriority w:val="15"/>
    <w:rsid w:val="00F6409A"/>
    <w:rPr>
      <w:rFonts w:eastAsiaTheme="minorEastAsia" w:cs="Jacobs Chronos"/>
      <w:sz w:val="16"/>
      <w:szCs w:val="24"/>
    </w:rPr>
  </w:style>
  <w:style w:type="paragraph" w:customStyle="1" w:styleId="Tablenumbers2">
    <w:name w:val="Table numbers 2"/>
    <w:basedOn w:val="List"/>
    <w:qFormat/>
    <w:rsid w:val="0000332B"/>
    <w:pPr>
      <w:numPr>
        <w:numId w:val="54"/>
      </w:numPr>
      <w:spacing w:before="60" w:after="60" w:line="240" w:lineRule="auto"/>
      <w:ind w:left="568" w:hanging="284"/>
      <w:contextualSpacing w:val="0"/>
    </w:pPr>
    <w:rPr>
      <w:sz w:val="16"/>
    </w:rPr>
  </w:style>
  <w:style w:type="paragraph" w:customStyle="1" w:styleId="Tablenumbers3">
    <w:name w:val="Table numbers 3"/>
    <w:basedOn w:val="TableNumbers"/>
    <w:qFormat/>
    <w:rsid w:val="0000332B"/>
    <w:pPr>
      <w:numPr>
        <w:numId w:val="55"/>
      </w:numPr>
      <w:spacing w:before="40" w:line="240" w:lineRule="auto"/>
      <w:ind w:left="851" w:hanging="284"/>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674364">
      <w:bodyDiv w:val="1"/>
      <w:marLeft w:val="0"/>
      <w:marRight w:val="0"/>
      <w:marTop w:val="0"/>
      <w:marBottom w:val="0"/>
      <w:divBdr>
        <w:top w:val="none" w:sz="0" w:space="0" w:color="auto"/>
        <w:left w:val="none" w:sz="0" w:space="0" w:color="auto"/>
        <w:bottom w:val="none" w:sz="0" w:space="0" w:color="auto"/>
        <w:right w:val="none" w:sz="0" w:space="0" w:color="auto"/>
      </w:divBdr>
    </w:div>
    <w:div w:id="127941006">
      <w:bodyDiv w:val="1"/>
      <w:marLeft w:val="0"/>
      <w:marRight w:val="0"/>
      <w:marTop w:val="0"/>
      <w:marBottom w:val="0"/>
      <w:divBdr>
        <w:top w:val="none" w:sz="0" w:space="0" w:color="auto"/>
        <w:left w:val="none" w:sz="0" w:space="0" w:color="auto"/>
        <w:bottom w:val="none" w:sz="0" w:space="0" w:color="auto"/>
        <w:right w:val="none" w:sz="0" w:space="0" w:color="auto"/>
      </w:divBdr>
    </w:div>
    <w:div w:id="136264459">
      <w:bodyDiv w:val="1"/>
      <w:marLeft w:val="0"/>
      <w:marRight w:val="0"/>
      <w:marTop w:val="0"/>
      <w:marBottom w:val="0"/>
      <w:divBdr>
        <w:top w:val="none" w:sz="0" w:space="0" w:color="auto"/>
        <w:left w:val="none" w:sz="0" w:space="0" w:color="auto"/>
        <w:bottom w:val="none" w:sz="0" w:space="0" w:color="auto"/>
        <w:right w:val="none" w:sz="0" w:space="0" w:color="auto"/>
      </w:divBdr>
    </w:div>
    <w:div w:id="208958201">
      <w:bodyDiv w:val="1"/>
      <w:marLeft w:val="0"/>
      <w:marRight w:val="0"/>
      <w:marTop w:val="0"/>
      <w:marBottom w:val="0"/>
      <w:divBdr>
        <w:top w:val="none" w:sz="0" w:space="0" w:color="auto"/>
        <w:left w:val="none" w:sz="0" w:space="0" w:color="auto"/>
        <w:bottom w:val="none" w:sz="0" w:space="0" w:color="auto"/>
        <w:right w:val="none" w:sz="0" w:space="0" w:color="auto"/>
      </w:divBdr>
    </w:div>
    <w:div w:id="310839519">
      <w:bodyDiv w:val="1"/>
      <w:marLeft w:val="0"/>
      <w:marRight w:val="0"/>
      <w:marTop w:val="0"/>
      <w:marBottom w:val="0"/>
      <w:divBdr>
        <w:top w:val="none" w:sz="0" w:space="0" w:color="auto"/>
        <w:left w:val="none" w:sz="0" w:space="0" w:color="auto"/>
        <w:bottom w:val="none" w:sz="0" w:space="0" w:color="auto"/>
        <w:right w:val="none" w:sz="0" w:space="0" w:color="auto"/>
      </w:divBdr>
    </w:div>
    <w:div w:id="320550904">
      <w:bodyDiv w:val="1"/>
      <w:marLeft w:val="0"/>
      <w:marRight w:val="0"/>
      <w:marTop w:val="0"/>
      <w:marBottom w:val="0"/>
      <w:divBdr>
        <w:top w:val="none" w:sz="0" w:space="0" w:color="auto"/>
        <w:left w:val="none" w:sz="0" w:space="0" w:color="auto"/>
        <w:bottom w:val="none" w:sz="0" w:space="0" w:color="auto"/>
        <w:right w:val="none" w:sz="0" w:space="0" w:color="auto"/>
      </w:divBdr>
    </w:div>
    <w:div w:id="388117841">
      <w:bodyDiv w:val="1"/>
      <w:marLeft w:val="0"/>
      <w:marRight w:val="0"/>
      <w:marTop w:val="0"/>
      <w:marBottom w:val="0"/>
      <w:divBdr>
        <w:top w:val="none" w:sz="0" w:space="0" w:color="auto"/>
        <w:left w:val="none" w:sz="0" w:space="0" w:color="auto"/>
        <w:bottom w:val="none" w:sz="0" w:space="0" w:color="auto"/>
        <w:right w:val="none" w:sz="0" w:space="0" w:color="auto"/>
      </w:divBdr>
    </w:div>
    <w:div w:id="391123484">
      <w:bodyDiv w:val="1"/>
      <w:marLeft w:val="0"/>
      <w:marRight w:val="0"/>
      <w:marTop w:val="0"/>
      <w:marBottom w:val="0"/>
      <w:divBdr>
        <w:top w:val="none" w:sz="0" w:space="0" w:color="auto"/>
        <w:left w:val="none" w:sz="0" w:space="0" w:color="auto"/>
        <w:bottom w:val="none" w:sz="0" w:space="0" w:color="auto"/>
        <w:right w:val="none" w:sz="0" w:space="0" w:color="auto"/>
      </w:divBdr>
    </w:div>
    <w:div w:id="534462598">
      <w:bodyDiv w:val="1"/>
      <w:marLeft w:val="0"/>
      <w:marRight w:val="0"/>
      <w:marTop w:val="0"/>
      <w:marBottom w:val="0"/>
      <w:divBdr>
        <w:top w:val="none" w:sz="0" w:space="0" w:color="auto"/>
        <w:left w:val="none" w:sz="0" w:space="0" w:color="auto"/>
        <w:bottom w:val="none" w:sz="0" w:space="0" w:color="auto"/>
        <w:right w:val="none" w:sz="0" w:space="0" w:color="auto"/>
      </w:divBdr>
    </w:div>
    <w:div w:id="610236071">
      <w:bodyDiv w:val="1"/>
      <w:marLeft w:val="0"/>
      <w:marRight w:val="0"/>
      <w:marTop w:val="0"/>
      <w:marBottom w:val="0"/>
      <w:divBdr>
        <w:top w:val="none" w:sz="0" w:space="0" w:color="auto"/>
        <w:left w:val="none" w:sz="0" w:space="0" w:color="auto"/>
        <w:bottom w:val="none" w:sz="0" w:space="0" w:color="auto"/>
        <w:right w:val="none" w:sz="0" w:space="0" w:color="auto"/>
      </w:divBdr>
      <w:divsChild>
        <w:div w:id="946692083">
          <w:marLeft w:val="0"/>
          <w:marRight w:val="0"/>
          <w:marTop w:val="0"/>
          <w:marBottom w:val="0"/>
          <w:divBdr>
            <w:top w:val="none" w:sz="0" w:space="0" w:color="auto"/>
            <w:left w:val="none" w:sz="0" w:space="0" w:color="auto"/>
            <w:bottom w:val="none" w:sz="0" w:space="0" w:color="auto"/>
            <w:right w:val="none" w:sz="0" w:space="0" w:color="auto"/>
          </w:divBdr>
          <w:divsChild>
            <w:div w:id="10293792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45086524">
      <w:bodyDiv w:val="1"/>
      <w:marLeft w:val="0"/>
      <w:marRight w:val="0"/>
      <w:marTop w:val="0"/>
      <w:marBottom w:val="0"/>
      <w:divBdr>
        <w:top w:val="none" w:sz="0" w:space="0" w:color="auto"/>
        <w:left w:val="none" w:sz="0" w:space="0" w:color="auto"/>
        <w:bottom w:val="none" w:sz="0" w:space="0" w:color="auto"/>
        <w:right w:val="none" w:sz="0" w:space="0" w:color="auto"/>
      </w:divBdr>
    </w:div>
    <w:div w:id="649362595">
      <w:bodyDiv w:val="1"/>
      <w:marLeft w:val="0"/>
      <w:marRight w:val="0"/>
      <w:marTop w:val="0"/>
      <w:marBottom w:val="0"/>
      <w:divBdr>
        <w:top w:val="none" w:sz="0" w:space="0" w:color="auto"/>
        <w:left w:val="none" w:sz="0" w:space="0" w:color="auto"/>
        <w:bottom w:val="none" w:sz="0" w:space="0" w:color="auto"/>
        <w:right w:val="none" w:sz="0" w:space="0" w:color="auto"/>
      </w:divBdr>
    </w:div>
    <w:div w:id="788284894">
      <w:bodyDiv w:val="1"/>
      <w:marLeft w:val="0"/>
      <w:marRight w:val="0"/>
      <w:marTop w:val="0"/>
      <w:marBottom w:val="0"/>
      <w:divBdr>
        <w:top w:val="none" w:sz="0" w:space="0" w:color="auto"/>
        <w:left w:val="none" w:sz="0" w:space="0" w:color="auto"/>
        <w:bottom w:val="none" w:sz="0" w:space="0" w:color="auto"/>
        <w:right w:val="none" w:sz="0" w:space="0" w:color="auto"/>
      </w:divBdr>
    </w:div>
    <w:div w:id="837158193">
      <w:bodyDiv w:val="1"/>
      <w:marLeft w:val="0"/>
      <w:marRight w:val="0"/>
      <w:marTop w:val="0"/>
      <w:marBottom w:val="0"/>
      <w:divBdr>
        <w:top w:val="none" w:sz="0" w:space="0" w:color="auto"/>
        <w:left w:val="none" w:sz="0" w:space="0" w:color="auto"/>
        <w:bottom w:val="none" w:sz="0" w:space="0" w:color="auto"/>
        <w:right w:val="none" w:sz="0" w:space="0" w:color="auto"/>
      </w:divBdr>
    </w:div>
    <w:div w:id="842549576">
      <w:bodyDiv w:val="1"/>
      <w:marLeft w:val="0"/>
      <w:marRight w:val="0"/>
      <w:marTop w:val="0"/>
      <w:marBottom w:val="0"/>
      <w:divBdr>
        <w:top w:val="none" w:sz="0" w:space="0" w:color="auto"/>
        <w:left w:val="none" w:sz="0" w:space="0" w:color="auto"/>
        <w:bottom w:val="none" w:sz="0" w:space="0" w:color="auto"/>
        <w:right w:val="none" w:sz="0" w:space="0" w:color="auto"/>
      </w:divBdr>
    </w:div>
    <w:div w:id="858658710">
      <w:bodyDiv w:val="1"/>
      <w:marLeft w:val="0"/>
      <w:marRight w:val="0"/>
      <w:marTop w:val="0"/>
      <w:marBottom w:val="0"/>
      <w:divBdr>
        <w:top w:val="none" w:sz="0" w:space="0" w:color="auto"/>
        <w:left w:val="none" w:sz="0" w:space="0" w:color="auto"/>
        <w:bottom w:val="none" w:sz="0" w:space="0" w:color="auto"/>
        <w:right w:val="none" w:sz="0" w:space="0" w:color="auto"/>
      </w:divBdr>
    </w:div>
    <w:div w:id="861090365">
      <w:bodyDiv w:val="1"/>
      <w:marLeft w:val="0"/>
      <w:marRight w:val="0"/>
      <w:marTop w:val="0"/>
      <w:marBottom w:val="0"/>
      <w:divBdr>
        <w:top w:val="none" w:sz="0" w:space="0" w:color="auto"/>
        <w:left w:val="none" w:sz="0" w:space="0" w:color="auto"/>
        <w:bottom w:val="none" w:sz="0" w:space="0" w:color="auto"/>
        <w:right w:val="none" w:sz="0" w:space="0" w:color="auto"/>
      </w:divBdr>
    </w:div>
    <w:div w:id="1007440863">
      <w:bodyDiv w:val="1"/>
      <w:marLeft w:val="0"/>
      <w:marRight w:val="0"/>
      <w:marTop w:val="0"/>
      <w:marBottom w:val="0"/>
      <w:divBdr>
        <w:top w:val="none" w:sz="0" w:space="0" w:color="auto"/>
        <w:left w:val="none" w:sz="0" w:space="0" w:color="auto"/>
        <w:bottom w:val="none" w:sz="0" w:space="0" w:color="auto"/>
        <w:right w:val="none" w:sz="0" w:space="0" w:color="auto"/>
      </w:divBdr>
    </w:div>
    <w:div w:id="1080296463">
      <w:bodyDiv w:val="1"/>
      <w:marLeft w:val="0"/>
      <w:marRight w:val="0"/>
      <w:marTop w:val="0"/>
      <w:marBottom w:val="0"/>
      <w:divBdr>
        <w:top w:val="none" w:sz="0" w:space="0" w:color="auto"/>
        <w:left w:val="none" w:sz="0" w:space="0" w:color="auto"/>
        <w:bottom w:val="none" w:sz="0" w:space="0" w:color="auto"/>
        <w:right w:val="none" w:sz="0" w:space="0" w:color="auto"/>
      </w:divBdr>
    </w:div>
    <w:div w:id="1142698224">
      <w:bodyDiv w:val="1"/>
      <w:marLeft w:val="0"/>
      <w:marRight w:val="0"/>
      <w:marTop w:val="0"/>
      <w:marBottom w:val="0"/>
      <w:divBdr>
        <w:top w:val="none" w:sz="0" w:space="0" w:color="auto"/>
        <w:left w:val="none" w:sz="0" w:space="0" w:color="auto"/>
        <w:bottom w:val="none" w:sz="0" w:space="0" w:color="auto"/>
        <w:right w:val="none" w:sz="0" w:space="0" w:color="auto"/>
      </w:divBdr>
    </w:div>
    <w:div w:id="1144589077">
      <w:bodyDiv w:val="1"/>
      <w:marLeft w:val="0"/>
      <w:marRight w:val="0"/>
      <w:marTop w:val="0"/>
      <w:marBottom w:val="0"/>
      <w:divBdr>
        <w:top w:val="none" w:sz="0" w:space="0" w:color="auto"/>
        <w:left w:val="none" w:sz="0" w:space="0" w:color="auto"/>
        <w:bottom w:val="none" w:sz="0" w:space="0" w:color="auto"/>
        <w:right w:val="none" w:sz="0" w:space="0" w:color="auto"/>
      </w:divBdr>
    </w:div>
    <w:div w:id="1253006983">
      <w:bodyDiv w:val="1"/>
      <w:marLeft w:val="0"/>
      <w:marRight w:val="0"/>
      <w:marTop w:val="0"/>
      <w:marBottom w:val="0"/>
      <w:divBdr>
        <w:top w:val="none" w:sz="0" w:space="0" w:color="auto"/>
        <w:left w:val="none" w:sz="0" w:space="0" w:color="auto"/>
        <w:bottom w:val="none" w:sz="0" w:space="0" w:color="auto"/>
        <w:right w:val="none" w:sz="0" w:space="0" w:color="auto"/>
      </w:divBdr>
    </w:div>
    <w:div w:id="1282959797">
      <w:bodyDiv w:val="1"/>
      <w:marLeft w:val="0"/>
      <w:marRight w:val="0"/>
      <w:marTop w:val="0"/>
      <w:marBottom w:val="0"/>
      <w:divBdr>
        <w:top w:val="none" w:sz="0" w:space="0" w:color="auto"/>
        <w:left w:val="none" w:sz="0" w:space="0" w:color="auto"/>
        <w:bottom w:val="none" w:sz="0" w:space="0" w:color="auto"/>
        <w:right w:val="none" w:sz="0" w:space="0" w:color="auto"/>
      </w:divBdr>
    </w:div>
    <w:div w:id="1298805614">
      <w:bodyDiv w:val="1"/>
      <w:marLeft w:val="0"/>
      <w:marRight w:val="0"/>
      <w:marTop w:val="0"/>
      <w:marBottom w:val="0"/>
      <w:divBdr>
        <w:top w:val="none" w:sz="0" w:space="0" w:color="auto"/>
        <w:left w:val="none" w:sz="0" w:space="0" w:color="auto"/>
        <w:bottom w:val="none" w:sz="0" w:space="0" w:color="auto"/>
        <w:right w:val="none" w:sz="0" w:space="0" w:color="auto"/>
      </w:divBdr>
    </w:div>
    <w:div w:id="1471437374">
      <w:bodyDiv w:val="1"/>
      <w:marLeft w:val="0"/>
      <w:marRight w:val="0"/>
      <w:marTop w:val="0"/>
      <w:marBottom w:val="0"/>
      <w:divBdr>
        <w:top w:val="none" w:sz="0" w:space="0" w:color="auto"/>
        <w:left w:val="none" w:sz="0" w:space="0" w:color="auto"/>
        <w:bottom w:val="none" w:sz="0" w:space="0" w:color="auto"/>
        <w:right w:val="none" w:sz="0" w:space="0" w:color="auto"/>
      </w:divBdr>
    </w:div>
    <w:div w:id="1472215428">
      <w:bodyDiv w:val="1"/>
      <w:marLeft w:val="0"/>
      <w:marRight w:val="0"/>
      <w:marTop w:val="0"/>
      <w:marBottom w:val="0"/>
      <w:divBdr>
        <w:top w:val="none" w:sz="0" w:space="0" w:color="auto"/>
        <w:left w:val="none" w:sz="0" w:space="0" w:color="auto"/>
        <w:bottom w:val="none" w:sz="0" w:space="0" w:color="auto"/>
        <w:right w:val="none" w:sz="0" w:space="0" w:color="auto"/>
      </w:divBdr>
    </w:div>
    <w:div w:id="1551302804">
      <w:bodyDiv w:val="1"/>
      <w:marLeft w:val="0"/>
      <w:marRight w:val="0"/>
      <w:marTop w:val="0"/>
      <w:marBottom w:val="0"/>
      <w:divBdr>
        <w:top w:val="none" w:sz="0" w:space="0" w:color="auto"/>
        <w:left w:val="none" w:sz="0" w:space="0" w:color="auto"/>
        <w:bottom w:val="none" w:sz="0" w:space="0" w:color="auto"/>
        <w:right w:val="none" w:sz="0" w:space="0" w:color="auto"/>
      </w:divBdr>
    </w:div>
    <w:div w:id="1686981117">
      <w:bodyDiv w:val="1"/>
      <w:marLeft w:val="0"/>
      <w:marRight w:val="0"/>
      <w:marTop w:val="0"/>
      <w:marBottom w:val="0"/>
      <w:divBdr>
        <w:top w:val="none" w:sz="0" w:space="0" w:color="auto"/>
        <w:left w:val="none" w:sz="0" w:space="0" w:color="auto"/>
        <w:bottom w:val="none" w:sz="0" w:space="0" w:color="auto"/>
        <w:right w:val="none" w:sz="0" w:space="0" w:color="auto"/>
      </w:divBdr>
    </w:div>
    <w:div w:id="1781799441">
      <w:bodyDiv w:val="1"/>
      <w:marLeft w:val="0"/>
      <w:marRight w:val="0"/>
      <w:marTop w:val="0"/>
      <w:marBottom w:val="0"/>
      <w:divBdr>
        <w:top w:val="none" w:sz="0" w:space="0" w:color="auto"/>
        <w:left w:val="none" w:sz="0" w:space="0" w:color="auto"/>
        <w:bottom w:val="none" w:sz="0" w:space="0" w:color="auto"/>
        <w:right w:val="none" w:sz="0" w:space="0" w:color="auto"/>
      </w:divBdr>
    </w:div>
    <w:div w:id="1924297008">
      <w:bodyDiv w:val="1"/>
      <w:marLeft w:val="0"/>
      <w:marRight w:val="0"/>
      <w:marTop w:val="0"/>
      <w:marBottom w:val="0"/>
      <w:divBdr>
        <w:top w:val="none" w:sz="0" w:space="0" w:color="auto"/>
        <w:left w:val="none" w:sz="0" w:space="0" w:color="auto"/>
        <w:bottom w:val="none" w:sz="0" w:space="0" w:color="auto"/>
        <w:right w:val="none" w:sz="0" w:space="0" w:color="auto"/>
      </w:divBdr>
    </w:div>
    <w:div w:id="1927029773">
      <w:bodyDiv w:val="1"/>
      <w:marLeft w:val="0"/>
      <w:marRight w:val="0"/>
      <w:marTop w:val="0"/>
      <w:marBottom w:val="0"/>
      <w:divBdr>
        <w:top w:val="none" w:sz="0" w:space="0" w:color="auto"/>
        <w:left w:val="none" w:sz="0" w:space="0" w:color="auto"/>
        <w:bottom w:val="none" w:sz="0" w:space="0" w:color="auto"/>
        <w:right w:val="none" w:sz="0" w:space="0" w:color="auto"/>
      </w:divBdr>
    </w:div>
    <w:div w:id="2041587489">
      <w:bodyDiv w:val="1"/>
      <w:marLeft w:val="0"/>
      <w:marRight w:val="0"/>
      <w:marTop w:val="0"/>
      <w:marBottom w:val="0"/>
      <w:divBdr>
        <w:top w:val="none" w:sz="0" w:space="0" w:color="auto"/>
        <w:left w:val="none" w:sz="0" w:space="0" w:color="auto"/>
        <w:bottom w:val="none" w:sz="0" w:space="0" w:color="auto"/>
        <w:right w:val="none" w:sz="0" w:space="0" w:color="auto"/>
      </w:divBdr>
    </w:div>
    <w:div w:id="2107067562">
      <w:bodyDiv w:val="1"/>
      <w:marLeft w:val="0"/>
      <w:marRight w:val="0"/>
      <w:marTop w:val="0"/>
      <w:marBottom w:val="0"/>
      <w:divBdr>
        <w:top w:val="none" w:sz="0" w:space="0" w:color="auto"/>
        <w:left w:val="none" w:sz="0" w:space="0" w:color="auto"/>
        <w:bottom w:val="none" w:sz="0" w:space="0" w:color="auto"/>
        <w:right w:val="none" w:sz="0" w:space="0" w:color="auto"/>
      </w:divBdr>
    </w:div>
    <w:div w:id="214080601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header" Target="header4.xml"/><Relationship Id="rId26" Type="http://schemas.openxmlformats.org/officeDocument/2006/relationships/footer" Target="footer8.xml"/><Relationship Id="rId39" Type="http://schemas.openxmlformats.org/officeDocument/2006/relationships/footer" Target="footer17.xml"/><Relationship Id="rId21" Type="http://schemas.openxmlformats.org/officeDocument/2006/relationships/header" Target="header5.xml"/><Relationship Id="rId34" Type="http://schemas.openxmlformats.org/officeDocument/2006/relationships/footer" Target="footer13.xml"/><Relationship Id="rId42" Type="http://schemas.openxmlformats.org/officeDocument/2006/relationships/footer" Target="footer20.xml"/><Relationship Id="rId47" Type="http://schemas.openxmlformats.org/officeDocument/2006/relationships/image" Target="media/image9.jpeg"/><Relationship Id="rId50" Type="http://schemas.openxmlformats.org/officeDocument/2006/relationships/footer" Target="footer23.xml"/><Relationship Id="rId55" Type="http://schemas.openxmlformats.org/officeDocument/2006/relationships/theme" Target="theme/theme1.xm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header" Target="header7.xml"/><Relationship Id="rId11" Type="http://schemas.openxmlformats.org/officeDocument/2006/relationships/image" Target="media/image3.png"/><Relationship Id="rId24" Type="http://schemas.openxmlformats.org/officeDocument/2006/relationships/image" Target="media/image5.png"/><Relationship Id="rId32" Type="http://schemas.openxmlformats.org/officeDocument/2006/relationships/header" Target="header8.xml"/><Relationship Id="rId37" Type="http://schemas.openxmlformats.org/officeDocument/2006/relationships/image" Target="media/image6.jpeg"/><Relationship Id="rId40" Type="http://schemas.openxmlformats.org/officeDocument/2006/relationships/footer" Target="footer18.xml"/><Relationship Id="rId45" Type="http://schemas.openxmlformats.org/officeDocument/2006/relationships/image" Target="media/image8.png"/><Relationship Id="rId53" Type="http://schemas.openxmlformats.org/officeDocument/2006/relationships/fontTable" Target="fontTable.xml"/><Relationship Id="rId5" Type="http://schemas.openxmlformats.org/officeDocument/2006/relationships/numbering" Target="numbering.xml"/><Relationship Id="rId10" Type="http://schemas.openxmlformats.org/officeDocument/2006/relationships/endnotes" Target="endnotes.xml"/><Relationship Id="rId19" Type="http://schemas.openxmlformats.org/officeDocument/2006/relationships/footer" Target="footer4.xml"/><Relationship Id="rId31" Type="http://schemas.openxmlformats.org/officeDocument/2006/relationships/footer" Target="footer11.xml"/><Relationship Id="rId44" Type="http://schemas.openxmlformats.org/officeDocument/2006/relationships/image" Target="media/image7.png"/><Relationship Id="rId52" Type="http://schemas.openxmlformats.org/officeDocument/2006/relationships/image" Target="media/image10.png"/><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1.xml"/><Relationship Id="rId22" Type="http://schemas.openxmlformats.org/officeDocument/2006/relationships/footer" Target="footer6.xml"/><Relationship Id="rId27" Type="http://schemas.openxmlformats.org/officeDocument/2006/relationships/footer" Target="footer9.xml"/><Relationship Id="rId30" Type="http://schemas.openxmlformats.org/officeDocument/2006/relationships/footer" Target="footer10.xml"/><Relationship Id="rId35" Type="http://schemas.openxmlformats.org/officeDocument/2006/relationships/footer" Target="footer14.xml"/><Relationship Id="rId43" Type="http://schemas.openxmlformats.org/officeDocument/2006/relationships/footer" Target="footer21.xml"/><Relationship Id="rId48" Type="http://schemas.openxmlformats.org/officeDocument/2006/relationships/hyperlink" Target="https://www.westernrenewableslink.com.au/faqs/what-activities-are-permitted-within-easements/" TargetMode="External"/><Relationship Id="rId8" Type="http://schemas.openxmlformats.org/officeDocument/2006/relationships/webSettings" Target="webSettings.xml"/><Relationship Id="rId51" Type="http://schemas.openxmlformats.org/officeDocument/2006/relationships/footer" Target="footer24.xm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header" Target="header3.xml"/><Relationship Id="rId25" Type="http://schemas.openxmlformats.org/officeDocument/2006/relationships/footer" Target="footer7.xml"/><Relationship Id="rId33" Type="http://schemas.openxmlformats.org/officeDocument/2006/relationships/footer" Target="footer12.xml"/><Relationship Id="rId38" Type="http://schemas.openxmlformats.org/officeDocument/2006/relationships/footer" Target="footer16.xml"/><Relationship Id="rId46" Type="http://schemas.openxmlformats.org/officeDocument/2006/relationships/hyperlink" Target="https://www.westernrenewableslink.com.au/assets/resources/Landholder-Guide-Option-for-Easement-process-and-compensation.pdf" TargetMode="External"/><Relationship Id="rId20" Type="http://schemas.openxmlformats.org/officeDocument/2006/relationships/footer" Target="footer5.xml"/><Relationship Id="rId41" Type="http://schemas.openxmlformats.org/officeDocument/2006/relationships/footer" Target="footer19.xml"/><Relationship Id="rId54" Type="http://schemas.openxmlformats.org/officeDocument/2006/relationships/glossaryDocument" Target="glossary/document.xm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image" Target="media/image4.png"/><Relationship Id="rId28" Type="http://schemas.openxmlformats.org/officeDocument/2006/relationships/header" Target="header6.xml"/><Relationship Id="rId36" Type="http://schemas.openxmlformats.org/officeDocument/2006/relationships/footer" Target="footer15.xml"/><Relationship Id="rId49" Type="http://schemas.openxmlformats.org/officeDocument/2006/relationships/footer" Target="footer22.xml"/></Relationships>
</file>

<file path=word/_rels/numbering.xml.rels><?xml version="1.0" encoding="UTF-8" standalone="yes"?>
<Relationships xmlns="http://schemas.openxmlformats.org/package/2006/relationships"><Relationship Id="rId2" Type="http://schemas.openxmlformats.org/officeDocument/2006/relationships/image" Target="media/image2.png"/><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vfink\Downloads\1-001-ANS-0000-EES-TE-0002_5.0.dotx" TargetMode="Externa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docParts>
    <w:docPart>
      <w:docPartPr>
        <w:name w:val="3E70840594124E1BA78B4FC551C0FAE9"/>
        <w:category>
          <w:name w:val="General"/>
          <w:gallery w:val="placeholder"/>
        </w:category>
        <w:types>
          <w:type w:val="bbPlcHdr"/>
        </w:types>
        <w:behaviors>
          <w:behavior w:val="content"/>
        </w:behaviors>
        <w:guid w:val="{D6DAA158-CBF5-4B16-A983-0EAD6CBDEF9D}"/>
      </w:docPartPr>
      <w:docPartBody>
        <w:p w:rsidR="00E20B2B" w:rsidRDefault="00176649">
          <w:pPr>
            <w:pStyle w:val="3E70840594124E1BA78B4FC551C0FAE9"/>
          </w:pPr>
          <w:r w:rsidRPr="00724C52">
            <w:rPr>
              <w:highlight w:val="lightGray"/>
            </w:rPr>
            <w:t>[Click to add text]</w:t>
          </w:r>
        </w:p>
      </w:docPartBody>
    </w:docPart>
    <w:docPart>
      <w:docPartPr>
        <w:name w:val="A9360176820C4201B243F3572091DEB7"/>
        <w:category>
          <w:name w:val="General"/>
          <w:gallery w:val="placeholder"/>
        </w:category>
        <w:types>
          <w:type w:val="bbPlcHdr"/>
        </w:types>
        <w:behaviors>
          <w:behavior w:val="content"/>
        </w:behaviors>
        <w:guid w:val="{FB1EBBEA-CC06-47AB-BCFE-4661A4918B97}"/>
      </w:docPartPr>
      <w:docPartBody>
        <w:p w:rsidR="00E20B2B" w:rsidRDefault="00176649">
          <w:pPr>
            <w:pStyle w:val="A9360176820C4201B243F3572091DEB7"/>
          </w:pPr>
          <w:r w:rsidRPr="000E21B9">
            <w:rPr>
              <w:highlight w:val="darkGray"/>
            </w:rPr>
            <w:t>[Appendix Heading]</w:t>
          </w:r>
        </w:p>
      </w:docPartBody>
    </w:docPart>
    <w:docPart>
      <w:docPartPr>
        <w:name w:val="FFC4A7BDBA77435EB3CB2E799667C79A"/>
        <w:category>
          <w:name w:val="General"/>
          <w:gallery w:val="placeholder"/>
        </w:category>
        <w:types>
          <w:type w:val="bbPlcHdr"/>
        </w:types>
        <w:behaviors>
          <w:behavior w:val="content"/>
        </w:behaviors>
        <w:guid w:val="{24D15ED5-39B8-4334-9313-E387B8AAA43E}"/>
      </w:docPartPr>
      <w:docPartBody>
        <w:p w:rsidR="00E20B2B" w:rsidRDefault="00176649">
          <w:pPr>
            <w:pStyle w:val="FFC4A7BDBA77435EB3CB2E799667C79A"/>
          </w:pPr>
          <w:r>
            <w:rPr>
              <w:rStyle w:val="PlaceholderText"/>
            </w:rPr>
            <w:t>[Date] and</w:t>
          </w:r>
        </w:p>
      </w:docPartBody>
    </w:docPart>
    <w:docPart>
      <w:docPartPr>
        <w:name w:val="1828A7126B6A4AE3B7BFBBE87B33D972"/>
        <w:category>
          <w:name w:val="General"/>
          <w:gallery w:val="placeholder"/>
        </w:category>
        <w:types>
          <w:type w:val="bbPlcHdr"/>
        </w:types>
        <w:behaviors>
          <w:behavior w:val="content"/>
        </w:behaviors>
        <w:guid w:val="{A68CFBF3-35CB-4323-A974-9A69CD58BD1B}"/>
      </w:docPartPr>
      <w:docPartBody>
        <w:p w:rsidR="00E20B2B" w:rsidRDefault="00176649">
          <w:pPr>
            <w:pStyle w:val="1828A7126B6A4AE3B7BFBBE87B33D972"/>
          </w:pPr>
          <w:r>
            <w:rPr>
              <w:rStyle w:val="PlaceholderText"/>
            </w:rPr>
            <w:t>[00] linked to document details</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4002EFF" w:usb1="C000247B" w:usb2="00000009" w:usb3="00000000" w:csb0="000001FF" w:csb1="00000000"/>
  </w:font>
  <w:font w:name="Merriweather">
    <w:charset w:val="00"/>
    <w:family w:val="auto"/>
    <w:pitch w:val="variable"/>
    <w:sig w:usb0="20000207" w:usb1="00000002" w:usb2="00000000" w:usb3="00000000" w:csb0="00000197" w:csb1="00000000"/>
  </w:font>
  <w:font w:name="Arial">
    <w:panose1 w:val="020B0604020202020204"/>
    <w:charset w:val="00"/>
    <w:family w:val="swiss"/>
    <w:pitch w:val="variable"/>
    <w:sig w:usb0="E0002EFF" w:usb1="C000785B" w:usb2="00000009" w:usb3="00000000" w:csb0="000001FF" w:csb1="00000000"/>
  </w:font>
  <w:font w:name="SimHei">
    <w:altName w:val="黑体"/>
    <w:panose1 w:val="0201060003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203" w:usb1="288F0000" w:usb2="00000016" w:usb3="00000000" w:csb0="00040001" w:csb1="00000000"/>
  </w:font>
  <w:font w:name="Jacobs Chronos">
    <w:altName w:val="Calibri"/>
    <w:charset w:val="00"/>
    <w:family w:val="swiss"/>
    <w:pitch w:val="variable"/>
    <w:sig w:usb0="A00000EF" w:usb1="0000E0EB" w:usb2="00000008" w:usb3="00000000" w:csb0="00000001" w:csb1="00000000"/>
  </w:font>
  <w:font w:name="Aptos">
    <w:charset w:val="00"/>
    <w:family w:val="swiss"/>
    <w:pitch w:val="variable"/>
    <w:sig w:usb0="20000287" w:usb1="00000003" w:usb2="00000000" w:usb3="00000000" w:csb0="0000019F" w:csb1="00000000"/>
  </w:font>
  <w:font w:name="Yu Mincho">
    <w:charset w:val="80"/>
    <w:family w:val="roman"/>
    <w:pitch w:val="variable"/>
    <w:sig w:usb0="800002E7" w:usb1="2AC7FCFF" w:usb2="00000012" w:usb3="00000000" w:csb0="0002009F" w:csb1="00000000"/>
  </w:font>
  <w:font w:name="Yu Gothic Light">
    <w:panose1 w:val="020B0300000000000000"/>
    <w:charset w:val="80"/>
    <w:family w:val="swiss"/>
    <w:pitch w:val="variable"/>
    <w:sig w:usb0="E00002FF" w:usb1="2AC7FDFF" w:usb2="00000016" w:usb3="00000000" w:csb0="0002009F" w:csb1="00000000"/>
  </w:font>
  <w:font w:name="Aptos Display">
    <w:charset w:val="00"/>
    <w:family w:val="swiss"/>
    <w:pitch w:val="variable"/>
    <w:sig w:usb0="20000287" w:usb1="00000003" w:usb2="00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33F9C"/>
    <w:rsid w:val="000132D9"/>
    <w:rsid w:val="000272CA"/>
    <w:rsid w:val="00027945"/>
    <w:rsid w:val="000301BB"/>
    <w:rsid w:val="00035E3C"/>
    <w:rsid w:val="00040855"/>
    <w:rsid w:val="00042204"/>
    <w:rsid w:val="000464E2"/>
    <w:rsid w:val="00053982"/>
    <w:rsid w:val="00072665"/>
    <w:rsid w:val="00076AC2"/>
    <w:rsid w:val="000955E2"/>
    <w:rsid w:val="000C4048"/>
    <w:rsid w:val="000E06A2"/>
    <w:rsid w:val="000F124A"/>
    <w:rsid w:val="001323C9"/>
    <w:rsid w:val="0016562B"/>
    <w:rsid w:val="001673B1"/>
    <w:rsid w:val="00176649"/>
    <w:rsid w:val="00183136"/>
    <w:rsid w:val="001908AC"/>
    <w:rsid w:val="001917A0"/>
    <w:rsid w:val="001B1853"/>
    <w:rsid w:val="001C17AA"/>
    <w:rsid w:val="001D3D2E"/>
    <w:rsid w:val="001E725F"/>
    <w:rsid w:val="00222D86"/>
    <w:rsid w:val="00245198"/>
    <w:rsid w:val="002A08D4"/>
    <w:rsid w:val="002A2F67"/>
    <w:rsid w:val="002B2913"/>
    <w:rsid w:val="002F37DD"/>
    <w:rsid w:val="00305B1E"/>
    <w:rsid w:val="00312EAE"/>
    <w:rsid w:val="00335471"/>
    <w:rsid w:val="00385843"/>
    <w:rsid w:val="00397A05"/>
    <w:rsid w:val="003A2EF7"/>
    <w:rsid w:val="003B482F"/>
    <w:rsid w:val="003D5932"/>
    <w:rsid w:val="003E7B8F"/>
    <w:rsid w:val="00434B9E"/>
    <w:rsid w:val="00443328"/>
    <w:rsid w:val="0044702E"/>
    <w:rsid w:val="00460D82"/>
    <w:rsid w:val="00462EEA"/>
    <w:rsid w:val="00475254"/>
    <w:rsid w:val="004918D6"/>
    <w:rsid w:val="004944BC"/>
    <w:rsid w:val="004A17F4"/>
    <w:rsid w:val="004E6385"/>
    <w:rsid w:val="00501EE9"/>
    <w:rsid w:val="005069F9"/>
    <w:rsid w:val="00513D44"/>
    <w:rsid w:val="00532B5F"/>
    <w:rsid w:val="00533102"/>
    <w:rsid w:val="005436EE"/>
    <w:rsid w:val="00573453"/>
    <w:rsid w:val="00586E1F"/>
    <w:rsid w:val="0058793B"/>
    <w:rsid w:val="00587B4E"/>
    <w:rsid w:val="00590B95"/>
    <w:rsid w:val="005B7633"/>
    <w:rsid w:val="005C1B98"/>
    <w:rsid w:val="005D679C"/>
    <w:rsid w:val="005E69E9"/>
    <w:rsid w:val="005F2011"/>
    <w:rsid w:val="00606C27"/>
    <w:rsid w:val="00634B18"/>
    <w:rsid w:val="0063699F"/>
    <w:rsid w:val="00637296"/>
    <w:rsid w:val="00664801"/>
    <w:rsid w:val="00667490"/>
    <w:rsid w:val="00677112"/>
    <w:rsid w:val="0069316C"/>
    <w:rsid w:val="00693771"/>
    <w:rsid w:val="006A1679"/>
    <w:rsid w:val="006B0A59"/>
    <w:rsid w:val="006B11D9"/>
    <w:rsid w:val="006B2583"/>
    <w:rsid w:val="006B6774"/>
    <w:rsid w:val="006D5BC1"/>
    <w:rsid w:val="006E694A"/>
    <w:rsid w:val="007002A3"/>
    <w:rsid w:val="007108CD"/>
    <w:rsid w:val="00720488"/>
    <w:rsid w:val="00733F9C"/>
    <w:rsid w:val="00734E62"/>
    <w:rsid w:val="00735641"/>
    <w:rsid w:val="00765D1E"/>
    <w:rsid w:val="00771734"/>
    <w:rsid w:val="00777F3E"/>
    <w:rsid w:val="007877B5"/>
    <w:rsid w:val="00796973"/>
    <w:rsid w:val="007A77E3"/>
    <w:rsid w:val="007C7A0D"/>
    <w:rsid w:val="007F130E"/>
    <w:rsid w:val="0081578E"/>
    <w:rsid w:val="00821699"/>
    <w:rsid w:val="0082610A"/>
    <w:rsid w:val="008400A6"/>
    <w:rsid w:val="0084026A"/>
    <w:rsid w:val="00865FC6"/>
    <w:rsid w:val="0088781C"/>
    <w:rsid w:val="00890A65"/>
    <w:rsid w:val="008946C3"/>
    <w:rsid w:val="008A5682"/>
    <w:rsid w:val="008B4F71"/>
    <w:rsid w:val="008B6074"/>
    <w:rsid w:val="008C42EF"/>
    <w:rsid w:val="008C5B75"/>
    <w:rsid w:val="008D1D38"/>
    <w:rsid w:val="008E20AC"/>
    <w:rsid w:val="008F382A"/>
    <w:rsid w:val="00906FA0"/>
    <w:rsid w:val="00910982"/>
    <w:rsid w:val="009327FB"/>
    <w:rsid w:val="00946A75"/>
    <w:rsid w:val="009804F3"/>
    <w:rsid w:val="009C28DC"/>
    <w:rsid w:val="009F04DD"/>
    <w:rsid w:val="00A25003"/>
    <w:rsid w:val="00A25D90"/>
    <w:rsid w:val="00A27CD1"/>
    <w:rsid w:val="00A8008C"/>
    <w:rsid w:val="00AB7756"/>
    <w:rsid w:val="00AC0EC8"/>
    <w:rsid w:val="00AC5619"/>
    <w:rsid w:val="00B000C9"/>
    <w:rsid w:val="00B03863"/>
    <w:rsid w:val="00B07AB3"/>
    <w:rsid w:val="00B360A5"/>
    <w:rsid w:val="00B44889"/>
    <w:rsid w:val="00B51288"/>
    <w:rsid w:val="00B90B93"/>
    <w:rsid w:val="00B92675"/>
    <w:rsid w:val="00B9571C"/>
    <w:rsid w:val="00BE15DC"/>
    <w:rsid w:val="00C0070D"/>
    <w:rsid w:val="00C00A18"/>
    <w:rsid w:val="00C00B0A"/>
    <w:rsid w:val="00C16E7B"/>
    <w:rsid w:val="00C41C80"/>
    <w:rsid w:val="00C54CFD"/>
    <w:rsid w:val="00C70EFD"/>
    <w:rsid w:val="00C80D72"/>
    <w:rsid w:val="00C80ED7"/>
    <w:rsid w:val="00C87F2C"/>
    <w:rsid w:val="00C94CA8"/>
    <w:rsid w:val="00CA6AFC"/>
    <w:rsid w:val="00CD4275"/>
    <w:rsid w:val="00CD485D"/>
    <w:rsid w:val="00CD6FBA"/>
    <w:rsid w:val="00CF01A5"/>
    <w:rsid w:val="00CF26D7"/>
    <w:rsid w:val="00D22794"/>
    <w:rsid w:val="00D62B11"/>
    <w:rsid w:val="00D661D5"/>
    <w:rsid w:val="00D8410E"/>
    <w:rsid w:val="00D91304"/>
    <w:rsid w:val="00DC02B0"/>
    <w:rsid w:val="00DC0B04"/>
    <w:rsid w:val="00DD2962"/>
    <w:rsid w:val="00DD76AA"/>
    <w:rsid w:val="00DE1C62"/>
    <w:rsid w:val="00DF1DC7"/>
    <w:rsid w:val="00E032A3"/>
    <w:rsid w:val="00E20B2B"/>
    <w:rsid w:val="00E364F4"/>
    <w:rsid w:val="00E5075B"/>
    <w:rsid w:val="00E50DAF"/>
    <w:rsid w:val="00E543A0"/>
    <w:rsid w:val="00E77738"/>
    <w:rsid w:val="00E92FA0"/>
    <w:rsid w:val="00EA2876"/>
    <w:rsid w:val="00EA3232"/>
    <w:rsid w:val="00EB6734"/>
    <w:rsid w:val="00EE0705"/>
    <w:rsid w:val="00EE08E3"/>
    <w:rsid w:val="00EE0C9F"/>
    <w:rsid w:val="00EE171A"/>
    <w:rsid w:val="00EE7BC1"/>
    <w:rsid w:val="00F3395D"/>
    <w:rsid w:val="00F34B76"/>
    <w:rsid w:val="00F76AA4"/>
    <w:rsid w:val="00F869B2"/>
    <w:rsid w:val="00F9319D"/>
    <w:rsid w:val="00F95835"/>
    <w:rsid w:val="00FA1A3E"/>
    <w:rsid w:val="00FA4B78"/>
    <w:rsid w:val="00FB3685"/>
    <w:rsid w:val="00FD3AC7"/>
  </w:rsids>
  <m:mathPr>
    <m:mathFont m:val="Cambria Math"/>
    <m:brkBin m:val="before"/>
    <m:brkBinSub m:val="--"/>
    <m:smallFrac m:val="0"/>
    <m:dispDef/>
    <m:lMargin m:val="0"/>
    <m:rMargin m:val="0"/>
    <m:defJc m:val="centerGroup"/>
    <m:wrapIndent m:val="1440"/>
    <m:intLim m:val="subSup"/>
    <m:naryLim m:val="undOvr"/>
  </m:mathPr>
  <w:themeFontLang w:val="en-AU" w:eastAsia="ja-JP" w:bidi="ar-SA"/>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AU" w:eastAsia="en-AU"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Pr>
      <w:color w:val="808080"/>
    </w:rPr>
  </w:style>
  <w:style w:type="paragraph" w:customStyle="1" w:styleId="3E70840594124E1BA78B4FC551C0FAE9">
    <w:name w:val="3E70840594124E1BA78B4FC551C0FAE9"/>
  </w:style>
  <w:style w:type="paragraph" w:customStyle="1" w:styleId="A9360176820C4201B243F3572091DEB7">
    <w:name w:val="A9360176820C4201B243F3572091DEB7"/>
  </w:style>
  <w:style w:type="paragraph" w:customStyle="1" w:styleId="FFC4A7BDBA77435EB3CB2E799667C79A">
    <w:name w:val="FFC4A7BDBA77435EB3CB2E799667C79A"/>
  </w:style>
  <w:style w:type="paragraph" w:customStyle="1" w:styleId="1828A7126B6A4AE3B7BFBBE87B33D972">
    <w:name w:val="1828A7126B6A4AE3B7BFBBE87B33D972"/>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theme/theme1.xml><?xml version="1.0" encoding="utf-8"?>
<a:theme xmlns:a="http://schemas.openxmlformats.org/drawingml/2006/main" name="Office Theme">
  <a:themeElements>
    <a:clrScheme name="WVT">
      <a:dk1>
        <a:sysClr val="windowText" lastClr="000000"/>
      </a:dk1>
      <a:lt1>
        <a:sysClr val="window" lastClr="FFFFFF"/>
      </a:lt1>
      <a:dk2>
        <a:srgbClr val="000000"/>
      </a:dk2>
      <a:lt2>
        <a:srgbClr val="FFFFFF"/>
      </a:lt2>
      <a:accent1>
        <a:srgbClr val="2C4BA0"/>
      </a:accent1>
      <a:accent2>
        <a:srgbClr val="6D6868"/>
      </a:accent2>
      <a:accent3>
        <a:srgbClr val="F1F2F2"/>
      </a:accent3>
      <a:accent4>
        <a:srgbClr val="2C4BA0"/>
      </a:accent4>
      <a:accent5>
        <a:srgbClr val="6D6868"/>
      </a:accent5>
      <a:accent6>
        <a:srgbClr val="6F7072"/>
      </a:accent6>
      <a:hlink>
        <a:srgbClr val="000000"/>
      </a:hlink>
      <a:folHlink>
        <a:srgbClr val="000000"/>
      </a:folHlink>
    </a:clrScheme>
    <a:fontScheme name="WVT">
      <a:majorFont>
        <a:latin typeface="Century Gothic"/>
        <a:ea typeface=""/>
        <a:cs typeface=""/>
      </a:majorFont>
      <a:minorFont>
        <a:latin typeface="Century Gothic"/>
        <a:ea typeface=""/>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625ED685A0F6704EAD340BB34367538A" ma:contentTypeVersion="21" ma:contentTypeDescription="Create a new document." ma:contentTypeScope="" ma:versionID="e7320b38ff14dd41b629fcc76c4a8d15">
  <xsd:schema xmlns:xsd="http://www.w3.org/2001/XMLSchema" xmlns:xs="http://www.w3.org/2001/XMLSchema" xmlns:p="http://schemas.microsoft.com/office/2006/metadata/properties" xmlns:ns2="7e6efeb2-6871-4338-8041-a3189fc08d76" xmlns:ns3="fb1c2c90-7ebb-4f49-9b69-8e3e86b86080" xmlns:ns4="fe36b737-7a15-45c9-aa55-60b829812b9c" targetNamespace="http://schemas.microsoft.com/office/2006/metadata/properties" ma:root="true" ma:fieldsID="d751fa385f2286886282ee15bdcd0736" ns2:_="" ns3:_="" ns4:_="">
    <xsd:import namespace="7e6efeb2-6871-4338-8041-a3189fc08d76"/>
    <xsd:import namespace="fb1c2c90-7ebb-4f49-9b69-8e3e86b86080"/>
    <xsd:import namespace="fe36b737-7a15-45c9-aa55-60b829812b9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element ref="ns2:lcf76f155ced4ddcb4097134ff3c332f" minOccurs="0"/>
                <xsd:element ref="ns4:TaxCatchAll" minOccurs="0"/>
                <xsd:element ref="ns2:MediaServiceOCR" minOccurs="0"/>
                <xsd:element ref="ns2:MediaServiceGenerationTime" minOccurs="0"/>
                <xsd:element ref="ns2:MediaServiceEventHashCode" minOccurs="0"/>
                <xsd:element ref="ns2:MediaServiceDateTaken" minOccurs="0"/>
                <xsd:element ref="ns2:MediaServiceLocation" minOccurs="0"/>
                <xsd:element ref="ns2:MediaServiceObjectDetectorVersions" minOccurs="0"/>
                <xsd:element ref="ns2:MediaLengthInSeconds" minOccurs="0"/>
                <xsd:element ref="ns2:MediaServiceSearchProperties" minOccurs="0"/>
                <xsd:element ref="ns2:Order0" minOccurs="0"/>
                <xsd:element ref="ns2:No_x002e_" minOccurs="0"/>
                <xsd:element ref="ns2:MediaServiceBillingMetadata"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7e6efeb2-6871-4338-8041-a3189fc08d7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09e67b6b-74cb-4963-8df3-8bbebf532309" ma:termSetId="09814cd3-568e-fe90-9814-8d621ff8fb84" ma:anchorId="fba54fb3-c3e1-fe81-a776-ca4b69148c4d" ma:open="true" ma:isKeyword="false">
      <xsd:complexType>
        <xsd:sequence>
          <xsd:element ref="pc:Terms" minOccurs="0" maxOccurs="1"/>
        </xsd:sequence>
      </xsd:complexType>
    </xsd:element>
    <xsd:element name="MediaServiceOCR" ma:index="17" nillable="true" ma:displayName="Extracted Text" ma:internalName="MediaServiceOCR"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DateTaken" ma:index="20" nillable="true" ma:displayName="MediaServiceDateTaken" ma:hidden="true" ma:indexed="true" ma:internalName="MediaServiceDateTaken" ma:readOnly="true">
      <xsd:simpleType>
        <xsd:restriction base="dms:Text"/>
      </xsd:simpleType>
    </xsd:element>
    <xsd:element name="MediaServiceLocation" ma:index="21" nillable="true" ma:displayName="Location" ma:indexed="true" ma:internalName="MediaServiceLocation" ma:readOnly="true">
      <xsd:simpleType>
        <xsd:restriction base="dms:Text"/>
      </xsd:simpleType>
    </xsd:element>
    <xsd:element name="MediaServiceObjectDetectorVersions" ma:index="22" nillable="true" ma:displayName="MediaServiceObjectDetectorVersions" ma:hidden="true" ma:indexed="true" ma:internalName="MediaServiceObjectDetectorVersions" ma:readOnly="true">
      <xsd:simpleType>
        <xsd:restriction base="dms:Text"/>
      </xsd:simpleType>
    </xsd:element>
    <xsd:element name="MediaLengthInSeconds" ma:index="23" nillable="true" ma:displayName="MediaLengthInSeconds" ma:hidden="true" ma:internalName="MediaLengthInSeconds" ma:readOnly="true">
      <xsd:simpleType>
        <xsd:restriction base="dms:Unknown"/>
      </xsd:simpleType>
    </xsd:element>
    <xsd:element name="MediaServiceSearchProperties" ma:index="24" nillable="true" ma:displayName="MediaServiceSearchProperties" ma:hidden="true" ma:internalName="MediaServiceSearchProperties" ma:readOnly="true">
      <xsd:simpleType>
        <xsd:restriction base="dms:Note"/>
      </xsd:simpleType>
    </xsd:element>
    <xsd:element name="Order0" ma:index="25" nillable="true" ma:displayName="Order" ma:format="Dropdown" ma:internalName="Order0" ma:percentage="FALSE">
      <xsd:simpleType>
        <xsd:restriction base="dms:Number"/>
      </xsd:simpleType>
    </xsd:element>
    <xsd:element name="No_x002e_" ma:index="26" nillable="true" ma:displayName="No." ma:format="Dropdown" ma:internalName="No_x002e_" ma:percentage="FALSE">
      <xsd:simpleType>
        <xsd:restriction base="dms:Number"/>
      </xsd:simpleType>
    </xsd:element>
    <xsd:element name="MediaServiceBillingMetadata" ma:index="27" nillable="true" ma:displayName="MediaServiceBillingMetadata" ma:hidden="true" ma:internalName="MediaServiceBillingMetadata"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fb1c2c90-7ebb-4f49-9b69-8e3e86b86080" elementFormDefault="qualified">
    <xsd:import namespace="http://schemas.microsoft.com/office/2006/documentManagement/types"/>
    <xsd:import namespace="http://schemas.microsoft.com/office/infopath/2007/PartnerControls"/>
    <xsd:element name="SharedWithUsers" ma:index="12"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Shared With Details"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fe36b737-7a15-45c9-aa55-60b829812b9c" elementFormDefault="qualified">
    <xsd:import namespace="http://schemas.microsoft.com/office/2006/documentManagement/types"/>
    <xsd:import namespace="http://schemas.microsoft.com/office/infopath/2007/PartnerControls"/>
    <xsd:element name="TaxCatchAll" ma:index="16" nillable="true" ma:displayName="Taxonomy Catch All Column" ma:hidden="true" ma:list="{36fae44e-9720-4319-a2f1-ed929039a556}" ma:internalName="TaxCatchAll" ma:showField="CatchAllData" ma:web="fb1c2c90-7ebb-4f49-9b69-8e3e86b86080">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TaxCatchAll xmlns="fe36b737-7a15-45c9-aa55-60b829812b9c" xsi:nil="true"/>
    <lcf76f155ced4ddcb4097134ff3c332f xmlns="7e6efeb2-6871-4338-8041-a3189fc08d76">
      <Terms xmlns="http://schemas.microsoft.com/office/infopath/2007/PartnerControls"/>
    </lcf76f155ced4ddcb4097134ff3c332f>
    <No_x002e_ xmlns="7e6efeb2-6871-4338-8041-a3189fc08d76" xsi:nil="true"/>
    <Order0 xmlns="7e6efeb2-6871-4338-8041-a3189fc08d76" xsi:nil="true"/>
  </documentManagement>
</p:properties>
</file>

<file path=customXml/itemProps1.xml><?xml version="1.0" encoding="utf-8"?>
<ds:datastoreItem xmlns:ds="http://schemas.openxmlformats.org/officeDocument/2006/customXml" ds:itemID="{35051BFF-30E5-410D-B231-23FC8F8D9D13}">
  <ds:schemaRefs>
    <ds:schemaRef ds:uri="http://schemas.openxmlformats.org/officeDocument/2006/bibliography"/>
  </ds:schemaRefs>
</ds:datastoreItem>
</file>

<file path=customXml/itemProps2.xml><?xml version="1.0" encoding="utf-8"?>
<ds:datastoreItem xmlns:ds="http://schemas.openxmlformats.org/officeDocument/2006/customXml" ds:itemID="{B8FEFE6D-13E4-485F-A226-8BAA2EE0DE69}">
  <ds:schemaRefs>
    <ds:schemaRef ds:uri="http://schemas.microsoft.com/sharepoint/v3/contenttype/forms"/>
  </ds:schemaRefs>
</ds:datastoreItem>
</file>

<file path=customXml/itemProps3.xml><?xml version="1.0" encoding="utf-8"?>
<ds:datastoreItem xmlns:ds="http://schemas.openxmlformats.org/officeDocument/2006/customXml" ds:itemID="{436381BA-B256-489A-B708-9CDFEA67CAD5}">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7e6efeb2-6871-4338-8041-a3189fc08d76"/>
    <ds:schemaRef ds:uri="fb1c2c90-7ebb-4f49-9b69-8e3e86b86080"/>
    <ds:schemaRef ds:uri="fe36b737-7a15-45c9-aa55-60b829812b9c"/>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B150500D-AC8B-4F82-BC19-375FF5C2BC83}">
  <ds:schemaRefs>
    <ds:schemaRef ds:uri="http://purl.org/dc/elements/1.1/"/>
    <ds:schemaRef ds:uri="7e6efeb2-6871-4338-8041-a3189fc08d76"/>
    <ds:schemaRef ds:uri="http://purl.org/dc/terms/"/>
    <ds:schemaRef ds:uri="http://schemas.microsoft.com/office/2006/documentManagement/types"/>
    <ds:schemaRef ds:uri="http://schemas.microsoft.com/office/2006/metadata/properties"/>
    <ds:schemaRef ds:uri="fb1c2c90-7ebb-4f49-9b69-8e3e86b86080"/>
    <ds:schemaRef ds:uri="http://purl.org/dc/dcmitype/"/>
    <ds:schemaRef ds:uri="fe36b737-7a15-45c9-aa55-60b829812b9c"/>
    <ds:schemaRef ds:uri="http://schemas.microsoft.com/office/infopath/2007/PartnerControls"/>
    <ds:schemaRef ds:uri="http://schemas.openxmlformats.org/package/2006/metadata/core-properties"/>
    <ds:schemaRef ds:uri="http://www.w3.org/XML/1998/namespace"/>
  </ds:schemaRefs>
</ds:datastoreItem>
</file>

<file path=docMetadata/LabelInfo.xml><?xml version="1.0" encoding="utf-8"?>
<clbl:labelList xmlns:clbl="http://schemas.microsoft.com/office/2020/mipLabelMetadata">
  <clbl:label id="{25a695a3-ddbc-4fff-bbf7-686c31f786d3}" enabled="1" method="Privileged" siteId="{a394e41c-cf8d-458e-ac1b-ddae1aa15629}" removed="0"/>
</clbl:labelList>
</file>

<file path=docProps/app.xml><?xml version="1.0" encoding="utf-8"?>
<Properties xmlns="http://schemas.openxmlformats.org/officeDocument/2006/extended-properties" xmlns:vt="http://schemas.openxmlformats.org/officeDocument/2006/docPropsVTypes">
  <Template>1-001-ANS-0000-EES-TE-0002_5.0</Template>
  <TotalTime>89</TotalTime>
  <Pages>28</Pages>
  <Words>11452</Words>
  <Characters>65279</Characters>
  <Application>Microsoft Office Word</Application>
  <DocSecurity>8</DocSecurity>
  <Lines>543</Lines>
  <Paragraphs>153</Paragraphs>
  <ScaleCrop>false</ScaleCrop>
  <HeadingPairs>
    <vt:vector size="2" baseType="variant">
      <vt:variant>
        <vt:lpstr>Title</vt:lpstr>
      </vt:variant>
      <vt:variant>
        <vt:i4>1</vt:i4>
      </vt:variant>
    </vt:vector>
  </HeadingPairs>
  <TitlesOfParts>
    <vt:vector size="1" baseType="lpstr">
      <vt:lpstr>Chapter 15: Agriculture and forestry</vt:lpstr>
    </vt:vector>
  </TitlesOfParts>
  <Company/>
  <LinksUpToDate>false</LinksUpToDate>
  <CharactersWithSpaces>76578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Chapter 15: Agriculture and forestry</dc:title>
  <dc:subject/>
  <dc:creator/>
  <cp:keywords/>
  <dc:description/>
  <cp:lastPrinted>2025-01-16T01:45:00Z</cp:lastPrinted>
  <dcterms:created xsi:type="dcterms:W3CDTF">2025-05-22T03:32:00Z</dcterms:created>
  <dcterms:modified xsi:type="dcterms:W3CDTF">2025-06-19T01:31:00Z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lassificationContentMarkingFooterShapeIds">
    <vt:lpwstr>158b1204,117a951c,442ce483,77047d1c,1dd33681,66f4fcee,4062e4d7,7378ee2,6e7ac016,75d96579,49638993,3a294ee6,53a6532,3dc69a3c,5b36ccf3,52463370,667c2441,6b691aa1,16b1cd20,6440e1a4,188836e8,277eb88b,568abcf4</vt:lpwstr>
  </property>
  <property fmtid="{D5CDD505-2E9C-101B-9397-08002B2CF9AE}" pid="3" name="ClassificationContentMarkingFooterFontProps">
    <vt:lpwstr>#7f7f7f,7,Century Gothic</vt:lpwstr>
  </property>
  <property fmtid="{D5CDD505-2E9C-101B-9397-08002B2CF9AE}" pid="4" name="ClassificationContentMarkingFooterText">
    <vt:lpwstr>PUBLIC</vt:lpwstr>
  </property>
  <property fmtid="{D5CDD505-2E9C-101B-9397-08002B2CF9AE}" pid="5" name="ContentTypeId">
    <vt:lpwstr>0x010100625ED685A0F6704EAD340BB34367538A</vt:lpwstr>
  </property>
  <property fmtid="{D5CDD505-2E9C-101B-9397-08002B2CF9AE}" pid="6" name="MediaServiceImageTags">
    <vt:lpwstr/>
  </property>
  <property fmtid="{D5CDD505-2E9C-101B-9397-08002B2CF9AE}" pid="7" name="MSIP_Label_fbc029f1-7b6e-4e10-8282-fc5331153e31_Enabled">
    <vt:lpwstr>true</vt:lpwstr>
  </property>
  <property fmtid="{D5CDD505-2E9C-101B-9397-08002B2CF9AE}" pid="8" name="MSIP_Label_fbc029f1-7b6e-4e10-8282-fc5331153e31_SetDate">
    <vt:lpwstr>2024-10-07T02:52:11Z</vt:lpwstr>
  </property>
  <property fmtid="{D5CDD505-2E9C-101B-9397-08002B2CF9AE}" pid="9" name="MSIP_Label_fbc029f1-7b6e-4e10-8282-fc5331153e31_Method">
    <vt:lpwstr>Privileged</vt:lpwstr>
  </property>
  <property fmtid="{D5CDD505-2E9C-101B-9397-08002B2CF9AE}" pid="10" name="MSIP_Label_fbc029f1-7b6e-4e10-8282-fc5331153e31_Name">
    <vt:lpwstr>fbc029f1-7b6e-4e10-8282-fc5331153e31</vt:lpwstr>
  </property>
  <property fmtid="{D5CDD505-2E9C-101B-9397-08002B2CF9AE}" pid="11" name="MSIP_Label_fbc029f1-7b6e-4e10-8282-fc5331153e31_SiteId">
    <vt:lpwstr>37247798-f42c-42fd-8a37-d49c7128d36b</vt:lpwstr>
  </property>
  <property fmtid="{D5CDD505-2E9C-101B-9397-08002B2CF9AE}" pid="12" name="MSIP_Label_fbc029f1-7b6e-4e10-8282-fc5331153e31_ActionId">
    <vt:lpwstr>2430930d-7b49-42c0-be24-45fd8723ad50</vt:lpwstr>
  </property>
  <property fmtid="{D5CDD505-2E9C-101B-9397-08002B2CF9AE}" pid="13" name="MSIP_Label_fbc029f1-7b6e-4e10-8282-fc5331153e31_ContentBits">
    <vt:lpwstr>0</vt:lpwstr>
  </property>
  <property fmtid="{D5CDD505-2E9C-101B-9397-08002B2CF9AE}" pid="14" name="Folder_Number">
    <vt:lpwstr/>
  </property>
  <property fmtid="{D5CDD505-2E9C-101B-9397-08002B2CF9AE}" pid="15" name="Folder_Code">
    <vt:lpwstr/>
  </property>
  <property fmtid="{D5CDD505-2E9C-101B-9397-08002B2CF9AE}" pid="16" name="Folder_Name">
    <vt:lpwstr/>
  </property>
  <property fmtid="{D5CDD505-2E9C-101B-9397-08002B2CF9AE}" pid="17" name="Folder_Description">
    <vt:lpwstr/>
  </property>
  <property fmtid="{D5CDD505-2E9C-101B-9397-08002B2CF9AE}" pid="18" name="/Folder_Name/">
    <vt:lpwstr/>
  </property>
  <property fmtid="{D5CDD505-2E9C-101B-9397-08002B2CF9AE}" pid="19" name="/Folder_Description/">
    <vt:lpwstr/>
  </property>
  <property fmtid="{D5CDD505-2E9C-101B-9397-08002B2CF9AE}" pid="20" name="Folder_Version">
    <vt:lpwstr/>
  </property>
  <property fmtid="{D5CDD505-2E9C-101B-9397-08002B2CF9AE}" pid="21" name="Folder_VersionSeq">
    <vt:lpwstr/>
  </property>
  <property fmtid="{D5CDD505-2E9C-101B-9397-08002B2CF9AE}" pid="22" name="Folder_Manager">
    <vt:lpwstr/>
  </property>
  <property fmtid="{D5CDD505-2E9C-101B-9397-08002B2CF9AE}" pid="23" name="Folder_ManagerDesc">
    <vt:lpwstr/>
  </property>
  <property fmtid="{D5CDD505-2E9C-101B-9397-08002B2CF9AE}" pid="24" name="Folder_Storage">
    <vt:lpwstr/>
  </property>
  <property fmtid="{D5CDD505-2E9C-101B-9397-08002B2CF9AE}" pid="25" name="Folder_StorageDesc">
    <vt:lpwstr/>
  </property>
  <property fmtid="{D5CDD505-2E9C-101B-9397-08002B2CF9AE}" pid="26" name="Folder_Creator">
    <vt:lpwstr/>
  </property>
  <property fmtid="{D5CDD505-2E9C-101B-9397-08002B2CF9AE}" pid="27" name="Folder_CreatorDesc">
    <vt:lpwstr/>
  </property>
  <property fmtid="{D5CDD505-2E9C-101B-9397-08002B2CF9AE}" pid="28" name="Folder_CreateDate">
    <vt:lpwstr/>
  </property>
  <property fmtid="{D5CDD505-2E9C-101B-9397-08002B2CF9AE}" pid="29" name="Folder_Updater">
    <vt:lpwstr/>
  </property>
  <property fmtid="{D5CDD505-2E9C-101B-9397-08002B2CF9AE}" pid="30" name="Folder_UpdaterDesc">
    <vt:lpwstr/>
  </property>
  <property fmtid="{D5CDD505-2E9C-101B-9397-08002B2CF9AE}" pid="31" name="Folder_UpdateDate">
    <vt:lpwstr/>
  </property>
  <property fmtid="{D5CDD505-2E9C-101B-9397-08002B2CF9AE}" pid="32" name="Document_Number">
    <vt:lpwstr/>
  </property>
  <property fmtid="{D5CDD505-2E9C-101B-9397-08002B2CF9AE}" pid="33" name="Document_Name">
    <vt:lpwstr/>
  </property>
  <property fmtid="{D5CDD505-2E9C-101B-9397-08002B2CF9AE}" pid="34" name="Document_FileName">
    <vt:lpwstr/>
  </property>
  <property fmtid="{D5CDD505-2E9C-101B-9397-08002B2CF9AE}" pid="35" name="Document_Version">
    <vt:lpwstr/>
  </property>
  <property fmtid="{D5CDD505-2E9C-101B-9397-08002B2CF9AE}" pid="36" name="Document_VersionSeq">
    <vt:lpwstr/>
  </property>
  <property fmtid="{D5CDD505-2E9C-101B-9397-08002B2CF9AE}" pid="37" name="Document_Creator">
    <vt:lpwstr/>
  </property>
  <property fmtid="{D5CDD505-2E9C-101B-9397-08002B2CF9AE}" pid="38" name="Document_CreatorDesc">
    <vt:lpwstr/>
  </property>
  <property fmtid="{D5CDD505-2E9C-101B-9397-08002B2CF9AE}" pid="39" name="Document_CreateDate">
    <vt:lpwstr/>
  </property>
  <property fmtid="{D5CDD505-2E9C-101B-9397-08002B2CF9AE}" pid="40" name="Document_Updater">
    <vt:lpwstr/>
  </property>
  <property fmtid="{D5CDD505-2E9C-101B-9397-08002B2CF9AE}" pid="41" name="Document_UpdaterDesc">
    <vt:lpwstr/>
  </property>
  <property fmtid="{D5CDD505-2E9C-101B-9397-08002B2CF9AE}" pid="42" name="Document_UpdateDate">
    <vt:lpwstr/>
  </property>
  <property fmtid="{D5CDD505-2E9C-101B-9397-08002B2CF9AE}" pid="43" name="Document_Size">
    <vt:lpwstr/>
  </property>
  <property fmtid="{D5CDD505-2E9C-101B-9397-08002B2CF9AE}" pid="44" name="Document_Storage">
    <vt:lpwstr/>
  </property>
  <property fmtid="{D5CDD505-2E9C-101B-9397-08002B2CF9AE}" pid="45" name="Document_StorageDesc">
    <vt:lpwstr/>
  </property>
  <property fmtid="{D5CDD505-2E9C-101B-9397-08002B2CF9AE}" pid="46" name="Document_Department">
    <vt:lpwstr/>
  </property>
  <property fmtid="{D5CDD505-2E9C-101B-9397-08002B2CF9AE}" pid="47" name="Document_DepartmentDesc">
    <vt:lpwstr/>
  </property>
  <property fmtid="{D5CDD505-2E9C-101B-9397-08002B2CF9AE}" pid="48" name="ClassificationContentMarkingFooterShapeIds-1">
    <vt:lpwstr>20fb1e8,33b21513,632d7195,45906e20,613bddd4,2729fec2,210fdbfd,3e04321e,4f8045b8,3d98e065,8e41fec</vt:lpwstr>
  </property>
</Properties>
</file>