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FE55C4" w14:textId="79828908" w:rsidR="005705E9" w:rsidRPr="005705E9" w:rsidRDefault="00BB44AD" w:rsidP="00DF38A5">
      <w:r>
        <w:rPr>
          <w:noProof/>
        </w:rPr>
        <w:drawing>
          <wp:anchor distT="0" distB="0" distL="114300" distR="114300" simplePos="0" relativeHeight="251658242" behindDoc="0" locked="0" layoutInCell="1" allowOverlap="1" wp14:anchorId="3E33FDF7" wp14:editId="609A0244">
            <wp:simplePos x="0" y="0"/>
            <wp:positionH relativeFrom="margin">
              <wp:posOffset>-899814</wp:posOffset>
            </wp:positionH>
            <wp:positionV relativeFrom="margin">
              <wp:posOffset>-900430</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3AEB">
        <w:t>n</w:t>
      </w:r>
    </w:p>
    <w:p w14:paraId="722CE2F8" w14:textId="77777777" w:rsidR="00132002" w:rsidRDefault="00132002">
      <w:pPr>
        <w:spacing w:after="160"/>
      </w:pPr>
    </w:p>
    <w:p w14:paraId="3F0C28BA" w14:textId="77777777" w:rsidR="007B29C4" w:rsidRDefault="007B29C4">
      <w:pPr>
        <w:spacing w:after="160"/>
        <w:sectPr w:rsidR="007B29C4" w:rsidSect="006717A9">
          <w:headerReference w:type="even" r:id="rId12"/>
          <w:headerReference w:type="default" r:id="rId13"/>
          <w:footerReference w:type="even" r:id="rId14"/>
          <w:footerReference w:type="default" r:id="rId15"/>
          <w:headerReference w:type="first" r:id="rId16"/>
          <w:footerReference w:type="first" r:id="rId17"/>
          <w:pgSz w:w="11906" w:h="16838" w:code="9"/>
          <w:pgMar w:top="1418" w:right="1418" w:bottom="1418" w:left="1418" w:header="1134" w:footer="340" w:gutter="0"/>
          <w:cols w:space="708"/>
          <w:titlePg/>
          <w:docGrid w:linePitch="360"/>
        </w:sectPr>
      </w:pPr>
    </w:p>
    <w:p w14:paraId="5C554A12" w14:textId="0396AFEB" w:rsidR="00DB680C" w:rsidRPr="00DB680C" w:rsidRDefault="00DB680C" w:rsidP="00DB680C">
      <w:pPr>
        <w:pStyle w:val="BG"/>
        <w:framePr w:wrap="around"/>
      </w:pPr>
    </w:p>
    <w:p w14:paraId="4899A0E4" w14:textId="77777777" w:rsidR="00DF32FF" w:rsidRDefault="00DF32FF" w:rsidP="001C54DD">
      <w:pPr>
        <w:pStyle w:val="Heading1"/>
      </w:pPr>
      <w:bookmarkStart w:id="0" w:name="_Toc201048415"/>
      <w:r>
        <w:t>Air quality</w:t>
      </w:r>
      <w:bookmarkEnd w:id="0"/>
    </w:p>
    <w:p w14:paraId="48BE38BF" w14:textId="77777777" w:rsidR="00A14C55" w:rsidRDefault="00A14C55" w:rsidP="00A14C55">
      <w:pPr>
        <w:pStyle w:val="Introduction"/>
        <w:rPr>
          <w:lang w:val="en-GB"/>
        </w:rPr>
      </w:pPr>
      <w:r w:rsidRPr="4AC401C2">
        <w:rPr>
          <w:lang w:val="en-GB"/>
        </w:rPr>
        <w:t>This chapter</w:t>
      </w:r>
      <w:r w:rsidR="007C3911" w:rsidRPr="4AC401C2">
        <w:rPr>
          <w:lang w:val="en-GB"/>
        </w:rPr>
        <w:t xml:space="preserve"> provides </w:t>
      </w:r>
      <w:r w:rsidR="00BE20C9" w:rsidRPr="4AC401C2">
        <w:rPr>
          <w:lang w:val="en-GB"/>
        </w:rPr>
        <w:t>an</w:t>
      </w:r>
      <w:r w:rsidR="04C1BB65" w:rsidRPr="4AC401C2">
        <w:rPr>
          <w:lang w:val="en-GB"/>
        </w:rPr>
        <w:t xml:space="preserve"> overview </w:t>
      </w:r>
      <w:r w:rsidR="007C3911" w:rsidRPr="4AC401C2">
        <w:rPr>
          <w:lang w:val="en-GB"/>
        </w:rPr>
        <w:t>of the</w:t>
      </w:r>
      <w:r w:rsidR="00AF1F9C">
        <w:rPr>
          <w:lang w:val="en-GB"/>
        </w:rPr>
        <w:t xml:space="preserve"> potential</w:t>
      </w:r>
      <w:r w:rsidR="00EE5CB4" w:rsidRPr="4AC401C2">
        <w:rPr>
          <w:lang w:val="en-GB"/>
        </w:rPr>
        <w:t xml:space="preserve"> </w:t>
      </w:r>
      <w:r w:rsidR="001D14BC" w:rsidRPr="4AC401C2">
        <w:rPr>
          <w:lang w:val="en-GB"/>
        </w:rPr>
        <w:t>a</w:t>
      </w:r>
      <w:r w:rsidR="00403105" w:rsidRPr="4AC401C2">
        <w:rPr>
          <w:lang w:val="en-GB"/>
        </w:rPr>
        <w:t xml:space="preserve">ir </w:t>
      </w:r>
      <w:r w:rsidR="00A95BE8" w:rsidRPr="4AC401C2">
        <w:rPr>
          <w:lang w:val="en-GB"/>
        </w:rPr>
        <w:t>q</w:t>
      </w:r>
      <w:r w:rsidR="00403105" w:rsidRPr="4AC401C2">
        <w:rPr>
          <w:lang w:val="en-GB"/>
        </w:rPr>
        <w:t>uality</w:t>
      </w:r>
      <w:r w:rsidR="007C3911" w:rsidRPr="4AC401C2">
        <w:rPr>
          <w:lang w:val="en-GB"/>
        </w:rPr>
        <w:t xml:space="preserve"> impacts associated with the construction, operation and decommissioning of the Project. This chapter is based on </w:t>
      </w:r>
      <w:r w:rsidR="00E955B6" w:rsidRPr="4AC401C2">
        <w:rPr>
          <w:b/>
          <w:bCs/>
          <w:lang w:val="en-GB"/>
        </w:rPr>
        <w:t xml:space="preserve">Technical Report </w:t>
      </w:r>
      <w:r w:rsidR="00403105" w:rsidRPr="4AC401C2">
        <w:rPr>
          <w:b/>
          <w:bCs/>
          <w:lang w:val="en-GB"/>
        </w:rPr>
        <w:t>I</w:t>
      </w:r>
      <w:r w:rsidR="00E955B6" w:rsidRPr="4AC401C2">
        <w:rPr>
          <w:b/>
          <w:bCs/>
          <w:lang w:val="en-GB"/>
        </w:rPr>
        <w:t xml:space="preserve">: </w:t>
      </w:r>
      <w:r w:rsidR="00403105" w:rsidRPr="4AC401C2">
        <w:rPr>
          <w:b/>
          <w:bCs/>
          <w:lang w:val="en-GB"/>
        </w:rPr>
        <w:t>Air Quality Impact Assessment</w:t>
      </w:r>
      <w:r w:rsidRPr="4AC401C2">
        <w:rPr>
          <w:lang w:val="en-GB"/>
        </w:rPr>
        <w:t xml:space="preserve">. </w:t>
      </w:r>
    </w:p>
    <w:p w14:paraId="4493E322" w14:textId="77777777" w:rsidR="00135D25" w:rsidRDefault="00B666D3" w:rsidP="00A14C55">
      <w:pPr>
        <w:spacing w:after="60"/>
        <w:rPr>
          <w:lang w:val="en-GB"/>
        </w:rPr>
      </w:pPr>
      <w:r w:rsidRPr="00B666D3">
        <w:rPr>
          <w:lang w:val="en-GB"/>
        </w:rPr>
        <w:t>Air quality can be affected by dust, exhaust emissions, odours, and airborne hazards associated with the construction, operation and decommissioning of the Project</w:t>
      </w:r>
      <w:r w:rsidR="009A22E1" w:rsidRPr="00403105">
        <w:rPr>
          <w:lang w:val="en-GB"/>
        </w:rPr>
        <w:t>.</w:t>
      </w:r>
      <w:r w:rsidR="009A22E1">
        <w:rPr>
          <w:lang w:val="en-GB"/>
        </w:rPr>
        <w:t xml:space="preserve"> </w:t>
      </w:r>
      <w:r w:rsidR="00403105" w:rsidRPr="00403105">
        <w:rPr>
          <w:lang w:val="en-GB"/>
        </w:rPr>
        <w:t xml:space="preserve">The </w:t>
      </w:r>
      <w:r w:rsidR="00D833F0">
        <w:rPr>
          <w:lang w:val="en-GB"/>
        </w:rPr>
        <w:t>Project</w:t>
      </w:r>
      <w:r w:rsidR="00403105" w:rsidRPr="00403105">
        <w:rPr>
          <w:lang w:val="en-GB"/>
        </w:rPr>
        <w:t xml:space="preserve"> passes through areas of western Victoria that range from remotely populated pastoral farmland through to urban areas. </w:t>
      </w:r>
      <w:r w:rsidR="00135D25">
        <w:rPr>
          <w:lang w:val="en-GB"/>
        </w:rPr>
        <w:t>Without effective management</w:t>
      </w:r>
      <w:r w:rsidR="00144D83">
        <w:rPr>
          <w:lang w:val="en-GB"/>
        </w:rPr>
        <w:t xml:space="preserve">, emissions to air from the Project during </w:t>
      </w:r>
      <w:r w:rsidR="00144D83" w:rsidRPr="00144D83">
        <w:rPr>
          <w:lang w:val="en-GB"/>
        </w:rPr>
        <w:t>construction, operation and decommissioning may disrupt amenity</w:t>
      </w:r>
      <w:r w:rsidR="00144D83">
        <w:rPr>
          <w:lang w:val="en-GB"/>
        </w:rPr>
        <w:t xml:space="preserve"> at surrounding sensitive receptors. </w:t>
      </w:r>
    </w:p>
    <w:p w14:paraId="787D70D5" w14:textId="77777777" w:rsidR="00517C08" w:rsidRDefault="00A14C55" w:rsidP="0004258F">
      <w:pPr>
        <w:pStyle w:val="Heading2"/>
      </w:pPr>
      <w:bookmarkStart w:id="1" w:name="_Toc181816678"/>
      <w:bookmarkStart w:id="2" w:name="_Toc181819326"/>
      <w:bookmarkStart w:id="3" w:name="_Toc201048416"/>
      <w:bookmarkEnd w:id="1"/>
      <w:bookmarkEnd w:id="2"/>
      <w:r>
        <w:t>Evaluation objective</w:t>
      </w:r>
      <w:bookmarkEnd w:id="3"/>
    </w:p>
    <w:p w14:paraId="7F5E8147" w14:textId="77777777" w:rsidR="00136794" w:rsidRDefault="00A14C55" w:rsidP="00136794">
      <w:r w:rsidRPr="54231A57">
        <w:t xml:space="preserve">The </w:t>
      </w:r>
      <w:r w:rsidR="00192B1C" w:rsidRPr="54231A57">
        <w:t xml:space="preserve">scoping </w:t>
      </w:r>
      <w:r w:rsidRPr="54231A57">
        <w:t xml:space="preserve">requirements identify the following evaluation objective relevant to </w:t>
      </w:r>
      <w:r w:rsidR="00403105" w:rsidRPr="54231A57">
        <w:t>air quality</w:t>
      </w:r>
      <w:r w:rsidR="008853FB" w:rsidRPr="54231A57">
        <w:t>:</w:t>
      </w:r>
    </w:p>
    <w:p w14:paraId="67928231" w14:textId="77777777" w:rsidR="00EE7F44" w:rsidRPr="00323704" w:rsidRDefault="00EE7F44" w:rsidP="00EE7F44">
      <w:pPr>
        <w:pStyle w:val="Call-outbox"/>
        <w:framePr w:w="9091" w:wrap="around"/>
        <w:rPr>
          <w:b/>
          <w:bCs/>
        </w:rPr>
      </w:pPr>
      <w:r w:rsidRPr="00323704">
        <w:rPr>
          <w:b/>
          <w:bCs/>
        </w:rPr>
        <w:t>Evaluation objective</w:t>
      </w:r>
    </w:p>
    <w:p w14:paraId="7A998650" w14:textId="77777777" w:rsidR="00EE7F44" w:rsidRPr="0067122B" w:rsidRDefault="00EE7F44" w:rsidP="00EE7F44">
      <w:pPr>
        <w:pStyle w:val="Call-outbox"/>
        <w:framePr w:w="9091" w:wrap="around"/>
      </w:pPr>
      <w:r w:rsidRPr="54231A57">
        <w:t>Avoid, or minimise where avoidance is not possible, adverse effects for community amenity, health and safety, with regard to construction noise, vibration, dust, lighting, waste, greenhouse gas emissions, transport network, operational noise, fire risk management and electromagnetic radiation.</w:t>
      </w:r>
    </w:p>
    <w:p w14:paraId="6EC29635" w14:textId="77777777" w:rsidR="00EE7F44" w:rsidRDefault="00EE7F44" w:rsidP="00823739">
      <w:pPr>
        <w:spacing w:after="0"/>
      </w:pPr>
    </w:p>
    <w:p w14:paraId="3A0965DE" w14:textId="77777777" w:rsidR="00F9041B" w:rsidRDefault="00A14C55" w:rsidP="00136794">
      <w:r w:rsidRPr="54231A57">
        <w:t xml:space="preserve">In response to this evaluation objective, </w:t>
      </w:r>
      <w:r w:rsidR="009D3F89" w:rsidRPr="54231A57">
        <w:t>impacts</w:t>
      </w:r>
      <w:r w:rsidRPr="54231A57">
        <w:t xml:space="preserve"> of the </w:t>
      </w:r>
      <w:r w:rsidR="00452ECE" w:rsidRPr="54231A57">
        <w:t xml:space="preserve">Project </w:t>
      </w:r>
      <w:r w:rsidRPr="54231A57">
        <w:t xml:space="preserve">on </w:t>
      </w:r>
      <w:r w:rsidR="00403105" w:rsidRPr="54231A57">
        <w:t>air quality</w:t>
      </w:r>
      <w:r w:rsidRPr="54231A57">
        <w:t xml:space="preserve"> </w:t>
      </w:r>
      <w:r w:rsidR="00E7535D" w:rsidRPr="54231A57">
        <w:t>were</w:t>
      </w:r>
      <w:r w:rsidRPr="54231A57">
        <w:t xml:space="preserve"> assessed and measures to avoid, minimise or manage potential </w:t>
      </w:r>
      <w:r w:rsidR="009D3F89" w:rsidRPr="54231A57">
        <w:t>impacts</w:t>
      </w:r>
      <w:r w:rsidRPr="54231A57">
        <w:t xml:space="preserve"> </w:t>
      </w:r>
      <w:r w:rsidR="0077561D" w:rsidRPr="54231A57">
        <w:t xml:space="preserve">have been </w:t>
      </w:r>
      <w:r w:rsidRPr="54231A57">
        <w:t>identified. These measures are discussed throughout this chapter</w:t>
      </w:r>
      <w:r w:rsidR="00F9041B" w:rsidRPr="54231A57">
        <w:t xml:space="preserve"> and </w:t>
      </w:r>
      <w:r w:rsidR="315EB105" w:rsidRPr="54231A57">
        <w:t xml:space="preserve">have informed the development of </w:t>
      </w:r>
      <w:r w:rsidR="00521984" w:rsidRPr="54231A57">
        <w:t>Environmental Performance Requirements (</w:t>
      </w:r>
      <w:r w:rsidR="00F9041B" w:rsidRPr="54231A57">
        <w:t>EPRs</w:t>
      </w:r>
      <w:r w:rsidR="00521984" w:rsidRPr="54231A57">
        <w:t>)</w:t>
      </w:r>
      <w:r w:rsidRPr="54231A57">
        <w:t>.</w:t>
      </w:r>
      <w:r w:rsidR="00F9041B" w:rsidRPr="54231A57">
        <w:t xml:space="preserve"> </w:t>
      </w:r>
      <w:r w:rsidR="001E1910" w:rsidRPr="54231A57">
        <w:t>EPRs set out the environmental outcomes to be achieved through the implementation of mitigation measures during construction, operation and decommissioning to avoid</w:t>
      </w:r>
      <w:r w:rsidR="007B0791">
        <w:t>, minimise</w:t>
      </w:r>
      <w:r w:rsidR="001E1910" w:rsidRPr="54231A57">
        <w:t xml:space="preserve"> and m</w:t>
      </w:r>
      <w:r w:rsidR="007B0791">
        <w:t>anage</w:t>
      </w:r>
      <w:r w:rsidR="001E1910" w:rsidRPr="54231A57">
        <w:t xml:space="preserve"> identified impacts</w:t>
      </w:r>
      <w:r w:rsidR="00F9041B" w:rsidRPr="54231A57">
        <w:t xml:space="preserve">. </w:t>
      </w:r>
      <w:r w:rsidR="00CF6E71" w:rsidRPr="54231A57">
        <w:t xml:space="preserve">Cumulative impacts </w:t>
      </w:r>
      <w:r w:rsidR="00CF76FB" w:rsidRPr="54231A57">
        <w:t xml:space="preserve">associated with </w:t>
      </w:r>
      <w:r w:rsidR="006B2271" w:rsidRPr="54231A57">
        <w:t>relevant future projects</w:t>
      </w:r>
      <w:r w:rsidR="00CF76FB" w:rsidRPr="54231A57">
        <w:t xml:space="preserve"> </w:t>
      </w:r>
      <w:r w:rsidR="00CB3DAE" w:rsidRPr="54231A57">
        <w:t xml:space="preserve">were </w:t>
      </w:r>
      <w:r w:rsidR="1C75953E" w:rsidRPr="54231A57">
        <w:t xml:space="preserve">also </w:t>
      </w:r>
      <w:r w:rsidR="00CF6E71" w:rsidRPr="54231A57">
        <w:t>assessed</w:t>
      </w:r>
      <w:r w:rsidR="00CF76FB" w:rsidRPr="54231A57">
        <w:t>.</w:t>
      </w:r>
      <w:r w:rsidR="009A22E1" w:rsidRPr="54231A57">
        <w:t xml:space="preserve"> </w:t>
      </w:r>
    </w:p>
    <w:p w14:paraId="1595BDCF" w14:textId="77777777" w:rsidR="00E72B0B" w:rsidRDefault="00A14C55" w:rsidP="00136794">
      <w:r>
        <w:t xml:space="preserve">Further information on how the </w:t>
      </w:r>
      <w:r w:rsidR="00284708">
        <w:t xml:space="preserve">Project </w:t>
      </w:r>
      <w:r>
        <w:t xml:space="preserve">has been designed to avoid and minimise </w:t>
      </w:r>
      <w:r w:rsidR="009D3F89">
        <w:t>impacts</w:t>
      </w:r>
      <w:r>
        <w:t xml:space="preserve"> is provided in </w:t>
      </w:r>
      <w:r w:rsidRPr="00A76620">
        <w:rPr>
          <w:b/>
          <w:bCs/>
        </w:rPr>
        <w:t xml:space="preserve">Chapter </w:t>
      </w:r>
      <w:r w:rsidR="009A22E1" w:rsidRPr="009A22E1">
        <w:rPr>
          <w:b/>
          <w:bCs/>
        </w:rPr>
        <w:t>5:</w:t>
      </w:r>
      <w:r w:rsidRPr="009A22E1">
        <w:rPr>
          <w:b/>
          <w:bCs/>
        </w:rPr>
        <w:t xml:space="preserve"> </w:t>
      </w:r>
      <w:r w:rsidRPr="00A76620">
        <w:rPr>
          <w:b/>
          <w:bCs/>
        </w:rPr>
        <w:t>Project development</w:t>
      </w:r>
      <w:r w:rsidR="7DB8BA81">
        <w:t xml:space="preserve"> and </w:t>
      </w:r>
      <w:r w:rsidR="7DB8BA81" w:rsidRPr="00A76620">
        <w:rPr>
          <w:b/>
          <w:bCs/>
        </w:rPr>
        <w:t>Chapter 6</w:t>
      </w:r>
      <w:r w:rsidR="7DB8BA81" w:rsidRPr="246769EB">
        <w:rPr>
          <w:b/>
          <w:bCs/>
        </w:rPr>
        <w:t>:</w:t>
      </w:r>
      <w:r w:rsidR="7DB8BA81" w:rsidRPr="00A76620">
        <w:rPr>
          <w:b/>
          <w:bCs/>
        </w:rPr>
        <w:t xml:space="preserve"> Project description</w:t>
      </w:r>
      <w:r>
        <w:t>.</w:t>
      </w:r>
    </w:p>
    <w:p w14:paraId="2C9F5E9B" w14:textId="77777777" w:rsidR="00EE060D" w:rsidRDefault="00EE060D" w:rsidP="00136794">
      <w:r w:rsidRPr="54231A57">
        <w:t xml:space="preserve">Other aspects covered in the </w:t>
      </w:r>
      <w:r w:rsidR="00BE306F" w:rsidRPr="54231A57">
        <w:t>Environment Effects Statement (</w:t>
      </w:r>
      <w:r w:rsidRPr="54231A57">
        <w:t>EES</w:t>
      </w:r>
      <w:r w:rsidR="00BE306F" w:rsidRPr="54231A57">
        <w:t>)</w:t>
      </w:r>
      <w:r w:rsidRPr="54231A57">
        <w:t xml:space="preserve"> evaluation objective</w:t>
      </w:r>
      <w:r w:rsidR="00F447A9">
        <w:t xml:space="preserve"> and relevant to </w:t>
      </w:r>
      <w:r w:rsidR="00EB1FC4">
        <w:t>air quality</w:t>
      </w:r>
      <w:r w:rsidRPr="54231A57">
        <w:t xml:space="preserve"> are addressed in the following EES chapters</w:t>
      </w:r>
      <w:r w:rsidRPr="0081511E">
        <w:t>:</w:t>
      </w:r>
    </w:p>
    <w:p w14:paraId="78FD20D2" w14:textId="77777777" w:rsidR="00EE7F44" w:rsidRDefault="00EE7F44" w:rsidP="00EE060D">
      <w:pPr>
        <w:pStyle w:val="ListBullet"/>
        <w:sectPr w:rsidR="00EE7F44" w:rsidSect="0093405F">
          <w:headerReference w:type="even" r:id="rId18"/>
          <w:headerReference w:type="default" r:id="rId19"/>
          <w:footerReference w:type="even" r:id="rId20"/>
          <w:footerReference w:type="default" r:id="rId21"/>
          <w:headerReference w:type="first" r:id="rId22"/>
          <w:footerReference w:type="first" r:id="rId23"/>
          <w:pgSz w:w="11906" w:h="16838" w:code="9"/>
          <w:pgMar w:top="1418" w:right="1418" w:bottom="1418" w:left="1418" w:header="1134" w:footer="340" w:gutter="0"/>
          <w:pgNumType w:start="1" w:chapStyle="1"/>
          <w:cols w:space="708"/>
          <w:docGrid w:linePitch="360"/>
        </w:sectPr>
      </w:pPr>
    </w:p>
    <w:p w14:paraId="21E10131" w14:textId="77777777" w:rsidR="009A22E1" w:rsidRPr="00823739" w:rsidRDefault="009A22E1" w:rsidP="00EE7F44">
      <w:pPr>
        <w:pStyle w:val="ListBullet"/>
        <w:ind w:right="-313"/>
        <w:rPr>
          <w:b/>
          <w:bCs/>
        </w:rPr>
      </w:pPr>
      <w:r w:rsidRPr="00823739">
        <w:rPr>
          <w:b/>
          <w:bCs/>
        </w:rPr>
        <w:t xml:space="preserve">EES Chapter 11: Landscape and </w:t>
      </w:r>
      <w:r w:rsidR="00A77C24" w:rsidRPr="00823739">
        <w:rPr>
          <w:b/>
          <w:bCs/>
        </w:rPr>
        <w:t xml:space="preserve">visual </w:t>
      </w:r>
    </w:p>
    <w:p w14:paraId="4FF773AA" w14:textId="77777777" w:rsidR="009A22E1" w:rsidRPr="00823739" w:rsidRDefault="009A22E1" w:rsidP="00EE7F44">
      <w:pPr>
        <w:pStyle w:val="ListBullet"/>
        <w:ind w:right="-313"/>
        <w:rPr>
          <w:b/>
          <w:bCs/>
        </w:rPr>
      </w:pPr>
      <w:r w:rsidRPr="00823739">
        <w:rPr>
          <w:b/>
          <w:bCs/>
        </w:rPr>
        <w:t xml:space="preserve">EES Chapter </w:t>
      </w:r>
      <w:r w:rsidR="008C0B63">
        <w:rPr>
          <w:b/>
          <w:bCs/>
        </w:rPr>
        <w:t>13</w:t>
      </w:r>
      <w:r w:rsidRPr="00823739">
        <w:rPr>
          <w:b/>
          <w:bCs/>
        </w:rPr>
        <w:t>: Bushfire</w:t>
      </w:r>
    </w:p>
    <w:p w14:paraId="631D29CE" w14:textId="77777777" w:rsidR="009A22E1" w:rsidRPr="00823739" w:rsidRDefault="009A22E1" w:rsidP="00EE7F44">
      <w:pPr>
        <w:pStyle w:val="ListBullet"/>
        <w:ind w:right="-313"/>
        <w:rPr>
          <w:b/>
          <w:bCs/>
        </w:rPr>
      </w:pPr>
      <w:r w:rsidRPr="00823739">
        <w:rPr>
          <w:b/>
          <w:bCs/>
        </w:rPr>
        <w:t xml:space="preserve">EES Chapter </w:t>
      </w:r>
      <w:r w:rsidR="008C0B63">
        <w:rPr>
          <w:b/>
          <w:bCs/>
        </w:rPr>
        <w:t>17</w:t>
      </w:r>
      <w:r w:rsidRPr="00823739">
        <w:rPr>
          <w:b/>
          <w:bCs/>
        </w:rPr>
        <w:t>: EMI and EMF</w:t>
      </w:r>
    </w:p>
    <w:p w14:paraId="70D9B700" w14:textId="77777777" w:rsidR="00A53FF4" w:rsidRPr="008211DF" w:rsidRDefault="00A53FF4" w:rsidP="00A53FF4">
      <w:pPr>
        <w:pStyle w:val="ListBullet"/>
        <w:ind w:right="-313"/>
        <w:rPr>
          <w:b/>
          <w:bCs/>
        </w:rPr>
      </w:pPr>
      <w:r w:rsidRPr="008211DF">
        <w:rPr>
          <w:b/>
          <w:bCs/>
        </w:rPr>
        <w:t xml:space="preserve">EES Chapter </w:t>
      </w:r>
      <w:r>
        <w:rPr>
          <w:b/>
          <w:bCs/>
        </w:rPr>
        <w:t>19</w:t>
      </w:r>
      <w:r w:rsidRPr="008211DF">
        <w:rPr>
          <w:b/>
          <w:bCs/>
        </w:rPr>
        <w:t>: Noise and vibration</w:t>
      </w:r>
    </w:p>
    <w:p w14:paraId="6B4E5BCE" w14:textId="77777777" w:rsidR="007371AD" w:rsidRPr="00823739" w:rsidRDefault="007371AD" w:rsidP="007371AD">
      <w:pPr>
        <w:pStyle w:val="ListBullet"/>
        <w:ind w:right="-313"/>
        <w:rPr>
          <w:b/>
          <w:bCs/>
        </w:rPr>
      </w:pPr>
      <w:r w:rsidRPr="00823739">
        <w:rPr>
          <w:b/>
          <w:bCs/>
        </w:rPr>
        <w:t xml:space="preserve">EES Chapter </w:t>
      </w:r>
      <w:r>
        <w:rPr>
          <w:b/>
          <w:bCs/>
        </w:rPr>
        <w:t>20</w:t>
      </w:r>
      <w:r w:rsidRPr="00823739">
        <w:rPr>
          <w:b/>
          <w:bCs/>
        </w:rPr>
        <w:t>: Transport</w:t>
      </w:r>
    </w:p>
    <w:p w14:paraId="3824E1C0" w14:textId="77777777" w:rsidR="00EE060D" w:rsidRPr="00823739" w:rsidRDefault="009A22E1" w:rsidP="00EE7F44">
      <w:pPr>
        <w:pStyle w:val="ListBullet"/>
        <w:ind w:right="-313"/>
        <w:rPr>
          <w:b/>
          <w:bCs/>
        </w:rPr>
      </w:pPr>
      <w:r w:rsidRPr="00823739">
        <w:rPr>
          <w:b/>
          <w:bCs/>
        </w:rPr>
        <w:t xml:space="preserve">EES Chapter </w:t>
      </w:r>
      <w:r w:rsidR="008C0B63">
        <w:rPr>
          <w:b/>
          <w:bCs/>
        </w:rPr>
        <w:t>26</w:t>
      </w:r>
      <w:r w:rsidRPr="00823739">
        <w:rPr>
          <w:b/>
          <w:bCs/>
        </w:rPr>
        <w:t xml:space="preserve">: Greenhouse </w:t>
      </w:r>
      <w:r w:rsidR="00A77C24" w:rsidRPr="00823739">
        <w:rPr>
          <w:b/>
          <w:bCs/>
        </w:rPr>
        <w:t>gas</w:t>
      </w:r>
      <w:r w:rsidR="005305E9">
        <w:rPr>
          <w:b/>
          <w:bCs/>
        </w:rPr>
        <w:t>.</w:t>
      </w:r>
    </w:p>
    <w:p w14:paraId="79F55C96" w14:textId="77777777" w:rsidR="00EE7F44" w:rsidRDefault="00EE7F44" w:rsidP="0004258F">
      <w:pPr>
        <w:pStyle w:val="Heading2"/>
        <w:sectPr w:rsidR="00EE7F44" w:rsidSect="00823739">
          <w:type w:val="continuous"/>
          <w:pgSz w:w="11906" w:h="16838" w:code="9"/>
          <w:pgMar w:top="1418" w:right="1418" w:bottom="1418" w:left="1418" w:header="1134" w:footer="340" w:gutter="0"/>
          <w:cols w:num="2" w:space="624"/>
          <w:docGrid w:linePitch="360"/>
        </w:sectPr>
      </w:pPr>
    </w:p>
    <w:p w14:paraId="54EDDE87" w14:textId="77777777" w:rsidR="002B0409" w:rsidRDefault="00D10D9C" w:rsidP="0081511E">
      <w:pPr>
        <w:pStyle w:val="Heading2"/>
        <w:spacing w:before="360"/>
      </w:pPr>
      <w:bookmarkStart w:id="4" w:name="_Ref179990392"/>
      <w:bookmarkStart w:id="5" w:name="_Toc201048417"/>
      <w:r>
        <w:t>Method</w:t>
      </w:r>
      <w:bookmarkEnd w:id="4"/>
      <w:bookmarkEnd w:id="5"/>
    </w:p>
    <w:p w14:paraId="447EBA95" w14:textId="191E814D" w:rsidR="00790E98" w:rsidRDefault="00F71AE7" w:rsidP="00D10D9C">
      <w:r>
        <w:t xml:space="preserve">This section summarises the method adopted in </w:t>
      </w:r>
      <w:r w:rsidRPr="54231A57">
        <w:rPr>
          <w:b/>
          <w:bCs/>
        </w:rPr>
        <w:t>Technical Report I: Air Quality Impact Assessment</w:t>
      </w:r>
      <w:r>
        <w:t xml:space="preserve">, </w:t>
      </w:r>
      <w:r w:rsidR="000E42F7">
        <w:t xml:space="preserve">which was informed by </w:t>
      </w:r>
      <w:r w:rsidR="006A0606" w:rsidRPr="54231A57">
        <w:rPr>
          <w:b/>
          <w:bCs/>
        </w:rPr>
        <w:t>Chapter 4</w:t>
      </w:r>
      <w:r w:rsidR="009C5A84" w:rsidRPr="54231A57">
        <w:rPr>
          <w:b/>
          <w:bCs/>
        </w:rPr>
        <w:t>:</w:t>
      </w:r>
      <w:r w:rsidR="006A0606" w:rsidRPr="54231A57">
        <w:rPr>
          <w:b/>
          <w:bCs/>
        </w:rPr>
        <w:t xml:space="preserve"> EES </w:t>
      </w:r>
      <w:r w:rsidR="00A77C24" w:rsidRPr="54231A57">
        <w:rPr>
          <w:b/>
          <w:bCs/>
        </w:rPr>
        <w:t>assessment framework</w:t>
      </w:r>
      <w:r w:rsidR="00A77C24" w:rsidRPr="54231A57">
        <w:t xml:space="preserve"> </w:t>
      </w:r>
      <w:r w:rsidR="00A95BE8" w:rsidRPr="54231A57">
        <w:rPr>
          <w:b/>
          <w:bCs/>
        </w:rPr>
        <w:t>and approach</w:t>
      </w:r>
      <w:r w:rsidR="000E42F7">
        <w:t xml:space="preserve">. </w:t>
      </w:r>
      <w:r w:rsidR="006A0606" w:rsidRPr="54231A57">
        <w:t xml:space="preserve">The key steps in assessing </w:t>
      </w:r>
      <w:r w:rsidR="00790E98" w:rsidRPr="54231A57">
        <w:t xml:space="preserve">the impacts associated with </w:t>
      </w:r>
      <w:r w:rsidR="009A22E1" w:rsidRPr="54231A57">
        <w:t>air quality</w:t>
      </w:r>
      <w:r w:rsidR="00790E98" w:rsidRPr="54231A57">
        <w:t xml:space="preserve"> included:</w:t>
      </w:r>
    </w:p>
    <w:p w14:paraId="4CC8C24A" w14:textId="77777777" w:rsidR="00692F67" w:rsidRPr="00DA0E51" w:rsidRDefault="00692F67" w:rsidP="00C41E5F">
      <w:pPr>
        <w:pStyle w:val="ListBullet"/>
      </w:pPr>
      <w:r w:rsidRPr="54231A57">
        <w:t>D</w:t>
      </w:r>
      <w:r w:rsidR="0050646D" w:rsidRPr="54231A57">
        <w:t xml:space="preserve">efining a study area appropriate for </w:t>
      </w:r>
      <w:r w:rsidR="009A22E1" w:rsidRPr="54231A57">
        <w:t>air quality</w:t>
      </w:r>
      <w:r w:rsidR="0057616F" w:rsidRPr="54231A57">
        <w:t xml:space="preserve"> as presented in</w:t>
      </w:r>
      <w:r w:rsidR="00D1577E" w:rsidRPr="54231A57">
        <w:t xml:space="preserve"> </w:t>
      </w:r>
      <w:r>
        <w:fldChar w:fldCharType="begin"/>
      </w:r>
      <w:r>
        <w:instrText xml:space="preserve"> REF _Ref191280643 \h </w:instrText>
      </w:r>
      <w:r>
        <w:fldChar w:fldCharType="separate"/>
      </w:r>
      <w:r w:rsidR="006D429A">
        <w:t xml:space="preserve">Figure </w:t>
      </w:r>
      <w:r w:rsidR="006D429A">
        <w:rPr>
          <w:noProof/>
        </w:rPr>
        <w:t>18</w:t>
      </w:r>
      <w:r w:rsidR="006D429A">
        <w:t>.</w:t>
      </w:r>
      <w:r w:rsidR="006D429A">
        <w:rPr>
          <w:noProof/>
        </w:rPr>
        <w:t>1</w:t>
      </w:r>
      <w:r>
        <w:fldChar w:fldCharType="end"/>
      </w:r>
      <w:r w:rsidR="007371AD" w:rsidRPr="54231A57">
        <w:t>.</w:t>
      </w:r>
      <w:r w:rsidR="00CD6EF1" w:rsidRPr="54231A57">
        <w:t xml:space="preserve"> </w:t>
      </w:r>
      <w:r w:rsidR="00536D15" w:rsidRPr="54231A57">
        <w:t xml:space="preserve">This included the </w:t>
      </w:r>
      <w:r w:rsidR="009A22E1" w:rsidRPr="54231A57">
        <w:t>Project Area</w:t>
      </w:r>
      <w:r w:rsidR="00536D15" w:rsidRPr="54231A57">
        <w:t>,</w:t>
      </w:r>
      <w:r w:rsidR="009A22E1" w:rsidRPr="54231A57">
        <w:t xml:space="preserve"> with a 500m buffer applied</w:t>
      </w:r>
      <w:r w:rsidR="00536D15" w:rsidRPr="54231A57">
        <w:t xml:space="preserve"> </w:t>
      </w:r>
      <w:r w:rsidR="00A30CB3" w:rsidRPr="54231A57">
        <w:t xml:space="preserve">consistent with relevant guidance as discussed in Section 5.2 of </w:t>
      </w:r>
      <w:r w:rsidR="00A30CB3" w:rsidRPr="54231A57">
        <w:rPr>
          <w:b/>
          <w:bCs/>
        </w:rPr>
        <w:t>Technical Report I: Air Quality Impact Assessment</w:t>
      </w:r>
      <w:r w:rsidR="00A30CB3" w:rsidRPr="54231A57">
        <w:t>.</w:t>
      </w:r>
    </w:p>
    <w:p w14:paraId="4CD27AC2" w14:textId="77777777" w:rsidR="00A57F33" w:rsidRDefault="00A57F33" w:rsidP="006717A9">
      <w:pPr>
        <w:pStyle w:val="Call-outboxHeadingwithicon"/>
        <w:framePr w:w="2868" w:h="3646" w:hRule="exact" w:hSpace="170" w:vSpace="170" w:wrap="around" w:hAnchor="page" w:x="7549" w:y="582"/>
      </w:pPr>
      <w:r>
        <w:lastRenderedPageBreak/>
        <w:t xml:space="preserve"> Sensitive receptors</w:t>
      </w:r>
    </w:p>
    <w:p w14:paraId="6BB871BA" w14:textId="29278678" w:rsidR="00A57F33" w:rsidRPr="007458CD" w:rsidRDefault="00A57F33" w:rsidP="006717A9">
      <w:pPr>
        <w:pStyle w:val="Call-outbox"/>
        <w:framePr w:w="2868" w:h="3646" w:hRule="exact" w:hSpace="170" w:vSpace="170" w:wrap="around" w:hAnchor="page" w:x="7549" w:y="582"/>
      </w:pPr>
      <w:r>
        <w:t xml:space="preserve">Land uses that may be sensitive to air quality impacts from a construction or operational source </w:t>
      </w:r>
      <w:r w:rsidR="00E7535D">
        <w:t>were</w:t>
      </w:r>
      <w:r>
        <w:t xml:space="preserve"> identified as sensitive receptors. These include educational, health, community, and residential land uses.</w:t>
      </w:r>
    </w:p>
    <w:p w14:paraId="1DEFE49C" w14:textId="77777777" w:rsidR="00692F67" w:rsidRDefault="00692F67" w:rsidP="00C41E5F">
      <w:pPr>
        <w:pStyle w:val="ListBullet"/>
      </w:pPr>
      <w:r w:rsidRPr="54231A57">
        <w:t>R</w:t>
      </w:r>
      <w:r w:rsidR="0050646D" w:rsidRPr="54231A57">
        <w:t>eviewing applicable Commonwealth and Victorian legislation, and relevant local, state and national standards, guidelines and policies</w:t>
      </w:r>
      <w:r w:rsidR="00D647AB" w:rsidRPr="54231A57">
        <w:t>.</w:t>
      </w:r>
    </w:p>
    <w:p w14:paraId="1721E7DA" w14:textId="77777777" w:rsidR="00A6529E" w:rsidRDefault="00692F67" w:rsidP="003D5E42">
      <w:pPr>
        <w:pStyle w:val="ListBullet"/>
      </w:pPr>
      <w:r w:rsidRPr="54231A57">
        <w:t>C</w:t>
      </w:r>
      <w:r w:rsidR="0050646D" w:rsidRPr="54231A57">
        <w:t xml:space="preserve">onducting </w:t>
      </w:r>
      <w:r w:rsidR="00A6529E" w:rsidRPr="54231A57">
        <w:t xml:space="preserve">a </w:t>
      </w:r>
      <w:r w:rsidR="0050646D" w:rsidRPr="54231A57">
        <w:t xml:space="preserve">desktop </w:t>
      </w:r>
      <w:r w:rsidR="00990612">
        <w:t>review</w:t>
      </w:r>
      <w:r w:rsidR="00990612" w:rsidRPr="54231A57">
        <w:t xml:space="preserve"> </w:t>
      </w:r>
      <w:r w:rsidR="005D4FB7" w:rsidRPr="54231A57">
        <w:t xml:space="preserve">of publicly available information </w:t>
      </w:r>
      <w:r w:rsidR="006D5A0D" w:rsidRPr="54231A57">
        <w:t xml:space="preserve">to characterise the existing </w:t>
      </w:r>
      <w:r w:rsidR="003C3128" w:rsidRPr="54231A57">
        <w:t xml:space="preserve">background </w:t>
      </w:r>
      <w:r w:rsidR="006D5A0D" w:rsidRPr="54231A57">
        <w:t>air quality within the study area,</w:t>
      </w:r>
      <w:r w:rsidR="00697A21" w:rsidRPr="54231A57">
        <w:t xml:space="preserve"> existing local sources of emissions to air, land uses and sensitive receptors, topography and meteorology (weather),</w:t>
      </w:r>
      <w:r w:rsidR="006D5A0D" w:rsidRPr="54231A57">
        <w:t xml:space="preserve"> </w:t>
      </w:r>
      <w:r w:rsidR="00B862A1" w:rsidRPr="54231A57">
        <w:t>including:</w:t>
      </w:r>
      <w:r w:rsidR="006D5A0D" w:rsidRPr="54231A57">
        <w:t xml:space="preserve"> </w:t>
      </w:r>
    </w:p>
    <w:p w14:paraId="0AC84BFF" w14:textId="77777777" w:rsidR="009A22E1" w:rsidRDefault="009A22E1" w:rsidP="009A22E1">
      <w:pPr>
        <w:pStyle w:val="ListBullet2"/>
      </w:pPr>
      <w:r>
        <w:t xml:space="preserve">Background air quality data from </w:t>
      </w:r>
      <w:r w:rsidR="009649F1">
        <w:t xml:space="preserve">Environment Protection Authority Victoria </w:t>
      </w:r>
      <w:r w:rsidR="00C16BBB">
        <w:t>(</w:t>
      </w:r>
      <w:r>
        <w:t>EPA</w:t>
      </w:r>
      <w:r w:rsidR="00C16BBB">
        <w:t>)</w:t>
      </w:r>
      <w:r>
        <w:t xml:space="preserve"> annual datasets for Geelong and Melto</w:t>
      </w:r>
      <w:r w:rsidRPr="00C12E85">
        <w:t>n (Data</w:t>
      </w:r>
      <w:r w:rsidR="003069C7">
        <w:t>.</w:t>
      </w:r>
      <w:r w:rsidRPr="00C12E85">
        <w:t>Vic</w:t>
      </w:r>
      <w:r w:rsidR="003069C7">
        <w:t>,</w:t>
      </w:r>
      <w:r w:rsidR="00C12E85" w:rsidRPr="006717A9">
        <w:t xml:space="preserve"> 20</w:t>
      </w:r>
      <w:r w:rsidR="00BC4B0A">
        <w:t>23</w:t>
      </w:r>
      <w:r w:rsidR="00953F60" w:rsidRPr="00C12E85">
        <w:t>)</w:t>
      </w:r>
    </w:p>
    <w:p w14:paraId="41183926" w14:textId="69A26A8B" w:rsidR="009A22E1" w:rsidRDefault="00DD1EBC" w:rsidP="00EC26C7">
      <w:pPr>
        <w:pStyle w:val="ListBullet2"/>
      </w:pPr>
      <w:r>
        <w:t xml:space="preserve">Local existing sources of emissions to </w:t>
      </w:r>
      <w:r w:rsidR="00324031">
        <w:t>air identified</w:t>
      </w:r>
      <w:r>
        <w:t xml:space="preserve"> using information </w:t>
      </w:r>
      <w:r w:rsidR="003069C7">
        <w:t xml:space="preserve">sourced from the Victorian Government </w:t>
      </w:r>
      <w:r w:rsidR="009A22E1">
        <w:t>(Data</w:t>
      </w:r>
      <w:r w:rsidR="003069C7">
        <w:t>.</w:t>
      </w:r>
      <w:r w:rsidR="009A22E1">
        <w:t>Vic</w:t>
      </w:r>
      <w:r w:rsidR="44622A00">
        <w:t>,</w:t>
      </w:r>
      <w:r w:rsidR="24C4ED13">
        <w:t xml:space="preserve"> 2023</w:t>
      </w:r>
      <w:r w:rsidR="009A22E1">
        <w:t>) including EPA License Dataset; EPA Victorian Landfill Register; EPA Environmental Audit Reports Dataset; EPA Priority Sites Register Dataset</w:t>
      </w:r>
      <w:r>
        <w:t xml:space="preserve">; and from the National Pollutant Inventory Facilities Dataset for </w:t>
      </w:r>
      <w:r w:rsidR="003C3128">
        <w:t>2022</w:t>
      </w:r>
      <w:r w:rsidR="008773A8">
        <w:t xml:space="preserve"> to 20</w:t>
      </w:r>
      <w:r w:rsidR="003C3128">
        <w:t xml:space="preserve">23 </w:t>
      </w:r>
      <w:r>
        <w:t>reporting year (DCCEEW</w:t>
      </w:r>
      <w:r w:rsidR="315EC3AA">
        <w:t>,</w:t>
      </w:r>
      <w:r>
        <w:t xml:space="preserve"> 2024)</w:t>
      </w:r>
    </w:p>
    <w:p w14:paraId="59553388" w14:textId="77777777" w:rsidR="009A22E1" w:rsidRDefault="00EC26C7" w:rsidP="00EC26C7">
      <w:pPr>
        <w:pStyle w:val="ListBullet2"/>
      </w:pPr>
      <w:r w:rsidRPr="54231A57">
        <w:t xml:space="preserve">Land uses and sensitive receptors identified using </w:t>
      </w:r>
      <w:r w:rsidR="009A22E1" w:rsidRPr="54231A57">
        <w:t>Google Earth aerial imagery</w:t>
      </w:r>
      <w:r w:rsidR="00A95BE8" w:rsidRPr="54231A57">
        <w:t xml:space="preserve"> </w:t>
      </w:r>
      <w:r w:rsidR="009A22E1" w:rsidRPr="54231A57">
        <w:t>Planning and Land Use Maps from VicPlan</w:t>
      </w:r>
      <w:r w:rsidRPr="54231A57">
        <w:t xml:space="preserve"> and </w:t>
      </w:r>
      <w:r w:rsidR="009A22E1" w:rsidRPr="54231A57">
        <w:t>Dwelling locations from Ferguson Perry on behalf of AusNet</w:t>
      </w:r>
    </w:p>
    <w:p w14:paraId="34A6C23F" w14:textId="77777777" w:rsidR="007B46D2" w:rsidRDefault="009A22E1" w:rsidP="00C75205">
      <w:pPr>
        <w:pStyle w:val="ListBullet2"/>
      </w:pPr>
      <w:r w:rsidRPr="54231A57">
        <w:t xml:space="preserve">Local topography </w:t>
      </w:r>
      <w:r w:rsidR="007B46D2" w:rsidRPr="54231A57">
        <w:t xml:space="preserve">data from </w:t>
      </w:r>
      <w:r w:rsidR="00C75205" w:rsidRPr="54231A57">
        <w:t>Ferguson Perry on behalf of AusNet via Aerometrex (Dated August 2021)</w:t>
      </w:r>
    </w:p>
    <w:p w14:paraId="7C76BC8E" w14:textId="77777777" w:rsidR="00ED3314" w:rsidRDefault="00C75205" w:rsidP="009A22E1">
      <w:pPr>
        <w:pStyle w:val="ListBullet2"/>
      </w:pPr>
      <w:r w:rsidRPr="54231A57">
        <w:t xml:space="preserve">Prevailing local </w:t>
      </w:r>
      <w:r w:rsidR="001D14BC" w:rsidRPr="54231A57">
        <w:t>weather</w:t>
      </w:r>
      <w:r w:rsidRPr="54231A57">
        <w:t xml:space="preserve"> conditions determined using data collected</w:t>
      </w:r>
      <w:r w:rsidR="009A22E1" w:rsidRPr="54231A57">
        <w:t xml:space="preserve"> 2011 to </w:t>
      </w:r>
      <w:r w:rsidRPr="54231A57">
        <w:t xml:space="preserve">2022 </w:t>
      </w:r>
      <w:r w:rsidR="009A22E1" w:rsidRPr="54231A57">
        <w:t>from the Commonwealth Bureau of Meteorology’s (BoM) stations operated at Stawell, Pyrenees, Ballarat, and Melbourne Airport.</w:t>
      </w:r>
    </w:p>
    <w:p w14:paraId="722C9356" w14:textId="77777777" w:rsidR="00CC0FB3" w:rsidRDefault="00CC0FB3" w:rsidP="00CC0FB3">
      <w:pPr>
        <w:pStyle w:val="ListBullet"/>
      </w:pPr>
      <w:r w:rsidRPr="54231A57">
        <w:t xml:space="preserve">Conducting a risk screening process to identify the key issues during construction, operation and decommissioning for investigation within the technical report. </w:t>
      </w:r>
    </w:p>
    <w:p w14:paraId="331D3EE8" w14:textId="77777777" w:rsidR="002437D8" w:rsidRDefault="002437D8" w:rsidP="00C41E5F">
      <w:pPr>
        <w:pStyle w:val="ListBullet"/>
      </w:pPr>
      <w:r w:rsidRPr="54231A57">
        <w:t>Consulting with the relevant regulatory authorities and key stakeholders</w:t>
      </w:r>
      <w:r w:rsidR="5669E9BE" w:rsidRPr="54231A57">
        <w:t xml:space="preserve"> including </w:t>
      </w:r>
      <w:r w:rsidR="007664BE" w:rsidRPr="54231A57">
        <w:t>the EPA</w:t>
      </w:r>
      <w:r w:rsidRPr="54231A57">
        <w:t xml:space="preserve">, and reviewing the pins dropped by community members </w:t>
      </w:r>
      <w:r w:rsidR="00A95BE8" w:rsidRPr="54231A57">
        <w:t>via the Project’s Social Pinpoint online mapping tool, which identified locations, features and values of importance</w:t>
      </w:r>
      <w:r w:rsidR="00D647AB" w:rsidRPr="54231A57">
        <w:t>.</w:t>
      </w:r>
    </w:p>
    <w:p w14:paraId="04031D15" w14:textId="7969460E" w:rsidR="00AE241D" w:rsidRDefault="00E504CD" w:rsidP="0081511E">
      <w:pPr>
        <w:pStyle w:val="Call-outboxHeadingwithicon"/>
        <w:framePr w:w="2871" w:h="4428" w:hRule="exact" w:hSpace="170" w:vSpace="170" w:wrap="around" w:hAnchor="page" w:x="7549" w:y="7"/>
      </w:pPr>
      <w:r>
        <w:t xml:space="preserve"> </w:t>
      </w:r>
      <w:r w:rsidR="009A33CE">
        <w:t>R</w:t>
      </w:r>
      <w:r w:rsidR="0040231C">
        <w:t>eceiving</w:t>
      </w:r>
      <w:r w:rsidR="00AE241D">
        <w:t xml:space="preserve"> environment sensitivity ratings (EPA, 2022)</w:t>
      </w:r>
    </w:p>
    <w:p w14:paraId="067F5718" w14:textId="77777777" w:rsidR="00AE241D" w:rsidRPr="004B1487" w:rsidRDefault="00AE241D" w:rsidP="0081511E">
      <w:pPr>
        <w:pStyle w:val="Call-outbox"/>
        <w:framePr w:w="2871" w:h="4428" w:hRule="exact" w:hSpace="170" w:vSpace="170" w:wrap="around" w:hAnchor="page" w:x="7549" w:y="7"/>
      </w:pPr>
      <w:r w:rsidRPr="54231A57">
        <w:t xml:space="preserve">A key component of the EPA’s nuisance dust assessment framework considers the context (historical and land use) within which an activity or project is to be completed. Section 6.5 of </w:t>
      </w:r>
      <w:r w:rsidRPr="009100BA">
        <w:rPr>
          <w:b/>
          <w:bCs/>
        </w:rPr>
        <w:t>Technical Report I: Air Quality Impact Assessment</w:t>
      </w:r>
      <w:r w:rsidRPr="54231A57">
        <w:t xml:space="preserve"> provides the guidance for characterising these aspects for an assessment.</w:t>
      </w:r>
    </w:p>
    <w:p w14:paraId="61FCB525" w14:textId="77777777" w:rsidR="005653E9" w:rsidRDefault="0043086D" w:rsidP="006A57CE">
      <w:pPr>
        <w:pStyle w:val="ListBullet"/>
      </w:pPr>
      <w:r w:rsidRPr="54231A57">
        <w:t>Identifying and assessing the potential</w:t>
      </w:r>
      <w:r w:rsidR="007664BE" w:rsidRPr="54231A57">
        <w:t xml:space="preserve"> </w:t>
      </w:r>
      <w:r w:rsidR="00333597" w:rsidRPr="54231A57">
        <w:t xml:space="preserve">impacts </w:t>
      </w:r>
      <w:r w:rsidR="00526950" w:rsidRPr="54231A57">
        <w:t xml:space="preserve">associated with </w:t>
      </w:r>
      <w:r w:rsidR="007664BE" w:rsidRPr="54231A57">
        <w:t xml:space="preserve">dust </w:t>
      </w:r>
      <w:r w:rsidR="00B952C3" w:rsidRPr="54231A57">
        <w:t>generation</w:t>
      </w:r>
      <w:r w:rsidR="004201C7" w:rsidRPr="54231A57">
        <w:t xml:space="preserve">, </w:t>
      </w:r>
      <w:r w:rsidR="007664BE" w:rsidRPr="54231A57">
        <w:t>exhaust emissions from plant and equipment</w:t>
      </w:r>
      <w:r w:rsidR="004201C7" w:rsidRPr="54231A57">
        <w:t xml:space="preserve">, </w:t>
      </w:r>
      <w:r w:rsidR="007664BE" w:rsidRPr="54231A57">
        <w:t>and odours and airborne hazards from the handling of potentially contaminated materials and groundwater</w:t>
      </w:r>
      <w:r w:rsidR="00526950" w:rsidRPr="54231A57">
        <w:t xml:space="preserve">. </w:t>
      </w:r>
      <w:r w:rsidR="004D6F5B" w:rsidRPr="54231A57">
        <w:t>For assessing potential dust impacts,</w:t>
      </w:r>
      <w:r w:rsidR="00635BC9" w:rsidRPr="54231A57">
        <w:t xml:space="preserve"> a semi-quantitative method developed by </w:t>
      </w:r>
      <w:r w:rsidR="00C12E85">
        <w:t xml:space="preserve">the </w:t>
      </w:r>
      <w:r w:rsidR="00635BC9" w:rsidRPr="006717A9">
        <w:t>EPA in Publication 1943: Guidance for assessing nuisance dust</w:t>
      </w:r>
      <w:r w:rsidR="00635BC9" w:rsidRPr="54231A57">
        <w:t xml:space="preserve"> (</w:t>
      </w:r>
      <w:r w:rsidR="00C12E85">
        <w:t xml:space="preserve">EPA </w:t>
      </w:r>
      <w:r w:rsidR="00635BC9" w:rsidRPr="54231A57">
        <w:t>Publication 1943)</w:t>
      </w:r>
      <w:r w:rsidR="004D6F5B" w:rsidRPr="54231A57">
        <w:t xml:space="preserve"> was applied</w:t>
      </w:r>
      <w:r w:rsidR="00635BC9" w:rsidRPr="54231A57">
        <w:t xml:space="preserve"> which provides a framework for assessing nuisance dust impacts considering dust sources, exposure pathways and the sensitivity of the receiving environment</w:t>
      </w:r>
      <w:r w:rsidR="003C35F3" w:rsidRPr="54231A57">
        <w:t xml:space="preserve">. </w:t>
      </w:r>
      <w:r w:rsidR="00E430D2" w:rsidRPr="54231A57">
        <w:t xml:space="preserve">Other impacts to air quality were assessed </w:t>
      </w:r>
      <w:r w:rsidR="005A21FA" w:rsidRPr="54231A57">
        <w:t xml:space="preserve">in accordance with the guidance and structure established by </w:t>
      </w:r>
      <w:r w:rsidR="005A21FA" w:rsidRPr="54231A57">
        <w:rPr>
          <w:i/>
          <w:iCs/>
        </w:rPr>
        <w:t xml:space="preserve">EPA </w:t>
      </w:r>
      <w:r w:rsidR="00364795" w:rsidRPr="54231A57">
        <w:rPr>
          <w:i/>
          <w:iCs/>
        </w:rPr>
        <w:t>Victoria in Publication 1961: Guideline for assessing and minimising air pollution in Victoria</w:t>
      </w:r>
      <w:r w:rsidR="00E430D2" w:rsidRPr="54231A57">
        <w:t xml:space="preserve">. </w:t>
      </w:r>
      <w:r w:rsidR="00B95260" w:rsidRPr="54231A57">
        <w:t xml:space="preserve">These impacts were qualitatively </w:t>
      </w:r>
      <w:r w:rsidR="00E65DBD" w:rsidRPr="54231A57">
        <w:t xml:space="preserve">assessed </w:t>
      </w:r>
      <w:r w:rsidR="00B95260" w:rsidRPr="54231A57">
        <w:t>based</w:t>
      </w:r>
      <w:r w:rsidR="003C35F3" w:rsidRPr="54231A57">
        <w:t xml:space="preserve"> on the magnitude of expected emissions, the likelihood that they would affect surrounding receptors</w:t>
      </w:r>
      <w:r w:rsidR="005D164B" w:rsidRPr="54231A57">
        <w:t xml:space="preserve">, </w:t>
      </w:r>
      <w:r w:rsidR="00D52C66" w:rsidRPr="54231A57">
        <w:t xml:space="preserve">and the </w:t>
      </w:r>
      <w:r w:rsidR="005D164B" w:rsidRPr="54231A57">
        <w:t>extent and duration</w:t>
      </w:r>
      <w:r w:rsidR="00635BC9" w:rsidRPr="54231A57">
        <w:t>.</w:t>
      </w:r>
      <w:r w:rsidR="007664BE" w:rsidRPr="54231A57">
        <w:t xml:space="preserve"> </w:t>
      </w:r>
      <w:r w:rsidR="004124C1" w:rsidRPr="54231A57">
        <w:t>The</w:t>
      </w:r>
      <w:r w:rsidR="005E7E12" w:rsidRPr="54231A57">
        <w:t xml:space="preserve"> </w:t>
      </w:r>
      <w:r w:rsidR="00FF4604" w:rsidRPr="54231A57">
        <w:t xml:space="preserve">likelihood of these </w:t>
      </w:r>
      <w:r w:rsidR="005E7E12" w:rsidRPr="54231A57">
        <w:t xml:space="preserve">impacts </w:t>
      </w:r>
      <w:r w:rsidR="00FF4604" w:rsidRPr="54231A57">
        <w:t xml:space="preserve">occurring </w:t>
      </w:r>
      <w:r w:rsidR="005E7E12" w:rsidRPr="54231A57">
        <w:t xml:space="preserve">were evaluated according to the </w:t>
      </w:r>
      <w:r w:rsidR="004124C1" w:rsidRPr="54231A57">
        <w:t>following ratings, based on t</w:t>
      </w:r>
      <w:r w:rsidR="007B0633" w:rsidRPr="54231A57">
        <w:t xml:space="preserve">hose </w:t>
      </w:r>
      <w:r w:rsidR="005E7E12" w:rsidRPr="54231A57">
        <w:t xml:space="preserve">set out in </w:t>
      </w:r>
      <w:r w:rsidR="00C12E85">
        <w:t xml:space="preserve">EPA </w:t>
      </w:r>
      <w:r w:rsidR="005E7E12" w:rsidRPr="54231A57">
        <w:t>Publication 1943</w:t>
      </w:r>
      <w:r w:rsidR="007B0633" w:rsidRPr="54231A57">
        <w:t>:</w:t>
      </w:r>
      <w:r w:rsidR="005E7E12" w:rsidRPr="54231A57">
        <w:t xml:space="preserve"> </w:t>
      </w:r>
    </w:p>
    <w:p w14:paraId="36BE3052" w14:textId="77777777" w:rsidR="00923715" w:rsidRPr="00683ABA" w:rsidRDefault="00923715" w:rsidP="00054653">
      <w:pPr>
        <w:pStyle w:val="ListBullet2"/>
      </w:pPr>
      <w:r w:rsidRPr="00D07522">
        <w:t xml:space="preserve">Negligible: </w:t>
      </w:r>
      <w:bookmarkStart w:id="6" w:name="_Hlk185241905"/>
      <w:r w:rsidRPr="00D07522">
        <w:t>Dust impacts, exhaust emissions and/or odours/airborne hazard impacts are</w:t>
      </w:r>
      <w:r w:rsidR="003116C8" w:rsidRPr="00D07522">
        <w:t xml:space="preserve"> extremely unlikely</w:t>
      </w:r>
      <w:bookmarkEnd w:id="6"/>
      <w:r w:rsidR="00E1196F">
        <w:t xml:space="preserve"> to occur</w:t>
      </w:r>
      <w:r w:rsidR="001E1910">
        <w:t>.</w:t>
      </w:r>
    </w:p>
    <w:p w14:paraId="39509880" w14:textId="77777777" w:rsidR="005653E9" w:rsidRPr="00D07522" w:rsidRDefault="005653E9" w:rsidP="00054653">
      <w:pPr>
        <w:pStyle w:val="ListBullet2"/>
      </w:pPr>
      <w:r w:rsidRPr="00D07522">
        <w:lastRenderedPageBreak/>
        <w:t xml:space="preserve">Low: </w:t>
      </w:r>
      <w:r w:rsidR="00F71016" w:rsidRPr="00D07522">
        <w:t>Dust impacts, e</w:t>
      </w:r>
      <w:r w:rsidR="00D46E22" w:rsidRPr="00D07522">
        <w:t>xhaust emissions and/or odours/airborne hazard impacts are not likely</w:t>
      </w:r>
      <w:r w:rsidR="00750730">
        <w:t xml:space="preserve"> </w:t>
      </w:r>
      <w:r w:rsidR="00750730" w:rsidRPr="00750730">
        <w:t>and are expected to be minimal.</w:t>
      </w:r>
    </w:p>
    <w:p w14:paraId="63F730C1" w14:textId="77777777" w:rsidR="005653E9" w:rsidRPr="00D07522" w:rsidRDefault="005653E9" w:rsidP="00054653">
      <w:pPr>
        <w:pStyle w:val="ListBullet2"/>
      </w:pPr>
      <w:r w:rsidRPr="00D07522">
        <w:t>M</w:t>
      </w:r>
      <w:r w:rsidR="005E7E12" w:rsidRPr="00D07522">
        <w:t>oderate</w:t>
      </w:r>
      <w:r w:rsidR="00D02FAA" w:rsidRPr="00D07522">
        <w:t xml:space="preserve">: </w:t>
      </w:r>
      <w:r w:rsidR="00F71016" w:rsidRPr="00D07522">
        <w:t>Dust impacts, e</w:t>
      </w:r>
      <w:r w:rsidR="00F42EB4" w:rsidRPr="00D07522">
        <w:t>xhaust emissions and/or odours/airborne hazard impacts only likely to occur on rare occasions</w:t>
      </w:r>
      <w:r w:rsidR="001E1910">
        <w:t>.</w:t>
      </w:r>
      <w:r w:rsidR="00750730">
        <w:t xml:space="preserve"> </w:t>
      </w:r>
      <w:r w:rsidR="00750730" w:rsidRPr="00750730">
        <w:t>Although there may be some residual impacts, it is possible it can be practically and effectively managed.</w:t>
      </w:r>
    </w:p>
    <w:p w14:paraId="1D16362E" w14:textId="77777777" w:rsidR="005653E9" w:rsidRPr="00D07522" w:rsidRDefault="00D02FAA" w:rsidP="00054653">
      <w:pPr>
        <w:pStyle w:val="ListBullet2"/>
      </w:pPr>
      <w:r w:rsidRPr="54231A57">
        <w:t>M</w:t>
      </w:r>
      <w:r w:rsidR="005E7E12" w:rsidRPr="54231A57">
        <w:t>edium</w:t>
      </w:r>
      <w:r w:rsidRPr="54231A57">
        <w:t>:</w:t>
      </w:r>
      <w:r w:rsidR="00654CA4" w:rsidRPr="54231A57">
        <w:t xml:space="preserve"> </w:t>
      </w:r>
      <w:r w:rsidR="00F71016" w:rsidRPr="54231A57">
        <w:t>Dust impacts, e</w:t>
      </w:r>
      <w:r w:rsidR="00CD0FFE" w:rsidRPr="54231A57">
        <w:t>xhaust emissions and/or odours/airborne hazard impacts likely</w:t>
      </w:r>
      <w:r w:rsidR="001E1910" w:rsidRPr="54231A57">
        <w:t>.</w:t>
      </w:r>
      <w:r w:rsidR="00750730">
        <w:t xml:space="preserve"> </w:t>
      </w:r>
      <w:r w:rsidR="00750730" w:rsidRPr="00750730">
        <w:t>Some impacts to occur and without careful and considered application of mitigation measures it is likely to cause impacts. The focus should be what can be done to break the source-pathway-receiving environment chain.</w:t>
      </w:r>
    </w:p>
    <w:p w14:paraId="782942EC" w14:textId="77777777" w:rsidR="005653E9" w:rsidRPr="00D07522" w:rsidRDefault="00D02FAA" w:rsidP="00054653">
      <w:pPr>
        <w:pStyle w:val="ListBullet2"/>
      </w:pPr>
      <w:r w:rsidRPr="00D07522">
        <w:t>H</w:t>
      </w:r>
      <w:r w:rsidR="005E7E12" w:rsidRPr="00D07522">
        <w:t>igh</w:t>
      </w:r>
      <w:r w:rsidRPr="00D07522">
        <w:t>:</w:t>
      </w:r>
      <w:r w:rsidR="005E7E12" w:rsidRPr="00D07522">
        <w:t xml:space="preserve"> </w:t>
      </w:r>
      <w:r w:rsidR="00F71016" w:rsidRPr="00D07522">
        <w:t>Dust impacts, e</w:t>
      </w:r>
      <w:r w:rsidR="00641ABF" w:rsidRPr="00D07522">
        <w:t>xhaust emissions and/or odours/airborne hazard impacts highly likely to occur</w:t>
      </w:r>
      <w:r w:rsidR="001E1910">
        <w:t>.</w:t>
      </w:r>
      <w:r w:rsidR="00750730">
        <w:t xml:space="preserve"> </w:t>
      </w:r>
      <w:r w:rsidR="00750730" w:rsidRPr="00750730">
        <w:t>Significant impacts to occur, and impacts are highly likely. There may be some interventions that can be applied to reduce the impacts, but it is likely that significant re-engineering or redesign will be required.</w:t>
      </w:r>
    </w:p>
    <w:p w14:paraId="61F94B1F" w14:textId="77777777" w:rsidR="005653E9" w:rsidRDefault="00D02FAA">
      <w:pPr>
        <w:pStyle w:val="ListBullet2"/>
      </w:pPr>
      <w:r w:rsidRPr="54231A57">
        <w:t>V</w:t>
      </w:r>
      <w:r w:rsidR="005E7E12" w:rsidRPr="54231A57">
        <w:t>ery high</w:t>
      </w:r>
      <w:r w:rsidRPr="54231A57">
        <w:t xml:space="preserve">: </w:t>
      </w:r>
      <w:r w:rsidR="00F71016" w:rsidRPr="54231A57">
        <w:t>Dust impacts, e</w:t>
      </w:r>
      <w:r w:rsidR="009D1049" w:rsidRPr="54231A57">
        <w:t>xhaust emissions and/or odours/airborne hazard impacts almost certain.</w:t>
      </w:r>
      <w:r w:rsidR="005E7E12" w:rsidRPr="54231A57">
        <w:t xml:space="preserve"> </w:t>
      </w:r>
      <w:r w:rsidR="00750730" w:rsidRPr="00750730">
        <w:t>Interventions to reduce impacts in either the source, pathway or receiving environment are unlikely to be practical so effective mitigation is doubtful.</w:t>
      </w:r>
    </w:p>
    <w:p w14:paraId="33C3D9FA" w14:textId="77777777" w:rsidR="003C3128" w:rsidRDefault="003C3128" w:rsidP="00054653">
      <w:pPr>
        <w:pStyle w:val="ListBullet"/>
        <w:numPr>
          <w:ilvl w:val="0"/>
          <w:numId w:val="0"/>
        </w:numPr>
        <w:ind w:left="284"/>
      </w:pPr>
      <w:r>
        <w:t xml:space="preserve">The same ratings were also applied for </w:t>
      </w:r>
      <w:r w:rsidRPr="003C3128">
        <w:t>exhaust emissions from plant and equipment used during construction operation and decommissioning, and odours and airborne hazards from the handling of potentially contaminated materials and groundwater</w:t>
      </w:r>
      <w:r>
        <w:t xml:space="preserve"> as above for dust.</w:t>
      </w:r>
    </w:p>
    <w:p w14:paraId="7B8E0D01" w14:textId="77777777" w:rsidR="001E1910" w:rsidRDefault="001E1910" w:rsidP="001E1910">
      <w:pPr>
        <w:pStyle w:val="ListBullet"/>
      </w:pPr>
      <w:r w:rsidRPr="54231A57">
        <w:t xml:space="preserve">Identifying </w:t>
      </w:r>
      <w:r w:rsidR="001E6683">
        <w:t>relevant future</w:t>
      </w:r>
      <w:r w:rsidR="00AF106E" w:rsidRPr="54231A57">
        <w:t xml:space="preserve"> projects</w:t>
      </w:r>
      <w:r w:rsidRPr="54231A57">
        <w:t xml:space="preserve"> that could lead to cumulative impacts when considered together with the Project (refer to </w:t>
      </w:r>
      <w:r w:rsidRPr="54231A57">
        <w:rPr>
          <w:b/>
          <w:bCs/>
        </w:rPr>
        <w:t>Chapter 4: EES assessment framework and approach</w:t>
      </w:r>
      <w:r w:rsidRPr="54231A57">
        <w:t xml:space="preserve"> for the full cumulative impact assessment method).</w:t>
      </w:r>
    </w:p>
    <w:p w14:paraId="1395E09E" w14:textId="77777777" w:rsidR="001E1910" w:rsidRPr="001E1910" w:rsidRDefault="001E1910" w:rsidP="001E1910">
      <w:pPr>
        <w:pStyle w:val="ListBullet"/>
      </w:pPr>
      <w:r w:rsidRPr="54231A57">
        <w:t xml:space="preserve">Developing EPRs in response to the impact assessment to define the required environmental outcomes that the Project must achieve through the implementation of mitigation measures during construction, operation and decommissioning. Measures to reduce the potential impacts were proposed in accordance with the mitigation hierarchy (avoid, minimise, manage, rehabilitate and offset) and have informed the development of EPRs. Alternative mitigation measures could be implemented to comply with the EPRs based on the specific site conditions, available resources, and the </w:t>
      </w:r>
      <w:r w:rsidR="00AF106E" w:rsidRPr="54231A57">
        <w:t>Principal C</w:t>
      </w:r>
      <w:r w:rsidRPr="54231A57">
        <w:t>ontractor’s expertise.</w:t>
      </w:r>
      <w:r w:rsidR="00CC7A5C" w:rsidRPr="54231A57">
        <w:t xml:space="preserve"> The EPRs have been developed to meet the requirements of the General Environmental Duty (GED) under the </w:t>
      </w:r>
      <w:r w:rsidR="00CC7A5C" w:rsidRPr="54231A57">
        <w:rPr>
          <w:i/>
          <w:iCs/>
        </w:rPr>
        <w:t>Environment Protection Act 2017</w:t>
      </w:r>
      <w:r w:rsidR="00CC7A5C" w:rsidRPr="54231A57">
        <w:t xml:space="preserve"> (Vic).</w:t>
      </w:r>
    </w:p>
    <w:p w14:paraId="77D6CD9C" w14:textId="77777777" w:rsidR="00EB21B4" w:rsidRPr="00EB21B4" w:rsidRDefault="00EB21B4" w:rsidP="00EB21B4">
      <w:pPr>
        <w:pStyle w:val="ListBullet"/>
      </w:pPr>
      <w:r w:rsidRPr="00EB21B4">
        <w:t>Following application of mitigation measures that would comply with the EPRs, determining residual impacts associated with the construction, operation and decommissioning of the Project, and evaluating their significance.</w:t>
      </w:r>
    </w:p>
    <w:p w14:paraId="069ACD11" w14:textId="77777777" w:rsidR="009A22E1" w:rsidRDefault="009A22E1" w:rsidP="006717A9">
      <w:pPr>
        <w:pStyle w:val="ListBullet"/>
        <w:sectPr w:rsidR="009A22E1" w:rsidSect="0093405F">
          <w:type w:val="continuous"/>
          <w:pgSz w:w="11906" w:h="16838" w:code="9"/>
          <w:pgMar w:top="1418" w:right="1418" w:bottom="1418" w:left="1418" w:header="1134" w:footer="340" w:gutter="0"/>
          <w:pgNumType w:chapStyle="1"/>
          <w:cols w:space="708"/>
          <w:docGrid w:linePitch="360"/>
        </w:sectPr>
      </w:pPr>
    </w:p>
    <w:p w14:paraId="7BB9AE29" w14:textId="77777777" w:rsidR="00CE6CDB" w:rsidRDefault="005B22C5" w:rsidP="00D10D9C">
      <w:pPr>
        <w:rPr>
          <w:color w:val="FF0000"/>
        </w:rPr>
      </w:pPr>
      <w:r>
        <w:rPr>
          <w:noProof/>
        </w:rPr>
        <w:lastRenderedPageBreak/>
        <mc:AlternateContent>
          <mc:Choice Requires="wpg">
            <w:drawing>
              <wp:anchor distT="0" distB="0" distL="114300" distR="114300" simplePos="0" relativeHeight="251658240" behindDoc="0" locked="0" layoutInCell="1" allowOverlap="1" wp14:anchorId="155CC432" wp14:editId="21A006E1">
                <wp:simplePos x="0" y="0"/>
                <wp:positionH relativeFrom="margin">
                  <wp:align>center</wp:align>
                </wp:positionH>
                <wp:positionV relativeFrom="margin">
                  <wp:align>center</wp:align>
                </wp:positionV>
                <wp:extent cx="9259734" cy="6300000"/>
                <wp:effectExtent l="19050" t="19050" r="17780" b="24765"/>
                <wp:wrapNone/>
                <wp:docPr id="124611527"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259734" cy="6300000"/>
                          <a:chOff x="0" y="0"/>
                          <a:chExt cx="9679940" cy="6839585"/>
                        </a:xfrm>
                      </wpg:grpSpPr>
                      <pic:pic xmlns:pic="http://schemas.openxmlformats.org/drawingml/2006/picture">
                        <pic:nvPicPr>
                          <pic:cNvPr id="746756722" name="Picture 1"/>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9679940" cy="6839585"/>
                          </a:xfrm>
                          <a:prstGeom prst="rect">
                            <a:avLst/>
                          </a:prstGeom>
                          <a:ln w="3175">
                            <a:solidFill>
                              <a:schemeClr val="tx1"/>
                            </a:solidFill>
                          </a:ln>
                        </pic:spPr>
                      </pic:pic>
                      <wps:wsp>
                        <wps:cNvPr id="1932911310" name="Text Box 1"/>
                        <wps:cNvSpPr txBox="1"/>
                        <wps:spPr>
                          <a:xfrm>
                            <a:off x="10894" y="11184"/>
                            <a:ext cx="1855678" cy="316719"/>
                          </a:xfrm>
                          <a:prstGeom prst="rect">
                            <a:avLst/>
                          </a:prstGeom>
                          <a:solidFill>
                            <a:prstClr val="white"/>
                          </a:solidFill>
                          <a:ln w="3175">
                            <a:solidFill>
                              <a:schemeClr val="tx1"/>
                            </a:solidFill>
                          </a:ln>
                        </wps:spPr>
                        <wps:txbx>
                          <w:txbxContent>
                            <w:p w14:paraId="62D8AB8B" w14:textId="77777777" w:rsidR="00CE6CDB" w:rsidRPr="004640B4" w:rsidRDefault="00CE6CDB" w:rsidP="00F26BDC">
                              <w:pPr>
                                <w:pStyle w:val="Caption"/>
                                <w:spacing w:before="0"/>
                                <w:rPr>
                                  <w:noProof/>
                                </w:rPr>
                              </w:pPr>
                              <w:bookmarkStart w:id="7" w:name="_Ref191280643"/>
                              <w:r>
                                <w:t>Figure</w:t>
                              </w:r>
                              <w:r w:rsidR="00AF1F6F">
                                <w:t xml:space="preserve"> </w:t>
                              </w:r>
                              <w:r>
                                <w:fldChar w:fldCharType="begin"/>
                              </w:r>
                              <w:r>
                                <w:instrText>STYLEREF 1 \s</w:instrText>
                              </w:r>
                              <w:r>
                                <w:fldChar w:fldCharType="separate"/>
                              </w:r>
                              <w:r w:rsidR="00AF1F6F">
                                <w:rPr>
                                  <w:noProof/>
                                </w:rPr>
                                <w:t>18</w:t>
                              </w:r>
                              <w:r>
                                <w:fldChar w:fldCharType="end"/>
                              </w:r>
                              <w:r w:rsidR="00AF1F6F">
                                <w:t>.</w:t>
                              </w:r>
                              <w:r>
                                <w:fldChar w:fldCharType="begin"/>
                              </w:r>
                              <w:r>
                                <w:instrText>SEQ Figure \* ARABIC \s 1</w:instrText>
                              </w:r>
                              <w:r>
                                <w:fldChar w:fldCharType="separate"/>
                              </w:r>
                              <w:r w:rsidR="00AF1F6F">
                                <w:rPr>
                                  <w:noProof/>
                                </w:rPr>
                                <w:t>1</w:t>
                              </w:r>
                              <w:r>
                                <w:fldChar w:fldCharType="end"/>
                              </w:r>
                              <w:bookmarkEnd w:id="7"/>
                              <w:r>
                                <w:t xml:space="preserve"> Air quality study area</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5CC432" id="Group 1" o:spid="_x0000_s1026" style="position:absolute;margin-left:0;margin-top:0;width:729.1pt;height:496.05pt;z-index:251658240;mso-position-horizontal:center;mso-position-horizontal-relative:margin;mso-position-vertical:center;mso-position-vertical-relative:margin;mso-width-relative:margin;mso-height-relative:margin" coordsize="9679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">
                <o:lock v:ext="edit" aspectratio="t"/>
                <v:shape id="Picture 1" o:spid="_x0000_s1027" type="#_x0000_t75" style="position:absolute;width:9679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" stroked="t" strokecolor="black [3213]" strokeweight=".25pt">
                  <v:imagedata r:id="rId25" o:title=""/>
                  <v:path arrowok="t"/>
                </v:shape>
                <v:shapetype id="_x0000_t202" coordsize="21600,21600" o:spt="202" path="m,l,21600r21600,l21600,xe">
                  <v:stroke joinstyle="miter"/>
                  <v:path gradientshapeok="t" o:connecttype="rect"/>
                </v:shapetype>
                <v:shape id="Text Box 1" o:spid="_x0000_s1028" type="#_x0000_t202" style="position:absolute;left:108;top:111;width:18557;height:3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" strokecolor="black [3213]" strokeweight=".25pt">
                  <v:textbox inset="2mm,2mm,2mm,2mm">
                    <w:txbxContent>
                      <w:p w14:paraId="62D8AB8B" w14:textId="77777777" w:rsidR="00CE6CDB" w:rsidRPr="004640B4" w:rsidRDefault="00CE6CDB" w:rsidP="00F26BDC">
                        <w:pPr>
                          <w:pStyle w:val="Caption"/>
                          <w:spacing w:before="0"/>
                          <w:rPr>
                            <w:noProof/>
                          </w:rPr>
                        </w:pPr>
                        <w:bookmarkStart w:id="8" w:name="_Ref191280643"/>
                        <w:r>
                          <w:t>Figure</w:t>
                        </w:r>
                        <w:r w:rsidR="00AF1F6F">
                          <w:t xml:space="preserve"> </w:t>
                        </w:r>
                        <w:r>
                          <w:fldChar w:fldCharType="begin"/>
                        </w:r>
                        <w:r>
                          <w:instrText>STYLEREF 1 \s</w:instrText>
                        </w:r>
                        <w:r>
                          <w:fldChar w:fldCharType="separate"/>
                        </w:r>
                        <w:r w:rsidR="00AF1F6F">
                          <w:rPr>
                            <w:noProof/>
                          </w:rPr>
                          <w:t>18</w:t>
                        </w:r>
                        <w:r>
                          <w:fldChar w:fldCharType="end"/>
                        </w:r>
                        <w:r w:rsidR="00AF1F6F">
                          <w:t>.</w:t>
                        </w:r>
                        <w:r>
                          <w:fldChar w:fldCharType="begin"/>
                        </w:r>
                        <w:r>
                          <w:instrText>SEQ Figure \* ARABIC \s 1</w:instrText>
                        </w:r>
                        <w:r>
                          <w:fldChar w:fldCharType="separate"/>
                        </w:r>
                        <w:r w:rsidR="00AF1F6F">
                          <w:rPr>
                            <w:noProof/>
                          </w:rPr>
                          <w:t>1</w:t>
                        </w:r>
                        <w:r>
                          <w:fldChar w:fldCharType="end"/>
                        </w:r>
                        <w:bookmarkEnd w:id="8"/>
                        <w:r>
                          <w:t xml:space="preserve"> Air quality study area</w:t>
                        </w:r>
                      </w:p>
                    </w:txbxContent>
                  </v:textbox>
                </v:shape>
                <w10:wrap anchorx="margin" anchory="margin"/>
              </v:group>
            </w:pict>
          </mc:Fallback>
        </mc:AlternateContent>
      </w:r>
    </w:p>
    <w:p w14:paraId="1D5B4273" w14:textId="77777777" w:rsidR="00CE6CDB" w:rsidRDefault="00CE6CDB">
      <w:pPr>
        <w:spacing w:after="160"/>
        <w:rPr>
          <w:color w:val="FF0000"/>
        </w:rPr>
        <w:sectPr w:rsidR="00CE6CDB" w:rsidSect="0093405F">
          <w:headerReference w:type="even" r:id="rId26"/>
          <w:headerReference w:type="default" r:id="rId27"/>
          <w:footerReference w:type="even" r:id="rId28"/>
          <w:footerReference w:type="default" r:id="rId29"/>
          <w:headerReference w:type="first" r:id="rId30"/>
          <w:footerReference w:type="first" r:id="rId31"/>
          <w:pgSz w:w="16838" w:h="11906" w:orient="landscape" w:code="9"/>
          <w:pgMar w:top="1418" w:right="1418" w:bottom="1418" w:left="1418" w:header="1134" w:footer="340" w:gutter="0"/>
          <w:pgNumType w:chapStyle="1"/>
          <w:cols w:space="284"/>
          <w:docGrid w:linePitch="360"/>
        </w:sectPr>
      </w:pPr>
      <w:r>
        <w:rPr>
          <w:color w:val="FF0000"/>
        </w:rPr>
        <w:br w:type="page"/>
      </w:r>
    </w:p>
    <w:p w14:paraId="5110EA74" w14:textId="77777777" w:rsidR="00B008C5" w:rsidRDefault="00B008C5" w:rsidP="0004258F">
      <w:pPr>
        <w:pStyle w:val="Heading2"/>
      </w:pPr>
      <w:bookmarkStart w:id="9" w:name="_Ref198128589"/>
      <w:bookmarkStart w:id="10" w:name="_Toc201048418"/>
      <w:r>
        <w:lastRenderedPageBreak/>
        <w:t>Existing conditions</w:t>
      </w:r>
      <w:bookmarkEnd w:id="9"/>
      <w:bookmarkEnd w:id="10"/>
    </w:p>
    <w:p w14:paraId="10FF3238" w14:textId="77777777" w:rsidR="00F44EA7" w:rsidRDefault="00B008C5" w:rsidP="00054653">
      <w:r>
        <w:t xml:space="preserve">This section summarises the existing conditions for </w:t>
      </w:r>
      <w:r w:rsidR="00DD5648" w:rsidRPr="00DD5648">
        <w:t>air quality</w:t>
      </w:r>
      <w:r w:rsidR="0057616F" w:rsidRPr="00DD5648">
        <w:t xml:space="preserve"> </w:t>
      </w:r>
      <w:r w:rsidR="0057616F">
        <w:t>according to the following key themes</w:t>
      </w:r>
      <w:r w:rsidR="00DD5648">
        <w:t xml:space="preserve">: </w:t>
      </w:r>
    </w:p>
    <w:p w14:paraId="29364C29" w14:textId="77777777" w:rsidR="00D209B1" w:rsidRDefault="00D209B1" w:rsidP="00F44EA7">
      <w:pPr>
        <w:pStyle w:val="ListBullet"/>
      </w:pPr>
      <w:r>
        <w:t>B</w:t>
      </w:r>
      <w:r w:rsidR="00DD5648" w:rsidRPr="00DD5648">
        <w:t>ackground air quality</w:t>
      </w:r>
    </w:p>
    <w:p w14:paraId="2314951E" w14:textId="77777777" w:rsidR="00D209B1" w:rsidRDefault="00D209B1" w:rsidP="00F44EA7">
      <w:pPr>
        <w:pStyle w:val="ListBullet"/>
      </w:pPr>
      <w:r>
        <w:t>E</w:t>
      </w:r>
      <w:r w:rsidR="00DD5648" w:rsidRPr="00DD5648">
        <w:t>xisting local sources of pollutants</w:t>
      </w:r>
    </w:p>
    <w:p w14:paraId="67A959AB" w14:textId="77777777" w:rsidR="00D209B1" w:rsidRPr="00D209B1" w:rsidRDefault="00D209B1" w:rsidP="00054653">
      <w:pPr>
        <w:pStyle w:val="ListBullet"/>
      </w:pPr>
      <w:r w:rsidRPr="00D209B1">
        <w:t>E</w:t>
      </w:r>
      <w:r w:rsidR="00DD5648" w:rsidRPr="00D209B1">
        <w:t xml:space="preserve">xisting </w:t>
      </w:r>
      <w:r w:rsidR="001D14BC" w:rsidRPr="00D209B1">
        <w:t xml:space="preserve">weather </w:t>
      </w:r>
      <w:r w:rsidR="00DD5648" w:rsidRPr="00D209B1">
        <w:t>conditions</w:t>
      </w:r>
    </w:p>
    <w:p w14:paraId="66E1D0AE" w14:textId="77777777" w:rsidR="00DA6875" w:rsidRPr="00D209B1" w:rsidRDefault="00D209B1" w:rsidP="00054653">
      <w:pPr>
        <w:pStyle w:val="ListBullet"/>
      </w:pPr>
      <w:r w:rsidRPr="00D209B1">
        <w:t>S</w:t>
      </w:r>
      <w:r w:rsidR="00DD5648" w:rsidRPr="00D209B1">
        <w:t xml:space="preserve">ensitive </w:t>
      </w:r>
      <w:bookmarkStart w:id="11" w:name="_Hlk180741423"/>
      <w:r w:rsidR="0050386A" w:rsidRPr="00D209B1">
        <w:t>receptors</w:t>
      </w:r>
      <w:bookmarkEnd w:id="11"/>
      <w:r w:rsidR="00B008C5" w:rsidRPr="00D209B1">
        <w:t>.</w:t>
      </w:r>
      <w:r w:rsidR="00DA6875" w:rsidRPr="00D209B1">
        <w:t xml:space="preserve"> </w:t>
      </w:r>
    </w:p>
    <w:p w14:paraId="000FA212" w14:textId="77777777" w:rsidR="006D14C6" w:rsidRDefault="006D14C6" w:rsidP="006D14C6">
      <w:r w:rsidRPr="54231A57">
        <w:t xml:space="preserve">The majority of the study area and surrounding land is </w:t>
      </w:r>
      <w:r w:rsidR="00D5118D" w:rsidRPr="54231A57">
        <w:t>rural</w:t>
      </w:r>
      <w:r w:rsidRPr="54231A57">
        <w:t>. However, pollutants potentially discharged into the air from the Project, such as exhaust emissions and dust, can also originate from other industrial activities</w:t>
      </w:r>
      <w:r w:rsidR="00D5118D" w:rsidRPr="54231A57">
        <w:t xml:space="preserve"> present</w:t>
      </w:r>
      <w:r w:rsidRPr="54231A57">
        <w:t xml:space="preserve"> in the region including manufacturing sites, energy generation, and extractive industries like quarries and mining. Existing agricultural operations and unsealed roads are also sources of dust in the study area.</w:t>
      </w:r>
    </w:p>
    <w:p w14:paraId="72C92D81" w14:textId="77777777" w:rsidR="006D14C6" w:rsidRPr="00DD5648" w:rsidRDefault="006D14C6" w:rsidP="006D14C6">
      <w:r w:rsidRPr="54231A57">
        <w:t xml:space="preserve">Air quality can be impacted by local weather conditions and terrain features, which can cause dust, odour, or other pollutants to accumulate in certain areas. However, the land in the study area is generally flat, and Project activities and infrastructure will typically be at the same altitude as surrounding sensitive </w:t>
      </w:r>
      <w:r w:rsidR="00E7535D" w:rsidRPr="54231A57">
        <w:t>receptors</w:t>
      </w:r>
      <w:r w:rsidRPr="54231A57">
        <w:t>.</w:t>
      </w:r>
    </w:p>
    <w:p w14:paraId="2AE3AB12" w14:textId="77777777" w:rsidR="009964FB" w:rsidRDefault="009964FB" w:rsidP="00FD022D">
      <w:pPr>
        <w:pStyle w:val="Call-outboxHeadingwithicon"/>
        <w:framePr w:w="3408" w:hSpace="170" w:vSpace="170" w:wrap="around" w:hAnchor="page" w:x="7009" w:y="52"/>
      </w:pPr>
      <w:r>
        <w:t xml:space="preserve"> Particulate matter</w:t>
      </w:r>
    </w:p>
    <w:p w14:paraId="7B26A6BB" w14:textId="77777777" w:rsidR="00D44DC2" w:rsidRDefault="009964FB" w:rsidP="00FD022D">
      <w:pPr>
        <w:pStyle w:val="Call-outbox"/>
        <w:framePr w:w="3408" w:hSpace="170" w:vSpace="170" w:wrap="around" w:hAnchor="page" w:x="7009" w:y="52"/>
      </w:pPr>
      <w:r>
        <w:t>PM</w:t>
      </w:r>
      <w:r>
        <w:rPr>
          <w:vertAlign w:val="subscript"/>
        </w:rPr>
        <w:t>10</w:t>
      </w:r>
      <w:r>
        <w:t xml:space="preserve"> </w:t>
      </w:r>
      <w:r w:rsidRPr="00A30611">
        <w:t xml:space="preserve">is particulate matter with equivalent aerodynamic diameter of 10 microns or less. </w:t>
      </w:r>
    </w:p>
    <w:p w14:paraId="14D741EE" w14:textId="77777777" w:rsidR="009964FB" w:rsidRPr="00F22716" w:rsidRDefault="009964FB" w:rsidP="00FD022D">
      <w:pPr>
        <w:pStyle w:val="Call-outbox"/>
        <w:framePr w:w="3408" w:hSpace="170" w:vSpace="170" w:wrap="around" w:hAnchor="page" w:x="7009" w:y="52"/>
      </w:pPr>
      <w:r w:rsidRPr="00A30611">
        <w:t>PM</w:t>
      </w:r>
      <w:r w:rsidRPr="006717A9">
        <w:rPr>
          <w:vertAlign w:val="subscript"/>
        </w:rPr>
        <w:t>2.5</w:t>
      </w:r>
      <w:r w:rsidRPr="00A30611">
        <w:t xml:space="preserve"> is finer particulate matter with equivalent aerodynamic diameter of 2.5 microns or less.</w:t>
      </w:r>
    </w:p>
    <w:p w14:paraId="210913D1" w14:textId="77777777" w:rsidR="003F39EE" w:rsidRPr="009D4716" w:rsidRDefault="00DD5648" w:rsidP="0079424B">
      <w:pPr>
        <w:pStyle w:val="Heading3"/>
      </w:pPr>
      <w:bookmarkStart w:id="12" w:name="_Toc201048419"/>
      <w:r>
        <w:t>B</w:t>
      </w:r>
      <w:r w:rsidRPr="00DD5648">
        <w:t>ackground air quality</w:t>
      </w:r>
      <w:bookmarkEnd w:id="12"/>
    </w:p>
    <w:p w14:paraId="7449EFEC" w14:textId="77777777" w:rsidR="00FF3DE6" w:rsidRDefault="00B1432D" w:rsidP="432BFF39">
      <w:r w:rsidRPr="54231A57">
        <w:t xml:space="preserve">As there are no ambient air quality monitoring stations within the vicinity of the </w:t>
      </w:r>
      <w:r w:rsidR="0086408F" w:rsidRPr="54231A57">
        <w:t>Project</w:t>
      </w:r>
      <w:r w:rsidRPr="54231A57">
        <w:t xml:space="preserve">, existing air quality conditions were characterised using data from EPA monitoring stations located in </w:t>
      </w:r>
      <w:r w:rsidR="0035213E" w:rsidRPr="54231A57">
        <w:t>suitably representative locations</w:t>
      </w:r>
      <w:r w:rsidRPr="54231A57">
        <w:t xml:space="preserve">. </w:t>
      </w:r>
      <w:r w:rsidR="00F2369A" w:rsidRPr="54231A57">
        <w:t xml:space="preserve">These stations monitor the levels of a range of pollutants including </w:t>
      </w:r>
      <w:r w:rsidR="00DC694C" w:rsidRPr="54231A57">
        <w:t>carbon monoxide (CO), nitrogen dioxide (NO</w:t>
      </w:r>
      <w:r w:rsidR="00DC694C" w:rsidRPr="54231A57">
        <w:rPr>
          <w:rFonts w:ascii="Cambria Math" w:hAnsi="Cambria Math" w:cs="Cambria Math"/>
        </w:rPr>
        <w:t>₂</w:t>
      </w:r>
      <w:r w:rsidR="00DC694C" w:rsidRPr="54231A57">
        <w:t>), sulfur dioxide (SO</w:t>
      </w:r>
      <w:r w:rsidR="00DC694C" w:rsidRPr="54231A57">
        <w:rPr>
          <w:rFonts w:ascii="Cambria Math" w:hAnsi="Cambria Math" w:cs="Cambria Math"/>
        </w:rPr>
        <w:t>₂</w:t>
      </w:r>
      <w:r w:rsidR="00DC694C" w:rsidRPr="54231A57">
        <w:t xml:space="preserve">) and </w:t>
      </w:r>
      <w:r w:rsidR="00FF52DF" w:rsidRPr="54231A57">
        <w:t>dust</w:t>
      </w:r>
      <w:r w:rsidR="00A41F98" w:rsidRPr="54231A57">
        <w:t>. The level of dust in the air is</w:t>
      </w:r>
      <w:r w:rsidR="002A44C4" w:rsidRPr="54231A57">
        <w:t xml:space="preserve"> monitored by the </w:t>
      </w:r>
      <w:r w:rsidR="00EB456F" w:rsidRPr="54231A57">
        <w:t xml:space="preserve">total </w:t>
      </w:r>
      <w:r w:rsidR="002A44C4" w:rsidRPr="54231A57">
        <w:t xml:space="preserve">number of suspended </w:t>
      </w:r>
      <w:r w:rsidR="00B93618" w:rsidRPr="54231A57">
        <w:t>particles</w:t>
      </w:r>
      <w:r w:rsidR="002A44C4" w:rsidRPr="54231A57">
        <w:t xml:space="preserve"> in the air</w:t>
      </w:r>
      <w:r w:rsidR="00EC69CF" w:rsidRPr="54231A57">
        <w:t xml:space="preserve">. </w:t>
      </w:r>
      <w:r w:rsidR="00923715" w:rsidRPr="54231A57">
        <w:t xml:space="preserve">Dust particles </w:t>
      </w:r>
      <w:r w:rsidR="00451DB9" w:rsidRPr="54231A57">
        <w:t xml:space="preserve">can </w:t>
      </w:r>
      <w:r w:rsidR="008A20A0" w:rsidRPr="54231A57">
        <w:t>be categorised as particulate matter (PM</w:t>
      </w:r>
      <w:r w:rsidR="002150B1" w:rsidRPr="54231A57">
        <w:rPr>
          <w:vertAlign w:val="subscript"/>
        </w:rPr>
        <w:t>10</w:t>
      </w:r>
      <w:r w:rsidR="002150B1" w:rsidRPr="54231A57">
        <w:t xml:space="preserve"> or PM</w:t>
      </w:r>
      <w:r w:rsidR="002150B1" w:rsidRPr="54231A57">
        <w:rPr>
          <w:vertAlign w:val="subscript"/>
        </w:rPr>
        <w:t>2.5</w:t>
      </w:r>
      <w:r w:rsidR="008A20A0" w:rsidRPr="54231A57">
        <w:t>) based on their size</w:t>
      </w:r>
      <w:r w:rsidR="002150B1" w:rsidRPr="54231A57">
        <w:t xml:space="preserve">, which determines how </w:t>
      </w:r>
      <w:r w:rsidR="00923715" w:rsidRPr="54231A57">
        <w:t>they</w:t>
      </w:r>
      <w:r w:rsidR="002150B1" w:rsidRPr="54231A57">
        <w:t xml:space="preserve"> interact with the human body and the environment</w:t>
      </w:r>
      <w:r w:rsidR="008A20A0" w:rsidRPr="54231A57">
        <w:t>.</w:t>
      </w:r>
    </w:p>
    <w:p w14:paraId="53861703" w14:textId="77777777" w:rsidR="009964FB" w:rsidRDefault="009964FB" w:rsidP="00FD022D">
      <w:pPr>
        <w:pStyle w:val="Call-outboxHeadingwithicon"/>
        <w:framePr w:w="3408" w:hSpace="170" w:vSpace="170" w:wrap="around" w:hAnchor="page" w:x="7009" w:y="353"/>
      </w:pPr>
      <w:r>
        <w:t xml:space="preserve"> Environment Reference Standard</w:t>
      </w:r>
    </w:p>
    <w:p w14:paraId="5A2DA5AE" w14:textId="77777777" w:rsidR="009964FB" w:rsidRDefault="009964FB" w:rsidP="00FD022D">
      <w:pPr>
        <w:pStyle w:val="Call-outbox"/>
        <w:framePr w:w="3408" w:hSpace="170" w:vSpace="170" w:wrap="around" w:hAnchor="page" w:x="7009" w:y="353"/>
      </w:pPr>
      <w:r w:rsidRPr="54231A57">
        <w:t xml:space="preserve">The Environment Reference Standard, established by EPA Victoria, outlines the environmental values and objectives for air quality in Victoria. </w:t>
      </w:r>
    </w:p>
    <w:p w14:paraId="2439EB04" w14:textId="77777777" w:rsidR="009964FB" w:rsidRPr="00F22716" w:rsidRDefault="009964FB" w:rsidP="00FD022D">
      <w:pPr>
        <w:pStyle w:val="Call-outbox"/>
        <w:framePr w:w="3408" w:hSpace="170" w:vSpace="170" w:wrap="around" w:hAnchor="page" w:x="7009" w:y="353"/>
      </w:pPr>
      <w:r w:rsidRPr="54231A57">
        <w:t>These objectives are commonly compared to when describing air quality, as they reflect the latest health evidence and national standards.</w:t>
      </w:r>
    </w:p>
    <w:p w14:paraId="5CF9B405" w14:textId="77777777" w:rsidR="00B1432D" w:rsidRDefault="00B1432D" w:rsidP="00B1432D">
      <w:r>
        <w:t>This review showed that:</w:t>
      </w:r>
    </w:p>
    <w:p w14:paraId="727C0D2A" w14:textId="77777777" w:rsidR="00B1432D" w:rsidRDefault="00A95BE8" w:rsidP="00B1432D">
      <w:pPr>
        <w:pStyle w:val="ListBullet"/>
      </w:pPr>
      <w:r w:rsidRPr="54231A57">
        <w:t xml:space="preserve">The </w:t>
      </w:r>
      <w:r w:rsidR="00B1432D" w:rsidRPr="54231A57">
        <w:t xml:space="preserve">air quality </w:t>
      </w:r>
      <w:r w:rsidR="003C3128" w:rsidRPr="54231A57">
        <w:t xml:space="preserve">from </w:t>
      </w:r>
      <w:r w:rsidR="00B1432D" w:rsidRPr="54231A57">
        <w:t xml:space="preserve">Ballarat </w:t>
      </w:r>
      <w:r w:rsidR="003C3128" w:rsidRPr="54231A57">
        <w:t xml:space="preserve">to </w:t>
      </w:r>
      <w:r w:rsidR="00B1432D" w:rsidRPr="54231A57">
        <w:t xml:space="preserve">Sydenham </w:t>
      </w:r>
      <w:r w:rsidRPr="54231A57">
        <w:t xml:space="preserve">was estimated </w:t>
      </w:r>
      <w:r w:rsidR="00B1432D" w:rsidRPr="54231A57">
        <w:t>using observations from the EPA air quality monitoring station in Geelong</w:t>
      </w:r>
      <w:r w:rsidR="003C3128" w:rsidRPr="54231A57">
        <w:t>, with PM</w:t>
      </w:r>
      <w:r w:rsidR="003C3128" w:rsidRPr="54231A57">
        <w:rPr>
          <w:vertAlign w:val="subscript"/>
        </w:rPr>
        <w:t>2.5</w:t>
      </w:r>
      <w:r w:rsidR="003C3128" w:rsidRPr="54231A57">
        <w:t xml:space="preserve"> data also considered from the station at Melton</w:t>
      </w:r>
      <w:r w:rsidRPr="54231A57">
        <w:t xml:space="preserve">. </w:t>
      </w:r>
      <w:r w:rsidR="003C3128" w:rsidRPr="54231A57">
        <w:t>T</w:t>
      </w:r>
      <w:r w:rsidR="00B1432D" w:rsidRPr="54231A57">
        <w:t xml:space="preserve">he </w:t>
      </w:r>
      <w:r w:rsidRPr="54231A57">
        <w:t xml:space="preserve">data from </w:t>
      </w:r>
      <w:r w:rsidR="00B1432D" w:rsidRPr="54231A57">
        <w:t xml:space="preserve">Geelong for particulate matter </w:t>
      </w:r>
      <w:r w:rsidRPr="54231A57">
        <w:t xml:space="preserve">may </w:t>
      </w:r>
      <w:r w:rsidR="00B1432D" w:rsidRPr="54231A57">
        <w:t xml:space="preserve">overestimate concentrations in Ballarat, as Geelong is a </w:t>
      </w:r>
      <w:r w:rsidRPr="54231A57">
        <w:t xml:space="preserve">larger more populous </w:t>
      </w:r>
      <w:r w:rsidR="00B1432D" w:rsidRPr="54231A57">
        <w:t xml:space="preserve">city. </w:t>
      </w:r>
      <w:r w:rsidRPr="54231A57">
        <w:t xml:space="preserve">The </w:t>
      </w:r>
      <w:r w:rsidR="00B1432D" w:rsidRPr="54231A57">
        <w:t xml:space="preserve">air quality in Bacchus Marsh is likely to be similar to Ballarat or Melton. </w:t>
      </w:r>
      <w:r w:rsidR="00B945B3" w:rsidRPr="54231A57">
        <w:t>R</w:t>
      </w:r>
      <w:r w:rsidR="00B1432D" w:rsidRPr="54231A57">
        <w:t>eview of the air quality data from these</w:t>
      </w:r>
      <w:r w:rsidRPr="54231A57">
        <w:t xml:space="preserve"> areas</w:t>
      </w:r>
      <w:r w:rsidR="00B1432D" w:rsidRPr="54231A57">
        <w:t xml:space="preserve"> </w:t>
      </w:r>
      <w:r w:rsidRPr="54231A57">
        <w:t>indicates that</w:t>
      </w:r>
      <w:r w:rsidR="00B1432D" w:rsidRPr="54231A57">
        <w:t xml:space="preserve"> air </w:t>
      </w:r>
      <w:r w:rsidRPr="54231A57">
        <w:t>quality</w:t>
      </w:r>
      <w:r w:rsidR="00703F59" w:rsidRPr="54231A57">
        <w:t xml:space="preserve"> </w:t>
      </w:r>
      <w:r w:rsidR="00D60005" w:rsidRPr="54231A57">
        <w:t xml:space="preserve">consistently </w:t>
      </w:r>
      <w:r w:rsidR="00703F59" w:rsidRPr="54231A57">
        <w:t>meets the objectives set in the Environment Reference Standard</w:t>
      </w:r>
      <w:r w:rsidR="005F7FEA" w:rsidRPr="54231A57">
        <w:t>.</w:t>
      </w:r>
      <w:r w:rsidR="00B1432D" w:rsidRPr="54231A57">
        <w:t xml:space="preserve"> </w:t>
      </w:r>
    </w:p>
    <w:p w14:paraId="1C11ECEF" w14:textId="77777777" w:rsidR="003F39EE" w:rsidRDefault="00A95BE8" w:rsidP="00B1432D">
      <w:pPr>
        <w:pStyle w:val="ListBullet"/>
      </w:pPr>
      <w:r w:rsidRPr="54231A57">
        <w:t xml:space="preserve">The </w:t>
      </w:r>
      <w:r w:rsidR="00B1432D" w:rsidRPr="54231A57">
        <w:t xml:space="preserve">air quality within the </w:t>
      </w:r>
      <w:r w:rsidR="0026620D" w:rsidRPr="54231A57">
        <w:t>study a</w:t>
      </w:r>
      <w:r w:rsidRPr="54231A57">
        <w:t>rea is generally better than in Ballarat and Sydenham given it is situated in rural areas with fewer people and less traffic. However, dust storms and bushfires can sometimes worsen the air quality</w:t>
      </w:r>
      <w:r w:rsidR="00B1432D" w:rsidRPr="54231A57">
        <w:t xml:space="preserve"> across this area.</w:t>
      </w:r>
    </w:p>
    <w:p w14:paraId="76BB5D38" w14:textId="77777777" w:rsidR="003F39EE" w:rsidRDefault="00DD5648" w:rsidP="0079424B">
      <w:pPr>
        <w:pStyle w:val="Heading3"/>
      </w:pPr>
      <w:bookmarkStart w:id="13" w:name="_Toc201048420"/>
      <w:r>
        <w:lastRenderedPageBreak/>
        <w:t>E</w:t>
      </w:r>
      <w:r w:rsidRPr="00DD5648">
        <w:t>xisting local sources of pollutants</w:t>
      </w:r>
      <w:bookmarkEnd w:id="13"/>
    </w:p>
    <w:p w14:paraId="0CF429BA" w14:textId="77777777" w:rsidR="00B1432D" w:rsidRDefault="00B1432D" w:rsidP="009100BA">
      <w:pPr>
        <w:keepNext/>
        <w:keepLines/>
      </w:pPr>
      <w:r w:rsidRPr="54231A57">
        <w:t xml:space="preserve">A review of </w:t>
      </w:r>
      <w:r w:rsidR="00596DB4" w:rsidRPr="54231A57">
        <w:t>information from Data Vic and from the National Pollutant Inventory Facilities datasets indicated that:</w:t>
      </w:r>
    </w:p>
    <w:p w14:paraId="0DF18C21" w14:textId="77777777" w:rsidR="002E2699" w:rsidRDefault="00596DB4" w:rsidP="00E07FA7">
      <w:pPr>
        <w:pStyle w:val="ListBullet"/>
      </w:pPr>
      <w:r>
        <w:t>E</w:t>
      </w:r>
      <w:r w:rsidR="00B1432D">
        <w:t xml:space="preserve">xisting industrial sources of air emissions within the vicinity of the Project could result in a cumulative impact on air quality. </w:t>
      </w:r>
      <w:r>
        <w:t>S</w:t>
      </w:r>
      <w:r w:rsidR="00A95BE8">
        <w:t xml:space="preserve">ensitive receptors </w:t>
      </w:r>
      <w:r>
        <w:t>may be affected by</w:t>
      </w:r>
      <w:r w:rsidR="00A95BE8" w:rsidRPr="00A95BE8">
        <w:t xml:space="preserve"> the Boral, Hanson, Excel, and Barro Group quarries near Bacchus Marsh</w:t>
      </w:r>
      <w:r w:rsidR="002E2699">
        <w:t xml:space="preserve"> (see</w:t>
      </w:r>
      <w:r w:rsidR="006D429A">
        <w:t xml:space="preserve"> </w:t>
      </w:r>
      <w:r w:rsidR="006D429A">
        <w:fldChar w:fldCharType="begin"/>
      </w:r>
      <w:r w:rsidR="006D429A">
        <w:instrText xml:space="preserve"> REF _Ref194420794 \h </w:instrText>
      </w:r>
      <w:r w:rsidR="006D429A">
        <w:fldChar w:fldCharType="separate"/>
      </w:r>
      <w:r w:rsidR="006D429A" w:rsidRPr="00E07FA7">
        <w:rPr>
          <w:color w:val="000000" w:themeColor="text1"/>
        </w:rPr>
        <w:t xml:space="preserve">Figure </w:t>
      </w:r>
      <w:r w:rsidR="006D429A">
        <w:rPr>
          <w:noProof/>
          <w:color w:val="000000" w:themeColor="text1"/>
        </w:rPr>
        <w:t>18</w:t>
      </w:r>
      <w:r w:rsidR="006D429A">
        <w:rPr>
          <w:color w:val="000000" w:themeColor="text1"/>
        </w:rPr>
        <w:t>.</w:t>
      </w:r>
      <w:r w:rsidR="006D429A">
        <w:rPr>
          <w:noProof/>
          <w:color w:val="000000" w:themeColor="text1"/>
        </w:rPr>
        <w:t>2</w:t>
      </w:r>
      <w:r w:rsidR="006D429A">
        <w:fldChar w:fldCharType="end"/>
      </w:r>
      <w:r w:rsidR="002E2699">
        <w:t>)</w:t>
      </w:r>
      <w:r w:rsidR="00A95BE8" w:rsidRPr="00A95BE8">
        <w:t xml:space="preserve">, and the Rockbank Quarry near Sydenham Terminal Station. These quarries create dust from </w:t>
      </w:r>
      <w:r w:rsidR="00A95BE8">
        <w:t xml:space="preserve">operational </w:t>
      </w:r>
      <w:r w:rsidR="00A95BE8" w:rsidRPr="00A95BE8">
        <w:t>activitie</w:t>
      </w:r>
      <w:r w:rsidR="00A95BE8">
        <w:t xml:space="preserve">s including </w:t>
      </w:r>
      <w:r w:rsidR="00A95BE8" w:rsidRPr="00A95BE8">
        <w:t xml:space="preserve">crushing and blasting, which can combine with other dust sources and worsen air quality </w:t>
      </w:r>
      <w:r w:rsidR="00A95BE8">
        <w:t xml:space="preserve">within the </w:t>
      </w:r>
      <w:r w:rsidR="00550586">
        <w:t>study area</w:t>
      </w:r>
      <w:r w:rsidR="00A95BE8" w:rsidRPr="00A95BE8">
        <w:t>.</w:t>
      </w:r>
    </w:p>
    <w:p w14:paraId="06999360" w14:textId="77777777" w:rsidR="00B1432D" w:rsidRDefault="00B1432D" w:rsidP="00B1432D">
      <w:pPr>
        <w:pStyle w:val="ListBullet"/>
      </w:pPr>
      <w:r w:rsidRPr="54231A57">
        <w:t xml:space="preserve">The </w:t>
      </w:r>
      <w:r w:rsidR="00550586" w:rsidRPr="54231A57">
        <w:t xml:space="preserve">study area </w:t>
      </w:r>
      <w:r w:rsidR="00A95BE8" w:rsidRPr="54231A57">
        <w:t xml:space="preserve">is </w:t>
      </w:r>
      <w:r w:rsidR="007371AD" w:rsidRPr="54231A57">
        <w:t xml:space="preserve">predominantly </w:t>
      </w:r>
      <w:r w:rsidRPr="54231A57">
        <w:t>rural</w:t>
      </w:r>
      <w:r w:rsidR="00A95BE8" w:rsidRPr="54231A57">
        <w:t xml:space="preserve"> with</w:t>
      </w:r>
      <w:r w:rsidRPr="54231A57">
        <w:t xml:space="preserve"> </w:t>
      </w:r>
      <w:r w:rsidR="00A95BE8" w:rsidRPr="54231A57">
        <w:t xml:space="preserve">land used for </w:t>
      </w:r>
      <w:r w:rsidRPr="54231A57">
        <w:t>intensive farm</w:t>
      </w:r>
      <w:r w:rsidR="001D14BC" w:rsidRPr="54231A57">
        <w:t>ing</w:t>
      </w:r>
      <w:r w:rsidRPr="54231A57">
        <w:t xml:space="preserve"> and grazing. </w:t>
      </w:r>
      <w:r w:rsidR="00A95BE8" w:rsidRPr="54231A57">
        <w:t>D</w:t>
      </w:r>
      <w:r w:rsidRPr="54231A57">
        <w:t xml:space="preserve">ust </w:t>
      </w:r>
      <w:r w:rsidR="00A95BE8" w:rsidRPr="54231A57">
        <w:t>can be generated from this land use</w:t>
      </w:r>
      <w:r w:rsidR="001D14BC" w:rsidRPr="54231A57">
        <w:t>,</w:t>
      </w:r>
      <w:r w:rsidRPr="54231A57">
        <w:t xml:space="preserve"> particularly in drier months when</w:t>
      </w:r>
      <w:r w:rsidR="00A95BE8" w:rsidRPr="54231A57">
        <w:t xml:space="preserve"> it is</w:t>
      </w:r>
      <w:r w:rsidRPr="54231A57">
        <w:t xml:space="preserve"> wind</w:t>
      </w:r>
      <w:r w:rsidR="00A95BE8" w:rsidRPr="54231A57">
        <w:t>y</w:t>
      </w:r>
      <w:r w:rsidRPr="54231A57">
        <w:t xml:space="preserve">. </w:t>
      </w:r>
      <w:r w:rsidR="00A95BE8" w:rsidRPr="54231A57">
        <w:t xml:space="preserve">The amount of dust will change throughout the year depending on how much vegetation there is, how moist the soil is, and the type of farming being done, </w:t>
      </w:r>
      <w:r w:rsidR="001D14BC" w:rsidRPr="54231A57">
        <w:t>such as</w:t>
      </w:r>
      <w:r w:rsidR="00A95BE8" w:rsidRPr="54231A57">
        <w:t xml:space="preserve"> tilling or harvesting.</w:t>
      </w:r>
    </w:p>
    <w:p w14:paraId="4CB784FE" w14:textId="77777777" w:rsidR="00ED5055" w:rsidRDefault="00826B8E" w:rsidP="00E07FA7">
      <w:pPr>
        <w:pStyle w:val="ListBullet"/>
      </w:pPr>
      <w:r w:rsidRPr="00826B8E">
        <w:t xml:space="preserve">Unsealed roads in the </w:t>
      </w:r>
      <w:r w:rsidR="00550586">
        <w:t>study</w:t>
      </w:r>
      <w:r w:rsidR="00550586" w:rsidRPr="00826B8E">
        <w:t xml:space="preserve"> </w:t>
      </w:r>
      <w:r w:rsidR="00550586">
        <w:t>a</w:t>
      </w:r>
      <w:r w:rsidR="00550586" w:rsidRPr="00826B8E">
        <w:t xml:space="preserve">rea </w:t>
      </w:r>
      <w:r w:rsidR="00C06E7E">
        <w:t>are a source of</w:t>
      </w:r>
      <w:r w:rsidRPr="00826B8E">
        <w:t xml:space="preserve"> dust </w:t>
      </w:r>
      <w:r w:rsidR="00C06E7E">
        <w:t>(</w:t>
      </w:r>
      <w:r w:rsidRPr="00826B8E">
        <w:t>whether vehicles are driving on them or not</w:t>
      </w:r>
      <w:r w:rsidR="00C06E7E">
        <w:t>)</w:t>
      </w:r>
      <w:r w:rsidRPr="00826B8E">
        <w:t>. The amount of dust depends on how wet and compact the road surface is, the wind speed and direction, and the weight of the vehicles.</w:t>
      </w:r>
      <w:bookmarkStart w:id="14" w:name="_Ref180750716"/>
      <w:r w:rsidR="00ED5055" w:rsidRPr="00ED5055">
        <w:t xml:space="preserve"> </w:t>
      </w:r>
    </w:p>
    <w:p w14:paraId="3775EA2D" w14:textId="77777777" w:rsidR="00ED5055" w:rsidRPr="009D4716" w:rsidRDefault="00ED5055" w:rsidP="0079424B">
      <w:pPr>
        <w:pStyle w:val="Heading3"/>
      </w:pPr>
      <w:bookmarkStart w:id="15" w:name="_Toc201048421"/>
      <w:r w:rsidRPr="0079424B">
        <w:t>Existing</w:t>
      </w:r>
      <w:r w:rsidRPr="00DD5648">
        <w:t xml:space="preserve"> </w:t>
      </w:r>
      <w:r>
        <w:t>weather</w:t>
      </w:r>
      <w:r w:rsidRPr="00DD5648">
        <w:t xml:space="preserve"> conditions</w:t>
      </w:r>
      <w:bookmarkEnd w:id="14"/>
      <w:bookmarkEnd w:id="15"/>
    </w:p>
    <w:p w14:paraId="41A59B63" w14:textId="77777777" w:rsidR="00ED5055" w:rsidRDefault="00ED5055" w:rsidP="00ED5055">
      <w:r w:rsidRPr="00E629B0">
        <w:rPr>
          <w:b/>
          <w:bCs/>
        </w:rPr>
        <w:t xml:space="preserve">Technical Report </w:t>
      </w:r>
      <w:r>
        <w:rPr>
          <w:b/>
          <w:bCs/>
        </w:rPr>
        <w:t>I: Air Quality Impact Assessment</w:t>
      </w:r>
      <w:r w:rsidRPr="00B1432D" w:rsidDel="00826B8E">
        <w:t xml:space="preserve"> </w:t>
      </w:r>
      <w:r>
        <w:t>assessed</w:t>
      </w:r>
      <w:r w:rsidRPr="00826B8E">
        <w:t xml:space="preserve"> weather patterns to understand how air quality affects sensitive </w:t>
      </w:r>
      <w:r>
        <w:t>receptors</w:t>
      </w:r>
      <w:r w:rsidRPr="00826B8E">
        <w:t xml:space="preserve">. Several weather stations near the </w:t>
      </w:r>
      <w:r>
        <w:t>Project</w:t>
      </w:r>
      <w:r w:rsidRPr="00826B8E">
        <w:t xml:space="preserve"> provided data showing that </w:t>
      </w:r>
      <w:r w:rsidR="00B62727">
        <w:t xml:space="preserve">prevailing </w:t>
      </w:r>
      <w:r w:rsidRPr="00826B8E">
        <w:t xml:space="preserve">winds mostly come from the north or south. This means that </w:t>
      </w:r>
      <w:r>
        <w:t>sensitive receptors</w:t>
      </w:r>
      <w:r w:rsidRPr="00826B8E">
        <w:t xml:space="preserve"> downwind from the </w:t>
      </w:r>
      <w:r>
        <w:t>Project for these prevailing conditions</w:t>
      </w:r>
      <w:r w:rsidRPr="00826B8E">
        <w:t xml:space="preserve"> are most likely to be affected. </w:t>
      </w:r>
    </w:p>
    <w:p w14:paraId="0946F30B" w14:textId="77777777" w:rsidR="00ED5055" w:rsidRPr="009D4716" w:rsidRDefault="00ED5055" w:rsidP="00ED5055">
      <w:pPr>
        <w:pStyle w:val="Heading3"/>
      </w:pPr>
      <w:bookmarkStart w:id="16" w:name="_Toc201048422"/>
      <w:r>
        <w:t>Sensitive receptors</w:t>
      </w:r>
      <w:bookmarkEnd w:id="16"/>
    </w:p>
    <w:p w14:paraId="01E6AAD1" w14:textId="77777777" w:rsidR="00ED5055" w:rsidRDefault="00ED5055" w:rsidP="00ED5055">
      <w:r w:rsidRPr="54231A57">
        <w:t xml:space="preserve">Sensitive human receptors are locations where people spend time and where property may be impacted by dust. By looking at aerial images, land use information, and dwelling data from AusNet, nearby sensitive areas were identified. The closest sensitive areas to each part of the Project are listed in </w:t>
      </w:r>
      <w:r>
        <w:fldChar w:fldCharType="begin"/>
      </w:r>
      <w:r>
        <w:instrText xml:space="preserve"> REF _Ref180747218 \h  \* MERGEFORMAT </w:instrText>
      </w:r>
      <w:r>
        <w:fldChar w:fldCharType="separate"/>
      </w:r>
      <w:r w:rsidR="003631AE">
        <w:t>Table 18.1</w:t>
      </w:r>
      <w:r>
        <w:fldChar w:fldCharType="end"/>
      </w:r>
      <w:r w:rsidRPr="54231A57">
        <w:t xml:space="preserve"> and are all residential properties.</w:t>
      </w:r>
    </w:p>
    <w:p w14:paraId="0933C1C9" w14:textId="62CD8EE6" w:rsidR="00ED5055" w:rsidRDefault="00ED5055" w:rsidP="005B22C5">
      <w:pPr>
        <w:pStyle w:val="Caption"/>
        <w:spacing w:before="240"/>
      </w:pPr>
      <w:bookmarkStart w:id="17" w:name="_Ref183011354"/>
      <w:bookmarkStart w:id="18" w:name="_Ref180747218"/>
      <w:bookmarkStart w:id="19" w:name="_Ref183011350"/>
      <w:r>
        <w:t xml:space="preserve">Table </w:t>
      </w:r>
      <w:r>
        <w:fldChar w:fldCharType="begin"/>
      </w:r>
      <w:r>
        <w:instrText>STYLEREF 1 \s</w:instrText>
      </w:r>
      <w:r>
        <w:fldChar w:fldCharType="separate"/>
      </w:r>
      <w:r w:rsidR="00AF1F6F">
        <w:rPr>
          <w:noProof/>
        </w:rPr>
        <w:t>18</w:t>
      </w:r>
      <w:r>
        <w:fldChar w:fldCharType="end"/>
      </w:r>
      <w:r w:rsidR="00AF1F6F">
        <w:t>.</w:t>
      </w:r>
      <w:r>
        <w:fldChar w:fldCharType="begin"/>
      </w:r>
      <w:r>
        <w:instrText>SEQ Table \* ARABIC \s 1</w:instrText>
      </w:r>
      <w:r>
        <w:fldChar w:fldCharType="separate"/>
      </w:r>
      <w:r w:rsidR="00AF1F6F">
        <w:rPr>
          <w:noProof/>
        </w:rPr>
        <w:t>1</w:t>
      </w:r>
      <w:r>
        <w:fldChar w:fldCharType="end"/>
      </w:r>
      <w:bookmarkEnd w:id="17"/>
      <w:bookmarkEnd w:id="18"/>
      <w:r w:rsidRPr="009038E7">
        <w:t xml:space="preserve"> </w:t>
      </w:r>
      <w:r>
        <w:t>Nearest sensitive receptors</w:t>
      </w:r>
      <w:bookmarkEnd w:id="19"/>
    </w:p>
    <w:tbl>
      <w:tblPr>
        <w:tblStyle w:val="WVTTable2"/>
        <w:tblW w:w="5000" w:type="pct"/>
        <w:tblLook w:val="0420" w:firstRow="1" w:lastRow="0" w:firstColumn="0" w:lastColumn="0" w:noHBand="0" w:noVBand="1"/>
      </w:tblPr>
      <w:tblGrid>
        <w:gridCol w:w="5183"/>
        <w:gridCol w:w="3887"/>
      </w:tblGrid>
      <w:tr w:rsidR="00ED5055" w:rsidRPr="00FF1B50" w14:paraId="31F435BA" w14:textId="77777777" w:rsidTr="004225C9">
        <w:trPr>
          <w:cnfStyle w:val="100000000000" w:firstRow="1" w:lastRow="0" w:firstColumn="0" w:lastColumn="0" w:oddVBand="0" w:evenVBand="0" w:oddHBand="0" w:evenHBand="0" w:firstRowFirstColumn="0" w:firstRowLastColumn="0" w:lastRowFirstColumn="0" w:lastRowLastColumn="0"/>
        </w:trPr>
        <w:tc>
          <w:tcPr>
            <w:tcW w:w="2857" w:type="pct"/>
          </w:tcPr>
          <w:p w14:paraId="219DF5CB" w14:textId="77777777" w:rsidR="00ED5055" w:rsidRPr="00FF1B50" w:rsidRDefault="00ED5055" w:rsidP="002F7FD5">
            <w:pPr>
              <w:pStyle w:val="TableText"/>
            </w:pPr>
            <w:r>
              <w:t xml:space="preserve">Project </w:t>
            </w:r>
            <w:r w:rsidRPr="002813D3">
              <w:t>element</w:t>
            </w:r>
          </w:p>
        </w:tc>
        <w:tc>
          <w:tcPr>
            <w:tcW w:w="2143" w:type="pct"/>
          </w:tcPr>
          <w:p w14:paraId="43EB38F0" w14:textId="77777777" w:rsidR="00ED5055" w:rsidRPr="00FF1B50" w:rsidRDefault="00ED5055" w:rsidP="002F7FD5">
            <w:pPr>
              <w:pStyle w:val="TableText"/>
            </w:pPr>
            <w:r w:rsidRPr="001D4A52">
              <w:t>Approximate distance to nearest residential sensitive receptor</w:t>
            </w:r>
          </w:p>
        </w:tc>
      </w:tr>
      <w:tr w:rsidR="00ED5055" w:rsidRPr="00FF1B50" w14:paraId="5AEED00D" w14:textId="77777777" w:rsidTr="004225C9">
        <w:tc>
          <w:tcPr>
            <w:tcW w:w="2857" w:type="pct"/>
          </w:tcPr>
          <w:p w14:paraId="00BDFD56" w14:textId="77777777" w:rsidR="00ED5055" w:rsidRPr="00FF1B50" w:rsidRDefault="00ED5055" w:rsidP="002F7FD5">
            <w:pPr>
              <w:pStyle w:val="TableText"/>
            </w:pPr>
            <w:r w:rsidRPr="00B4219E">
              <w:t>Transmission lines</w:t>
            </w:r>
            <w:r>
              <w:t xml:space="preserve">, </w:t>
            </w:r>
            <w:r w:rsidRPr="00B4219E">
              <w:t xml:space="preserve">temporary </w:t>
            </w:r>
            <w:r>
              <w:t>construction</w:t>
            </w:r>
            <w:r w:rsidRPr="00B4219E">
              <w:t xml:space="preserve"> infrastructure</w:t>
            </w:r>
            <w:r>
              <w:t>, and ancillary works (including access tracks)</w:t>
            </w:r>
          </w:p>
        </w:tc>
        <w:tc>
          <w:tcPr>
            <w:tcW w:w="2143" w:type="pct"/>
          </w:tcPr>
          <w:p w14:paraId="13AC7AC7" w14:textId="77777777" w:rsidR="00ED5055" w:rsidRPr="00FF1B50" w:rsidRDefault="00ED5055" w:rsidP="002F7FD5">
            <w:pPr>
              <w:pStyle w:val="TableText"/>
            </w:pPr>
            <w:r w:rsidRPr="54231A57">
              <w:t>Generally, 50 to 100m consistent with minimum easement requirements</w:t>
            </w:r>
          </w:p>
        </w:tc>
      </w:tr>
      <w:tr w:rsidR="00ED5055" w:rsidRPr="00FF1B50" w14:paraId="144E03B8" w14:textId="77777777" w:rsidTr="004225C9">
        <w:trPr>
          <w:cnfStyle w:val="000000010000" w:firstRow="0" w:lastRow="0" w:firstColumn="0" w:lastColumn="0" w:oddVBand="0" w:evenVBand="0" w:oddHBand="0" w:evenHBand="1" w:firstRowFirstColumn="0" w:firstRowLastColumn="0" w:lastRowFirstColumn="0" w:lastRowLastColumn="0"/>
        </w:trPr>
        <w:tc>
          <w:tcPr>
            <w:tcW w:w="2857" w:type="pct"/>
          </w:tcPr>
          <w:p w14:paraId="16B06B10" w14:textId="77777777" w:rsidR="00ED5055" w:rsidRPr="006F779D" w:rsidRDefault="00ED5055" w:rsidP="002F7FD5">
            <w:pPr>
              <w:pStyle w:val="TableText"/>
            </w:pPr>
            <w:r>
              <w:t>Powercor distribution line crossovers</w:t>
            </w:r>
          </w:p>
        </w:tc>
        <w:tc>
          <w:tcPr>
            <w:tcW w:w="2143" w:type="pct"/>
          </w:tcPr>
          <w:p w14:paraId="09080900" w14:textId="77777777" w:rsidR="00ED5055" w:rsidRPr="00523FB0" w:rsidRDefault="00ED5055" w:rsidP="002F7FD5">
            <w:pPr>
              <w:pStyle w:val="TableText"/>
            </w:pPr>
            <w:r w:rsidRPr="54231A57">
              <w:t>Generally, 50 to 100m consistent with minimum easement requirements</w:t>
            </w:r>
          </w:p>
        </w:tc>
      </w:tr>
      <w:tr w:rsidR="00ED5055" w:rsidRPr="00FF1B50" w14:paraId="19176467" w14:textId="77777777" w:rsidTr="004225C9">
        <w:tc>
          <w:tcPr>
            <w:tcW w:w="2857" w:type="pct"/>
          </w:tcPr>
          <w:p w14:paraId="0FF15E99" w14:textId="77777777" w:rsidR="00ED5055" w:rsidRPr="009E3455" w:rsidRDefault="00ED5055" w:rsidP="002F7FD5">
            <w:pPr>
              <w:pStyle w:val="TableText"/>
            </w:pPr>
            <w:r w:rsidRPr="006F779D">
              <w:t xml:space="preserve">Existing </w:t>
            </w:r>
            <w:r w:rsidRPr="00212A72">
              <w:t>Bulgana Terminal Station</w:t>
            </w:r>
          </w:p>
        </w:tc>
        <w:tc>
          <w:tcPr>
            <w:tcW w:w="2143" w:type="pct"/>
          </w:tcPr>
          <w:p w14:paraId="39C6C243" w14:textId="77777777" w:rsidR="00ED5055" w:rsidRDefault="00ED5055" w:rsidP="002F7FD5">
            <w:pPr>
              <w:pStyle w:val="TableText"/>
            </w:pPr>
            <w:r w:rsidRPr="00523FB0">
              <w:t>Approximately 2,000m</w:t>
            </w:r>
          </w:p>
        </w:tc>
      </w:tr>
      <w:tr w:rsidR="00ED5055" w:rsidRPr="00FF1B50" w14:paraId="6EDE0353" w14:textId="77777777" w:rsidTr="004225C9">
        <w:trPr>
          <w:cnfStyle w:val="000000010000" w:firstRow="0" w:lastRow="0" w:firstColumn="0" w:lastColumn="0" w:oddVBand="0" w:evenVBand="0" w:oddHBand="0" w:evenHBand="1" w:firstRowFirstColumn="0" w:firstRowLastColumn="0" w:lastRowFirstColumn="0" w:lastRowLastColumn="0"/>
        </w:trPr>
        <w:tc>
          <w:tcPr>
            <w:tcW w:w="2857" w:type="pct"/>
          </w:tcPr>
          <w:p w14:paraId="317371A6" w14:textId="77777777" w:rsidR="00ED5055" w:rsidRPr="009E3455" w:rsidRDefault="00ED5055" w:rsidP="002F7FD5">
            <w:pPr>
              <w:pStyle w:val="TableText"/>
            </w:pPr>
            <w:r>
              <w:t>New 500kV t</w:t>
            </w:r>
            <w:r w:rsidRPr="00212A72">
              <w:t xml:space="preserve">erminal </w:t>
            </w:r>
            <w:r>
              <w:t>s</w:t>
            </w:r>
            <w:r w:rsidRPr="00212A72">
              <w:t>tation</w:t>
            </w:r>
            <w:r>
              <w:t xml:space="preserve"> at Bulgana</w:t>
            </w:r>
          </w:p>
        </w:tc>
        <w:tc>
          <w:tcPr>
            <w:tcW w:w="2143" w:type="pct"/>
          </w:tcPr>
          <w:p w14:paraId="34DBC9EB" w14:textId="77777777" w:rsidR="00ED5055" w:rsidRDefault="00ED5055" w:rsidP="002F7FD5">
            <w:pPr>
              <w:pStyle w:val="TableText"/>
            </w:pPr>
            <w:r w:rsidRPr="00523FB0">
              <w:t>Approximately 1,100m</w:t>
            </w:r>
          </w:p>
        </w:tc>
      </w:tr>
      <w:tr w:rsidR="00ED5055" w:rsidRPr="00FF1B50" w14:paraId="1946A74D" w14:textId="77777777" w:rsidTr="004225C9">
        <w:tc>
          <w:tcPr>
            <w:tcW w:w="2857" w:type="pct"/>
          </w:tcPr>
          <w:p w14:paraId="563287E1" w14:textId="77777777" w:rsidR="00ED5055" w:rsidRPr="009E3455" w:rsidRDefault="00ED5055" w:rsidP="002F7FD5">
            <w:pPr>
              <w:pStyle w:val="TableText"/>
            </w:pPr>
            <w:r w:rsidRPr="00B4219E">
              <w:t>E</w:t>
            </w:r>
            <w:r>
              <w:t>laine</w:t>
            </w:r>
            <w:r w:rsidRPr="00B4219E">
              <w:t xml:space="preserve"> Terminal Station </w:t>
            </w:r>
          </w:p>
        </w:tc>
        <w:tc>
          <w:tcPr>
            <w:tcW w:w="2143" w:type="pct"/>
          </w:tcPr>
          <w:p w14:paraId="6B939EF9" w14:textId="77777777" w:rsidR="00ED5055" w:rsidRDefault="00ED5055" w:rsidP="002F7FD5">
            <w:pPr>
              <w:pStyle w:val="TableText"/>
            </w:pPr>
            <w:r w:rsidRPr="00523FB0">
              <w:t>Approximately 1,300m</w:t>
            </w:r>
          </w:p>
        </w:tc>
      </w:tr>
      <w:tr w:rsidR="00ED5055" w:rsidRPr="00FF1B50" w14:paraId="44FE6F1D" w14:textId="77777777" w:rsidTr="004225C9">
        <w:trPr>
          <w:cnfStyle w:val="000000010000" w:firstRow="0" w:lastRow="0" w:firstColumn="0" w:lastColumn="0" w:oddVBand="0" w:evenVBand="0" w:oddHBand="0" w:evenHBand="1" w:firstRowFirstColumn="0" w:firstRowLastColumn="0" w:lastRowFirstColumn="0" w:lastRowLastColumn="0"/>
        </w:trPr>
        <w:tc>
          <w:tcPr>
            <w:tcW w:w="2857" w:type="pct"/>
          </w:tcPr>
          <w:p w14:paraId="468CFDBA" w14:textId="77777777" w:rsidR="00ED5055" w:rsidRPr="009E3455" w:rsidRDefault="00ED5055" w:rsidP="002F7FD5">
            <w:pPr>
              <w:pStyle w:val="TableText"/>
            </w:pPr>
            <w:r>
              <w:t>Ballan intermediate laydown area</w:t>
            </w:r>
          </w:p>
        </w:tc>
        <w:tc>
          <w:tcPr>
            <w:tcW w:w="2143" w:type="pct"/>
          </w:tcPr>
          <w:p w14:paraId="29EEB0B9" w14:textId="77777777" w:rsidR="00ED5055" w:rsidRDefault="00ED5055" w:rsidP="002F7FD5">
            <w:pPr>
              <w:pStyle w:val="TableText"/>
            </w:pPr>
            <w:r w:rsidRPr="00523FB0">
              <w:t>Approximately 700m</w:t>
            </w:r>
          </w:p>
        </w:tc>
      </w:tr>
      <w:tr w:rsidR="00ED5055" w:rsidRPr="00FF1B50" w14:paraId="2B1FD4FA" w14:textId="77777777" w:rsidTr="004225C9">
        <w:tc>
          <w:tcPr>
            <w:tcW w:w="2857" w:type="pct"/>
          </w:tcPr>
          <w:p w14:paraId="6FF9976E" w14:textId="77777777" w:rsidR="00ED5055" w:rsidRPr="009E3455" w:rsidRDefault="00ED5055" w:rsidP="002F7FD5">
            <w:pPr>
              <w:pStyle w:val="TableText"/>
            </w:pPr>
            <w:r>
              <w:t>Lexton i</w:t>
            </w:r>
            <w:r w:rsidRPr="007E3662">
              <w:t xml:space="preserve">ntermediate laydown area </w:t>
            </w:r>
          </w:p>
        </w:tc>
        <w:tc>
          <w:tcPr>
            <w:tcW w:w="2143" w:type="pct"/>
          </w:tcPr>
          <w:p w14:paraId="55334661" w14:textId="77777777" w:rsidR="00ED5055" w:rsidRDefault="00ED5055" w:rsidP="002F7FD5">
            <w:pPr>
              <w:pStyle w:val="TableText"/>
            </w:pPr>
            <w:r w:rsidRPr="00523FB0">
              <w:t>Approximately 1,450m</w:t>
            </w:r>
          </w:p>
        </w:tc>
      </w:tr>
    </w:tbl>
    <w:p w14:paraId="7F3A3736" w14:textId="77777777" w:rsidR="00ED5055" w:rsidRPr="00B008C5" w:rsidRDefault="00ED5055" w:rsidP="005B22C5">
      <w:pPr>
        <w:spacing w:before="240"/>
      </w:pPr>
      <w:r w:rsidRPr="008601B9">
        <w:t xml:space="preserve">There are fewer sensitive </w:t>
      </w:r>
      <w:r>
        <w:t xml:space="preserve">receptors </w:t>
      </w:r>
      <w:r w:rsidRPr="008601B9">
        <w:t xml:space="preserve">near the </w:t>
      </w:r>
      <w:r>
        <w:t>Project to the</w:t>
      </w:r>
      <w:r w:rsidRPr="008601B9">
        <w:t xml:space="preserve"> west of Allendale compared to the east. Between Allendale and Sydenham, 20 </w:t>
      </w:r>
      <w:r w:rsidR="00AF6421">
        <w:t xml:space="preserve">residential </w:t>
      </w:r>
      <w:r w:rsidRPr="008601B9">
        <w:t xml:space="preserve">sensitive </w:t>
      </w:r>
      <w:r>
        <w:t>receptors</w:t>
      </w:r>
      <w:r w:rsidRPr="008601B9">
        <w:t xml:space="preserve"> were found within 100</w:t>
      </w:r>
      <w:r>
        <w:t>m</w:t>
      </w:r>
      <w:r w:rsidRPr="008601B9">
        <w:t xml:space="preserve"> of the</w:t>
      </w:r>
      <w:r>
        <w:t xml:space="preserve"> P</w:t>
      </w:r>
      <w:r w:rsidRPr="008601B9">
        <w:t xml:space="preserve">roject, while only two were found between Bulgana and Allendale. The closest sensitive </w:t>
      </w:r>
      <w:r>
        <w:t>receptors</w:t>
      </w:r>
      <w:r w:rsidRPr="008601B9">
        <w:t xml:space="preserve"> are shown in </w:t>
      </w:r>
      <w:r>
        <w:t xml:space="preserve">shown on Figures 6.3 to 6.7 provided in </w:t>
      </w:r>
      <w:r w:rsidRPr="00823739">
        <w:rPr>
          <w:b/>
          <w:bCs/>
        </w:rPr>
        <w:t>Technical Report I: Air Quality Impact Assessment</w:t>
      </w:r>
      <w:r>
        <w:t>.</w:t>
      </w:r>
    </w:p>
    <w:p w14:paraId="7764FBE3" w14:textId="77777777" w:rsidR="003D17D2" w:rsidRDefault="003D17D2" w:rsidP="00550342">
      <w:pPr>
        <w:pStyle w:val="ListBullet"/>
        <w:sectPr w:rsidR="003D17D2" w:rsidSect="0093405F">
          <w:headerReference w:type="even" r:id="rId32"/>
          <w:headerReference w:type="default" r:id="rId33"/>
          <w:footerReference w:type="even" r:id="rId34"/>
          <w:footerReference w:type="default" r:id="rId35"/>
          <w:headerReference w:type="first" r:id="rId36"/>
          <w:footerReference w:type="first" r:id="rId37"/>
          <w:pgSz w:w="11906" w:h="16838" w:code="9"/>
          <w:pgMar w:top="1418" w:right="1418" w:bottom="1418" w:left="1418" w:header="1134" w:footer="340" w:gutter="0"/>
          <w:pgNumType w:chapStyle="1"/>
          <w:cols w:space="284"/>
          <w:docGrid w:linePitch="360"/>
        </w:sectPr>
      </w:pPr>
    </w:p>
    <w:p w14:paraId="78203B9B" w14:textId="77777777" w:rsidR="00ED5055" w:rsidRPr="002E2699" w:rsidRDefault="00290F87" w:rsidP="00E07FA7">
      <w:pPr>
        <w:pStyle w:val="Caption"/>
        <w:spacing w:before="0"/>
        <w:ind w:left="284"/>
        <w:rPr>
          <w:lang w:eastAsia="en-AU"/>
        </w:rPr>
      </w:pPr>
      <w:r>
        <w:rPr>
          <w:noProof/>
          <w:lang w:eastAsia="en-AU"/>
        </w:rPr>
        <w:lastRenderedPageBreak/>
        <mc:AlternateContent>
          <mc:Choice Requires="wpg">
            <w:drawing>
              <wp:anchor distT="0" distB="0" distL="114300" distR="114300" simplePos="0" relativeHeight="251658241" behindDoc="0" locked="0" layoutInCell="1" allowOverlap="1" wp14:anchorId="71E03881" wp14:editId="64CAD66F">
                <wp:simplePos x="0" y="0"/>
                <wp:positionH relativeFrom="column">
                  <wp:posOffset>-224866</wp:posOffset>
                </wp:positionH>
                <wp:positionV relativeFrom="paragraph">
                  <wp:posOffset>7146</wp:posOffset>
                </wp:positionV>
                <wp:extent cx="9253855" cy="6038850"/>
                <wp:effectExtent l="0" t="0" r="4445" b="0"/>
                <wp:wrapNone/>
                <wp:docPr id="1679866239" name="Group 2"/>
                <wp:cNvGraphicFramePr/>
                <a:graphic xmlns:a="http://schemas.openxmlformats.org/drawingml/2006/main">
                  <a:graphicData uri="http://schemas.microsoft.com/office/word/2010/wordprocessingGroup">
                    <wpg:wgp>
                      <wpg:cNvGrpSpPr/>
                      <wpg:grpSpPr>
                        <a:xfrm>
                          <a:off x="0" y="0"/>
                          <a:ext cx="9253855" cy="6038850"/>
                          <a:chOff x="117408" y="-2237"/>
                          <a:chExt cx="9672955" cy="6839585"/>
                        </a:xfrm>
                      </wpg:grpSpPr>
                      <pic:pic xmlns:pic="http://schemas.openxmlformats.org/drawingml/2006/picture">
                        <pic:nvPicPr>
                          <pic:cNvPr id="1317851249" name="Picture 2"/>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117408" y="-2237"/>
                            <a:ext cx="9672955" cy="6839585"/>
                          </a:xfrm>
                          <a:prstGeom prst="rect">
                            <a:avLst/>
                          </a:prstGeom>
                        </pic:spPr>
                      </pic:pic>
                      <wps:wsp>
                        <wps:cNvPr id="1241348242" name="Rectangle 1"/>
                        <wps:cNvSpPr/>
                        <wps:spPr>
                          <a:xfrm>
                            <a:off x="179597" y="43548"/>
                            <a:ext cx="2442916" cy="3344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DD3E87" w14:textId="3DA8CC12" w:rsidR="005B22C5" w:rsidRPr="005B22C5" w:rsidRDefault="00ED5055" w:rsidP="0081511E">
                              <w:pPr>
                                <w:pStyle w:val="Caption"/>
                                <w:spacing w:before="0" w:after="0"/>
                              </w:pPr>
                              <w:bookmarkStart w:id="20" w:name="_Ref194420794"/>
                              <w:r w:rsidRPr="005B22C5">
                                <w:t xml:space="preserve">Figure </w:t>
                              </w:r>
                              <w:r>
                                <w:fldChar w:fldCharType="begin"/>
                              </w:r>
                              <w:r>
                                <w:instrText>STYLEREF 1 \s</w:instrText>
                              </w:r>
                              <w:r>
                                <w:fldChar w:fldCharType="separate"/>
                              </w:r>
                              <w:r w:rsidR="00AF1F6F" w:rsidRPr="005B22C5">
                                <w:t>18</w:t>
                              </w:r>
                              <w:r>
                                <w:fldChar w:fldCharType="end"/>
                              </w:r>
                              <w:r w:rsidR="00AF1F6F" w:rsidRPr="005B22C5">
                                <w:t>.</w:t>
                              </w:r>
                              <w:r>
                                <w:fldChar w:fldCharType="begin"/>
                              </w:r>
                              <w:r>
                                <w:instrText>SEQ Figure \* ARABIC \s 1</w:instrText>
                              </w:r>
                              <w:r>
                                <w:fldChar w:fldCharType="separate"/>
                              </w:r>
                              <w:r w:rsidR="00AF1F6F" w:rsidRPr="005B22C5">
                                <w:t>2</w:t>
                              </w:r>
                              <w:r>
                                <w:fldChar w:fldCharType="end"/>
                              </w:r>
                              <w:bookmarkEnd w:id="20"/>
                              <w:r w:rsidRPr="005B22C5">
                                <w:t xml:space="preserve"> Quarries in Bacchus Marsh</w:t>
                              </w:r>
                            </w:p>
                          </w:txbxContent>
                        </wps:txbx>
                        <wps:bodyPr rot="0" spcFirstLastPara="0" vertOverflow="overflow" horzOverflow="overflow" vert="horz" wrap="square" lIns="91440" tIns="72000" rIns="91440" bIns="72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E03881" id="Group 2" o:spid="_x0000_s1029" style="position:absolute;left:0;text-align:left;margin-left:-17.7pt;margin-top:.55pt;width:728.65pt;height:475.5pt;z-index:251658241;mso-width-relative:margin;mso-height-relative:margin" coordorigin="1174,-22"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">
                <v:shape id="Picture 2" o:spid="_x0000_s1030" type="#_x0000_t75" style="position:absolute;left:1174;top:-22;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">
                  <v:imagedata r:id="rId39" o:title=""/>
                </v:shape>
                <v:rect id="Rectangle 1" o:spid="_x0000_s1031" style="position:absolute;left:1795;top:435;width:24430;height:3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" fillcolor="white [3212]" stroked="f" strokeweight="1pt">
                  <v:textbox inset=",2mm,,2mm">
                    <w:txbxContent>
                      <w:p w14:paraId="1EDD3E87" w14:textId="3DA8CC12" w:rsidR="005B22C5" w:rsidRPr="005B22C5" w:rsidRDefault="00ED5055" w:rsidP="0081511E">
                        <w:pPr>
                          <w:pStyle w:val="Caption"/>
                          <w:spacing w:before="0" w:after="0"/>
                        </w:pPr>
                        <w:bookmarkStart w:id="21" w:name="_Ref194420794"/>
                        <w:r w:rsidRPr="005B22C5">
                          <w:t xml:space="preserve">Figure </w:t>
                        </w:r>
                        <w:r>
                          <w:fldChar w:fldCharType="begin"/>
                        </w:r>
                        <w:r>
                          <w:instrText>STYLEREF 1 \s</w:instrText>
                        </w:r>
                        <w:r>
                          <w:fldChar w:fldCharType="separate"/>
                        </w:r>
                        <w:r w:rsidR="00AF1F6F" w:rsidRPr="005B22C5">
                          <w:t>18</w:t>
                        </w:r>
                        <w:r>
                          <w:fldChar w:fldCharType="end"/>
                        </w:r>
                        <w:r w:rsidR="00AF1F6F" w:rsidRPr="005B22C5">
                          <w:t>.</w:t>
                        </w:r>
                        <w:r>
                          <w:fldChar w:fldCharType="begin"/>
                        </w:r>
                        <w:r>
                          <w:instrText>SEQ Figure \* ARABIC \s 1</w:instrText>
                        </w:r>
                        <w:r>
                          <w:fldChar w:fldCharType="separate"/>
                        </w:r>
                        <w:r w:rsidR="00AF1F6F" w:rsidRPr="005B22C5">
                          <w:t>2</w:t>
                        </w:r>
                        <w:r>
                          <w:fldChar w:fldCharType="end"/>
                        </w:r>
                        <w:bookmarkEnd w:id="21"/>
                        <w:r w:rsidRPr="005B22C5">
                          <w:t xml:space="preserve"> Quarries in Bacchus Marsh</w:t>
                        </w:r>
                      </w:p>
                    </w:txbxContent>
                  </v:textbox>
                </v:rect>
              </v:group>
            </w:pict>
          </mc:Fallback>
        </mc:AlternateContent>
      </w:r>
    </w:p>
    <w:p w14:paraId="079BAB2A" w14:textId="77777777" w:rsidR="003D17D2" w:rsidRDefault="003D17D2" w:rsidP="00550342">
      <w:pPr>
        <w:pStyle w:val="ListBullet"/>
        <w:sectPr w:rsidR="003D17D2" w:rsidSect="0093405F">
          <w:headerReference w:type="even" r:id="rId40"/>
          <w:headerReference w:type="default" r:id="rId41"/>
          <w:footerReference w:type="even" r:id="rId42"/>
          <w:footerReference w:type="default" r:id="rId43"/>
          <w:headerReference w:type="first" r:id="rId44"/>
          <w:footerReference w:type="first" r:id="rId45"/>
          <w:pgSz w:w="16838" w:h="11906" w:orient="landscape" w:code="9"/>
          <w:pgMar w:top="1418" w:right="1418" w:bottom="1418" w:left="1418" w:header="1134" w:footer="340" w:gutter="0"/>
          <w:pgNumType w:chapStyle="1"/>
          <w:cols w:space="284"/>
          <w:docGrid w:linePitch="360"/>
        </w:sectPr>
      </w:pPr>
    </w:p>
    <w:p w14:paraId="7A02157D" w14:textId="77777777" w:rsidR="00727658" w:rsidRDefault="00727658" w:rsidP="00727658">
      <w:pPr>
        <w:pStyle w:val="Heading3"/>
      </w:pPr>
      <w:bookmarkStart w:id="22" w:name="_Toc190868985"/>
      <w:bookmarkStart w:id="23" w:name="_Toc181816684"/>
      <w:bookmarkStart w:id="24" w:name="_Toc181819332"/>
      <w:bookmarkStart w:id="25" w:name="_Toc190868986"/>
      <w:bookmarkStart w:id="26" w:name="_Toc190868987"/>
      <w:bookmarkStart w:id="27" w:name="_Toc190868988"/>
      <w:bookmarkStart w:id="28" w:name="_Toc190868989"/>
      <w:bookmarkStart w:id="29" w:name="_Toc190868990"/>
      <w:bookmarkStart w:id="30" w:name="_Toc190869015"/>
      <w:bookmarkStart w:id="31" w:name="_Toc190869016"/>
      <w:bookmarkStart w:id="32" w:name="_Ref191308818"/>
      <w:bookmarkStart w:id="33" w:name="_Toc201048423"/>
      <w:bookmarkEnd w:id="22"/>
      <w:bookmarkEnd w:id="23"/>
      <w:bookmarkEnd w:id="24"/>
      <w:bookmarkEnd w:id="25"/>
      <w:bookmarkEnd w:id="26"/>
      <w:bookmarkEnd w:id="27"/>
      <w:bookmarkEnd w:id="28"/>
      <w:bookmarkEnd w:id="29"/>
      <w:bookmarkEnd w:id="30"/>
      <w:bookmarkEnd w:id="31"/>
      <w:r>
        <w:lastRenderedPageBreak/>
        <w:t>Significance for the assessment</w:t>
      </w:r>
      <w:bookmarkEnd w:id="32"/>
      <w:bookmarkEnd w:id="33"/>
    </w:p>
    <w:p w14:paraId="3CFF5532" w14:textId="77777777" w:rsidR="00727658" w:rsidRDefault="00727658" w:rsidP="00727658">
      <w:r w:rsidRPr="54231A57">
        <w:t xml:space="preserve">The data presented in the </w:t>
      </w:r>
      <w:r w:rsidR="0026620D" w:rsidRPr="54231A57">
        <w:t xml:space="preserve">Section </w:t>
      </w:r>
      <w:r w:rsidR="00C31E83">
        <w:fldChar w:fldCharType="begin"/>
      </w:r>
      <w:r w:rsidR="00C31E83">
        <w:instrText xml:space="preserve"> REF _Ref198128589 \r \h </w:instrText>
      </w:r>
      <w:r w:rsidR="00C31E83">
        <w:fldChar w:fldCharType="separate"/>
      </w:r>
      <w:r w:rsidR="00C31E83">
        <w:t>18.3</w:t>
      </w:r>
      <w:r w:rsidR="00C31E83">
        <w:fldChar w:fldCharType="end"/>
      </w:r>
      <w:r w:rsidRPr="54231A57">
        <w:t xml:space="preserve">, </w:t>
      </w:r>
      <w:r w:rsidR="006525F7" w:rsidRPr="54231A57">
        <w:t>has</w:t>
      </w:r>
      <w:r w:rsidRPr="54231A57">
        <w:t xml:space="preserve"> informed the application of receiving environment sensitivity ratings for each section of the Project,</w:t>
      </w:r>
      <w:r w:rsidR="006525F7" w:rsidRPr="54231A57">
        <w:t xml:space="preserve"> as well as an assessment of the effectiveness of the dust transmission pathway from the source to the receiving environment,</w:t>
      </w:r>
      <w:r w:rsidRPr="54231A57">
        <w:t xml:space="preserve"> in accordance with EPA</w:t>
      </w:r>
      <w:r w:rsidR="006525F7" w:rsidRPr="54231A57">
        <w:t xml:space="preserve"> Publication 1943</w:t>
      </w:r>
      <w:r w:rsidRPr="54231A57">
        <w:t xml:space="preserve">. The </w:t>
      </w:r>
      <w:r w:rsidR="007132A4" w:rsidRPr="54231A57">
        <w:t>Project weightings breakdown</w:t>
      </w:r>
      <w:r w:rsidR="006525F7" w:rsidRPr="54231A57">
        <w:t xml:space="preserve">s, </w:t>
      </w:r>
      <w:r w:rsidRPr="54231A57">
        <w:t>rating definitions</w:t>
      </w:r>
      <w:r w:rsidR="006525F7" w:rsidRPr="54231A57">
        <w:t xml:space="preserve"> and summary of the significance assessment,</w:t>
      </w:r>
      <w:r w:rsidRPr="54231A57">
        <w:t xml:space="preserve"> are provided in Section 6.5 of </w:t>
      </w:r>
      <w:r w:rsidRPr="54231A57">
        <w:rPr>
          <w:b/>
          <w:bCs/>
        </w:rPr>
        <w:t>Technical Report I: Air Quality Impact Assessment</w:t>
      </w:r>
      <w:r w:rsidRPr="54231A57">
        <w:t xml:space="preserve">. </w:t>
      </w:r>
      <w:r w:rsidR="00E055DD" w:rsidRPr="54231A57">
        <w:t>As</w:t>
      </w:r>
      <w:r w:rsidR="00112B42" w:rsidRPr="54231A57">
        <w:t xml:space="preserve"> rural farmland </w:t>
      </w:r>
      <w:r w:rsidR="00E055DD" w:rsidRPr="54231A57">
        <w:t>is</w:t>
      </w:r>
      <w:r w:rsidR="00112B42" w:rsidRPr="54231A57">
        <w:t xml:space="preserve"> identified as the predominant land use </w:t>
      </w:r>
      <w:r w:rsidR="00E055DD" w:rsidRPr="54231A57">
        <w:t>between Allendale to Sydenham</w:t>
      </w:r>
      <w:r w:rsidR="00112B42" w:rsidRPr="54231A57">
        <w:t>, with more proximal and / or higher densities of rural residential receptors</w:t>
      </w:r>
      <w:r w:rsidR="00E055DD" w:rsidRPr="54231A57">
        <w:t>, this section of the Project is considered to have the highest receiving environment sensitivity weighting</w:t>
      </w:r>
      <w:r w:rsidR="00112B42" w:rsidRPr="54231A57">
        <w:t xml:space="preserve">. </w:t>
      </w:r>
    </w:p>
    <w:p w14:paraId="2A743183" w14:textId="78584519" w:rsidR="00D10D9C" w:rsidRDefault="00B008C5" w:rsidP="0004258F">
      <w:pPr>
        <w:pStyle w:val="Heading2"/>
      </w:pPr>
      <w:bookmarkStart w:id="34" w:name="_Toc201048424"/>
      <w:r>
        <w:t>Construction impact</w:t>
      </w:r>
      <w:r w:rsidR="009A129C">
        <w:t>s</w:t>
      </w:r>
      <w:bookmarkEnd w:id="34"/>
    </w:p>
    <w:p w14:paraId="469C39F8" w14:textId="77777777" w:rsidR="006E3AC4" w:rsidRDefault="00B008C5">
      <w:r w:rsidRPr="54231A57">
        <w:t xml:space="preserve">This section outlines the key </w:t>
      </w:r>
      <w:r w:rsidR="00CF7B2A" w:rsidRPr="54231A57">
        <w:t>issues</w:t>
      </w:r>
      <w:r w:rsidRPr="54231A57">
        <w:t xml:space="preserve"> identified through the risk screening process and </w:t>
      </w:r>
      <w:r w:rsidR="00412E13" w:rsidRPr="54231A57">
        <w:t xml:space="preserve">the </w:t>
      </w:r>
      <w:r w:rsidRPr="54231A57">
        <w:t xml:space="preserve">associated </w:t>
      </w:r>
      <w:r w:rsidR="00876D9E">
        <w:t>potential</w:t>
      </w:r>
      <w:r w:rsidR="00DE7F1F">
        <w:t xml:space="preserve"> </w:t>
      </w:r>
      <w:r w:rsidRPr="54231A57">
        <w:t>impacts during the construction of the Project.</w:t>
      </w:r>
      <w:r w:rsidR="00A531D4" w:rsidRPr="54231A57">
        <w:t xml:space="preserve"> </w:t>
      </w:r>
      <w:r w:rsidR="004431BE" w:rsidRPr="54231A57">
        <w:t xml:space="preserve">The key issues and impacts identified for </w:t>
      </w:r>
      <w:r w:rsidR="00B50FFA" w:rsidRPr="54231A57">
        <w:t>air quality</w:t>
      </w:r>
      <w:r w:rsidR="004431BE" w:rsidRPr="54231A57">
        <w:t xml:space="preserve"> </w:t>
      </w:r>
      <w:r w:rsidR="00B50FFA" w:rsidRPr="54231A57">
        <w:t xml:space="preserve">are </w:t>
      </w:r>
      <w:r w:rsidR="004431BE" w:rsidRPr="54231A57">
        <w:t>discussed according to the following themes</w:t>
      </w:r>
      <w:r w:rsidR="00B50FFA" w:rsidRPr="54231A57">
        <w:t>:</w:t>
      </w:r>
      <w:r w:rsidR="004431BE" w:rsidRPr="54231A57">
        <w:t xml:space="preserve"> </w:t>
      </w:r>
    </w:p>
    <w:p w14:paraId="7268AE97" w14:textId="77777777" w:rsidR="00127B89" w:rsidRDefault="00B05B8D" w:rsidP="003A0E6C">
      <w:pPr>
        <w:pStyle w:val="ListBullet"/>
      </w:pPr>
      <w:r>
        <w:t>D</w:t>
      </w:r>
      <w:r w:rsidR="00B50FFA" w:rsidRPr="00B50FFA">
        <w:t>ust generation</w:t>
      </w:r>
      <w:r>
        <w:t xml:space="preserve">: </w:t>
      </w:r>
      <w:r w:rsidR="00585594">
        <w:t>including</w:t>
      </w:r>
      <w:r w:rsidR="00BD16E7">
        <w:t xml:space="preserve"> </w:t>
      </w:r>
      <w:r w:rsidR="00127B89">
        <w:t>the</w:t>
      </w:r>
      <w:r w:rsidR="00127B89" w:rsidRPr="00127B89">
        <w:t xml:space="preserve"> excavation, handling, transport</w:t>
      </w:r>
      <w:r w:rsidR="00D3012B">
        <w:t>, storage</w:t>
      </w:r>
      <w:r w:rsidR="00127B89" w:rsidRPr="00127B89">
        <w:t xml:space="preserve"> and placement</w:t>
      </w:r>
      <w:r w:rsidR="00127B89">
        <w:t xml:space="preserve"> of soil and materials</w:t>
      </w:r>
      <w:r w:rsidR="00D3012B">
        <w:t>, which may generate dust.</w:t>
      </w:r>
      <w:r w:rsidR="000137FC">
        <w:t xml:space="preserve"> Further, </w:t>
      </w:r>
      <w:r w:rsidR="00DB2220">
        <w:t xml:space="preserve">dust may be generated by the movement of vehicles and machinery, and </w:t>
      </w:r>
      <w:r w:rsidR="005C04A4">
        <w:t xml:space="preserve">the </w:t>
      </w:r>
      <w:r w:rsidR="006F024E">
        <w:t xml:space="preserve">erosion of </w:t>
      </w:r>
      <w:r w:rsidR="005B301D">
        <w:t>exposed surfaces</w:t>
      </w:r>
      <w:r w:rsidR="00FF79AF">
        <w:t>, including unsealed access tracks</w:t>
      </w:r>
      <w:r w:rsidR="005C04A4">
        <w:t xml:space="preserve"> by wind</w:t>
      </w:r>
      <w:r w:rsidR="005B301D">
        <w:t xml:space="preserve">. </w:t>
      </w:r>
    </w:p>
    <w:p w14:paraId="34FECC58" w14:textId="77777777" w:rsidR="00B05B8D" w:rsidRDefault="00B05B8D" w:rsidP="003A0E6C">
      <w:pPr>
        <w:pStyle w:val="ListBullet"/>
      </w:pPr>
      <w:r w:rsidRPr="54231A57">
        <w:t xml:space="preserve">Air pollutants from vehicles and machinery: </w:t>
      </w:r>
      <w:r w:rsidR="00585594" w:rsidRPr="54231A57">
        <w:t>including</w:t>
      </w:r>
      <w:r w:rsidR="00CE5F04" w:rsidRPr="54231A57">
        <w:t xml:space="preserve"> exhaust emissions from </w:t>
      </w:r>
      <w:r w:rsidR="004F29C1" w:rsidRPr="54231A57">
        <w:t>trucks, heavy machinery, plant and equipment used during construction of the Project.</w:t>
      </w:r>
    </w:p>
    <w:p w14:paraId="2DF21E9E" w14:textId="77777777" w:rsidR="00B008C5" w:rsidRDefault="00B05B8D" w:rsidP="00054653">
      <w:pPr>
        <w:pStyle w:val="ListBullet"/>
      </w:pPr>
      <w:r w:rsidRPr="54231A57">
        <w:t xml:space="preserve">Air pollutants from contaminated </w:t>
      </w:r>
      <w:r w:rsidR="00EA4C57" w:rsidRPr="54231A57">
        <w:t>material</w:t>
      </w:r>
      <w:r w:rsidRPr="54231A57">
        <w:t xml:space="preserve">: </w:t>
      </w:r>
      <w:r w:rsidR="00585594" w:rsidRPr="54231A57">
        <w:t>including</w:t>
      </w:r>
      <w:r w:rsidR="005C04A4" w:rsidRPr="54231A57">
        <w:t xml:space="preserve"> the potential to encounter contaminated soil, ro</w:t>
      </w:r>
      <w:r w:rsidR="00CD7520" w:rsidRPr="54231A57">
        <w:t>ck, or groundwater during construction activities. This could result in odour, fumes, and airborne hazards which may affect amenity.</w:t>
      </w:r>
    </w:p>
    <w:p w14:paraId="3C8D5449" w14:textId="77777777" w:rsidR="00B008C5" w:rsidRDefault="006E3AC4" w:rsidP="0004258F">
      <w:pPr>
        <w:pStyle w:val="Heading3"/>
      </w:pPr>
      <w:bookmarkStart w:id="35" w:name="_Ref179987297"/>
      <w:bookmarkStart w:id="36" w:name="_Toc201048425"/>
      <w:r>
        <w:t>Dust generation</w:t>
      </w:r>
      <w:bookmarkEnd w:id="35"/>
      <w:bookmarkEnd w:id="36"/>
    </w:p>
    <w:p w14:paraId="14E759E7" w14:textId="77777777" w:rsidR="00C36DE5" w:rsidRDefault="000C3B35" w:rsidP="009D4716">
      <w:pPr>
        <w:rPr>
          <w:lang w:val="en-GB"/>
        </w:rPr>
      </w:pPr>
      <w:r>
        <w:rPr>
          <w:lang w:val="en-GB"/>
        </w:rPr>
        <w:t>W</w:t>
      </w:r>
      <w:r w:rsidR="00B50FFA" w:rsidRPr="00635BC9">
        <w:rPr>
          <w:lang w:val="en-GB"/>
        </w:rPr>
        <w:t xml:space="preserve">orks associated with the </w:t>
      </w:r>
      <w:r w:rsidR="002E2699">
        <w:t xml:space="preserve">construction of the </w:t>
      </w:r>
      <w:r w:rsidR="00B50FFA" w:rsidRPr="00635BC9">
        <w:rPr>
          <w:lang w:val="en-GB"/>
        </w:rPr>
        <w:t>transmission line, Powercor distribution line crossovers, new and upgraded terminal stations</w:t>
      </w:r>
      <w:r w:rsidR="00412E13">
        <w:rPr>
          <w:lang w:val="en-GB"/>
        </w:rPr>
        <w:t>,</w:t>
      </w:r>
      <w:r w:rsidR="00B50FFA" w:rsidRPr="00635BC9">
        <w:rPr>
          <w:lang w:val="en-GB"/>
        </w:rPr>
        <w:t xml:space="preserve"> </w:t>
      </w:r>
      <w:r w:rsidR="002E2699">
        <w:t xml:space="preserve">the workforce accommodation facilities </w:t>
      </w:r>
      <w:r w:rsidR="00B50FFA" w:rsidRPr="00635BC9">
        <w:rPr>
          <w:lang w:val="en-GB"/>
        </w:rPr>
        <w:t>and temporary supporting infrastructure (such as</w:t>
      </w:r>
      <w:r w:rsidR="00F73BC0">
        <w:rPr>
          <w:lang w:val="en-GB"/>
        </w:rPr>
        <w:t xml:space="preserve"> concrete batching plants</w:t>
      </w:r>
      <w:r w:rsidR="00042FD8">
        <w:rPr>
          <w:lang w:val="en-GB"/>
        </w:rPr>
        <w:t>,</w:t>
      </w:r>
      <w:r w:rsidR="00B50FFA" w:rsidRPr="00635BC9">
        <w:rPr>
          <w:lang w:val="en-GB"/>
        </w:rPr>
        <w:t xml:space="preserve"> access tracks and hardstands</w:t>
      </w:r>
      <w:r w:rsidR="00525F7C">
        <w:rPr>
          <w:lang w:val="en-GB"/>
        </w:rPr>
        <w:t>)</w:t>
      </w:r>
      <w:r w:rsidR="00412E13">
        <w:rPr>
          <w:lang w:val="en-GB"/>
        </w:rPr>
        <w:t xml:space="preserve"> </w:t>
      </w:r>
      <w:r w:rsidR="005F6275">
        <w:rPr>
          <w:lang w:val="en-GB"/>
        </w:rPr>
        <w:t>including laydown areas</w:t>
      </w:r>
      <w:r w:rsidR="00B50FFA" w:rsidRPr="00635BC9">
        <w:rPr>
          <w:lang w:val="en-GB"/>
        </w:rPr>
        <w:t xml:space="preserve"> may generate dust</w:t>
      </w:r>
      <w:r w:rsidR="002E2699">
        <w:rPr>
          <w:lang w:val="en-GB"/>
        </w:rPr>
        <w:t>.</w:t>
      </w:r>
      <w:r w:rsidR="008601B9">
        <w:rPr>
          <w:lang w:val="en-GB"/>
        </w:rPr>
        <w:t xml:space="preserve"> W</w:t>
      </w:r>
      <w:r w:rsidR="00525F7C">
        <w:rPr>
          <w:lang w:val="en-GB"/>
        </w:rPr>
        <w:t>hen not managed</w:t>
      </w:r>
      <w:r w:rsidR="008601B9" w:rsidRPr="008601B9">
        <w:rPr>
          <w:lang w:val="en-GB"/>
        </w:rPr>
        <w:t xml:space="preserve">, this dust can </w:t>
      </w:r>
      <w:r w:rsidR="00E430D2">
        <w:rPr>
          <w:lang w:val="en-GB"/>
        </w:rPr>
        <w:t xml:space="preserve">present a nuisance and potentially result in human health impact, including to </w:t>
      </w:r>
      <w:r w:rsidR="005D047D">
        <w:rPr>
          <w:lang w:val="en-GB"/>
        </w:rPr>
        <w:t>psychological health.</w:t>
      </w:r>
      <w:r w:rsidR="00E430D2">
        <w:rPr>
          <w:lang w:val="en-GB"/>
        </w:rPr>
        <w:t xml:space="preserve"> </w:t>
      </w:r>
      <w:r w:rsidR="008601B9" w:rsidRPr="008601B9">
        <w:rPr>
          <w:lang w:val="en-GB"/>
        </w:rPr>
        <w:t xml:space="preserve">Dust can </w:t>
      </w:r>
      <w:r w:rsidR="008601B9">
        <w:rPr>
          <w:lang w:val="en-GB"/>
        </w:rPr>
        <w:t>be generated during</w:t>
      </w:r>
      <w:r w:rsidR="008601B9" w:rsidRPr="008601B9">
        <w:rPr>
          <w:lang w:val="en-GB"/>
        </w:rPr>
        <w:t xml:space="preserve"> digging, handling, transporting, and placing materials, as well as from wind blowing over stored materials and exposed surfaces.</w:t>
      </w:r>
      <w:r w:rsidR="00C36DE5">
        <w:rPr>
          <w:lang w:val="en-GB"/>
        </w:rPr>
        <w:t xml:space="preserve"> </w:t>
      </w:r>
    </w:p>
    <w:p w14:paraId="0A709D2E" w14:textId="77777777" w:rsidR="008601B9" w:rsidRDefault="008601B9" w:rsidP="008601B9">
      <w:r w:rsidRPr="54231A57">
        <w:rPr>
          <w:b/>
          <w:bCs/>
        </w:rPr>
        <w:t>Technical Report I: Air Quality Impact Assessment</w:t>
      </w:r>
      <w:r w:rsidRPr="54231A57">
        <w:t xml:space="preserve"> identified 30 residential receptors within 100m of the Project Area, including 20 located near the transmission line east of Allendale to Sydenham Terminal Station. </w:t>
      </w:r>
      <w:r w:rsidR="00C36DE5" w:rsidRPr="54231A57">
        <w:t xml:space="preserve">At these locations many residences and/or homes are located downwind of the Project given the prevailing local winds. </w:t>
      </w:r>
    </w:p>
    <w:p w14:paraId="1D4AB246" w14:textId="77777777" w:rsidR="008601B9" w:rsidRDefault="008601B9" w:rsidP="432BFF39">
      <w:bookmarkStart w:id="37" w:name="_Hlk191287566"/>
      <w:r w:rsidRPr="432BFF39">
        <w:t>There are no residential sensitive receptors within 1,000m</w:t>
      </w:r>
      <w:r w:rsidR="00D975A6">
        <w:t xml:space="preserve"> of the new 500kV terminal station at Bulgana, Bulgana Terminal Station, or Elaine Terminal Station</w:t>
      </w:r>
      <w:r w:rsidRPr="432BFF39">
        <w:t xml:space="preserve">. </w:t>
      </w:r>
      <w:bookmarkEnd w:id="37"/>
      <w:r w:rsidR="00740372">
        <w:t xml:space="preserve">The nearest </w:t>
      </w:r>
      <w:r w:rsidR="00E2678D">
        <w:t xml:space="preserve">residential </w:t>
      </w:r>
      <w:r w:rsidR="00740372">
        <w:t xml:space="preserve">sensitive receptors to </w:t>
      </w:r>
      <w:r w:rsidR="009436D5">
        <w:t>the Sydenham Terminal Station connection works are within 500m, in the suburb of Hillside</w:t>
      </w:r>
      <w:r w:rsidR="00717303">
        <w:t xml:space="preserve">. </w:t>
      </w:r>
      <w:r w:rsidR="00BD2051">
        <w:t>For the laydown areas and workforce accommodation facilities, t</w:t>
      </w:r>
      <w:r w:rsidRPr="432BFF39">
        <w:t>he closest sensitive receptors are situated approximately 700m from</w:t>
      </w:r>
      <w:r w:rsidR="001D14BC" w:rsidRPr="432BFF39">
        <w:t xml:space="preserve"> the</w:t>
      </w:r>
      <w:r w:rsidRPr="432BFF39">
        <w:t xml:space="preserve"> Ballan intermediate laydown area. </w:t>
      </w:r>
      <w:r w:rsidR="00BD2051">
        <w:t>Additionally, t</w:t>
      </w:r>
      <w:r w:rsidR="00C41FA0">
        <w:t xml:space="preserve">here are no </w:t>
      </w:r>
      <w:r w:rsidR="0026620D">
        <w:t xml:space="preserve">residential </w:t>
      </w:r>
      <w:r w:rsidR="00C41FA0">
        <w:t>sensitive receptors within 1</w:t>
      </w:r>
      <w:r w:rsidR="0026620D">
        <w:t>,</w:t>
      </w:r>
      <w:r w:rsidR="00C41FA0">
        <w:t>000m of the Lexton intermediate laydown area and workforce accommodation facility.</w:t>
      </w:r>
      <w:r w:rsidRPr="432BFF39">
        <w:t xml:space="preserve"> </w:t>
      </w:r>
    </w:p>
    <w:p w14:paraId="55A5E29F" w14:textId="77777777" w:rsidR="00D3479C" w:rsidRDefault="008601B9" w:rsidP="008601B9">
      <w:r>
        <w:t>Using a</w:t>
      </w:r>
      <w:r w:rsidR="00B50FFA" w:rsidRPr="00B50FFA">
        <w:t xml:space="preserve"> method developed by the EPA</w:t>
      </w:r>
      <w:r w:rsidR="00615C82">
        <w:t>,</w:t>
      </w:r>
      <w:r w:rsidR="00B50FFA" w:rsidRPr="00B50FFA">
        <w:t xml:space="preserve"> </w:t>
      </w:r>
      <w:r w:rsidR="00B50FFA">
        <w:t xml:space="preserve">as detailed in </w:t>
      </w:r>
      <w:r w:rsidR="00B50FFA" w:rsidRPr="00B50FFA">
        <w:rPr>
          <w:b/>
          <w:bCs/>
        </w:rPr>
        <w:t>Technical Report I: Air Quality Impact Assessment</w:t>
      </w:r>
      <w:r w:rsidR="00B50FFA" w:rsidRPr="00B50FFA">
        <w:t xml:space="preserve">, </w:t>
      </w:r>
      <w:r w:rsidRPr="008601B9">
        <w:t xml:space="preserve">dust impacts during the construction </w:t>
      </w:r>
      <w:r>
        <w:t xml:space="preserve">stage </w:t>
      </w:r>
      <w:r w:rsidRPr="008601B9">
        <w:t xml:space="preserve">could be moderate or medium if not </w:t>
      </w:r>
      <w:r>
        <w:t xml:space="preserve">effectively </w:t>
      </w:r>
      <w:r w:rsidRPr="008601B9">
        <w:t>managed. Moderate means dust problems are rare without management, while medium means dust problems are likely without proper management. The medium impact is for areas along the transmission line and construction sites between Allendale and Sydenham.</w:t>
      </w:r>
      <w:r w:rsidR="00B50FFA" w:rsidRPr="00B50FFA">
        <w:t xml:space="preserve"> </w:t>
      </w:r>
      <w:r w:rsidR="001D4A52">
        <w:fldChar w:fldCharType="begin"/>
      </w:r>
      <w:r w:rsidR="001D4A52">
        <w:instrText xml:space="preserve"> REF _Ref180747177 \h </w:instrText>
      </w:r>
      <w:r w:rsidR="001D4A52">
        <w:fldChar w:fldCharType="separate"/>
      </w:r>
      <w:r w:rsidR="003631AE">
        <w:t xml:space="preserve">Table </w:t>
      </w:r>
      <w:r w:rsidR="003631AE">
        <w:rPr>
          <w:noProof/>
        </w:rPr>
        <w:t>18</w:t>
      </w:r>
      <w:r w:rsidR="003631AE">
        <w:t>.</w:t>
      </w:r>
      <w:r w:rsidR="003631AE">
        <w:rPr>
          <w:noProof/>
        </w:rPr>
        <w:t>2</w:t>
      </w:r>
      <w:r w:rsidR="001D4A52">
        <w:fldChar w:fldCharType="end"/>
      </w:r>
      <w:r w:rsidR="00B50FFA" w:rsidRPr="00B50FFA">
        <w:t xml:space="preserve"> provides a summary of the </w:t>
      </w:r>
      <w:r w:rsidR="00884FAD">
        <w:t xml:space="preserve">unmitigated </w:t>
      </w:r>
      <w:r w:rsidR="00B50FFA" w:rsidRPr="00B50FFA">
        <w:t xml:space="preserve">dust impact </w:t>
      </w:r>
      <w:r w:rsidR="007B7F17">
        <w:t>ratings</w:t>
      </w:r>
      <w:r w:rsidR="007B7F17" w:rsidRPr="00B50FFA">
        <w:t xml:space="preserve"> </w:t>
      </w:r>
      <w:r w:rsidR="00B50FFA" w:rsidRPr="00B50FFA">
        <w:t>for Project activities</w:t>
      </w:r>
      <w:r w:rsidR="00B50FFA">
        <w:t xml:space="preserve"> </w:t>
      </w:r>
      <w:r w:rsidR="000A02C5">
        <w:t>and</w:t>
      </w:r>
      <w:r w:rsidR="00B50FFA" w:rsidRPr="00B50FFA">
        <w:t xml:space="preserve"> elements.</w:t>
      </w:r>
      <w:r w:rsidR="00D3479C">
        <w:t xml:space="preserve"> </w:t>
      </w:r>
    </w:p>
    <w:p w14:paraId="57F3DAA2" w14:textId="62331882" w:rsidR="008601B9" w:rsidRDefault="00D3479C" w:rsidP="0081511E">
      <w:pPr>
        <w:keepNext/>
        <w:keepLines/>
      </w:pPr>
      <w:r w:rsidRPr="0060480C">
        <w:lastRenderedPageBreak/>
        <w:t>Dry conditions with light to moderate winds blowing in the direction(s) from dust-generating activities towards sensitive receptors are most likely to lead to potential impacts</w:t>
      </w:r>
      <w:r w:rsidR="000A02C5" w:rsidRPr="0060480C">
        <w:t xml:space="preserve"> without controls being implemented</w:t>
      </w:r>
      <w:r w:rsidRPr="0060480C">
        <w:t xml:space="preserve">. </w:t>
      </w:r>
      <w:r w:rsidR="009A3752" w:rsidRPr="0060480C">
        <w:t>A</w:t>
      </w:r>
      <w:r w:rsidRPr="0060480C">
        <w:t xml:space="preserve">s discussed in Section </w:t>
      </w:r>
      <w:r w:rsidRPr="0060480C">
        <w:fldChar w:fldCharType="begin"/>
      </w:r>
      <w:r w:rsidRPr="0060480C">
        <w:instrText xml:space="preserve"> REF _Ref180750716 \r \h </w:instrText>
      </w:r>
      <w:r w:rsidR="007E6DE0" w:rsidRPr="0060480C">
        <w:instrText xml:space="preserve"> \* MERGEFORMAT </w:instrText>
      </w:r>
      <w:r w:rsidRPr="0060480C">
        <w:fldChar w:fldCharType="separate"/>
      </w:r>
      <w:r w:rsidR="00BD1052" w:rsidRPr="0060480C">
        <w:t>18.3.3</w:t>
      </w:r>
      <w:r w:rsidRPr="0060480C">
        <w:fldChar w:fldCharType="end"/>
      </w:r>
      <w:r w:rsidRPr="0060480C">
        <w:t xml:space="preserve">, local background air quality and </w:t>
      </w:r>
      <w:r w:rsidR="008601B9" w:rsidRPr="0060480C">
        <w:t>weather</w:t>
      </w:r>
      <w:r w:rsidRPr="0060480C">
        <w:t xml:space="preserve"> conditions </w:t>
      </w:r>
      <w:r w:rsidR="008601B9" w:rsidRPr="0060480C">
        <w:t>were</w:t>
      </w:r>
      <w:r w:rsidRPr="0060480C">
        <w:t xml:space="preserve"> </w:t>
      </w:r>
      <w:r w:rsidR="009A3752" w:rsidRPr="0060480C">
        <w:t xml:space="preserve">a key </w:t>
      </w:r>
      <w:r w:rsidRPr="0060480C">
        <w:t>consider</w:t>
      </w:r>
      <w:r w:rsidR="009A3752" w:rsidRPr="0060480C">
        <w:t>ation</w:t>
      </w:r>
      <w:r w:rsidR="008601B9" w:rsidRPr="0060480C">
        <w:t xml:space="preserve"> when determining the construction dust impact</w:t>
      </w:r>
      <w:r w:rsidRPr="0060480C">
        <w:t>.</w:t>
      </w:r>
    </w:p>
    <w:p w14:paraId="41174FC5" w14:textId="62E1A46E" w:rsidR="00B50FFA" w:rsidRDefault="001D4A52" w:rsidP="0081511E">
      <w:pPr>
        <w:pStyle w:val="Caption"/>
        <w:keepNext/>
        <w:keepLines/>
        <w:spacing w:before="180"/>
      </w:pPr>
      <w:bookmarkStart w:id="38" w:name="_Ref180747177"/>
      <w:bookmarkStart w:id="39" w:name="_Ref179983565"/>
      <w:r>
        <w:t xml:space="preserve">Table </w:t>
      </w:r>
      <w:r>
        <w:fldChar w:fldCharType="begin"/>
      </w:r>
      <w:r>
        <w:instrText>STYLEREF 1 \s</w:instrText>
      </w:r>
      <w:r>
        <w:fldChar w:fldCharType="separate"/>
      </w:r>
      <w:r w:rsidR="00AF1F6F">
        <w:rPr>
          <w:noProof/>
        </w:rPr>
        <w:t>18</w:t>
      </w:r>
      <w:r>
        <w:fldChar w:fldCharType="end"/>
      </w:r>
      <w:r w:rsidR="00AF1F6F">
        <w:t>.</w:t>
      </w:r>
      <w:r>
        <w:fldChar w:fldCharType="begin"/>
      </w:r>
      <w:r>
        <w:instrText>SEQ Table \* ARABIC \s 1</w:instrText>
      </w:r>
      <w:r>
        <w:fldChar w:fldCharType="separate"/>
      </w:r>
      <w:r w:rsidR="00AF1F6F">
        <w:rPr>
          <w:noProof/>
        </w:rPr>
        <w:t>2</w:t>
      </w:r>
      <w:r>
        <w:fldChar w:fldCharType="end"/>
      </w:r>
      <w:bookmarkEnd w:id="38"/>
      <w:r>
        <w:t xml:space="preserve"> </w:t>
      </w:r>
      <w:r w:rsidR="005A5ACA" w:rsidRPr="005A5ACA">
        <w:t xml:space="preserve">Unmitigated </w:t>
      </w:r>
      <w:r w:rsidR="005A5ACA">
        <w:t xml:space="preserve">construction </w:t>
      </w:r>
      <w:r w:rsidR="005A5ACA" w:rsidRPr="005A5ACA">
        <w:t>dust impacts</w:t>
      </w:r>
      <w:bookmarkEnd w:id="39"/>
    </w:p>
    <w:tbl>
      <w:tblPr>
        <w:tblStyle w:val="WVTTable2"/>
        <w:tblW w:w="5000" w:type="pct"/>
        <w:tblLook w:val="04A0" w:firstRow="1" w:lastRow="0" w:firstColumn="1" w:lastColumn="0" w:noHBand="0" w:noVBand="1"/>
      </w:tblPr>
      <w:tblGrid>
        <w:gridCol w:w="1594"/>
        <w:gridCol w:w="4461"/>
        <w:gridCol w:w="3015"/>
      </w:tblGrid>
      <w:tr w:rsidR="005E38D9" w14:paraId="6AC338CF" w14:textId="77777777" w:rsidTr="004225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79" w:type="pct"/>
          </w:tcPr>
          <w:p w14:paraId="365C0704" w14:textId="77777777" w:rsidR="005E38D9" w:rsidRDefault="005E38D9" w:rsidP="0081511E">
            <w:pPr>
              <w:pStyle w:val="TableText"/>
              <w:keepNext/>
              <w:keepLines/>
              <w:spacing w:after="0"/>
            </w:pPr>
            <w:r w:rsidRPr="00FF07AC">
              <w:t xml:space="preserve">Project stage </w:t>
            </w:r>
          </w:p>
        </w:tc>
        <w:tc>
          <w:tcPr>
            <w:tcW w:w="2459" w:type="pct"/>
          </w:tcPr>
          <w:p w14:paraId="0386051D" w14:textId="77777777" w:rsidR="005E38D9" w:rsidRDefault="005E38D9" w:rsidP="0081511E">
            <w:pPr>
              <w:pStyle w:val="TableText"/>
              <w:keepNext/>
              <w:keepLines/>
              <w:spacing w:after="0"/>
              <w:cnfStyle w:val="100000000000" w:firstRow="1" w:lastRow="0" w:firstColumn="0" w:lastColumn="0" w:oddVBand="0" w:evenVBand="0" w:oddHBand="0" w:evenHBand="0" w:firstRowFirstColumn="0" w:firstRowLastColumn="0" w:lastRowFirstColumn="0" w:lastRowLastColumn="0"/>
            </w:pPr>
            <w:r w:rsidRPr="00FF07AC">
              <w:t xml:space="preserve">Activity/element </w:t>
            </w:r>
          </w:p>
        </w:tc>
        <w:tc>
          <w:tcPr>
            <w:tcW w:w="1662" w:type="pct"/>
          </w:tcPr>
          <w:p w14:paraId="477EE926" w14:textId="77777777" w:rsidR="005E38D9" w:rsidRDefault="005E38D9" w:rsidP="0081511E">
            <w:pPr>
              <w:pStyle w:val="TableText"/>
              <w:keepNext/>
              <w:keepLines/>
              <w:spacing w:after="0"/>
              <w:cnfStyle w:val="100000000000" w:firstRow="1" w:lastRow="0" w:firstColumn="0" w:lastColumn="0" w:oddVBand="0" w:evenVBand="0" w:oddHBand="0" w:evenHBand="0" w:firstRowFirstColumn="0" w:firstRowLastColumn="0" w:lastRowFirstColumn="0" w:lastRowLastColumn="0"/>
            </w:pPr>
            <w:r w:rsidRPr="00FF07AC">
              <w:t>Highest determined impact</w:t>
            </w:r>
          </w:p>
        </w:tc>
      </w:tr>
      <w:tr w:rsidR="005E38D9" w14:paraId="03DD1BA1" w14:textId="77777777" w:rsidTr="004225C9">
        <w:tc>
          <w:tcPr>
            <w:cnfStyle w:val="001000000000" w:firstRow="0" w:lastRow="0" w:firstColumn="1" w:lastColumn="0" w:oddVBand="0" w:evenVBand="0" w:oddHBand="0" w:evenHBand="0" w:firstRowFirstColumn="0" w:firstRowLastColumn="0" w:lastRowFirstColumn="0" w:lastRowLastColumn="0"/>
            <w:tcW w:w="879" w:type="pct"/>
            <w:vMerge w:val="restart"/>
          </w:tcPr>
          <w:p w14:paraId="5E674D84" w14:textId="77777777" w:rsidR="005E38D9" w:rsidRDefault="005E38D9" w:rsidP="0081511E">
            <w:pPr>
              <w:pStyle w:val="TableText"/>
              <w:keepNext/>
              <w:keepLines/>
              <w:spacing w:after="0"/>
            </w:pPr>
            <w:r w:rsidRPr="005E38D9">
              <w:t>Construction</w:t>
            </w:r>
          </w:p>
        </w:tc>
        <w:tc>
          <w:tcPr>
            <w:tcW w:w="2459" w:type="pct"/>
          </w:tcPr>
          <w:p w14:paraId="3C15A582"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Transmission line (Bulgana to Allendale)</w:t>
            </w:r>
          </w:p>
        </w:tc>
        <w:tc>
          <w:tcPr>
            <w:tcW w:w="1662" w:type="pct"/>
          </w:tcPr>
          <w:p w14:paraId="257B3CED"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Moderate impact</w:t>
            </w:r>
          </w:p>
        </w:tc>
      </w:tr>
      <w:tr w:rsidR="005E38D9" w14:paraId="07C26C29" w14:textId="77777777" w:rsidTr="004225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 w:type="pct"/>
            <w:vMerge/>
          </w:tcPr>
          <w:p w14:paraId="5479A68F" w14:textId="77777777" w:rsidR="005E38D9" w:rsidRDefault="005E38D9" w:rsidP="0081511E">
            <w:pPr>
              <w:keepNext/>
              <w:keepLines/>
              <w:spacing w:after="0"/>
            </w:pPr>
          </w:p>
        </w:tc>
        <w:tc>
          <w:tcPr>
            <w:tcW w:w="2459" w:type="pct"/>
          </w:tcPr>
          <w:p w14:paraId="59F7A932" w14:textId="77777777" w:rsidR="005E38D9" w:rsidRDefault="005E38D9" w:rsidP="0081511E">
            <w:pPr>
              <w:pStyle w:val="TableText"/>
              <w:keepNext/>
              <w:keepLines/>
              <w:spacing w:after="0"/>
              <w:cnfStyle w:val="000000010000" w:firstRow="0" w:lastRow="0" w:firstColumn="0" w:lastColumn="0" w:oddVBand="0" w:evenVBand="0" w:oddHBand="0" w:evenHBand="1" w:firstRowFirstColumn="0" w:firstRowLastColumn="0" w:lastRowFirstColumn="0" w:lastRowLastColumn="0"/>
            </w:pPr>
            <w:r w:rsidRPr="00807DCE">
              <w:t>Transmission line (Allendale to Sydenham)</w:t>
            </w:r>
          </w:p>
        </w:tc>
        <w:tc>
          <w:tcPr>
            <w:tcW w:w="1662" w:type="pct"/>
          </w:tcPr>
          <w:p w14:paraId="0D22B690" w14:textId="77777777" w:rsidR="005E38D9" w:rsidRDefault="005E38D9" w:rsidP="0081511E">
            <w:pPr>
              <w:pStyle w:val="TableText"/>
              <w:keepNext/>
              <w:keepLines/>
              <w:spacing w:after="0"/>
              <w:cnfStyle w:val="000000010000" w:firstRow="0" w:lastRow="0" w:firstColumn="0" w:lastColumn="0" w:oddVBand="0" w:evenVBand="0" w:oddHBand="0" w:evenHBand="1" w:firstRowFirstColumn="0" w:firstRowLastColumn="0" w:lastRowFirstColumn="0" w:lastRowLastColumn="0"/>
            </w:pPr>
            <w:r w:rsidRPr="00807DCE">
              <w:t>Medium impact</w:t>
            </w:r>
          </w:p>
        </w:tc>
      </w:tr>
      <w:tr w:rsidR="005E38D9" w14:paraId="6EA5310D" w14:textId="77777777" w:rsidTr="004225C9">
        <w:tc>
          <w:tcPr>
            <w:cnfStyle w:val="001000000000" w:firstRow="0" w:lastRow="0" w:firstColumn="1" w:lastColumn="0" w:oddVBand="0" w:evenVBand="0" w:oddHBand="0" w:evenHBand="0" w:firstRowFirstColumn="0" w:firstRowLastColumn="0" w:lastRowFirstColumn="0" w:lastRowLastColumn="0"/>
            <w:tcW w:w="879" w:type="pct"/>
            <w:vMerge/>
          </w:tcPr>
          <w:p w14:paraId="48BC1D10" w14:textId="77777777" w:rsidR="005E38D9" w:rsidRDefault="005E38D9" w:rsidP="0081511E">
            <w:pPr>
              <w:keepNext/>
              <w:keepLines/>
              <w:spacing w:after="0"/>
            </w:pPr>
          </w:p>
        </w:tc>
        <w:tc>
          <w:tcPr>
            <w:tcW w:w="2459" w:type="pct"/>
          </w:tcPr>
          <w:p w14:paraId="73B3C32E"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Powercor distribution line crossovers</w:t>
            </w:r>
          </w:p>
        </w:tc>
        <w:tc>
          <w:tcPr>
            <w:tcW w:w="1662" w:type="pct"/>
          </w:tcPr>
          <w:p w14:paraId="5253A9C8"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Moderate impact</w:t>
            </w:r>
          </w:p>
        </w:tc>
      </w:tr>
      <w:tr w:rsidR="005E38D9" w14:paraId="4BE25CA6" w14:textId="77777777" w:rsidTr="004225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 w:type="pct"/>
            <w:vMerge/>
          </w:tcPr>
          <w:p w14:paraId="52579FEE" w14:textId="77777777" w:rsidR="005E38D9" w:rsidRDefault="005E38D9" w:rsidP="0081511E">
            <w:pPr>
              <w:keepNext/>
              <w:keepLines/>
              <w:spacing w:after="0"/>
            </w:pPr>
          </w:p>
        </w:tc>
        <w:tc>
          <w:tcPr>
            <w:tcW w:w="2459" w:type="pct"/>
          </w:tcPr>
          <w:p w14:paraId="069F4FFF" w14:textId="77777777" w:rsidR="005E38D9" w:rsidRDefault="005E38D9" w:rsidP="0081511E">
            <w:pPr>
              <w:pStyle w:val="TableText"/>
              <w:keepNext/>
              <w:keepLines/>
              <w:spacing w:after="0"/>
              <w:cnfStyle w:val="000000010000" w:firstRow="0" w:lastRow="0" w:firstColumn="0" w:lastColumn="0" w:oddVBand="0" w:evenVBand="0" w:oddHBand="0" w:evenHBand="1" w:firstRowFirstColumn="0" w:firstRowLastColumn="0" w:lastRowFirstColumn="0" w:lastRowLastColumn="0"/>
            </w:pPr>
            <w:r w:rsidRPr="00807DCE">
              <w:t>Existing Bulgana Terminal Station upgrade</w:t>
            </w:r>
          </w:p>
        </w:tc>
        <w:tc>
          <w:tcPr>
            <w:tcW w:w="1662" w:type="pct"/>
          </w:tcPr>
          <w:p w14:paraId="28CC97A5" w14:textId="77777777" w:rsidR="005E38D9" w:rsidRDefault="005E38D9" w:rsidP="0081511E">
            <w:pPr>
              <w:pStyle w:val="TableText"/>
              <w:keepNext/>
              <w:keepLines/>
              <w:spacing w:after="0"/>
              <w:cnfStyle w:val="000000010000" w:firstRow="0" w:lastRow="0" w:firstColumn="0" w:lastColumn="0" w:oddVBand="0" w:evenVBand="0" w:oddHBand="0" w:evenHBand="1" w:firstRowFirstColumn="0" w:firstRowLastColumn="0" w:lastRowFirstColumn="0" w:lastRowLastColumn="0"/>
            </w:pPr>
            <w:r w:rsidRPr="00807DCE">
              <w:t>Moderate impact</w:t>
            </w:r>
          </w:p>
        </w:tc>
      </w:tr>
      <w:tr w:rsidR="005E38D9" w14:paraId="67B7A0AE" w14:textId="77777777" w:rsidTr="004225C9">
        <w:tc>
          <w:tcPr>
            <w:cnfStyle w:val="001000000000" w:firstRow="0" w:lastRow="0" w:firstColumn="1" w:lastColumn="0" w:oddVBand="0" w:evenVBand="0" w:oddHBand="0" w:evenHBand="0" w:firstRowFirstColumn="0" w:firstRowLastColumn="0" w:lastRowFirstColumn="0" w:lastRowLastColumn="0"/>
            <w:tcW w:w="879" w:type="pct"/>
            <w:vMerge/>
          </w:tcPr>
          <w:p w14:paraId="46091FA0" w14:textId="77777777" w:rsidR="005E38D9" w:rsidRDefault="005E38D9" w:rsidP="0081511E">
            <w:pPr>
              <w:keepNext/>
              <w:keepLines/>
              <w:spacing w:after="0"/>
            </w:pPr>
          </w:p>
        </w:tc>
        <w:tc>
          <w:tcPr>
            <w:tcW w:w="2459" w:type="pct"/>
          </w:tcPr>
          <w:p w14:paraId="670F165D"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New 500kV terminal station near Bulgana</w:t>
            </w:r>
          </w:p>
        </w:tc>
        <w:tc>
          <w:tcPr>
            <w:tcW w:w="1662" w:type="pct"/>
          </w:tcPr>
          <w:p w14:paraId="48D9D470"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Moderate impact</w:t>
            </w:r>
          </w:p>
        </w:tc>
      </w:tr>
      <w:tr w:rsidR="005E38D9" w14:paraId="68A1F521" w14:textId="77777777" w:rsidTr="004225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 w:type="pct"/>
            <w:vMerge/>
          </w:tcPr>
          <w:p w14:paraId="0A9C24CE" w14:textId="77777777" w:rsidR="005E38D9" w:rsidRDefault="005E38D9" w:rsidP="0081511E">
            <w:pPr>
              <w:keepNext/>
              <w:keepLines/>
              <w:spacing w:after="0"/>
            </w:pPr>
          </w:p>
        </w:tc>
        <w:tc>
          <w:tcPr>
            <w:tcW w:w="2459" w:type="pct"/>
          </w:tcPr>
          <w:p w14:paraId="233CB466" w14:textId="77777777" w:rsidR="005E38D9" w:rsidRDefault="005E38D9" w:rsidP="0081511E">
            <w:pPr>
              <w:pStyle w:val="TableText"/>
              <w:keepNext/>
              <w:keepLines/>
              <w:spacing w:after="0"/>
              <w:cnfStyle w:val="000000010000" w:firstRow="0" w:lastRow="0" w:firstColumn="0" w:lastColumn="0" w:oddVBand="0" w:evenVBand="0" w:oddHBand="0" w:evenHBand="1" w:firstRowFirstColumn="0" w:firstRowLastColumn="0" w:lastRowFirstColumn="0" w:lastRowLastColumn="0"/>
            </w:pPr>
            <w:r w:rsidRPr="00807DCE">
              <w:t>Existing Elaine Terminal Station upgrade</w:t>
            </w:r>
          </w:p>
        </w:tc>
        <w:tc>
          <w:tcPr>
            <w:tcW w:w="1662" w:type="pct"/>
          </w:tcPr>
          <w:p w14:paraId="6AE1846B" w14:textId="77777777" w:rsidR="005E38D9" w:rsidRDefault="005E38D9" w:rsidP="0081511E">
            <w:pPr>
              <w:pStyle w:val="TableText"/>
              <w:keepNext/>
              <w:keepLines/>
              <w:spacing w:after="0"/>
              <w:cnfStyle w:val="000000010000" w:firstRow="0" w:lastRow="0" w:firstColumn="0" w:lastColumn="0" w:oddVBand="0" w:evenVBand="0" w:oddHBand="0" w:evenHBand="1" w:firstRowFirstColumn="0" w:firstRowLastColumn="0" w:lastRowFirstColumn="0" w:lastRowLastColumn="0"/>
            </w:pPr>
            <w:r w:rsidRPr="00807DCE">
              <w:t>Moderate impact</w:t>
            </w:r>
          </w:p>
        </w:tc>
      </w:tr>
      <w:tr w:rsidR="005E38D9" w14:paraId="71F9B34C" w14:textId="77777777" w:rsidTr="004225C9">
        <w:tc>
          <w:tcPr>
            <w:cnfStyle w:val="001000000000" w:firstRow="0" w:lastRow="0" w:firstColumn="1" w:lastColumn="0" w:oddVBand="0" w:evenVBand="0" w:oddHBand="0" w:evenHBand="0" w:firstRowFirstColumn="0" w:firstRowLastColumn="0" w:lastRowFirstColumn="0" w:lastRowLastColumn="0"/>
            <w:tcW w:w="879" w:type="pct"/>
            <w:vMerge/>
          </w:tcPr>
          <w:p w14:paraId="2845E15C" w14:textId="77777777" w:rsidR="005E38D9" w:rsidRDefault="005E38D9" w:rsidP="0081511E">
            <w:pPr>
              <w:keepNext/>
              <w:keepLines/>
              <w:spacing w:after="0"/>
            </w:pPr>
          </w:p>
        </w:tc>
        <w:tc>
          <w:tcPr>
            <w:tcW w:w="2459" w:type="pct"/>
          </w:tcPr>
          <w:p w14:paraId="1BE34F41"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Intermediate laydown areas</w:t>
            </w:r>
          </w:p>
        </w:tc>
        <w:tc>
          <w:tcPr>
            <w:tcW w:w="1662" w:type="pct"/>
          </w:tcPr>
          <w:p w14:paraId="7A64395E" w14:textId="77777777" w:rsidR="005E38D9" w:rsidRDefault="005E38D9" w:rsidP="0081511E">
            <w:pPr>
              <w:pStyle w:val="TableText"/>
              <w:keepNext/>
              <w:keepLines/>
              <w:spacing w:after="0"/>
              <w:cnfStyle w:val="000000000000" w:firstRow="0" w:lastRow="0" w:firstColumn="0" w:lastColumn="0" w:oddVBand="0" w:evenVBand="0" w:oddHBand="0" w:evenHBand="0" w:firstRowFirstColumn="0" w:firstRowLastColumn="0" w:lastRowFirstColumn="0" w:lastRowLastColumn="0"/>
            </w:pPr>
            <w:r w:rsidRPr="00807DCE">
              <w:t>Moderate impact</w:t>
            </w:r>
          </w:p>
        </w:tc>
      </w:tr>
    </w:tbl>
    <w:p w14:paraId="13605709" w14:textId="77777777" w:rsidR="00B50FFA" w:rsidRDefault="00B50FFA" w:rsidP="005B22C5">
      <w:pPr>
        <w:spacing w:before="240"/>
      </w:pPr>
      <w:r w:rsidRPr="54231A57">
        <w:t>The Project</w:t>
      </w:r>
      <w:r w:rsidR="00270ACB" w:rsidRPr="54231A57">
        <w:t xml:space="preserve"> has bee</w:t>
      </w:r>
      <w:r w:rsidR="003A426D" w:rsidRPr="54231A57">
        <w:t xml:space="preserve">n iteratively developed to </w:t>
      </w:r>
      <w:r w:rsidR="001D14BC" w:rsidRPr="54231A57">
        <w:t>avoid</w:t>
      </w:r>
      <w:r w:rsidR="008601B9" w:rsidRPr="54231A57">
        <w:t xml:space="preserve"> </w:t>
      </w:r>
      <w:r w:rsidRPr="54231A57">
        <w:t xml:space="preserve">nearby </w:t>
      </w:r>
      <w:r w:rsidR="003A426D" w:rsidRPr="54231A57">
        <w:t>sensitive receptors so far as reasonably practicable, whilst</w:t>
      </w:r>
      <w:r w:rsidRPr="54231A57">
        <w:t xml:space="preserve"> </w:t>
      </w:r>
      <w:r w:rsidR="008601B9" w:rsidRPr="54231A57">
        <w:t xml:space="preserve">considering </w:t>
      </w:r>
      <w:r w:rsidRPr="54231A57">
        <w:t xml:space="preserve">other social, cultural, environmental and engineering </w:t>
      </w:r>
      <w:r w:rsidR="008601B9" w:rsidRPr="54231A57">
        <w:t>factors</w:t>
      </w:r>
      <w:r w:rsidRPr="54231A57">
        <w:t xml:space="preserve">. </w:t>
      </w:r>
    </w:p>
    <w:p w14:paraId="71F7A173" w14:textId="77777777" w:rsidR="00B50FFA" w:rsidRDefault="00B50FFA" w:rsidP="0081511E">
      <w:pPr>
        <w:spacing w:after="120"/>
      </w:pPr>
      <w:r w:rsidRPr="54231A57">
        <w:t xml:space="preserve">EPRs </w:t>
      </w:r>
      <w:r w:rsidR="00E7535D" w:rsidRPr="54231A57">
        <w:t>were</w:t>
      </w:r>
      <w:r w:rsidRPr="54231A57">
        <w:t xml:space="preserve"> developed to manage and reduce the</w:t>
      </w:r>
      <w:r w:rsidR="008601B9" w:rsidRPr="54231A57">
        <w:t xml:space="preserve"> moderate and medium </w:t>
      </w:r>
      <w:r w:rsidR="003A2364" w:rsidRPr="54231A57">
        <w:t xml:space="preserve">potential </w:t>
      </w:r>
      <w:r w:rsidR="008601B9" w:rsidRPr="54231A57">
        <w:t xml:space="preserve">impacts </w:t>
      </w:r>
      <w:r w:rsidR="00C06E7E" w:rsidRPr="54231A57">
        <w:t xml:space="preserve">associated with dust generation, as </w:t>
      </w:r>
      <w:r w:rsidR="008601B9" w:rsidRPr="54231A57">
        <w:t xml:space="preserve">detailed in </w:t>
      </w:r>
      <w:r w:rsidR="008601B9">
        <w:fldChar w:fldCharType="begin"/>
      </w:r>
      <w:r w:rsidR="008601B9">
        <w:instrText xml:space="preserve"> REF _Ref180747177 \h </w:instrText>
      </w:r>
      <w:r w:rsidR="008601B9">
        <w:fldChar w:fldCharType="separate"/>
      </w:r>
      <w:r w:rsidR="003631AE">
        <w:t xml:space="preserve">Table </w:t>
      </w:r>
      <w:r w:rsidR="003631AE">
        <w:rPr>
          <w:noProof/>
        </w:rPr>
        <w:t>18</w:t>
      </w:r>
      <w:r w:rsidR="003631AE">
        <w:t>.</w:t>
      </w:r>
      <w:r w:rsidR="003631AE">
        <w:rPr>
          <w:noProof/>
        </w:rPr>
        <w:t>2</w:t>
      </w:r>
      <w:r w:rsidR="008601B9">
        <w:fldChar w:fldCharType="end"/>
      </w:r>
      <w:r w:rsidRPr="54231A57">
        <w:t xml:space="preserve">. </w:t>
      </w:r>
      <w:r w:rsidR="00FC1870" w:rsidRPr="54231A57">
        <w:t xml:space="preserve">These include the </w:t>
      </w:r>
      <w:r w:rsidRPr="54231A57">
        <w:t xml:space="preserve">development of a Construction Environmental Management Plan (CEMP) </w:t>
      </w:r>
      <w:r w:rsidR="008D2945" w:rsidRPr="54231A57">
        <w:t xml:space="preserve">(EPR EM2) </w:t>
      </w:r>
      <w:r w:rsidRPr="54231A57">
        <w:t>for the Project, which will include</w:t>
      </w:r>
      <w:r w:rsidR="001D14BC" w:rsidRPr="54231A57">
        <w:t xml:space="preserve"> an Air Quality Management Plan</w:t>
      </w:r>
      <w:r w:rsidR="00AC37D6" w:rsidRPr="54231A57">
        <w:t xml:space="preserve"> (EPR AQ1). The </w:t>
      </w:r>
      <w:r w:rsidR="008359D8" w:rsidRPr="54231A57">
        <w:t xml:space="preserve">purpose of the </w:t>
      </w:r>
      <w:r w:rsidR="00AC37D6" w:rsidRPr="54231A57">
        <w:t>Air Quality Management Plan</w:t>
      </w:r>
      <w:r w:rsidR="008359D8" w:rsidRPr="54231A57">
        <w:t xml:space="preserve"> will be to identify measures to minimise the risk of air quality impacts during construction, and it </w:t>
      </w:r>
      <w:r w:rsidR="00045743" w:rsidRPr="54231A57">
        <w:t xml:space="preserve">is required to detail how the Project will control and where necessary monitor dust emissions. </w:t>
      </w:r>
      <w:r w:rsidR="002E2699" w:rsidRPr="54231A57">
        <w:t xml:space="preserve">The effectiveness of these controls will be </w:t>
      </w:r>
      <w:r w:rsidR="0040231C" w:rsidRPr="54231A57">
        <w:t>reviewed and</w:t>
      </w:r>
      <w:r w:rsidR="002E2699" w:rsidRPr="54231A57">
        <w:t xml:space="preserve"> amended if required by the Principal Contractor when reviewing monitoring results. </w:t>
      </w:r>
      <w:r w:rsidR="00513713" w:rsidRPr="54231A57">
        <w:t xml:space="preserve">Industry standard measures </w:t>
      </w:r>
      <w:r w:rsidR="00083F12" w:rsidRPr="54231A57">
        <w:t xml:space="preserve">to </w:t>
      </w:r>
      <w:r w:rsidR="001C58A1" w:rsidRPr="54231A57">
        <w:t xml:space="preserve">minimise and </w:t>
      </w:r>
      <w:r w:rsidR="00083F12" w:rsidRPr="54231A57">
        <w:t xml:space="preserve">manage dust generation </w:t>
      </w:r>
      <w:r w:rsidR="00513713" w:rsidRPr="54231A57">
        <w:t xml:space="preserve">that may be </w:t>
      </w:r>
      <w:r w:rsidR="00756417" w:rsidRPr="54231A57">
        <w:t>included in the Air Quality Management Plan include:</w:t>
      </w:r>
    </w:p>
    <w:p w14:paraId="43F9A6EC" w14:textId="77777777" w:rsidR="00B50FFA" w:rsidRPr="00255924" w:rsidRDefault="00B50FFA" w:rsidP="0081511E">
      <w:pPr>
        <w:pStyle w:val="ListBullet"/>
        <w:spacing w:after="120"/>
      </w:pPr>
      <w:r w:rsidRPr="00B76AB3">
        <w:t xml:space="preserve">Watering </w:t>
      </w:r>
      <w:r w:rsidRPr="00255924">
        <w:t>access tracks and exposed and disturbed areas</w:t>
      </w:r>
      <w:r w:rsidR="001D14BC" w:rsidRPr="00255924">
        <w:t xml:space="preserve"> </w:t>
      </w:r>
      <w:r w:rsidR="008601B9" w:rsidRPr="00255924">
        <w:t>to</w:t>
      </w:r>
      <w:r w:rsidRPr="00255924">
        <w:t xml:space="preserve"> reduce the level of dust generated from Project traffic along unsealed roads and from wind erosion from exposed and disturbed areas, such that associated residual impacts would be minimised</w:t>
      </w:r>
    </w:p>
    <w:p w14:paraId="5B85862C" w14:textId="77777777" w:rsidR="00B50FFA" w:rsidRPr="00255924" w:rsidRDefault="00B50FFA" w:rsidP="0081511E">
      <w:pPr>
        <w:pStyle w:val="ListBullet"/>
        <w:spacing w:after="120"/>
      </w:pPr>
      <w:r w:rsidRPr="54231A57">
        <w:t xml:space="preserve">Modifying the intensity of activities based on observed dust levels and </w:t>
      </w:r>
      <w:r w:rsidR="008601B9" w:rsidRPr="54231A57">
        <w:t>weather</w:t>
      </w:r>
      <w:r w:rsidRPr="54231A57">
        <w:t xml:space="preserve"> conditions</w:t>
      </w:r>
      <w:r w:rsidR="008601B9" w:rsidRPr="54231A57">
        <w:t xml:space="preserve"> </w:t>
      </w:r>
      <w:r w:rsidR="00D01EE9" w:rsidRPr="54231A57">
        <w:t xml:space="preserve">so that </w:t>
      </w:r>
      <w:r w:rsidRPr="54231A57">
        <w:t xml:space="preserve">activities can be scaled back or suspended </w:t>
      </w:r>
      <w:r w:rsidR="008601B9" w:rsidRPr="54231A57">
        <w:t xml:space="preserve">to </w:t>
      </w:r>
      <w:r w:rsidRPr="54231A57">
        <w:t xml:space="preserve">reduce the potential for residual impacts </w:t>
      </w:r>
      <w:r w:rsidR="007E5A21" w:rsidRPr="54231A57">
        <w:t xml:space="preserve">when </w:t>
      </w:r>
      <w:r w:rsidR="00F942C0" w:rsidRPr="54231A57">
        <w:t xml:space="preserve">poor ambient air quality and weather </w:t>
      </w:r>
      <w:r w:rsidR="00255924" w:rsidRPr="54231A57">
        <w:t xml:space="preserve">conditions </w:t>
      </w:r>
      <w:r w:rsidR="00F942C0" w:rsidRPr="54231A57">
        <w:t xml:space="preserve">are identified </w:t>
      </w:r>
    </w:p>
    <w:p w14:paraId="2C79290B" w14:textId="77777777" w:rsidR="00B50FFA" w:rsidRPr="00B76AB3" w:rsidRDefault="002E2699" w:rsidP="0081511E">
      <w:pPr>
        <w:pStyle w:val="ListBullet"/>
        <w:spacing w:after="120"/>
      </w:pPr>
      <w:r w:rsidRPr="00255924">
        <w:t xml:space="preserve">Avoiding the </w:t>
      </w:r>
      <w:r w:rsidR="00B50FFA" w:rsidRPr="00255924">
        <w:t>burning of trimmed and cleared vegetation</w:t>
      </w:r>
      <w:r w:rsidR="008601B9" w:rsidRPr="00255924">
        <w:t xml:space="preserve"> to</w:t>
      </w:r>
      <w:r w:rsidR="00B50FFA" w:rsidRPr="00255924">
        <w:t xml:space="preserve"> </w:t>
      </w:r>
      <w:r w:rsidRPr="00255924">
        <w:t xml:space="preserve">prevent </w:t>
      </w:r>
      <w:r w:rsidR="00B50FFA" w:rsidRPr="00255924">
        <w:t>associated emissions to air, which include particulate matter</w:t>
      </w:r>
      <w:r w:rsidR="00B50FFA" w:rsidRPr="00B76AB3">
        <w:t xml:space="preserve"> associated with these types of activities</w:t>
      </w:r>
    </w:p>
    <w:p w14:paraId="3F28436B" w14:textId="77777777" w:rsidR="00B50FFA" w:rsidRPr="00B76AB3" w:rsidRDefault="00B50FFA" w:rsidP="0081511E">
      <w:pPr>
        <w:pStyle w:val="ListBullet"/>
        <w:spacing w:after="120"/>
      </w:pPr>
      <w:r w:rsidRPr="00B76AB3">
        <w:t>Covering loads and removing loose materials/debris before vehicles exit the site</w:t>
      </w:r>
      <w:r w:rsidR="001D14BC" w:rsidRPr="00B76AB3">
        <w:t xml:space="preserve"> </w:t>
      </w:r>
      <w:r w:rsidR="008601B9" w:rsidRPr="00B76AB3">
        <w:t xml:space="preserve">to </w:t>
      </w:r>
      <w:r w:rsidRPr="00B76AB3">
        <w:t>minimise dust associated with the transport of construction materials</w:t>
      </w:r>
    </w:p>
    <w:p w14:paraId="06AF3119" w14:textId="77777777" w:rsidR="00B50FFA" w:rsidRPr="00B76AB3" w:rsidRDefault="00B50FFA" w:rsidP="0081511E">
      <w:pPr>
        <w:pStyle w:val="ListBullet"/>
        <w:spacing w:after="120"/>
      </w:pPr>
      <w:r w:rsidRPr="00B76AB3">
        <w:t>Minimising the extent of disturbed and exposed areas and stockpiles</w:t>
      </w:r>
      <w:r w:rsidR="008601B9" w:rsidRPr="00B76AB3">
        <w:t xml:space="preserve"> to </w:t>
      </w:r>
      <w:r w:rsidRPr="00B76AB3">
        <w:t>limit dust arising from wind erosion</w:t>
      </w:r>
    </w:p>
    <w:p w14:paraId="09FB3BAA" w14:textId="77777777" w:rsidR="00B50FFA" w:rsidRPr="00B76AB3" w:rsidRDefault="00B50FFA" w:rsidP="0081511E">
      <w:pPr>
        <w:pStyle w:val="ListBullet"/>
        <w:spacing w:after="120"/>
      </w:pPr>
      <w:r w:rsidRPr="00B76AB3">
        <w:t>Covering or stabilising long-term stockpiles</w:t>
      </w:r>
      <w:r w:rsidR="008601B9" w:rsidRPr="00B76AB3">
        <w:t xml:space="preserve"> to </w:t>
      </w:r>
      <w:r w:rsidRPr="00B76AB3">
        <w:t>limit the extent of dust resulting from wind erosion effects at these areas</w:t>
      </w:r>
    </w:p>
    <w:p w14:paraId="062CA95A" w14:textId="77777777" w:rsidR="00B50FFA" w:rsidRPr="00B76AB3" w:rsidRDefault="00B50FFA" w:rsidP="0081511E">
      <w:pPr>
        <w:pStyle w:val="ListBullet"/>
        <w:spacing w:after="120"/>
      </w:pPr>
      <w:r w:rsidRPr="54231A57">
        <w:t xml:space="preserve">Positioning dusty activities such as concrete batching and materials stockpiles as far as practicable </w:t>
      </w:r>
      <w:r w:rsidR="005403E7" w:rsidRPr="54231A57">
        <w:t xml:space="preserve">away </w:t>
      </w:r>
      <w:r w:rsidRPr="54231A57">
        <w:t>from surrounding receptors</w:t>
      </w:r>
    </w:p>
    <w:p w14:paraId="7A6984D5" w14:textId="77777777" w:rsidR="00B50FFA" w:rsidRPr="00B76AB3" w:rsidRDefault="00B50FFA" w:rsidP="0081511E">
      <w:pPr>
        <w:pStyle w:val="ListBullet"/>
        <w:spacing w:after="120"/>
      </w:pPr>
      <w:r w:rsidRPr="54231A57">
        <w:t>Identifying appropriate site speed limits</w:t>
      </w:r>
      <w:r w:rsidR="008601B9" w:rsidRPr="54231A57">
        <w:t xml:space="preserve"> to minimise dust generation</w:t>
      </w:r>
    </w:p>
    <w:p w14:paraId="3D19E6DA" w14:textId="77777777" w:rsidR="00B50FFA" w:rsidRPr="00B76AB3" w:rsidRDefault="00B50FFA" w:rsidP="0081511E">
      <w:pPr>
        <w:pStyle w:val="ListBullet"/>
        <w:spacing w:after="120"/>
      </w:pPr>
      <w:r w:rsidRPr="00B76AB3">
        <w:t xml:space="preserve">Revegetating or sealing finished areas </w:t>
      </w:r>
      <w:r w:rsidR="008601B9" w:rsidRPr="00B76AB3">
        <w:t>to reduce</w:t>
      </w:r>
      <w:r w:rsidRPr="00B76AB3">
        <w:t xml:space="preserve"> susceptib</w:t>
      </w:r>
      <w:r w:rsidR="008601B9" w:rsidRPr="00B76AB3">
        <w:t xml:space="preserve">ility </w:t>
      </w:r>
      <w:r w:rsidRPr="00B76AB3">
        <w:t>to wind erosion</w:t>
      </w:r>
    </w:p>
    <w:p w14:paraId="25B9FC42" w14:textId="77777777" w:rsidR="00012F29" w:rsidRDefault="00E8033F" w:rsidP="0081511E">
      <w:pPr>
        <w:pStyle w:val="ListBullet"/>
        <w:spacing w:after="120"/>
      </w:pPr>
      <w:r w:rsidRPr="54231A57">
        <w:t>Maintaining minimum setback distances of at least 100m to sensitive receptors from temporary concrete batch plants</w:t>
      </w:r>
    </w:p>
    <w:p w14:paraId="6B0F3941" w14:textId="77777777" w:rsidR="00B50FFA" w:rsidRDefault="008601B9" w:rsidP="0081511E">
      <w:pPr>
        <w:pStyle w:val="ListBullet"/>
        <w:spacing w:after="120"/>
      </w:pPr>
      <w:r w:rsidRPr="00B76AB3">
        <w:t>C</w:t>
      </w:r>
      <w:r w:rsidR="00B50FFA" w:rsidRPr="00B76AB3">
        <w:t>onsulti</w:t>
      </w:r>
      <w:r w:rsidRPr="00B76AB3">
        <w:t xml:space="preserve">ng </w:t>
      </w:r>
      <w:r w:rsidR="00B50FFA" w:rsidRPr="00B76AB3">
        <w:t>with surrounding sensitive receptors</w:t>
      </w:r>
      <w:r w:rsidRPr="00B76AB3">
        <w:t xml:space="preserve"> to</w:t>
      </w:r>
      <w:r w:rsidR="00B50FFA" w:rsidRPr="00B76AB3">
        <w:t xml:space="preserve"> </w:t>
      </w:r>
      <w:r w:rsidR="00917885">
        <w:t>discuss and review the suitability of controls</w:t>
      </w:r>
    </w:p>
    <w:p w14:paraId="4214652E" w14:textId="77777777" w:rsidR="001C065A" w:rsidRPr="00B76AB3" w:rsidRDefault="00BC69FF" w:rsidP="001C065A">
      <w:pPr>
        <w:pStyle w:val="ListBullet"/>
      </w:pPr>
      <w:r>
        <w:t xml:space="preserve">Implementation of </w:t>
      </w:r>
      <w:r w:rsidRPr="00BC69FF">
        <w:t>monitoring, with the application of short-term trigger response criteria</w:t>
      </w:r>
      <w:r w:rsidR="005403E7">
        <w:t>,</w:t>
      </w:r>
      <w:r w:rsidRPr="00BC69FF">
        <w:t xml:space="preserve"> so that any changes to the </w:t>
      </w:r>
      <w:r w:rsidR="002E2699">
        <w:t>efficacy</w:t>
      </w:r>
      <w:r w:rsidR="002E2699" w:rsidRPr="00BC69FF">
        <w:t xml:space="preserve"> </w:t>
      </w:r>
      <w:r w:rsidRPr="00BC69FF">
        <w:t xml:space="preserve">of activities and /or controls can be made readily. </w:t>
      </w:r>
    </w:p>
    <w:p w14:paraId="237A6536" w14:textId="77777777" w:rsidR="00BC4B0A" w:rsidRDefault="00615C82" w:rsidP="00B50FFA">
      <w:r>
        <w:lastRenderedPageBreak/>
        <w:t>T</w:t>
      </w:r>
      <w:r w:rsidR="00BC4B0A" w:rsidRPr="00BC4B0A">
        <w:t>he establishment of laydown areas, as per the</w:t>
      </w:r>
      <w:r>
        <w:t xml:space="preserve"> draft</w:t>
      </w:r>
      <w:r w:rsidR="00BC4B0A" w:rsidRPr="00BC4B0A">
        <w:t xml:space="preserve"> Incorporated Document conditions, can be done as preparatory works and are not subject to EPRs. The </w:t>
      </w:r>
      <w:r w:rsidR="00265C12">
        <w:t xml:space="preserve">construction of the </w:t>
      </w:r>
      <w:r w:rsidR="00265C12" w:rsidRPr="00BC4B0A">
        <w:t xml:space="preserve">workforce accommodation facilities </w:t>
      </w:r>
      <w:r w:rsidR="00265C12">
        <w:t xml:space="preserve">are subject to </w:t>
      </w:r>
      <w:r w:rsidR="00BC4B0A" w:rsidRPr="00BC4B0A">
        <w:t xml:space="preserve">conditions in the </w:t>
      </w:r>
      <w:r w:rsidR="00265C12">
        <w:t xml:space="preserve">draft </w:t>
      </w:r>
      <w:r w:rsidR="00BC4B0A" w:rsidRPr="00BC4B0A">
        <w:t>Incorporated Document</w:t>
      </w:r>
      <w:r w:rsidR="00265C12">
        <w:t xml:space="preserve"> </w:t>
      </w:r>
      <w:r w:rsidR="003C30CC">
        <w:t>which include</w:t>
      </w:r>
      <w:r w:rsidR="008569EB">
        <w:t>s the requirement to develop and implement</w:t>
      </w:r>
      <w:r w:rsidR="00265C12">
        <w:t xml:space="preserve"> a CEMP </w:t>
      </w:r>
      <w:r w:rsidR="00265C12" w:rsidRPr="00265C12">
        <w:t xml:space="preserve">that includes </w:t>
      </w:r>
      <w:r w:rsidR="00C45D37">
        <w:t xml:space="preserve">management </w:t>
      </w:r>
      <w:r w:rsidR="00265C12" w:rsidRPr="00265C12">
        <w:t>of air quality</w:t>
      </w:r>
      <w:r w:rsidR="00006ECE">
        <w:t xml:space="preserve"> impacts</w:t>
      </w:r>
      <w:r w:rsidR="00265C12">
        <w:t>.</w:t>
      </w:r>
      <w:r w:rsidR="00365F1D">
        <w:t xml:space="preserve"> </w:t>
      </w:r>
      <w:r w:rsidR="00051441">
        <w:t xml:space="preserve">EPRs </w:t>
      </w:r>
      <w:r w:rsidR="00FE1B27">
        <w:t xml:space="preserve">however </w:t>
      </w:r>
      <w:r w:rsidR="00146A7D">
        <w:t xml:space="preserve">do apply to the use of the </w:t>
      </w:r>
      <w:r w:rsidR="00146A7D" w:rsidRPr="00BC4B0A">
        <w:t>workforce accommodation facilities</w:t>
      </w:r>
      <w:r w:rsidR="00146A7D">
        <w:t xml:space="preserve"> during </w:t>
      </w:r>
      <w:r w:rsidR="00E520C6">
        <w:t>P</w:t>
      </w:r>
      <w:r w:rsidR="00146A7D">
        <w:t xml:space="preserve">roject construction. </w:t>
      </w:r>
    </w:p>
    <w:p w14:paraId="298997BE" w14:textId="77777777" w:rsidR="00B50FFA" w:rsidRDefault="009766BE" w:rsidP="00B50FFA">
      <w:r w:rsidRPr="54231A57">
        <w:t xml:space="preserve">Following application of these </w:t>
      </w:r>
      <w:r w:rsidR="00835BF4" w:rsidRPr="54231A57">
        <w:t xml:space="preserve">types of </w:t>
      </w:r>
      <w:r w:rsidRPr="54231A57">
        <w:t>mitigation</w:t>
      </w:r>
      <w:r w:rsidR="00835BF4" w:rsidRPr="54231A57">
        <w:t xml:space="preserve"> measures</w:t>
      </w:r>
      <w:r w:rsidRPr="54231A57">
        <w:t>, residual impacts associated with dust generation are low</w:t>
      </w:r>
      <w:r w:rsidR="00A92681" w:rsidRPr="54231A57">
        <w:t>.</w:t>
      </w:r>
      <w:r w:rsidR="00B50FFA" w:rsidRPr="54231A57">
        <w:t xml:space="preserve"> </w:t>
      </w:r>
      <w:r w:rsidR="00606E56">
        <w:t xml:space="preserve">The </w:t>
      </w:r>
      <w:r w:rsidR="00C97B11" w:rsidRPr="54231A57">
        <w:t>r</w:t>
      </w:r>
      <w:r w:rsidR="00A92681" w:rsidRPr="54231A57">
        <w:t xml:space="preserve">esidual </w:t>
      </w:r>
      <w:r w:rsidR="00B50FFA" w:rsidRPr="54231A57">
        <w:t xml:space="preserve">dust impacts </w:t>
      </w:r>
      <w:r w:rsidR="00245EF4" w:rsidRPr="54231A57">
        <w:t xml:space="preserve">are anticipated to </w:t>
      </w:r>
      <w:r w:rsidR="00A6672C" w:rsidRPr="54231A57">
        <w:t xml:space="preserve">be short-term, and </w:t>
      </w:r>
      <w:r w:rsidR="00B50FFA" w:rsidRPr="54231A57">
        <w:t>only occur on rare occasions during exceptional circumstances</w:t>
      </w:r>
      <w:r w:rsidR="00E05916" w:rsidRPr="54231A57">
        <w:t>. For example</w:t>
      </w:r>
      <w:r w:rsidR="00326CF1" w:rsidRPr="54231A57">
        <w:t>, existing elevated background conditions could lead to minor nuisance dust soiling</w:t>
      </w:r>
      <w:r w:rsidR="0026620D" w:rsidRPr="54231A57">
        <w:t>,</w:t>
      </w:r>
      <w:r w:rsidR="00326CF1" w:rsidRPr="54231A57">
        <w:t xml:space="preserve"> and/or inclement weather such as winds blowing in the direction from the Project towards sensitive receptors</w:t>
      </w:r>
      <w:r w:rsidR="00B50FFA" w:rsidRPr="54231A57">
        <w:t xml:space="preserve">. </w:t>
      </w:r>
      <w:r w:rsidR="00245EF4" w:rsidRPr="54231A57">
        <w:t>The r</w:t>
      </w:r>
      <w:r w:rsidR="00B50FFA" w:rsidRPr="54231A57">
        <w:t xml:space="preserve">esulting dust </w:t>
      </w:r>
      <w:r w:rsidR="008C7AA2" w:rsidRPr="54231A57">
        <w:t xml:space="preserve">levels </w:t>
      </w:r>
      <w:r w:rsidR="00B50FFA" w:rsidRPr="54231A57">
        <w:t xml:space="preserve">at surrounding </w:t>
      </w:r>
      <w:r w:rsidR="0050386A" w:rsidRPr="54231A57">
        <w:t>receptors</w:t>
      </w:r>
      <w:r w:rsidR="00B50FFA" w:rsidRPr="54231A57">
        <w:t xml:space="preserve"> </w:t>
      </w:r>
      <w:r w:rsidR="00A6672C" w:rsidRPr="54231A57">
        <w:t xml:space="preserve">would be </w:t>
      </w:r>
      <w:r w:rsidR="0078607C" w:rsidRPr="54231A57">
        <w:t xml:space="preserve">at </w:t>
      </w:r>
      <w:r w:rsidR="00A6672C" w:rsidRPr="54231A57">
        <w:t>nuisance level and non-harmful to human health</w:t>
      </w:r>
      <w:r w:rsidR="00216CDC" w:rsidRPr="54231A57">
        <w:t xml:space="preserve"> and </w:t>
      </w:r>
      <w:r w:rsidR="0053326C" w:rsidRPr="54231A57">
        <w:t>be</w:t>
      </w:r>
      <w:r w:rsidR="00216CDC" w:rsidRPr="54231A57">
        <w:t xml:space="preserve"> within the</w:t>
      </w:r>
      <w:r w:rsidR="0053326C" w:rsidRPr="54231A57">
        <w:t xml:space="preserve"> </w:t>
      </w:r>
      <w:r w:rsidR="00B50FFA" w:rsidRPr="54231A57">
        <w:t xml:space="preserve">natural variations </w:t>
      </w:r>
      <w:r w:rsidR="0053326C" w:rsidRPr="54231A57">
        <w:t xml:space="preserve">found </w:t>
      </w:r>
      <w:r w:rsidR="00B50FFA" w:rsidRPr="54231A57">
        <w:t xml:space="preserve">in </w:t>
      </w:r>
      <w:r w:rsidR="0053326C" w:rsidRPr="54231A57">
        <w:t xml:space="preserve">the </w:t>
      </w:r>
      <w:r w:rsidR="00B50FFA" w:rsidRPr="54231A57">
        <w:t xml:space="preserve">existing </w:t>
      </w:r>
      <w:r w:rsidR="0053326C" w:rsidRPr="54231A57">
        <w:t>environment</w:t>
      </w:r>
      <w:r w:rsidR="00B50FFA" w:rsidRPr="54231A57">
        <w:t xml:space="preserve">. </w:t>
      </w:r>
    </w:p>
    <w:p w14:paraId="1E8F26AC" w14:textId="77777777" w:rsidR="00864093" w:rsidRPr="009D4716" w:rsidRDefault="00C06E7E" w:rsidP="0004258F">
      <w:pPr>
        <w:pStyle w:val="Heading3"/>
      </w:pPr>
      <w:bookmarkStart w:id="40" w:name="_Ref183080546"/>
      <w:bookmarkStart w:id="41" w:name="_Ref183090018"/>
      <w:bookmarkStart w:id="42" w:name="_Toc201048426"/>
      <w:bookmarkStart w:id="43" w:name="_Ref179987291"/>
      <w:r>
        <w:t>Air pollutants from vehicles and machinery</w:t>
      </w:r>
      <w:bookmarkEnd w:id="40"/>
      <w:bookmarkEnd w:id="41"/>
      <w:bookmarkEnd w:id="42"/>
      <w:r>
        <w:t xml:space="preserve"> </w:t>
      </w:r>
      <w:bookmarkEnd w:id="43"/>
    </w:p>
    <w:p w14:paraId="74CB555F" w14:textId="77777777" w:rsidR="00864093" w:rsidRDefault="00B50FFA" w:rsidP="00823739">
      <w:r w:rsidRPr="54231A57">
        <w:t>Trucks</w:t>
      </w:r>
      <w:r w:rsidR="001D70A9" w:rsidRPr="54231A57">
        <w:t xml:space="preserve">, </w:t>
      </w:r>
      <w:r w:rsidRPr="54231A57">
        <w:t xml:space="preserve">heavy machinery </w:t>
      </w:r>
      <w:r w:rsidR="001D70A9" w:rsidRPr="54231A57">
        <w:t>and</w:t>
      </w:r>
      <w:r w:rsidRPr="54231A57">
        <w:t xml:space="preserve"> mobile generators </w:t>
      </w:r>
      <w:r w:rsidR="001D70A9" w:rsidRPr="54231A57">
        <w:t>used during construction</w:t>
      </w:r>
      <w:r w:rsidRPr="54231A57">
        <w:t xml:space="preserve"> may </w:t>
      </w:r>
      <w:r w:rsidR="001D70A9" w:rsidRPr="54231A57">
        <w:t>release pollutants</w:t>
      </w:r>
      <w:r w:rsidRPr="54231A57">
        <w:t xml:space="preserve"> </w:t>
      </w:r>
      <w:r w:rsidR="00C40F8D" w:rsidRPr="54231A57">
        <w:t xml:space="preserve">from their exhausts </w:t>
      </w:r>
      <w:r w:rsidRPr="54231A57">
        <w:t xml:space="preserve">including nitrogen oxides, carbon monoxide, sulfur dioxide, and </w:t>
      </w:r>
      <w:r w:rsidR="003E6844" w:rsidRPr="54231A57">
        <w:t>particulate matter</w:t>
      </w:r>
      <w:r w:rsidR="001D70A9" w:rsidRPr="54231A57">
        <w:t>,</w:t>
      </w:r>
      <w:r w:rsidRPr="54231A57">
        <w:t xml:space="preserve"> </w:t>
      </w:r>
      <w:r w:rsidR="001D70A9" w:rsidRPr="54231A57">
        <w:t>affecting</w:t>
      </w:r>
      <w:r w:rsidRPr="54231A57">
        <w:t xml:space="preserve"> air quality</w:t>
      </w:r>
      <w:r w:rsidR="00C06E7E" w:rsidRPr="54231A57">
        <w:t>.</w:t>
      </w:r>
    </w:p>
    <w:p w14:paraId="379702E4" w14:textId="77777777" w:rsidR="00B50FFA" w:rsidRDefault="001D70A9" w:rsidP="00B50FFA">
      <w:r w:rsidRPr="54231A57">
        <w:t>G</w:t>
      </w:r>
      <w:r w:rsidR="00B50FFA" w:rsidRPr="54231A57">
        <w:t>enerator</w:t>
      </w:r>
      <w:r w:rsidRPr="54231A57">
        <w:t>s</w:t>
      </w:r>
      <w:r w:rsidR="00B50FFA" w:rsidRPr="54231A57">
        <w:t xml:space="preserve"> </w:t>
      </w:r>
      <w:r w:rsidRPr="54231A57">
        <w:t xml:space="preserve">with </w:t>
      </w:r>
      <w:r w:rsidR="00B50FFA" w:rsidRPr="54231A57">
        <w:t>self-bunded fuel tank</w:t>
      </w:r>
      <w:r w:rsidRPr="54231A57">
        <w:t>s</w:t>
      </w:r>
      <w:r w:rsidR="00B50FFA" w:rsidRPr="54231A57">
        <w:t xml:space="preserve"> will be required to power </w:t>
      </w:r>
      <w:r w:rsidR="005A5ACA" w:rsidRPr="54231A57">
        <w:t xml:space="preserve">laydown areas </w:t>
      </w:r>
      <w:r w:rsidR="00B50FFA" w:rsidRPr="54231A57">
        <w:t>and smaller</w:t>
      </w:r>
      <w:r w:rsidRPr="54231A57">
        <w:t xml:space="preserve"> </w:t>
      </w:r>
      <w:r w:rsidR="00B50FFA" w:rsidRPr="54231A57">
        <w:t xml:space="preserve">generators will be used in various construction activities. </w:t>
      </w:r>
      <w:r w:rsidRPr="54231A57">
        <w:t>These g</w:t>
      </w:r>
      <w:r w:rsidR="00B50FFA" w:rsidRPr="54231A57">
        <w:t>enerators will be fuelled by diesel or unleaded fuel</w:t>
      </w:r>
      <w:r w:rsidRPr="54231A57">
        <w:t xml:space="preserve">, which will release </w:t>
      </w:r>
      <w:r w:rsidR="001D14BC" w:rsidRPr="54231A57">
        <w:t>exhaust emissions</w:t>
      </w:r>
      <w:r w:rsidR="00B50FFA" w:rsidRPr="54231A57">
        <w:t xml:space="preserve">. </w:t>
      </w:r>
      <w:r w:rsidR="00EE3773" w:rsidRPr="54231A57">
        <w:t>It is anticipated that m</w:t>
      </w:r>
      <w:r w:rsidRPr="54231A57">
        <w:t xml:space="preserve">ost </w:t>
      </w:r>
      <w:r w:rsidR="00B50FFA" w:rsidRPr="54231A57">
        <w:t>vehicles</w:t>
      </w:r>
      <w:r w:rsidR="00EE3773" w:rsidRPr="54231A57">
        <w:t xml:space="preserve"> used in construction</w:t>
      </w:r>
      <w:r w:rsidR="00B50FFA" w:rsidRPr="54231A57">
        <w:t xml:space="preserve"> </w:t>
      </w:r>
      <w:r w:rsidRPr="54231A57">
        <w:t xml:space="preserve">will </w:t>
      </w:r>
      <w:r w:rsidR="00EE3773" w:rsidRPr="54231A57">
        <w:t xml:space="preserve">also </w:t>
      </w:r>
      <w:r w:rsidRPr="54231A57">
        <w:t>be</w:t>
      </w:r>
      <w:r w:rsidR="00B50FFA" w:rsidRPr="54231A57">
        <w:t xml:space="preserve"> diesel fuelled. </w:t>
      </w:r>
      <w:r w:rsidR="00ED6BB2" w:rsidRPr="54231A57">
        <w:t xml:space="preserve">As </w:t>
      </w:r>
      <w:r w:rsidRPr="54231A57">
        <w:t>the machinery</w:t>
      </w:r>
      <w:r w:rsidR="00ED6BB2" w:rsidRPr="54231A57">
        <w:t>, vehicles, and generators used during construction</w:t>
      </w:r>
      <w:r w:rsidRPr="54231A57">
        <w:t xml:space="preserve"> will operate in open areas, exhaust emissions will quickly disperse into the air</w:t>
      </w:r>
      <w:r w:rsidR="00004C9C" w:rsidRPr="54231A57">
        <w:t xml:space="preserve"> and</w:t>
      </w:r>
      <w:r w:rsidR="004F1820" w:rsidRPr="54231A57">
        <w:t xml:space="preserve"> are anticipated to be</w:t>
      </w:r>
      <w:r w:rsidR="00004C9C" w:rsidRPr="54231A57">
        <w:t xml:space="preserve"> minimal when c</w:t>
      </w:r>
      <w:r w:rsidRPr="54231A57">
        <w:t>ompared to everyday vehicle emissions generated in Victoria</w:t>
      </w:r>
      <w:r w:rsidR="00004C9C" w:rsidRPr="54231A57">
        <w:t>.</w:t>
      </w:r>
    </w:p>
    <w:p w14:paraId="3756B587" w14:textId="77777777" w:rsidR="005D54A2" w:rsidRDefault="001D70A9" w:rsidP="00C06E7E">
      <w:r w:rsidRPr="54231A57">
        <w:t>C</w:t>
      </w:r>
      <w:r w:rsidR="00B50FFA" w:rsidRPr="54231A57">
        <w:t xml:space="preserve">onstruction vehicles can also </w:t>
      </w:r>
      <w:r w:rsidRPr="54231A57">
        <w:t xml:space="preserve">produce </w:t>
      </w:r>
      <w:r w:rsidR="00B50FFA" w:rsidRPr="54231A57">
        <w:t>odour</w:t>
      </w:r>
      <w:r w:rsidRPr="54231A57">
        <w:t>s</w:t>
      </w:r>
      <w:r w:rsidR="00B50FFA" w:rsidRPr="54231A57">
        <w:t xml:space="preserve"> if not well maintained</w:t>
      </w:r>
      <w:r w:rsidRPr="54231A57">
        <w:t>; h</w:t>
      </w:r>
      <w:r w:rsidR="00B50FFA" w:rsidRPr="54231A57">
        <w:t xml:space="preserve">owever, </w:t>
      </w:r>
      <w:r w:rsidRPr="54231A57">
        <w:t xml:space="preserve">these odours are </w:t>
      </w:r>
      <w:r w:rsidR="00B50FFA" w:rsidRPr="54231A57">
        <w:t>not expected to impact surrounding sensitive receptors</w:t>
      </w:r>
      <w:r w:rsidR="00E23C6F" w:rsidRPr="54231A57">
        <w:t xml:space="preserve"> </w:t>
      </w:r>
      <w:r w:rsidR="00387F3D" w:rsidRPr="54231A57">
        <w:t xml:space="preserve">due to their distance from the </w:t>
      </w:r>
      <w:r w:rsidR="00EE0497" w:rsidRPr="54231A57">
        <w:t>Project</w:t>
      </w:r>
      <w:r w:rsidR="00CD430B" w:rsidRPr="54231A57">
        <w:t xml:space="preserve"> Area</w:t>
      </w:r>
      <w:r w:rsidR="00B50FFA" w:rsidRPr="54231A57">
        <w:t>.</w:t>
      </w:r>
      <w:r w:rsidR="00EA15BE" w:rsidRPr="54231A57">
        <w:t xml:space="preserve"> </w:t>
      </w:r>
      <w:r w:rsidR="00CB0736" w:rsidRPr="54231A57">
        <w:t xml:space="preserve">Prior to </w:t>
      </w:r>
      <w:r w:rsidR="00E7535D" w:rsidRPr="54231A57">
        <w:t xml:space="preserve">any </w:t>
      </w:r>
      <w:r w:rsidR="00CB0736" w:rsidRPr="54231A57">
        <w:t xml:space="preserve">mitigation, construction of the Project may cause </w:t>
      </w:r>
      <w:r w:rsidR="002E09E8" w:rsidRPr="54231A57">
        <w:t>low air quality impacts due to the use of vehicles and machinery</w:t>
      </w:r>
      <w:r w:rsidR="00CB0736" w:rsidRPr="54231A57">
        <w:t xml:space="preserve">. </w:t>
      </w:r>
      <w:r w:rsidR="007F5332" w:rsidRPr="54231A57">
        <w:t xml:space="preserve">The Air Quality Management Plan (EPR AQ1) is required to </w:t>
      </w:r>
      <w:r w:rsidR="00CD1896" w:rsidRPr="54231A57">
        <w:t>include detail on how the Project will control the</w:t>
      </w:r>
      <w:r w:rsidR="00CF5944" w:rsidRPr="54231A57">
        <w:t xml:space="preserve"> release of exhaust emissions, fumes and odour during construction to the extent reasonably practicable. </w:t>
      </w:r>
      <w:r w:rsidR="000B2593" w:rsidRPr="54231A57">
        <w:t>To achieve this, the Principal Contractor will implement m</w:t>
      </w:r>
      <w:r w:rsidR="00EA15BE" w:rsidRPr="54231A57">
        <w:t xml:space="preserve">easures to </w:t>
      </w:r>
      <w:r w:rsidR="003A7025" w:rsidRPr="54231A57">
        <w:t xml:space="preserve">maintain </w:t>
      </w:r>
      <w:r w:rsidR="00EA15BE" w:rsidRPr="54231A57">
        <w:t>construction plant and equipment in a proper and efficient manner</w:t>
      </w:r>
      <w:r w:rsidR="000B2593" w:rsidRPr="54231A57">
        <w:t>.</w:t>
      </w:r>
      <w:r w:rsidRPr="54231A57">
        <w:t xml:space="preserve"> </w:t>
      </w:r>
      <w:r w:rsidR="007C1403" w:rsidRPr="54231A57">
        <w:t xml:space="preserve">Other mitigation measures that </w:t>
      </w:r>
      <w:r w:rsidR="00B03D0A" w:rsidRPr="54231A57">
        <w:t>may</w:t>
      </w:r>
      <w:r w:rsidR="00E65AE2" w:rsidRPr="54231A57">
        <w:t xml:space="preserve"> be implemented to achieve this EPR could include switching off all vehicles, plant and equipment when not in-use for extended periods to avoids unnecessary exhaust-related emissions by removing the emissions source. </w:t>
      </w:r>
    </w:p>
    <w:p w14:paraId="147EC793" w14:textId="77777777" w:rsidR="00C06E7E" w:rsidRDefault="009B3779" w:rsidP="00C06E7E">
      <w:r w:rsidRPr="54231A57">
        <w:t>With the application of these mitigation</w:t>
      </w:r>
      <w:r w:rsidR="00EE0D11" w:rsidRPr="54231A57">
        <w:t xml:space="preserve"> measures to comply with EPRs</w:t>
      </w:r>
      <w:r w:rsidRPr="54231A57">
        <w:t>,</w:t>
      </w:r>
      <w:r w:rsidR="00AD1877">
        <w:t xml:space="preserve"> the </w:t>
      </w:r>
      <w:r w:rsidR="00861253">
        <w:t>extent</w:t>
      </w:r>
      <w:r w:rsidR="00AD1877">
        <w:t xml:space="preserve">, </w:t>
      </w:r>
      <w:r w:rsidR="00861253">
        <w:t>duration</w:t>
      </w:r>
      <w:r w:rsidR="00AD1877">
        <w:t xml:space="preserve"> and magnitude of the Project’s</w:t>
      </w:r>
      <w:r w:rsidRPr="54231A57">
        <w:t xml:space="preserve"> impacts </w:t>
      </w:r>
      <w:r w:rsidR="000B0520" w:rsidRPr="54231A57">
        <w:t xml:space="preserve">associated with emissions from vehicles and machinery </w:t>
      </w:r>
      <w:r w:rsidR="00861253">
        <w:t>will be reduced, and the residual impacts</w:t>
      </w:r>
      <w:r w:rsidR="00861253" w:rsidRPr="00083FFA">
        <w:t xml:space="preserve"> are </w:t>
      </w:r>
      <w:r w:rsidR="00861253">
        <w:t>low</w:t>
      </w:r>
      <w:r w:rsidR="000B0520" w:rsidRPr="54231A57">
        <w:t xml:space="preserve">. </w:t>
      </w:r>
    </w:p>
    <w:p w14:paraId="5EBB0979" w14:textId="77777777" w:rsidR="00C06E7E" w:rsidRPr="009D4716" w:rsidRDefault="00C06E7E" w:rsidP="00C06E7E">
      <w:pPr>
        <w:pStyle w:val="Heading3"/>
      </w:pPr>
      <w:bookmarkStart w:id="44" w:name="_Toc183433046"/>
      <w:bookmarkStart w:id="45" w:name="_Toc184048280"/>
      <w:bookmarkStart w:id="46" w:name="_Toc183433047"/>
      <w:bookmarkStart w:id="47" w:name="_Toc184048281"/>
      <w:bookmarkStart w:id="48" w:name="_Toc183433048"/>
      <w:bookmarkStart w:id="49" w:name="_Toc184048282"/>
      <w:bookmarkStart w:id="50" w:name="_Toc201048427"/>
      <w:bookmarkEnd w:id="44"/>
      <w:bookmarkEnd w:id="45"/>
      <w:bookmarkEnd w:id="46"/>
      <w:bookmarkEnd w:id="47"/>
      <w:bookmarkEnd w:id="48"/>
      <w:bookmarkEnd w:id="49"/>
      <w:r>
        <w:t xml:space="preserve">Air pollutants from contaminated </w:t>
      </w:r>
      <w:r w:rsidR="00EA4C57">
        <w:t>material</w:t>
      </w:r>
      <w:bookmarkEnd w:id="50"/>
      <w:r w:rsidR="00EA4C57">
        <w:t xml:space="preserve"> </w:t>
      </w:r>
    </w:p>
    <w:p w14:paraId="48675434" w14:textId="77777777" w:rsidR="001D14BC" w:rsidRDefault="00C06E7E" w:rsidP="00B50FFA">
      <w:r w:rsidRPr="00C06E7E">
        <w:t xml:space="preserve">Earthworks and excavations may uncover contaminated soil, rock, and groundwater, causing odour, fumes and airborne hazards that can be unpleasant. </w:t>
      </w:r>
      <w:r w:rsidR="00567455">
        <w:t xml:space="preserve">The </w:t>
      </w:r>
      <w:r w:rsidR="00F70160">
        <w:t xml:space="preserve">potential to uncover both known and unknown sources of contamination is discussed further in </w:t>
      </w:r>
      <w:r w:rsidR="00F70160" w:rsidRPr="00054653">
        <w:rPr>
          <w:b/>
          <w:bCs/>
        </w:rPr>
        <w:t xml:space="preserve">Chapter </w:t>
      </w:r>
      <w:r w:rsidR="00754434" w:rsidRPr="00054653">
        <w:rPr>
          <w:b/>
          <w:bCs/>
        </w:rPr>
        <w:t>23: Contaminated Land</w:t>
      </w:r>
      <w:r w:rsidR="00754434">
        <w:t xml:space="preserve">. </w:t>
      </w:r>
      <w:r w:rsidRPr="00C06E7E">
        <w:t>Soils with naturally occurring chemicals such as sulphides can release an unpleasant gas (hydrogen sulphide) when exposed to air.</w:t>
      </w:r>
    </w:p>
    <w:p w14:paraId="3F162249" w14:textId="25B40559" w:rsidR="00197B17" w:rsidRDefault="00C06E7E" w:rsidP="0081511E">
      <w:r w:rsidRPr="54231A57">
        <w:t>No significant sources of contaminat</w:t>
      </w:r>
      <w:r w:rsidR="007925E8" w:rsidRPr="54231A57">
        <w:t>ed soil</w:t>
      </w:r>
      <w:r w:rsidR="00C2026A" w:rsidRPr="54231A57">
        <w:t>, rock or groundwater</w:t>
      </w:r>
      <w:r w:rsidRPr="54231A57">
        <w:t xml:space="preserve"> </w:t>
      </w:r>
      <w:r w:rsidR="00E7535D" w:rsidRPr="54231A57">
        <w:t>were</w:t>
      </w:r>
      <w:r w:rsidRPr="54231A57">
        <w:t xml:space="preserve"> identified that would be affected by the Project, and therefore the potential impacts </w:t>
      </w:r>
      <w:r w:rsidR="00FE5F4D" w:rsidRPr="54231A57">
        <w:t>we</w:t>
      </w:r>
      <w:r w:rsidRPr="54231A57">
        <w:t xml:space="preserve">re </w:t>
      </w:r>
      <w:r w:rsidR="0012013A" w:rsidRPr="54231A57">
        <w:t>low</w:t>
      </w:r>
      <w:r w:rsidRPr="54231A57">
        <w:t xml:space="preserve">. If contaminated materials or groundwater is discovered during construction, associated odours, fumes or airborne hazards will be managed to minimise, so far as reasonably practicable, impacts on amenity and human health. </w:t>
      </w:r>
      <w:r w:rsidR="00082267" w:rsidRPr="54231A57">
        <w:t xml:space="preserve">Measures will be detailed in </w:t>
      </w:r>
      <w:r w:rsidR="00B50FFA" w:rsidRPr="54231A57">
        <w:t xml:space="preserve">the </w:t>
      </w:r>
      <w:r w:rsidRPr="54231A57">
        <w:t>Air Quality Management Plan (EPR AQ1)</w:t>
      </w:r>
      <w:r w:rsidR="00B50FFA" w:rsidRPr="54231A57">
        <w:t>,</w:t>
      </w:r>
      <w:r w:rsidR="00E96ED7" w:rsidRPr="54231A57">
        <w:t xml:space="preserve"> which requires odours and fumes to be controlled so far as reasonably practicable</w:t>
      </w:r>
      <w:r w:rsidR="002E2699" w:rsidRPr="54231A57">
        <w:t>,</w:t>
      </w:r>
      <w:r w:rsidR="00E96ED7" w:rsidRPr="54231A57">
        <w:t xml:space="preserve"> as discussed in Section </w:t>
      </w:r>
      <w:r>
        <w:fldChar w:fldCharType="begin"/>
      </w:r>
      <w:r>
        <w:instrText xml:space="preserve"> REF _Ref183080546 \n \h </w:instrText>
      </w:r>
      <w:r>
        <w:fldChar w:fldCharType="separate"/>
      </w:r>
      <w:r w:rsidR="00BD1052" w:rsidRPr="54231A57">
        <w:t>18.4.2</w:t>
      </w:r>
      <w:r>
        <w:fldChar w:fldCharType="end"/>
      </w:r>
      <w:r w:rsidR="00C65718" w:rsidRPr="54231A57">
        <w:t xml:space="preserve">. </w:t>
      </w:r>
      <w:r w:rsidR="00CF19A4" w:rsidRPr="54231A57">
        <w:t xml:space="preserve">The </w:t>
      </w:r>
      <w:r w:rsidR="00025655" w:rsidRPr="54231A57">
        <w:t>CEMP</w:t>
      </w:r>
      <w:r w:rsidR="00CF19A4" w:rsidRPr="54231A57">
        <w:t xml:space="preserve"> will also include an Unexpected Finds Plan (EPR CL2) that will be implemented should unexpected, </w:t>
      </w:r>
      <w:r w:rsidR="006C4D52" w:rsidRPr="54231A57">
        <w:t xml:space="preserve">contaminated soil or groundwater be identified during earthworks. </w:t>
      </w:r>
      <w:r w:rsidR="007F3B07" w:rsidRPr="54231A57">
        <w:t xml:space="preserve">This will include requirements for the removal and </w:t>
      </w:r>
      <w:r w:rsidR="009E57CE" w:rsidRPr="54231A57">
        <w:t>disposal</w:t>
      </w:r>
      <w:r w:rsidR="007F3B07" w:rsidRPr="54231A57">
        <w:t xml:space="preserve"> of contaminated and hazardous materials</w:t>
      </w:r>
      <w:r w:rsidR="009E57CE" w:rsidRPr="54231A57">
        <w:t>, and i</w:t>
      </w:r>
      <w:r w:rsidR="00126A6B" w:rsidRPr="54231A57">
        <w:t xml:space="preserve">ndustry </w:t>
      </w:r>
      <w:r w:rsidR="00B03D0A" w:rsidRPr="54231A57">
        <w:t>standard</w:t>
      </w:r>
      <w:r w:rsidR="00126A6B" w:rsidRPr="54231A57">
        <w:t xml:space="preserve"> </w:t>
      </w:r>
      <w:r w:rsidR="00B03D0A" w:rsidRPr="54231A57">
        <w:t xml:space="preserve">measures </w:t>
      </w:r>
      <w:r w:rsidR="009E57CE" w:rsidRPr="54231A57">
        <w:t xml:space="preserve">to control </w:t>
      </w:r>
      <w:r w:rsidR="000D556D" w:rsidRPr="54231A57">
        <w:t xml:space="preserve">impacts, </w:t>
      </w:r>
      <w:r w:rsidR="00651AED" w:rsidRPr="54231A57">
        <w:t>such as</w:t>
      </w:r>
      <w:r w:rsidR="00B03D0A" w:rsidRPr="54231A57">
        <w:t xml:space="preserve"> </w:t>
      </w:r>
      <w:r w:rsidR="00C35018" w:rsidRPr="54231A57">
        <w:t>the application of odour suppressing agents</w:t>
      </w:r>
      <w:r w:rsidR="007F3B07" w:rsidRPr="54231A57">
        <w:t>.</w:t>
      </w:r>
    </w:p>
    <w:p w14:paraId="4F2E2ABA" w14:textId="77777777" w:rsidR="00B50FFA" w:rsidRDefault="00670E4F" w:rsidP="00B50FFA">
      <w:r w:rsidRPr="54231A57">
        <w:lastRenderedPageBreak/>
        <w:t xml:space="preserve">Following application of these mitigation </w:t>
      </w:r>
      <w:r w:rsidR="00EE0D11" w:rsidRPr="54231A57">
        <w:t>measures to comply with EPRs</w:t>
      </w:r>
      <w:r w:rsidR="00197B17" w:rsidRPr="54231A57">
        <w:t>,</w:t>
      </w:r>
      <w:r w:rsidR="00197B17">
        <w:t xml:space="preserve"> the extent, duration and magnitude of the Project’s</w:t>
      </w:r>
      <w:r w:rsidR="00197B17" w:rsidRPr="54231A57">
        <w:t xml:space="preserve"> </w:t>
      </w:r>
      <w:r w:rsidR="00B50FFA" w:rsidRPr="54231A57">
        <w:t xml:space="preserve">air quality impacts </w:t>
      </w:r>
      <w:r w:rsidR="00EC1252" w:rsidRPr="54231A57">
        <w:t xml:space="preserve">associated with </w:t>
      </w:r>
      <w:r w:rsidR="0096686E" w:rsidRPr="54231A57">
        <w:t xml:space="preserve">contaminated material </w:t>
      </w:r>
      <w:r w:rsidR="00156942">
        <w:t>will be reduced, and the residual impacts</w:t>
      </w:r>
      <w:r w:rsidR="00156942" w:rsidRPr="00083FFA">
        <w:t xml:space="preserve"> </w:t>
      </w:r>
      <w:r w:rsidR="00156942">
        <w:t>remain</w:t>
      </w:r>
      <w:r w:rsidR="00156942" w:rsidRPr="00083FFA">
        <w:t xml:space="preserve"> </w:t>
      </w:r>
      <w:r w:rsidR="00156942">
        <w:t>low</w:t>
      </w:r>
      <w:r w:rsidR="00B50FFA" w:rsidRPr="54231A57">
        <w:t xml:space="preserve">. </w:t>
      </w:r>
    </w:p>
    <w:p w14:paraId="392A041A" w14:textId="0B499A49" w:rsidR="00CC69F9" w:rsidRDefault="00CC69F9" w:rsidP="0004258F">
      <w:pPr>
        <w:pStyle w:val="Heading2"/>
      </w:pPr>
      <w:bookmarkStart w:id="51" w:name="_Toc183433050"/>
      <w:bookmarkStart w:id="52" w:name="_Toc184048284"/>
      <w:bookmarkStart w:id="53" w:name="_Toc183433051"/>
      <w:bookmarkStart w:id="54" w:name="_Toc184048285"/>
      <w:bookmarkStart w:id="55" w:name="_Toc201048428"/>
      <w:bookmarkEnd w:id="51"/>
      <w:bookmarkEnd w:id="52"/>
      <w:bookmarkEnd w:id="53"/>
      <w:bookmarkEnd w:id="54"/>
      <w:r>
        <w:t>Operation impact</w:t>
      </w:r>
      <w:r w:rsidR="009A129C">
        <w:t>s</w:t>
      </w:r>
      <w:bookmarkEnd w:id="55"/>
      <w:r>
        <w:t xml:space="preserve"> </w:t>
      </w:r>
    </w:p>
    <w:p w14:paraId="1BEC2DD1" w14:textId="77777777" w:rsidR="005D19FC" w:rsidRDefault="00CC69F9" w:rsidP="00CC69F9">
      <w:r w:rsidRPr="54231A57">
        <w:t xml:space="preserve">This section outlines the </w:t>
      </w:r>
      <w:r w:rsidR="00CF7B2A" w:rsidRPr="54231A57">
        <w:t xml:space="preserve">issues </w:t>
      </w:r>
      <w:r w:rsidRPr="54231A57">
        <w:t>identified through the risk screening process and associated</w:t>
      </w:r>
      <w:r w:rsidR="003A2364" w:rsidRPr="54231A57">
        <w:t xml:space="preserve"> potential</w:t>
      </w:r>
      <w:r w:rsidRPr="54231A57">
        <w:t xml:space="preserve"> impacts during the </w:t>
      </w:r>
      <w:r w:rsidR="00224FEB" w:rsidRPr="54231A57">
        <w:t>operation</w:t>
      </w:r>
      <w:r w:rsidRPr="54231A57">
        <w:t xml:space="preserve"> of the Project.</w:t>
      </w:r>
      <w:r w:rsidR="001E1910" w:rsidRPr="54231A57">
        <w:t xml:space="preserve"> </w:t>
      </w:r>
      <w:r w:rsidR="00810DCD" w:rsidRPr="54231A57">
        <w:t>The</w:t>
      </w:r>
      <w:r w:rsidR="003A2364" w:rsidRPr="54231A57">
        <w:t xml:space="preserve"> </w:t>
      </w:r>
      <w:r w:rsidR="00441B1D">
        <w:t>key</w:t>
      </w:r>
      <w:r w:rsidR="00441B1D" w:rsidRPr="54231A57">
        <w:t xml:space="preserve"> </w:t>
      </w:r>
      <w:r w:rsidR="00810DCD" w:rsidRPr="54231A57">
        <w:t xml:space="preserve">issues and impacts identified for </w:t>
      </w:r>
      <w:r w:rsidR="00B50FFA" w:rsidRPr="54231A57">
        <w:t>air quality</w:t>
      </w:r>
      <w:r w:rsidR="00810DCD" w:rsidRPr="54231A57">
        <w:t xml:space="preserve"> are summarised according to the following themes</w:t>
      </w:r>
      <w:r w:rsidR="00B50FFA" w:rsidRPr="54231A57">
        <w:t xml:space="preserve">: </w:t>
      </w:r>
    </w:p>
    <w:p w14:paraId="4EA672A2" w14:textId="77777777" w:rsidR="00C4590E" w:rsidRDefault="00C4590E" w:rsidP="00C4590E">
      <w:pPr>
        <w:pStyle w:val="ListBullet"/>
      </w:pPr>
      <w:r w:rsidRPr="54231A57">
        <w:t xml:space="preserve">Dust generation: </w:t>
      </w:r>
      <w:r w:rsidR="00585594" w:rsidRPr="54231A57">
        <w:t xml:space="preserve">including </w:t>
      </w:r>
      <w:r w:rsidR="004515B0" w:rsidRPr="54231A57">
        <w:t xml:space="preserve">operational maintenance </w:t>
      </w:r>
      <w:r w:rsidR="008519A1" w:rsidRPr="54231A57">
        <w:t xml:space="preserve">and inspection </w:t>
      </w:r>
      <w:r w:rsidR="004515B0" w:rsidRPr="54231A57">
        <w:t>activities that may generate dust</w:t>
      </w:r>
      <w:r w:rsidR="008519A1" w:rsidRPr="54231A57">
        <w:t xml:space="preserve">, particularly through the use of </w:t>
      </w:r>
      <w:r w:rsidR="004515B0" w:rsidRPr="54231A57">
        <w:t>vehicles, plant and equipment use along access routes</w:t>
      </w:r>
      <w:r w:rsidR="006C2D6D" w:rsidRPr="54231A57">
        <w:t>.</w:t>
      </w:r>
      <w:r w:rsidR="004515B0" w:rsidRPr="54231A57">
        <w:t xml:space="preserve"> </w:t>
      </w:r>
      <w:r w:rsidR="006C2D6D" w:rsidRPr="54231A57">
        <w:t xml:space="preserve">Exposed surfaces resulting from vegetation </w:t>
      </w:r>
      <w:r w:rsidR="008E331F" w:rsidRPr="54231A57">
        <w:t>removal</w:t>
      </w:r>
      <w:r w:rsidR="006C2D6D" w:rsidRPr="54231A57">
        <w:t xml:space="preserve"> may also generate dust.</w:t>
      </w:r>
    </w:p>
    <w:p w14:paraId="6288842C" w14:textId="77777777" w:rsidR="00CC69F9" w:rsidRDefault="00C4590E" w:rsidP="00054653">
      <w:pPr>
        <w:pStyle w:val="ListBullet"/>
      </w:pPr>
      <w:r>
        <w:t xml:space="preserve">Other air quality impacts: </w:t>
      </w:r>
      <w:r w:rsidR="00585594">
        <w:t>including</w:t>
      </w:r>
      <w:r w:rsidR="001A0370">
        <w:t xml:space="preserve"> exhaust emissions from plant and equipment used during operational inspection and maintenance activities</w:t>
      </w:r>
      <w:r>
        <w:t xml:space="preserve">. </w:t>
      </w:r>
    </w:p>
    <w:p w14:paraId="2A43653A" w14:textId="77777777" w:rsidR="00CC69F9" w:rsidRPr="009D4716" w:rsidRDefault="00BB6C1B" w:rsidP="0004258F">
      <w:pPr>
        <w:pStyle w:val="Heading3"/>
      </w:pPr>
      <w:bookmarkStart w:id="56" w:name="_Toc201048429"/>
      <w:r>
        <w:t>D</w:t>
      </w:r>
      <w:r w:rsidR="00B50FFA">
        <w:t>ust</w:t>
      </w:r>
      <w:r>
        <w:t xml:space="preserve"> generation</w:t>
      </w:r>
      <w:bookmarkEnd w:id="56"/>
      <w:r w:rsidR="00B50FFA">
        <w:t xml:space="preserve"> </w:t>
      </w:r>
    </w:p>
    <w:p w14:paraId="768F225B" w14:textId="77777777" w:rsidR="00224FEB" w:rsidRDefault="00B50FFA" w:rsidP="00823739">
      <w:r w:rsidRPr="54231A57">
        <w:t xml:space="preserve">Dust </w:t>
      </w:r>
      <w:r w:rsidR="001D70A9" w:rsidRPr="54231A57">
        <w:t>may b</w:t>
      </w:r>
      <w:r w:rsidRPr="54231A57">
        <w:t xml:space="preserve">e generated </w:t>
      </w:r>
      <w:r w:rsidR="001D70A9" w:rsidRPr="54231A57">
        <w:t>during</w:t>
      </w:r>
      <w:r w:rsidRPr="54231A57">
        <w:t xml:space="preserve"> inspection and maintenance activities</w:t>
      </w:r>
      <w:r w:rsidR="001D70A9" w:rsidRPr="54231A57">
        <w:t xml:space="preserve"> during operation. These activities</w:t>
      </w:r>
      <w:r w:rsidRPr="54231A57">
        <w:t xml:space="preserve"> </w:t>
      </w:r>
      <w:r w:rsidR="0020630F" w:rsidRPr="54231A57">
        <w:t xml:space="preserve">will </w:t>
      </w:r>
      <w:r w:rsidRPr="54231A57">
        <w:t>includ</w:t>
      </w:r>
      <w:r w:rsidR="001D70A9" w:rsidRPr="54231A57">
        <w:t>e</w:t>
      </w:r>
      <w:r w:rsidRPr="54231A57">
        <w:t xml:space="preserve"> vegetation </w:t>
      </w:r>
      <w:r w:rsidR="008E331F" w:rsidRPr="54231A57">
        <w:t>removal</w:t>
      </w:r>
      <w:r w:rsidR="009905CC" w:rsidRPr="54231A57">
        <w:t xml:space="preserve"> in the easement</w:t>
      </w:r>
      <w:r w:rsidR="00AA7366" w:rsidRPr="54231A57">
        <w:t xml:space="preserve">, </w:t>
      </w:r>
      <w:r w:rsidR="004939AE" w:rsidRPr="54231A57">
        <w:t>resulting</w:t>
      </w:r>
      <w:r w:rsidR="008E331F" w:rsidRPr="54231A57">
        <w:t xml:space="preserve"> in exposed surfaces </w:t>
      </w:r>
      <w:r w:rsidR="000A53A2" w:rsidRPr="54231A57">
        <w:t xml:space="preserve">that could </w:t>
      </w:r>
      <w:r w:rsidR="008E331F" w:rsidRPr="54231A57">
        <w:t>generat</w:t>
      </w:r>
      <w:r w:rsidR="000A53A2" w:rsidRPr="54231A57">
        <w:t>e</w:t>
      </w:r>
      <w:r w:rsidR="008E331F" w:rsidRPr="54231A57">
        <w:t xml:space="preserve"> </w:t>
      </w:r>
      <w:r w:rsidR="00BC69FF" w:rsidRPr="54231A57">
        <w:t>dust, and</w:t>
      </w:r>
      <w:r w:rsidRPr="54231A57">
        <w:t xml:space="preserve"> </w:t>
      </w:r>
      <w:r w:rsidR="000E048D" w:rsidRPr="54231A57">
        <w:t xml:space="preserve">the movement of </w:t>
      </w:r>
      <w:r w:rsidR="008663A5" w:rsidRPr="54231A57">
        <w:t>vehicles, plant and equipment</w:t>
      </w:r>
      <w:r w:rsidRPr="54231A57">
        <w:t xml:space="preserve">. As noted in Section </w:t>
      </w:r>
      <w:r>
        <w:fldChar w:fldCharType="begin"/>
      </w:r>
      <w:r>
        <w:instrText xml:space="preserve"> REF _Ref179987297 \r \h </w:instrText>
      </w:r>
      <w:r>
        <w:fldChar w:fldCharType="separate"/>
      </w:r>
      <w:r w:rsidR="00BD1052" w:rsidRPr="54231A57">
        <w:t>18.4.1</w:t>
      </w:r>
      <w:r>
        <w:fldChar w:fldCharType="end"/>
      </w:r>
      <w:r w:rsidRPr="54231A57">
        <w:t>, dust emissions can cause health and amenity issues when not managed</w:t>
      </w:r>
      <w:r w:rsidR="00224FEB" w:rsidRPr="54231A57">
        <w:t>.</w:t>
      </w:r>
    </w:p>
    <w:p w14:paraId="6C25F76A" w14:textId="77777777" w:rsidR="00644FEC" w:rsidRDefault="00FC2A23" w:rsidP="00644FEC">
      <w:r w:rsidRPr="54231A57">
        <w:t>Prior to</w:t>
      </w:r>
      <w:r w:rsidR="00E7535D" w:rsidRPr="54231A57">
        <w:t xml:space="preserve"> any</w:t>
      </w:r>
      <w:r w:rsidRPr="54231A57">
        <w:t xml:space="preserve"> mitigation, operation of the Project may cause </w:t>
      </w:r>
      <w:r w:rsidR="00D241A9" w:rsidRPr="54231A57">
        <w:t xml:space="preserve">moderate to low dust impacts, with moderate impacts only anticipated </w:t>
      </w:r>
      <w:r w:rsidR="001B799B" w:rsidRPr="54231A57">
        <w:t>along the transmission line between Allendale and Sydenham – where the receiving environment has a higher sensitivity rating</w:t>
      </w:r>
      <w:r w:rsidRPr="54231A57">
        <w:t xml:space="preserve">. </w:t>
      </w:r>
      <w:r w:rsidR="00423B9B" w:rsidRPr="54231A57">
        <w:t>In this area</w:t>
      </w:r>
      <w:r w:rsidR="002352C0" w:rsidRPr="54231A57">
        <w:t xml:space="preserve">, dust impacts </w:t>
      </w:r>
      <w:r w:rsidR="00896FB3" w:rsidRPr="54231A57">
        <w:t>c</w:t>
      </w:r>
      <w:r w:rsidR="002352C0" w:rsidRPr="54231A57">
        <w:t xml:space="preserve">ould occur </w:t>
      </w:r>
      <w:r w:rsidR="00BC69FF" w:rsidRPr="54231A57">
        <w:t xml:space="preserve">under certain conditions </w:t>
      </w:r>
      <w:r w:rsidR="008022C3" w:rsidRPr="54231A57">
        <w:t xml:space="preserve">without management measures in place, </w:t>
      </w:r>
      <w:r w:rsidR="0071127A" w:rsidRPr="54231A57">
        <w:t xml:space="preserve">such as </w:t>
      </w:r>
      <w:r w:rsidR="00BC69FF" w:rsidRPr="54231A57">
        <w:t xml:space="preserve">when background concentrations are already </w:t>
      </w:r>
      <w:r w:rsidR="00BC12C9" w:rsidRPr="54231A57">
        <w:t>elevated,</w:t>
      </w:r>
      <w:r w:rsidR="00BC69FF" w:rsidRPr="54231A57">
        <w:t xml:space="preserve"> and winds are blowing in the direction from the Project towards sensitive receptors</w:t>
      </w:r>
      <w:r w:rsidR="00423B9B" w:rsidRPr="54231A57">
        <w:t xml:space="preserve">. </w:t>
      </w:r>
      <w:r w:rsidR="00B50FFA" w:rsidRPr="54231A57">
        <w:t>O</w:t>
      </w:r>
      <w:r w:rsidR="001D70A9" w:rsidRPr="54231A57">
        <w:t>ther o</w:t>
      </w:r>
      <w:r w:rsidR="00B50FFA" w:rsidRPr="54231A57">
        <w:t>perational activities</w:t>
      </w:r>
      <w:r w:rsidR="00766125" w:rsidRPr="54231A57">
        <w:t>, for example those undertaken at terminal station sites</w:t>
      </w:r>
      <w:r w:rsidR="00E26B04" w:rsidRPr="54231A57">
        <w:t>,</w:t>
      </w:r>
      <w:r w:rsidR="00B50FFA" w:rsidRPr="54231A57">
        <w:t xml:space="preserve"> </w:t>
      </w:r>
      <w:r w:rsidR="001D70A9" w:rsidRPr="54231A57">
        <w:t xml:space="preserve">are </w:t>
      </w:r>
      <w:r w:rsidR="00E26B04" w:rsidRPr="54231A57">
        <w:t>anticipated to only rarely result in</w:t>
      </w:r>
      <w:r w:rsidR="00B50FFA" w:rsidRPr="54231A57">
        <w:t xml:space="preserve"> dust impacts</w:t>
      </w:r>
      <w:r w:rsidR="00E26B04" w:rsidRPr="54231A57">
        <w:t xml:space="preserve"> without proper management</w:t>
      </w:r>
      <w:r w:rsidR="00107E27" w:rsidRPr="54231A57">
        <w:t>.</w:t>
      </w:r>
      <w:r w:rsidR="009B2040" w:rsidRPr="54231A57">
        <w:t xml:space="preserve"> </w:t>
      </w:r>
    </w:p>
    <w:p w14:paraId="07918F2E" w14:textId="77777777" w:rsidR="00E31054" w:rsidRDefault="00B50FFA" w:rsidP="004562A9">
      <w:r w:rsidRPr="54231A57">
        <w:t xml:space="preserve">Although the potential for air quality impacts during the Project’s operational stage is </w:t>
      </w:r>
      <w:r w:rsidR="001A7ED2" w:rsidRPr="54231A57">
        <w:t xml:space="preserve">lower than </w:t>
      </w:r>
      <w:r w:rsidR="00EA5444" w:rsidRPr="54231A57">
        <w:t xml:space="preserve">during </w:t>
      </w:r>
      <w:r w:rsidR="00E26B04" w:rsidRPr="54231A57">
        <w:t>the construction stage</w:t>
      </w:r>
      <w:r w:rsidRPr="54231A57">
        <w:t xml:space="preserve">, AusNet </w:t>
      </w:r>
      <w:r w:rsidR="001D70A9" w:rsidRPr="54231A57">
        <w:t xml:space="preserve">will </w:t>
      </w:r>
      <w:r w:rsidR="00C50B42" w:rsidRPr="54231A57">
        <w:t xml:space="preserve">implement mitigation strategies to </w:t>
      </w:r>
      <w:r w:rsidRPr="54231A57">
        <w:t>minimise dust emissions from operational activities</w:t>
      </w:r>
      <w:r w:rsidR="00391291" w:rsidRPr="54231A57">
        <w:t>,</w:t>
      </w:r>
      <w:r w:rsidRPr="54231A57">
        <w:t xml:space="preserve"> </w:t>
      </w:r>
      <w:r w:rsidR="00E26B04" w:rsidRPr="54231A57">
        <w:t>including</w:t>
      </w:r>
      <w:r w:rsidRPr="54231A57">
        <w:t xml:space="preserve"> </w:t>
      </w:r>
      <w:r w:rsidR="001F4534" w:rsidRPr="54231A57">
        <w:t xml:space="preserve">managing </w:t>
      </w:r>
      <w:r w:rsidRPr="54231A57">
        <w:t>dust from vehicles, plant and equipment used during schedule maintenance activities or routine vegetation management required within the easement</w:t>
      </w:r>
      <w:r w:rsidR="001D70A9" w:rsidRPr="54231A57">
        <w:t xml:space="preserve"> (EPR AQ2)</w:t>
      </w:r>
      <w:r w:rsidRPr="54231A57">
        <w:t>.</w:t>
      </w:r>
      <w:r w:rsidR="00D50555" w:rsidRPr="54231A57">
        <w:t xml:space="preserve"> </w:t>
      </w:r>
      <w:r w:rsidR="00713324" w:rsidRPr="54231A57">
        <w:t>Following application of these mitigation strategies</w:t>
      </w:r>
      <w:r w:rsidR="00520EB2" w:rsidRPr="54231A57">
        <w:t xml:space="preserve"> to comply with EPRs</w:t>
      </w:r>
      <w:r w:rsidR="00713324" w:rsidRPr="54231A57">
        <w:t xml:space="preserve">, </w:t>
      </w:r>
      <w:r w:rsidR="00A50B53" w:rsidRPr="54231A57">
        <w:t xml:space="preserve">dust impacts would </w:t>
      </w:r>
      <w:r w:rsidR="001F4534" w:rsidRPr="54231A57">
        <w:t xml:space="preserve">be </w:t>
      </w:r>
      <w:r w:rsidR="00A50B53" w:rsidRPr="54231A57">
        <w:t>unlikely and may only occur on rare occasions during exceptional circumstances</w:t>
      </w:r>
      <w:r w:rsidR="00E42414" w:rsidRPr="54231A57">
        <w:t xml:space="preserve"> </w:t>
      </w:r>
      <w:r w:rsidR="00B76656" w:rsidRPr="54231A57">
        <w:t>such as when</w:t>
      </w:r>
      <w:r w:rsidR="00A50B53" w:rsidRPr="54231A57">
        <w:t xml:space="preserve"> </w:t>
      </w:r>
      <w:r w:rsidR="00B76656" w:rsidRPr="54231A57">
        <w:t xml:space="preserve">there is </w:t>
      </w:r>
      <w:r w:rsidR="00A50B53" w:rsidRPr="54231A57">
        <w:t>existing elevated background conditions and/or inclement weather. There may be occasional short-term (i.e., hours) occurrences where there may be elevated dust levels that could lead to minor nuisance dust soiling but remain non-harmful to human health</w:t>
      </w:r>
      <w:r w:rsidR="00E42414" w:rsidRPr="54231A57">
        <w:t xml:space="preserve">, and </w:t>
      </w:r>
      <w:r w:rsidR="00713324" w:rsidRPr="54231A57">
        <w:t xml:space="preserve">residual impacts associated with dust generation during operation </w:t>
      </w:r>
      <w:r w:rsidR="00B0601E" w:rsidRPr="54231A57">
        <w:t>would be</w:t>
      </w:r>
      <w:r w:rsidR="00713324" w:rsidRPr="54231A57">
        <w:t xml:space="preserve"> low.</w:t>
      </w:r>
    </w:p>
    <w:p w14:paraId="762E79F3" w14:textId="77777777" w:rsidR="007C19AC" w:rsidRDefault="00293787" w:rsidP="004562A9">
      <w:r w:rsidRPr="54231A57">
        <w:t xml:space="preserve">Mitigation strategies </w:t>
      </w:r>
      <w:r w:rsidR="00931226" w:rsidRPr="54231A57">
        <w:t xml:space="preserve">will be determined by the </w:t>
      </w:r>
      <w:r w:rsidR="00B60E72" w:rsidRPr="54231A57">
        <w:t xml:space="preserve">AusNet prior to the Project being </w:t>
      </w:r>
      <w:r w:rsidRPr="54231A57">
        <w:t>operated</w:t>
      </w:r>
      <w:r w:rsidR="00EC7E1E" w:rsidRPr="54231A57">
        <w:t xml:space="preserve">. Industry standard </w:t>
      </w:r>
      <w:r w:rsidRPr="54231A57">
        <w:t xml:space="preserve">mitigation </w:t>
      </w:r>
      <w:r w:rsidR="00EC7E1E" w:rsidRPr="54231A57">
        <w:t>strategies that may be required include:</w:t>
      </w:r>
    </w:p>
    <w:p w14:paraId="70095FDA" w14:textId="77777777" w:rsidR="00931226" w:rsidRDefault="00931226" w:rsidP="00054653">
      <w:pPr>
        <w:pStyle w:val="ListBullet"/>
      </w:pPr>
      <w:r>
        <w:t>Switch</w:t>
      </w:r>
      <w:r w:rsidR="00B60E72">
        <w:t>ing</w:t>
      </w:r>
      <w:r>
        <w:t xml:space="preserve"> off plant and equipment when not in-use</w:t>
      </w:r>
    </w:p>
    <w:p w14:paraId="32AF22B6" w14:textId="77777777" w:rsidR="00931226" w:rsidRDefault="00931226" w:rsidP="00054653">
      <w:pPr>
        <w:pStyle w:val="ListBullet"/>
      </w:pPr>
      <w:r w:rsidRPr="54231A57">
        <w:t>Operat</w:t>
      </w:r>
      <w:r w:rsidR="00B60E72" w:rsidRPr="54231A57">
        <w:t>ing</w:t>
      </w:r>
      <w:r w:rsidRPr="54231A57">
        <w:t xml:space="preserve"> and maintain</w:t>
      </w:r>
      <w:r w:rsidR="00B60E72" w:rsidRPr="54231A57">
        <w:t>ing</w:t>
      </w:r>
      <w:r w:rsidRPr="54231A57">
        <w:t xml:space="preserve"> plant in a proper and efficient manner</w:t>
      </w:r>
    </w:p>
    <w:p w14:paraId="03D364FB" w14:textId="77777777" w:rsidR="00931226" w:rsidRDefault="00931226" w:rsidP="00054653">
      <w:pPr>
        <w:pStyle w:val="ListBullet"/>
      </w:pPr>
      <w:r w:rsidRPr="54231A57">
        <w:t>To the extent practicable, limit</w:t>
      </w:r>
      <w:r w:rsidR="00B60E72" w:rsidRPr="54231A57">
        <w:t>ing</w:t>
      </w:r>
      <w:r w:rsidRPr="54231A57">
        <w:t xml:space="preserve"> the extent of cleared areas of vegetation to reduce the potential for dust arising from wind erosion effects</w:t>
      </w:r>
    </w:p>
    <w:p w14:paraId="5FD5A1E3" w14:textId="77777777" w:rsidR="00931226" w:rsidRDefault="00931226" w:rsidP="00054653">
      <w:pPr>
        <w:pStyle w:val="ListBullet"/>
      </w:pPr>
      <w:r w:rsidRPr="54231A57">
        <w:t>Inspect</w:t>
      </w:r>
      <w:r w:rsidR="00B60E72" w:rsidRPr="54231A57">
        <w:t>ing</w:t>
      </w:r>
      <w:r w:rsidRPr="54231A57">
        <w:t xml:space="preserve"> and maintain</w:t>
      </w:r>
      <w:r w:rsidR="00B60E72" w:rsidRPr="54231A57">
        <w:t>ing</w:t>
      </w:r>
      <w:r w:rsidRPr="54231A57">
        <w:t xml:space="preserve"> unsealed access routes</w:t>
      </w:r>
    </w:p>
    <w:p w14:paraId="21B05DDB" w14:textId="77777777" w:rsidR="00B10D31" w:rsidRDefault="00931226" w:rsidP="00B10D31">
      <w:pPr>
        <w:pStyle w:val="ListBullet"/>
      </w:pPr>
      <w:r>
        <w:t>Review</w:t>
      </w:r>
      <w:r w:rsidR="00B60E72">
        <w:t>ing</w:t>
      </w:r>
      <w:r>
        <w:t xml:space="preserve"> meteorological and ambient air quality conditions, and plan activities accordingly.</w:t>
      </w:r>
    </w:p>
    <w:p w14:paraId="060D4C9D" w14:textId="77777777" w:rsidR="00256F24" w:rsidRDefault="00B10D31" w:rsidP="00631BD7">
      <w:pPr>
        <w:pStyle w:val="ListBullet"/>
        <w:numPr>
          <w:ilvl w:val="0"/>
          <w:numId w:val="0"/>
        </w:numPr>
      </w:pPr>
      <w:r w:rsidRPr="00083FFA">
        <w:t xml:space="preserve">With the implementation the </w:t>
      </w:r>
      <w:r>
        <w:t>mitigation and management</w:t>
      </w:r>
      <w:r w:rsidRPr="00083FFA">
        <w:t xml:space="preserve"> </w:t>
      </w:r>
      <w:r>
        <w:t>strategies</w:t>
      </w:r>
      <w:r w:rsidRPr="00083FFA">
        <w:t xml:space="preserve"> required by the EPRs, the</w:t>
      </w:r>
      <w:r>
        <w:t xml:space="preserve"> extent, duration and magnitude of the</w:t>
      </w:r>
      <w:r w:rsidRPr="00083FFA">
        <w:t xml:space="preserve"> Project</w:t>
      </w:r>
      <w:r>
        <w:t>’s</w:t>
      </w:r>
      <w:r w:rsidRPr="00083FFA">
        <w:t xml:space="preserve"> impacts </w:t>
      </w:r>
      <w:r w:rsidR="00AB75E5">
        <w:t>from dust generation</w:t>
      </w:r>
      <w:r w:rsidRPr="00083FFA">
        <w:t xml:space="preserve"> </w:t>
      </w:r>
      <w:r w:rsidR="00AB75E5">
        <w:t xml:space="preserve">during </w:t>
      </w:r>
      <w:r>
        <w:t>operations will be reduced, and the residual impacts</w:t>
      </w:r>
      <w:r w:rsidRPr="00083FFA">
        <w:t xml:space="preserve"> are minor.</w:t>
      </w:r>
    </w:p>
    <w:p w14:paraId="4740E366" w14:textId="77777777" w:rsidR="00CC69F9" w:rsidRPr="009D4716" w:rsidRDefault="00D3479C" w:rsidP="0081511E">
      <w:pPr>
        <w:pStyle w:val="Heading3"/>
        <w:spacing w:before="120"/>
      </w:pPr>
      <w:bookmarkStart w:id="57" w:name="_Toc183433054"/>
      <w:bookmarkStart w:id="58" w:name="_Toc184048288"/>
      <w:bookmarkStart w:id="59" w:name="_Toc201048430"/>
      <w:bookmarkEnd w:id="57"/>
      <w:bookmarkEnd w:id="58"/>
      <w:r>
        <w:lastRenderedPageBreak/>
        <w:t>Other air quality impacts during operation</w:t>
      </w:r>
      <w:bookmarkEnd w:id="59"/>
    </w:p>
    <w:p w14:paraId="1F609B05" w14:textId="77777777" w:rsidR="008827D7" w:rsidRPr="008827D7" w:rsidRDefault="00694E41" w:rsidP="008827D7">
      <w:r w:rsidRPr="54231A57">
        <w:t xml:space="preserve">As described in Section </w:t>
      </w:r>
      <w:r>
        <w:fldChar w:fldCharType="begin"/>
      </w:r>
      <w:r>
        <w:instrText xml:space="preserve"> REF _Ref183090018 \n \h </w:instrText>
      </w:r>
      <w:r>
        <w:fldChar w:fldCharType="separate"/>
      </w:r>
      <w:r w:rsidR="00BD1052" w:rsidRPr="54231A57">
        <w:t>18.4.2</w:t>
      </w:r>
      <w:r>
        <w:fldChar w:fldCharType="end"/>
      </w:r>
      <w:r w:rsidRPr="54231A57">
        <w:t>, p</w:t>
      </w:r>
      <w:r w:rsidR="00B50FFA" w:rsidRPr="54231A57">
        <w:t>lant and equipment used during operational inspection and maintenance activities</w:t>
      </w:r>
      <w:r w:rsidR="00123529" w:rsidRPr="54231A57">
        <w:t xml:space="preserve"> </w:t>
      </w:r>
      <w:r w:rsidR="00A110C0" w:rsidRPr="54231A57">
        <w:t xml:space="preserve">will </w:t>
      </w:r>
      <w:r w:rsidR="00123529" w:rsidRPr="54231A57">
        <w:t xml:space="preserve">produce </w:t>
      </w:r>
      <w:r w:rsidR="00A110C0" w:rsidRPr="54231A57">
        <w:t xml:space="preserve">exhaust </w:t>
      </w:r>
      <w:r w:rsidRPr="54231A57">
        <w:t>emissions and</w:t>
      </w:r>
      <w:r w:rsidR="00A110C0" w:rsidRPr="54231A57">
        <w:t xml:space="preserve"> </w:t>
      </w:r>
      <w:r w:rsidRPr="54231A57">
        <w:t xml:space="preserve">may generate odour if </w:t>
      </w:r>
      <w:r w:rsidR="0095445A" w:rsidRPr="54231A57">
        <w:t xml:space="preserve">not </w:t>
      </w:r>
      <w:r w:rsidR="00D46A92" w:rsidRPr="54231A57">
        <w:t xml:space="preserve">well </w:t>
      </w:r>
      <w:r w:rsidRPr="54231A57">
        <w:t>maintained</w:t>
      </w:r>
      <w:r w:rsidR="00B50FFA" w:rsidRPr="54231A57">
        <w:t>.</w:t>
      </w:r>
      <w:r w:rsidR="00C738FC" w:rsidRPr="54231A57">
        <w:t xml:space="preserve"> The release of pollutants associated with exhaust emissions, including </w:t>
      </w:r>
      <w:r w:rsidR="00A77896" w:rsidRPr="54231A57">
        <w:t xml:space="preserve">nitrogen oxides, carbon monoxide, sulfur dioxide, and </w:t>
      </w:r>
      <w:r w:rsidR="00E26693" w:rsidRPr="54231A57">
        <w:t>particulate matter</w:t>
      </w:r>
      <w:r w:rsidR="00A77896" w:rsidRPr="54231A57">
        <w:t xml:space="preserve"> </w:t>
      </w:r>
      <w:r w:rsidR="00202310" w:rsidRPr="54231A57">
        <w:t xml:space="preserve">can </w:t>
      </w:r>
      <w:r w:rsidR="00E04890" w:rsidRPr="54231A57">
        <w:t>affect air quality. However, t</w:t>
      </w:r>
      <w:r w:rsidR="00B50FFA" w:rsidRPr="54231A57">
        <w:t xml:space="preserve">hese </w:t>
      </w:r>
      <w:r w:rsidR="00E04890" w:rsidRPr="54231A57">
        <w:t xml:space="preserve">emissions </w:t>
      </w:r>
      <w:r w:rsidR="00B50FFA" w:rsidRPr="54231A57">
        <w:t xml:space="preserve">are not expected to impact surrounding sensitive </w:t>
      </w:r>
      <w:r w:rsidR="0050386A" w:rsidRPr="54231A57">
        <w:t>receptors</w:t>
      </w:r>
      <w:r w:rsidR="006C3BDB" w:rsidRPr="54231A57">
        <w:t xml:space="preserve"> due to their distance from the Project</w:t>
      </w:r>
      <w:r w:rsidR="003772CB" w:rsidRPr="54231A57">
        <w:t xml:space="preserve"> </w:t>
      </w:r>
      <w:r w:rsidR="00035E99" w:rsidRPr="54231A57">
        <w:t xml:space="preserve">Area </w:t>
      </w:r>
      <w:r w:rsidR="003772CB" w:rsidRPr="54231A57">
        <w:t>and impacts are considered to be negligible</w:t>
      </w:r>
      <w:r w:rsidR="00B81D80" w:rsidRPr="54231A57">
        <w:t xml:space="preserve">. </w:t>
      </w:r>
      <w:r w:rsidR="003E6844" w:rsidRPr="54231A57">
        <w:t>N</w:t>
      </w:r>
      <w:r w:rsidR="00B50FFA" w:rsidRPr="54231A57">
        <w:t xml:space="preserve">o additional management measures </w:t>
      </w:r>
      <w:r w:rsidR="00B81D80" w:rsidRPr="54231A57">
        <w:t>are</w:t>
      </w:r>
      <w:r w:rsidR="00B50FFA" w:rsidRPr="54231A57">
        <w:t xml:space="preserve"> required, beyond </w:t>
      </w:r>
      <w:r w:rsidR="00E42414" w:rsidRPr="54231A57">
        <w:t>maintaining and operating</w:t>
      </w:r>
      <w:r w:rsidR="00B50FFA" w:rsidRPr="54231A57">
        <w:t xml:space="preserve"> plant and equipment in a proper and efficient manner.</w:t>
      </w:r>
      <w:r w:rsidR="003E6844" w:rsidRPr="54231A57">
        <w:t xml:space="preserve"> </w:t>
      </w:r>
      <w:r w:rsidR="00876056" w:rsidRPr="54231A57">
        <w:t>As</w:t>
      </w:r>
      <w:r w:rsidR="00480680" w:rsidRPr="54231A57">
        <w:t xml:space="preserve"> such, the residual impact associated with the </w:t>
      </w:r>
      <w:r w:rsidR="00A113B3" w:rsidRPr="54231A57">
        <w:t xml:space="preserve">use of plant and equipment </w:t>
      </w:r>
      <w:r w:rsidR="00831E9C">
        <w:t>remains</w:t>
      </w:r>
      <w:r w:rsidR="00C922A8" w:rsidRPr="54231A57">
        <w:t xml:space="preserve"> </w:t>
      </w:r>
      <w:r w:rsidR="00876056" w:rsidRPr="54231A57">
        <w:t>negligible.</w:t>
      </w:r>
      <w:r w:rsidR="00A77896" w:rsidRPr="54231A57">
        <w:t xml:space="preserve"> </w:t>
      </w:r>
    </w:p>
    <w:p w14:paraId="5827D5EC" w14:textId="77777777" w:rsidR="00BA099B" w:rsidRDefault="00BA099B" w:rsidP="0081511E">
      <w:pPr>
        <w:pStyle w:val="Heading2"/>
        <w:spacing w:before="240" w:after="180"/>
      </w:pPr>
      <w:bookmarkStart w:id="60" w:name="_Toc201048431"/>
      <w:r>
        <w:t>Decommissioning impact</w:t>
      </w:r>
      <w:r w:rsidR="009A129C">
        <w:t>s</w:t>
      </w:r>
      <w:bookmarkEnd w:id="60"/>
      <w:r>
        <w:t xml:space="preserve"> </w:t>
      </w:r>
    </w:p>
    <w:p w14:paraId="0B46A70A" w14:textId="77777777" w:rsidR="00D3479C" w:rsidRDefault="001E1910" w:rsidP="00CC69F9">
      <w:r w:rsidRPr="54231A57">
        <w:t xml:space="preserve">As decommissioning activities will be similar to those that occur during construction, the impacts relating to air quality are assessed to be the same as for the construction stage. It is noted that this is with the exception of the potential degradation of water quality by groundwater disposal or slurry generation, as neither groundwater nor slurry is expected to be </w:t>
      </w:r>
      <w:r w:rsidR="00DD1600" w:rsidRPr="54231A57">
        <w:t xml:space="preserve">required </w:t>
      </w:r>
      <w:r w:rsidRPr="54231A57">
        <w:t xml:space="preserve">during decommissioning. </w:t>
      </w:r>
      <w:r w:rsidR="00D42753" w:rsidRPr="54231A57">
        <w:t>Small amounts of</w:t>
      </w:r>
      <w:r w:rsidR="00D3479C" w:rsidRPr="54231A57">
        <w:t xml:space="preserve"> contamination may be generated from </w:t>
      </w:r>
      <w:r w:rsidR="00D42753" w:rsidRPr="54231A57">
        <w:t xml:space="preserve">equipment </w:t>
      </w:r>
      <w:r w:rsidR="00D3479C" w:rsidRPr="54231A57">
        <w:t xml:space="preserve">leaks </w:t>
      </w:r>
      <w:r w:rsidR="00D42753" w:rsidRPr="54231A57">
        <w:t>or</w:t>
      </w:r>
      <w:r w:rsidR="00D3479C" w:rsidRPr="54231A57">
        <w:t xml:space="preserve"> from maintenance activities over the service life of the Project assets. Whilst it is possible that odours and other airborne hazards may arise</w:t>
      </w:r>
      <w:r w:rsidR="00D42753" w:rsidRPr="54231A57">
        <w:t>,</w:t>
      </w:r>
      <w:r w:rsidR="00D3479C" w:rsidRPr="54231A57">
        <w:t xml:space="preserve"> should this contamination be present </w:t>
      </w:r>
      <w:r w:rsidR="00DD1600" w:rsidRPr="54231A57">
        <w:t>at the time of decommissioning</w:t>
      </w:r>
      <w:r w:rsidR="00D3479C" w:rsidRPr="54231A57">
        <w:t xml:space="preserve">, </w:t>
      </w:r>
      <w:r w:rsidR="00D42753" w:rsidRPr="54231A57">
        <w:t>it</w:t>
      </w:r>
      <w:r w:rsidR="00D3479C" w:rsidRPr="54231A57">
        <w:t xml:space="preserve"> is not expected t</w:t>
      </w:r>
      <w:r w:rsidR="007B001E" w:rsidRPr="54231A57">
        <w:t xml:space="preserve">hat </w:t>
      </w:r>
      <w:r w:rsidR="00D3479C" w:rsidRPr="54231A57">
        <w:t xml:space="preserve">specific management measures </w:t>
      </w:r>
      <w:r w:rsidR="007B001E" w:rsidRPr="54231A57">
        <w:t xml:space="preserve">would be required </w:t>
      </w:r>
      <w:r w:rsidR="00DD1600" w:rsidRPr="54231A57">
        <w:t xml:space="preserve">other than </w:t>
      </w:r>
      <w:r w:rsidR="00D3479C" w:rsidRPr="54231A57">
        <w:t xml:space="preserve">those </w:t>
      </w:r>
      <w:r w:rsidR="00DD1600" w:rsidRPr="54231A57">
        <w:t xml:space="preserve">required </w:t>
      </w:r>
      <w:r w:rsidR="00D3479C" w:rsidRPr="54231A57">
        <w:t xml:space="preserve">to clean up contamination. </w:t>
      </w:r>
    </w:p>
    <w:p w14:paraId="3082D81E" w14:textId="77777777" w:rsidR="00CC69F9" w:rsidRDefault="00D73CCD" w:rsidP="00CC69F9">
      <w:r w:rsidRPr="54231A57">
        <w:t xml:space="preserve">Accordingly, the </w:t>
      </w:r>
      <w:r w:rsidR="00A9022B" w:rsidRPr="54231A57">
        <w:t xml:space="preserve">EPRs </w:t>
      </w:r>
      <w:r w:rsidR="50F27995" w:rsidRPr="54231A57">
        <w:t>developed to manage</w:t>
      </w:r>
      <w:r w:rsidR="003A2364" w:rsidRPr="54231A57">
        <w:t xml:space="preserve"> </w:t>
      </w:r>
      <w:r w:rsidRPr="54231A57">
        <w:t>impacts</w:t>
      </w:r>
      <w:r w:rsidR="00AA1863" w:rsidRPr="54231A57">
        <w:t xml:space="preserve"> during </w:t>
      </w:r>
      <w:r w:rsidR="00DD1600" w:rsidRPr="54231A57">
        <w:t xml:space="preserve">construction </w:t>
      </w:r>
      <w:r w:rsidRPr="54231A57">
        <w:t xml:space="preserve">would also be </w:t>
      </w:r>
      <w:r w:rsidR="001605BB" w:rsidRPr="54231A57">
        <w:t>applicable</w:t>
      </w:r>
      <w:r w:rsidRPr="54231A57">
        <w:t xml:space="preserve"> for decommissioning</w:t>
      </w:r>
      <w:r w:rsidR="001605BB" w:rsidRPr="54231A57">
        <w:t xml:space="preserve"> </w:t>
      </w:r>
      <w:r w:rsidR="00AB515F" w:rsidRPr="54231A57">
        <w:t xml:space="preserve">in accordance with the </w:t>
      </w:r>
      <w:r w:rsidR="005928C4" w:rsidRPr="54231A57">
        <w:t>conditions</w:t>
      </w:r>
      <w:r w:rsidR="0049257F" w:rsidRPr="54231A57">
        <w:t xml:space="preserve"> </w:t>
      </w:r>
      <w:r w:rsidR="00AB515F" w:rsidRPr="54231A57">
        <w:t>of the time</w:t>
      </w:r>
      <w:r w:rsidRPr="54231A57">
        <w:t xml:space="preserve">. </w:t>
      </w:r>
      <w:r w:rsidR="00B626AA" w:rsidRPr="54231A57">
        <w:t>This would</w:t>
      </w:r>
      <w:r w:rsidR="009A129C" w:rsidRPr="54231A57">
        <w:t xml:space="preserve"> also</w:t>
      </w:r>
      <w:r w:rsidR="00B626AA" w:rsidRPr="54231A57">
        <w:t xml:space="preserve"> be managed by a Decommissioning Management Plan (EPR EM</w:t>
      </w:r>
      <w:r w:rsidR="006D6503">
        <w:t>11</w:t>
      </w:r>
      <w:r w:rsidR="00B626AA" w:rsidRPr="54231A57">
        <w:t xml:space="preserve">) </w:t>
      </w:r>
      <w:r w:rsidR="009A129C" w:rsidRPr="54231A57">
        <w:t>which would</w:t>
      </w:r>
      <w:r w:rsidR="00B626AA" w:rsidRPr="54231A57">
        <w:t xml:space="preserve"> include mitigation measures for </w:t>
      </w:r>
      <w:r w:rsidR="00B50FFA" w:rsidRPr="54231A57">
        <w:t>air quality</w:t>
      </w:r>
      <w:r w:rsidR="00B626AA" w:rsidRPr="54231A57">
        <w:t>.</w:t>
      </w:r>
    </w:p>
    <w:p w14:paraId="26A9B431" w14:textId="77777777" w:rsidR="006E0C4E" w:rsidRPr="00535E65" w:rsidRDefault="006E0C4E" w:rsidP="00CC69F9">
      <w:r>
        <w:t>Based on this, residual</w:t>
      </w:r>
      <w:r w:rsidR="005E38D9">
        <w:t xml:space="preserve"> </w:t>
      </w:r>
      <w:r>
        <w:t>impacts are</w:t>
      </w:r>
      <w:r w:rsidR="0090032F">
        <w:t xml:space="preserve"> </w:t>
      </w:r>
      <w:r w:rsidR="00285F1F">
        <w:t>negligible</w:t>
      </w:r>
      <w:r w:rsidR="001E1910">
        <w:t xml:space="preserve"> for air quality</w:t>
      </w:r>
      <w:r>
        <w:t>.</w:t>
      </w:r>
    </w:p>
    <w:p w14:paraId="5772859B" w14:textId="77777777" w:rsidR="00A12E33" w:rsidRDefault="00A12E33" w:rsidP="0081511E">
      <w:pPr>
        <w:pStyle w:val="Heading2"/>
        <w:spacing w:before="240" w:after="180"/>
      </w:pPr>
      <w:bookmarkStart w:id="61" w:name="_Toc201048432"/>
      <w:r>
        <w:t>Cumulative impacts</w:t>
      </w:r>
      <w:bookmarkEnd w:id="61"/>
    </w:p>
    <w:p w14:paraId="5F7C61ED" w14:textId="77777777" w:rsidR="008601B9" w:rsidRDefault="00540FB4" w:rsidP="00823739">
      <w:pPr>
        <w:sectPr w:rsidR="008601B9" w:rsidSect="0093405F">
          <w:headerReference w:type="even" r:id="rId46"/>
          <w:headerReference w:type="default" r:id="rId47"/>
          <w:footerReference w:type="even" r:id="rId48"/>
          <w:footerReference w:type="default" r:id="rId49"/>
          <w:headerReference w:type="first" r:id="rId50"/>
          <w:footerReference w:type="first" r:id="rId51"/>
          <w:pgSz w:w="11906" w:h="16838" w:code="9"/>
          <w:pgMar w:top="1418" w:right="1418" w:bottom="1418" w:left="1418" w:header="1134" w:footer="340" w:gutter="0"/>
          <w:pgNumType w:chapStyle="1"/>
          <w:cols w:space="284"/>
          <w:docGrid w:linePitch="360"/>
        </w:sectPr>
      </w:pPr>
      <w:r w:rsidRPr="54231A57">
        <w:t>Cumulative impacts</w:t>
      </w:r>
      <w:r w:rsidR="0090032F">
        <w:t xml:space="preserve"> have been </w:t>
      </w:r>
      <w:r w:rsidR="00520AE1" w:rsidRPr="54231A57">
        <w:t>assessed</w:t>
      </w:r>
      <w:r w:rsidR="0017533E" w:rsidRPr="54231A57">
        <w:t xml:space="preserve"> by identifying </w:t>
      </w:r>
      <w:r w:rsidR="00873982" w:rsidRPr="54231A57">
        <w:t>relevant future</w:t>
      </w:r>
      <w:r w:rsidR="0017533E" w:rsidRPr="54231A57">
        <w:t xml:space="preserve"> projects that could contribute to cumulative impacts on </w:t>
      </w:r>
      <w:r w:rsidR="00B50FFA" w:rsidRPr="54231A57">
        <w:t>air quality</w:t>
      </w:r>
      <w:r w:rsidR="00F609F3" w:rsidRPr="54231A57">
        <w:t xml:space="preserve"> </w:t>
      </w:r>
      <w:r w:rsidR="0017533E" w:rsidRPr="54231A57">
        <w:t>values</w:t>
      </w:r>
      <w:r w:rsidR="00520AE1" w:rsidRPr="54231A57">
        <w:t xml:space="preserve">, </w:t>
      </w:r>
      <w:r w:rsidR="00F609F3" w:rsidRPr="54231A57">
        <w:t>considering</w:t>
      </w:r>
      <w:r w:rsidR="0017533E" w:rsidRPr="54231A57">
        <w:t xml:space="preserve"> their spatial and temporal relationships to the </w:t>
      </w:r>
      <w:r w:rsidR="008601B9" w:rsidRPr="54231A57">
        <w:t xml:space="preserve">Western Renewables Link </w:t>
      </w:r>
      <w:r w:rsidR="0017533E" w:rsidRPr="54231A57">
        <w:t>Project</w:t>
      </w:r>
      <w:r w:rsidR="00F609F3" w:rsidRPr="54231A57">
        <w:t xml:space="preserve">. </w:t>
      </w:r>
      <w:r w:rsidR="00B25CA7" w:rsidRPr="54231A57">
        <w:t xml:space="preserve">The projects </w:t>
      </w:r>
      <w:r w:rsidR="008601B9" w:rsidRPr="54231A57">
        <w:t>considered as potentially relevant to air quality include:</w:t>
      </w:r>
    </w:p>
    <w:p w14:paraId="41C59A0A" w14:textId="77777777" w:rsidR="004F1820" w:rsidRDefault="004F1820" w:rsidP="0081511E">
      <w:pPr>
        <w:pStyle w:val="ListBullet"/>
        <w:spacing w:after="120" w:line="240" w:lineRule="auto"/>
      </w:pPr>
      <w:r>
        <w:t>Coimadai Sand Quarry</w:t>
      </w:r>
    </w:p>
    <w:p w14:paraId="54B33C69" w14:textId="77777777" w:rsidR="004F1820" w:rsidRPr="00683ABA" w:rsidRDefault="004F1820" w:rsidP="0081511E">
      <w:pPr>
        <w:pStyle w:val="ListBullet"/>
        <w:spacing w:after="120" w:line="240" w:lineRule="auto"/>
      </w:pPr>
      <w:r w:rsidRPr="004F1820">
        <w:t>Elaine</w:t>
      </w:r>
      <w:r w:rsidR="00A540BF">
        <w:t xml:space="preserve"> (</w:t>
      </w:r>
      <w:r w:rsidR="00A540BF" w:rsidRPr="00A540BF">
        <w:t>Akaysha</w:t>
      </w:r>
      <w:r w:rsidR="00A540BF">
        <w:t>)</w:t>
      </w:r>
      <w:r w:rsidRPr="004F1820">
        <w:t xml:space="preserve"> Battery Energy Storage System </w:t>
      </w:r>
      <w:r w:rsidR="00A540BF">
        <w:t>(BESS)</w:t>
      </w:r>
    </w:p>
    <w:p w14:paraId="7B216C9F" w14:textId="77777777" w:rsidR="008601B9" w:rsidRDefault="008601B9" w:rsidP="0081511E">
      <w:pPr>
        <w:pStyle w:val="ListBullet"/>
        <w:spacing w:after="120" w:line="240" w:lineRule="auto"/>
      </w:pPr>
      <w:r w:rsidRPr="00873982">
        <w:t>Elaine Solar Farm</w:t>
      </w:r>
    </w:p>
    <w:p w14:paraId="4C50FFDB" w14:textId="77777777" w:rsidR="008601B9" w:rsidRPr="00873982" w:rsidRDefault="008601B9" w:rsidP="0081511E">
      <w:pPr>
        <w:pStyle w:val="ListBullet"/>
        <w:spacing w:after="120" w:line="240" w:lineRule="auto"/>
      </w:pPr>
      <w:r w:rsidRPr="00873982">
        <w:t>Lerderderg River Nature Trail</w:t>
      </w:r>
    </w:p>
    <w:p w14:paraId="5A744435" w14:textId="77777777" w:rsidR="008601B9" w:rsidRPr="00873982" w:rsidRDefault="008601B9" w:rsidP="0081511E">
      <w:pPr>
        <w:pStyle w:val="ListBullet"/>
        <w:spacing w:after="120" w:line="240" w:lineRule="auto"/>
      </w:pPr>
      <w:r w:rsidRPr="00873982">
        <w:t>Lerderderg-Wombat National Park</w:t>
      </w:r>
    </w:p>
    <w:p w14:paraId="39698251" w14:textId="77777777" w:rsidR="008601B9" w:rsidRPr="00873982" w:rsidRDefault="008601B9" w:rsidP="0081511E">
      <w:pPr>
        <w:pStyle w:val="ListBullet"/>
        <w:spacing w:after="120" w:line="240" w:lineRule="auto"/>
      </w:pPr>
      <w:r w:rsidRPr="00873982">
        <w:t>Melbourne Renewable Energy Hub</w:t>
      </w:r>
    </w:p>
    <w:p w14:paraId="1FB927D5" w14:textId="77C9530E" w:rsidR="008601B9" w:rsidRPr="00873982" w:rsidRDefault="008601B9" w:rsidP="0081511E">
      <w:pPr>
        <w:pStyle w:val="ListBullet"/>
        <w:spacing w:after="120" w:line="240" w:lineRule="auto"/>
      </w:pPr>
      <w:r w:rsidRPr="00873982">
        <w:t xml:space="preserve">Merrimu Precinct Structure </w:t>
      </w:r>
      <w:r w:rsidR="0040231C" w:rsidRPr="00873982">
        <w:t>Plan</w:t>
      </w:r>
      <w:r w:rsidR="00FC15D4">
        <w:t>/</w:t>
      </w:r>
      <w:r w:rsidRPr="00873982">
        <w:t xml:space="preserve">Bacchus Marsh Urban Growth Framework </w:t>
      </w:r>
    </w:p>
    <w:p w14:paraId="1D39D805" w14:textId="77777777" w:rsidR="008601B9" w:rsidRPr="00873982" w:rsidRDefault="008601B9" w:rsidP="0081511E">
      <w:pPr>
        <w:pStyle w:val="ListBullet"/>
        <w:spacing w:after="120" w:line="240" w:lineRule="auto"/>
      </w:pPr>
      <w:r w:rsidRPr="54231A57">
        <w:t>Nyaninyuk Wind Farm</w:t>
      </w:r>
    </w:p>
    <w:p w14:paraId="4F20EFCA" w14:textId="77777777" w:rsidR="008601B9" w:rsidRPr="00873982" w:rsidRDefault="008601B9" w:rsidP="0081511E">
      <w:pPr>
        <w:pStyle w:val="ListBullet"/>
        <w:spacing w:after="120" w:line="240" w:lineRule="auto"/>
      </w:pPr>
      <w:r w:rsidRPr="00873982">
        <w:t xml:space="preserve">Outer Metropolitan Ring Road/E6 </w:t>
      </w:r>
    </w:p>
    <w:p w14:paraId="3D9BE629" w14:textId="77777777" w:rsidR="008601B9" w:rsidRPr="00873982" w:rsidRDefault="008601B9" w:rsidP="0081511E">
      <w:pPr>
        <w:pStyle w:val="ListBullet"/>
        <w:spacing w:after="120" w:line="240" w:lineRule="auto"/>
      </w:pPr>
      <w:r w:rsidRPr="00873982">
        <w:t>Sydenham Terminal Station Rebuild</w:t>
      </w:r>
    </w:p>
    <w:p w14:paraId="20D97B34" w14:textId="4A0AA3F9" w:rsidR="008601B9" w:rsidRPr="00873982" w:rsidRDefault="008601B9" w:rsidP="0081511E">
      <w:pPr>
        <w:pStyle w:val="ListBullet"/>
        <w:spacing w:after="120" w:line="240" w:lineRule="auto"/>
      </w:pPr>
      <w:r w:rsidRPr="00873982">
        <w:t xml:space="preserve">Victoria to New South Wales </w:t>
      </w:r>
      <w:r w:rsidR="0040231C" w:rsidRPr="00873982">
        <w:t>Interconnector</w:t>
      </w:r>
      <w:r w:rsidR="0040231C">
        <w:t xml:space="preserve"> </w:t>
      </w:r>
      <w:r w:rsidRPr="00873982">
        <w:t>West</w:t>
      </w:r>
    </w:p>
    <w:p w14:paraId="5258383B" w14:textId="78A52437" w:rsidR="008601B9" w:rsidRDefault="008601B9" w:rsidP="0081511E">
      <w:pPr>
        <w:pStyle w:val="ListBullet"/>
        <w:spacing w:after="120" w:line="240" w:lineRule="auto"/>
        <w:sectPr w:rsidR="008601B9" w:rsidSect="00823739">
          <w:type w:val="continuous"/>
          <w:pgSz w:w="11906" w:h="16838" w:code="9"/>
          <w:pgMar w:top="1418" w:right="1418" w:bottom="1418" w:left="1418" w:header="1134" w:footer="340" w:gutter="0"/>
          <w:cols w:num="2" w:space="284"/>
          <w:docGrid w:linePitch="360"/>
        </w:sectPr>
      </w:pPr>
      <w:r w:rsidRPr="00873982">
        <w:t>Western Irrigation Network Scheme</w:t>
      </w:r>
      <w:r w:rsidR="00D36CAE">
        <w:t xml:space="preserve"> – Recycled Water</w:t>
      </w:r>
      <w:r w:rsidR="00774D9B">
        <w:t xml:space="preserve"> Supply Infrastructure Project</w:t>
      </w:r>
      <w:r w:rsidR="00E344DF">
        <w:t>.</w:t>
      </w:r>
    </w:p>
    <w:p w14:paraId="1D720E12" w14:textId="77777777" w:rsidR="00873982" w:rsidRPr="00873982" w:rsidRDefault="008601B9" w:rsidP="00873982">
      <w:r w:rsidRPr="54231A57">
        <w:t>Air e</w:t>
      </w:r>
      <w:r w:rsidR="00873982" w:rsidRPr="54231A57">
        <w:t xml:space="preserve">missions from multiple projects can </w:t>
      </w:r>
      <w:r w:rsidRPr="54231A57">
        <w:t>have</w:t>
      </w:r>
      <w:r w:rsidR="00873982" w:rsidRPr="54231A57">
        <w:t xml:space="preserve"> prolonged or greater impacts to </w:t>
      </w:r>
      <w:r w:rsidR="0050386A" w:rsidRPr="54231A57">
        <w:t>receptors</w:t>
      </w:r>
      <w:r w:rsidR="0049257F" w:rsidRPr="54231A57">
        <w:t xml:space="preserve"> effected by multiple projects</w:t>
      </w:r>
      <w:r w:rsidR="00873982" w:rsidRPr="54231A57">
        <w:t>. These emissions</w:t>
      </w:r>
      <w:r w:rsidRPr="54231A57">
        <w:t>, which include dust,</w:t>
      </w:r>
      <w:r w:rsidR="00873982" w:rsidRPr="54231A57">
        <w:t xml:space="preserve"> </w:t>
      </w:r>
      <w:r w:rsidRPr="54231A57">
        <w:t xml:space="preserve">exhaust from construction equipment, and odours from handling potentially contaminated materials </w:t>
      </w:r>
      <w:r w:rsidR="00873982" w:rsidRPr="54231A57">
        <w:t>can impact human health and</w:t>
      </w:r>
      <w:r w:rsidRPr="54231A57">
        <w:t xml:space="preserve"> </w:t>
      </w:r>
      <w:r w:rsidR="00873982" w:rsidRPr="54231A57">
        <w:t>amenity</w:t>
      </w:r>
      <w:r w:rsidRPr="54231A57">
        <w:t>.</w:t>
      </w:r>
      <w:r w:rsidR="00873982" w:rsidRPr="54231A57">
        <w:t xml:space="preserve"> </w:t>
      </w:r>
    </w:p>
    <w:p w14:paraId="3B928BD3" w14:textId="77777777" w:rsidR="00873982" w:rsidRPr="00873982" w:rsidRDefault="00873982" w:rsidP="00873982">
      <w:r w:rsidRPr="54231A57">
        <w:t xml:space="preserve">The </w:t>
      </w:r>
      <w:r w:rsidR="00F01570" w:rsidRPr="54231A57">
        <w:t>relevant future</w:t>
      </w:r>
      <w:r w:rsidRPr="54231A57">
        <w:t xml:space="preserve"> projects</w:t>
      </w:r>
      <w:r w:rsidR="008601B9" w:rsidRPr="54231A57">
        <w:t xml:space="preserve"> may produce similar emissions to those expected from the Western Renewables Link Project, such as dust, and may impact common receptors. The </w:t>
      </w:r>
      <w:r w:rsidR="00251E4D" w:rsidRPr="54231A57">
        <w:t xml:space="preserve">impact of </w:t>
      </w:r>
      <w:r w:rsidR="008601B9" w:rsidRPr="54231A57">
        <w:t xml:space="preserve">cumulative air quality effects on nearby sensitive areas </w:t>
      </w:r>
      <w:r w:rsidR="00251E4D" w:rsidRPr="54231A57">
        <w:t xml:space="preserve">is dependent </w:t>
      </w:r>
      <w:r w:rsidR="008601B9" w:rsidRPr="54231A57">
        <w:t>on the timing and sequenc</w:t>
      </w:r>
      <w:r w:rsidR="00C17580" w:rsidRPr="54231A57">
        <w:t>ing</w:t>
      </w:r>
      <w:r w:rsidR="008601B9" w:rsidRPr="54231A57">
        <w:t xml:space="preserve"> of </w:t>
      </w:r>
      <w:r w:rsidR="00691F05" w:rsidRPr="54231A57">
        <w:t xml:space="preserve">construction, operation, and decommissioning activities undertaken </w:t>
      </w:r>
      <w:r w:rsidR="00546297" w:rsidRPr="54231A57">
        <w:t>for</w:t>
      </w:r>
      <w:r w:rsidR="00691F05" w:rsidRPr="54231A57">
        <w:t xml:space="preserve"> the Project</w:t>
      </w:r>
      <w:r w:rsidR="00226937" w:rsidRPr="54231A57">
        <w:t>,</w:t>
      </w:r>
      <w:r w:rsidR="008601B9" w:rsidRPr="54231A57">
        <w:t xml:space="preserve"> </w:t>
      </w:r>
      <w:r w:rsidR="00546297" w:rsidRPr="54231A57">
        <w:t>as well as other</w:t>
      </w:r>
      <w:r w:rsidR="00C17580" w:rsidRPr="54231A57">
        <w:t xml:space="preserve"> relevant future projects. However</w:t>
      </w:r>
      <w:r w:rsidR="008601B9" w:rsidRPr="54231A57">
        <w:t xml:space="preserve">, it is unlikely that the combined emissions will significantly increase the anticipated impact from </w:t>
      </w:r>
      <w:r w:rsidR="00DC5BDC" w:rsidRPr="54231A57">
        <w:t>the Project alone</w:t>
      </w:r>
      <w:r w:rsidR="008601B9" w:rsidRPr="54231A57">
        <w:t>.</w:t>
      </w:r>
      <w:r w:rsidRPr="54231A57">
        <w:t xml:space="preserve"> </w:t>
      </w:r>
      <w:r w:rsidR="00CF2273" w:rsidRPr="54231A57">
        <w:t>Through application of</w:t>
      </w:r>
      <w:r w:rsidR="0005306D" w:rsidRPr="54231A57">
        <w:t xml:space="preserve"> </w:t>
      </w:r>
      <w:r w:rsidR="0026620D" w:rsidRPr="54231A57">
        <w:t>the Air Quality Management Plan (</w:t>
      </w:r>
      <w:r w:rsidR="0005306D" w:rsidRPr="54231A57">
        <w:t>EPR AQ1</w:t>
      </w:r>
      <w:r w:rsidR="0026620D" w:rsidRPr="54231A57">
        <w:t>)</w:t>
      </w:r>
      <w:r w:rsidR="0005306D" w:rsidRPr="54231A57">
        <w:t xml:space="preserve"> and </w:t>
      </w:r>
      <w:r w:rsidR="0026620D" w:rsidRPr="54231A57">
        <w:t xml:space="preserve">the management and mitigation measures (EPR </w:t>
      </w:r>
      <w:r w:rsidR="0005306D" w:rsidRPr="54231A57">
        <w:t>AQ2</w:t>
      </w:r>
      <w:r w:rsidR="0026620D" w:rsidRPr="54231A57">
        <w:t>)</w:t>
      </w:r>
      <w:r w:rsidR="00672322" w:rsidRPr="54231A57">
        <w:t>, including identifying</w:t>
      </w:r>
      <w:r w:rsidR="0026620D" w:rsidRPr="54231A57">
        <w:t xml:space="preserve"> the</w:t>
      </w:r>
      <w:r w:rsidR="00672322" w:rsidRPr="54231A57">
        <w:t xml:space="preserve"> Western Renewables Link Project contributions, alongside contributions from other surrounding projects that could be leading to cumulative effects</w:t>
      </w:r>
      <w:r w:rsidR="0005306D" w:rsidRPr="54231A57">
        <w:t xml:space="preserve">, residual cumulative air quality impacts </w:t>
      </w:r>
      <w:r w:rsidR="003F26C7">
        <w:t>will</w:t>
      </w:r>
      <w:r w:rsidR="0026620D" w:rsidRPr="54231A57">
        <w:t xml:space="preserve"> be </w:t>
      </w:r>
      <w:r w:rsidR="0005306D" w:rsidRPr="54231A57">
        <w:t>low.</w:t>
      </w:r>
    </w:p>
    <w:p w14:paraId="000AFBD7" w14:textId="77777777" w:rsidR="00CD04AF" w:rsidRDefault="00CD04AF" w:rsidP="0081511E">
      <w:pPr>
        <w:pStyle w:val="Heading2"/>
      </w:pPr>
      <w:bookmarkStart w:id="62" w:name="_Ref179983740"/>
      <w:bookmarkStart w:id="63" w:name="_Toc201048433"/>
      <w:r>
        <w:lastRenderedPageBreak/>
        <w:t xml:space="preserve">Environmental </w:t>
      </w:r>
      <w:r w:rsidR="0040319E">
        <w:t xml:space="preserve">Performance </w:t>
      </w:r>
      <w:bookmarkEnd w:id="62"/>
      <w:r w:rsidR="0040319E">
        <w:t>Requirements</w:t>
      </w:r>
      <w:bookmarkEnd w:id="63"/>
    </w:p>
    <w:p w14:paraId="406C26F2" w14:textId="77777777" w:rsidR="00C827C5" w:rsidRPr="008406F6" w:rsidRDefault="00A20312" w:rsidP="00C827C5">
      <w:r w:rsidRPr="54231A57">
        <w:t xml:space="preserve">Potential impacts identified </w:t>
      </w:r>
      <w:r w:rsidR="00691C27" w:rsidRPr="54231A57">
        <w:t>in</w:t>
      </w:r>
      <w:r w:rsidRPr="54231A57">
        <w:rPr>
          <w:b/>
          <w:bCs/>
        </w:rPr>
        <w:t xml:space="preserve"> Technical Report I: Air Quality Impact Assessment</w:t>
      </w:r>
      <w:r w:rsidRPr="54231A57">
        <w:t xml:space="preserve"> have informed the development of EPRs for the Project. </w:t>
      </w:r>
      <w:r w:rsidR="001E1910" w:rsidRPr="54231A57">
        <w:t>EPRs set out the environmental outcomes to be achieved through the implementation of mitigation measures during construction, operation and decommissioning. While some EPRs are performance based to allow flexibility in how they will be achieved, others include more prescriptive measures that must be implemented. Compliance with the EPRs will be required as a condition of the Project’s approval.</w:t>
      </w:r>
      <w:r w:rsidR="00C827C5" w:rsidRPr="54231A57">
        <w:t xml:space="preserve"> </w:t>
      </w:r>
      <w:r w:rsidR="00C827C5" w:rsidRPr="008406F6">
        <w:fldChar w:fldCharType="begin"/>
      </w:r>
      <w:r w:rsidR="00C827C5" w:rsidRPr="008406F6">
        <w:instrText xml:space="preserve"> REF _Ref189742990 \h  \* MERGEFORMAT </w:instrText>
      </w:r>
      <w:r w:rsidR="00C827C5" w:rsidRPr="008406F6">
        <w:fldChar w:fldCharType="separate"/>
      </w:r>
      <w:r w:rsidR="003631AE" w:rsidRPr="008406F6">
        <w:t xml:space="preserve">Table </w:t>
      </w:r>
      <w:r w:rsidR="003631AE">
        <w:t>18.3</w:t>
      </w:r>
      <w:r w:rsidR="00C827C5" w:rsidRPr="008406F6">
        <w:fldChar w:fldCharType="end"/>
      </w:r>
      <w:r w:rsidR="00C827C5" w:rsidRPr="54231A57">
        <w:t xml:space="preserve"> details the proposed EPRs </w:t>
      </w:r>
      <w:r w:rsidR="00EB6A97">
        <w:t xml:space="preserve">developed for </w:t>
      </w:r>
      <w:r w:rsidR="00C827C5" w:rsidRPr="54231A57">
        <w:t>air quality.</w:t>
      </w:r>
    </w:p>
    <w:p w14:paraId="101EE277" w14:textId="77777777" w:rsidR="002E5D6E" w:rsidRPr="008853FB" w:rsidRDefault="00D9320F" w:rsidP="00FD022D">
      <w:pPr>
        <w:spacing w:after="240"/>
      </w:pPr>
      <w:r w:rsidRPr="54231A57">
        <w:t>The cornerstone of the Environment Protection Act is the GED. The GED requires anyone conducting an activity that poses risks of harm to human health and the environment from pollution or waste to minimise those risks, so far as reasonably practicable</w:t>
      </w:r>
      <w:r w:rsidR="008853FB" w:rsidRPr="54231A57">
        <w:t xml:space="preserve">. </w:t>
      </w:r>
      <w:r w:rsidR="00CC7A5C" w:rsidRPr="54231A57">
        <w:t>To meet the requirements of the GED, the Project is required to minimise the risk of harm from air emissions</w:t>
      </w:r>
      <w:r w:rsidR="0026620D" w:rsidRPr="54231A57">
        <w:t>,</w:t>
      </w:r>
      <w:r w:rsidR="00CC7A5C" w:rsidRPr="54231A57">
        <w:t xml:space="preserve"> </w:t>
      </w:r>
      <w:r w:rsidR="0026620D" w:rsidRPr="54231A57">
        <w:t xml:space="preserve">so </w:t>
      </w:r>
      <w:r w:rsidR="00CC7A5C" w:rsidRPr="54231A57">
        <w:t>far as reasonably practicable.</w:t>
      </w:r>
      <w:r w:rsidR="00084D6B" w:rsidRPr="54231A57">
        <w:t xml:space="preserve"> The recommended EPRs require the contractors to identify risk</w:t>
      </w:r>
      <w:r w:rsidR="009F3730" w:rsidRPr="54231A57">
        <w:t>s prior to undertaking activities and implement measures to mitigate and manage potential impacts</w:t>
      </w:r>
      <w:r w:rsidR="00145895" w:rsidRPr="54231A57">
        <w:t xml:space="preserve">. </w:t>
      </w:r>
    </w:p>
    <w:p w14:paraId="0BE2BA76" w14:textId="77777777" w:rsidR="008406F6" w:rsidRPr="008406F6" w:rsidRDefault="008406F6" w:rsidP="005B22C5">
      <w:pPr>
        <w:pStyle w:val="CaptionImages"/>
        <w:numPr>
          <w:ilvl w:val="0"/>
          <w:numId w:val="0"/>
        </w:numPr>
        <w:spacing w:before="240"/>
        <w:ind w:left="1134" w:hanging="1134"/>
      </w:pPr>
      <w:bookmarkStart w:id="64" w:name="_Ref189742990"/>
      <w:r w:rsidRPr="004225C9">
        <w:rPr>
          <w:rStyle w:val="CaptionChar"/>
        </w:rPr>
        <w:t>Table</w:t>
      </w:r>
      <w:r w:rsidRPr="008406F6">
        <w:t xml:space="preserve"> </w:t>
      </w:r>
      <w:r>
        <w:fldChar w:fldCharType="begin"/>
      </w:r>
      <w:r>
        <w:instrText>STYLEREF 1 \s</w:instrText>
      </w:r>
      <w:r>
        <w:fldChar w:fldCharType="separate"/>
      </w:r>
      <w:r w:rsidR="00AF1F6F">
        <w:rPr>
          <w:noProof/>
        </w:rPr>
        <w:t>18</w:t>
      </w:r>
      <w:r>
        <w:fldChar w:fldCharType="end"/>
      </w:r>
      <w:r w:rsidR="00AF1F6F">
        <w:t>.</w:t>
      </w:r>
      <w:r>
        <w:fldChar w:fldCharType="begin"/>
      </w:r>
      <w:r>
        <w:instrText>SEQ Table \* ARABIC \s 1</w:instrText>
      </w:r>
      <w:r>
        <w:fldChar w:fldCharType="separate"/>
      </w:r>
      <w:r w:rsidR="00AF1F6F">
        <w:rPr>
          <w:noProof/>
        </w:rPr>
        <w:t>3</w:t>
      </w:r>
      <w:r>
        <w:fldChar w:fldCharType="end"/>
      </w:r>
      <w:bookmarkEnd w:id="64"/>
      <w:r w:rsidRPr="008406F6">
        <w:t xml:space="preserve"> Environmental Performance Requirements</w:t>
      </w:r>
      <w:r w:rsidR="05C467BB" w:rsidRPr="008406F6">
        <w:t xml:space="preserve"> </w:t>
      </w:r>
    </w:p>
    <w:tbl>
      <w:tblPr>
        <w:tblStyle w:val="WVTTable2"/>
        <w:tblW w:w="5000" w:type="pct"/>
        <w:tblLook w:val="04A0" w:firstRow="1" w:lastRow="0" w:firstColumn="1" w:lastColumn="0" w:noHBand="0" w:noVBand="1"/>
      </w:tblPr>
      <w:tblGrid>
        <w:gridCol w:w="691"/>
        <w:gridCol w:w="8379"/>
      </w:tblGrid>
      <w:tr w:rsidR="008406F6" w:rsidRPr="008406F6" w14:paraId="4D662169" w14:textId="77777777" w:rsidTr="004225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1" w:type="pct"/>
          </w:tcPr>
          <w:p w14:paraId="1418026F" w14:textId="77777777" w:rsidR="008406F6" w:rsidRPr="008406F6" w:rsidRDefault="008406F6" w:rsidP="00471426">
            <w:pPr>
              <w:pStyle w:val="TableText"/>
            </w:pPr>
            <w:r w:rsidRPr="008406F6">
              <w:t>EPR code</w:t>
            </w:r>
          </w:p>
        </w:tc>
        <w:tc>
          <w:tcPr>
            <w:tcW w:w="4619" w:type="pct"/>
          </w:tcPr>
          <w:p w14:paraId="78220D53" w14:textId="77777777" w:rsidR="008406F6" w:rsidRPr="008406F6" w:rsidRDefault="008406F6" w:rsidP="00471426">
            <w:pPr>
              <w:pStyle w:val="TableText"/>
              <w:cnfStyle w:val="100000000000" w:firstRow="1" w:lastRow="0" w:firstColumn="0" w:lastColumn="0" w:oddVBand="0" w:evenVBand="0" w:oddHBand="0" w:evenHBand="0" w:firstRowFirstColumn="0" w:firstRowLastColumn="0" w:lastRowFirstColumn="0" w:lastRowLastColumn="0"/>
            </w:pPr>
            <w:r w:rsidRPr="008406F6">
              <w:t>Requirement</w:t>
            </w:r>
          </w:p>
        </w:tc>
      </w:tr>
      <w:tr w:rsidR="008406F6" w:rsidRPr="008406F6" w14:paraId="13F2FDCD" w14:textId="77777777" w:rsidTr="004225C9">
        <w:tc>
          <w:tcPr>
            <w:cnfStyle w:val="001000000000" w:firstRow="0" w:lastRow="0" w:firstColumn="1" w:lastColumn="0" w:oddVBand="0" w:evenVBand="0" w:oddHBand="0" w:evenHBand="0" w:firstRowFirstColumn="0" w:firstRowLastColumn="0" w:lastRowFirstColumn="0" w:lastRowLastColumn="0"/>
            <w:tcW w:w="381" w:type="pct"/>
          </w:tcPr>
          <w:p w14:paraId="621CA783" w14:textId="77777777" w:rsidR="008406F6" w:rsidRPr="008406F6" w:rsidRDefault="008406F6" w:rsidP="00471426">
            <w:pPr>
              <w:pStyle w:val="TableText"/>
            </w:pPr>
            <w:r w:rsidRPr="008406F6">
              <w:t xml:space="preserve">EPR </w:t>
            </w:r>
            <w:r w:rsidR="00C463FE">
              <w:t>AQ1</w:t>
            </w:r>
          </w:p>
        </w:tc>
        <w:tc>
          <w:tcPr>
            <w:tcW w:w="4619" w:type="pct"/>
          </w:tcPr>
          <w:p w14:paraId="00533BCA" w14:textId="77777777" w:rsidR="00392705" w:rsidRPr="004225C9" w:rsidRDefault="00392705" w:rsidP="004225C9">
            <w:pPr>
              <w:pStyle w:val="TableText"/>
              <w:cnfStyle w:val="000000000000" w:firstRow="0" w:lastRow="0" w:firstColumn="0" w:lastColumn="0" w:oddVBand="0" w:evenVBand="0" w:oddHBand="0" w:evenHBand="0" w:firstRowFirstColumn="0" w:firstRowLastColumn="0" w:lastRowFirstColumn="0" w:lastRowLastColumn="0"/>
              <w:rPr>
                <w:b/>
                <w:bCs/>
              </w:rPr>
            </w:pPr>
            <w:r w:rsidRPr="004225C9">
              <w:rPr>
                <w:b/>
                <w:bCs/>
              </w:rPr>
              <w:t>Develop and implement an Air Quality Management Plan</w:t>
            </w:r>
          </w:p>
          <w:p w14:paraId="142956C7" w14:textId="77777777" w:rsidR="00392705" w:rsidRDefault="00392705" w:rsidP="00392705">
            <w:pPr>
              <w:pStyle w:val="TableNumbers"/>
              <w:cnfStyle w:val="000000000000" w:firstRow="0" w:lastRow="0" w:firstColumn="0" w:lastColumn="0" w:oddVBand="0" w:evenVBand="0" w:oddHBand="0" w:evenHBand="0" w:firstRowFirstColumn="0" w:firstRowLastColumn="0" w:lastRowFirstColumn="0" w:lastRowLastColumn="0"/>
            </w:pPr>
            <w:r w:rsidRPr="00392705">
              <w:t>Prior to construction commencing, develop, implement and maintain an Air Quality Management Plan as part of the Construction Environment Management Plan (CEMP) (EPR EM2) to minimise air quality impacts during construction at surrounding sensitive receptors.</w:t>
            </w:r>
          </w:p>
          <w:p w14:paraId="10F2D216" w14:textId="77777777" w:rsidR="00392705" w:rsidRPr="00392705" w:rsidRDefault="00392705" w:rsidP="006717A9">
            <w:pPr>
              <w:pStyle w:val="TableNumbers"/>
              <w:cnfStyle w:val="000000000000" w:firstRow="0" w:lastRow="0" w:firstColumn="0" w:lastColumn="0" w:oddVBand="0" w:evenVBand="0" w:oddHBand="0" w:evenHBand="0" w:firstRowFirstColumn="0" w:firstRowLastColumn="0" w:lastRowFirstColumn="0" w:lastRowLastColumn="0"/>
            </w:pPr>
            <w:r w:rsidRPr="00392705">
              <w:t>The Air Quality Management Plan must:</w:t>
            </w:r>
          </w:p>
          <w:p w14:paraId="4E7243E7" w14:textId="77777777" w:rsidR="00392705" w:rsidRDefault="00392705" w:rsidP="004225C9">
            <w:pPr>
              <w:pStyle w:val="Tablenumbers2"/>
              <w:cnfStyle w:val="000000000000" w:firstRow="0" w:lastRow="0" w:firstColumn="0" w:lastColumn="0" w:oddVBand="0" w:evenVBand="0" w:oddHBand="0" w:evenHBand="0" w:firstRowFirstColumn="0" w:firstRowLastColumn="0" w:lastRowFirstColumn="0" w:lastRowLastColumn="0"/>
            </w:pPr>
            <w:r>
              <w:t xml:space="preserve">Identify the main sources of dust and airborne pollutants, and the location of sensitive land uses. </w:t>
            </w:r>
          </w:p>
          <w:p w14:paraId="10A3E3DF" w14:textId="77777777" w:rsidR="00392705" w:rsidRDefault="00392705" w:rsidP="004225C9">
            <w:pPr>
              <w:pStyle w:val="Tablenumbers2"/>
              <w:cnfStyle w:val="000000000000" w:firstRow="0" w:lastRow="0" w:firstColumn="0" w:lastColumn="0" w:oddVBand="0" w:evenVBand="0" w:oddHBand="0" w:evenHBand="0" w:firstRowFirstColumn="0" w:firstRowLastColumn="0" w:lastRowFirstColumn="0" w:lastRowLastColumn="0"/>
            </w:pPr>
            <w:r>
              <w:t xml:space="preserve">Include a procedure for how the Project will control and where necessary monitor the emission of dust, exhaust emissions, fumes, odour and other pollution into the atmosphere during construction in accordance with relevant statutes, policies and guidelines to the extent reasonably practicable, including EPA Publication 1834.1: the Civil Construction, Building and Demolition Guide. </w:t>
            </w:r>
          </w:p>
          <w:p w14:paraId="7A699DBA" w14:textId="77777777" w:rsidR="00392705" w:rsidRDefault="00392705" w:rsidP="004225C9">
            <w:pPr>
              <w:pStyle w:val="Tablenumbers2"/>
              <w:cnfStyle w:val="000000000000" w:firstRow="0" w:lastRow="0" w:firstColumn="0" w:lastColumn="0" w:oddVBand="0" w:evenVBand="0" w:oddHBand="0" w:evenHBand="0" w:firstRowFirstColumn="0" w:firstRowLastColumn="0" w:lastRowFirstColumn="0" w:lastRowLastColumn="0"/>
            </w:pPr>
            <w:r>
              <w:t>Outline a process for regular review and update of The Air Quality Management Plan and assess the effectiveness of controls implemented. Reviews of the plan would be undertaken when there are changes in design, conditions, monitoring results or as a result of investigating complaints:</w:t>
            </w:r>
          </w:p>
          <w:p w14:paraId="40D4DFDB" w14:textId="77777777" w:rsidR="00392705" w:rsidRDefault="00392705" w:rsidP="004225C9">
            <w:pPr>
              <w:pStyle w:val="Tablenumbers2"/>
              <w:cnfStyle w:val="000000000000" w:firstRow="0" w:lastRow="0" w:firstColumn="0" w:lastColumn="0" w:oddVBand="0" w:evenVBand="0" w:oddHBand="0" w:evenHBand="0" w:firstRowFirstColumn="0" w:firstRowLastColumn="0" w:lastRowFirstColumn="0" w:lastRowLastColumn="0"/>
            </w:pPr>
            <w:r>
              <w:t>Provide a process to address complaints related to air quality and identify mitigation measures. The process must include:</w:t>
            </w:r>
          </w:p>
          <w:p w14:paraId="419CB4FE" w14:textId="77777777" w:rsidR="00392705" w:rsidRDefault="00392705" w:rsidP="004225C9">
            <w:pPr>
              <w:pStyle w:val="Tablenumbers3"/>
              <w:cnfStyle w:val="000000000000" w:firstRow="0" w:lastRow="0" w:firstColumn="0" w:lastColumn="0" w:oddVBand="0" w:evenVBand="0" w:oddHBand="0" w:evenHBand="0" w:firstRowFirstColumn="0" w:firstRowLastColumn="0" w:lastRowFirstColumn="0" w:lastRowLastColumn="0"/>
            </w:pPr>
            <w:r>
              <w:t xml:space="preserve">Follow-up with the potentially affected stakeholder(s) and capture all details. </w:t>
            </w:r>
          </w:p>
          <w:p w14:paraId="33D84559" w14:textId="77777777" w:rsidR="00392705" w:rsidRDefault="00392705" w:rsidP="004225C9">
            <w:pPr>
              <w:pStyle w:val="Tablenumbers3"/>
              <w:cnfStyle w:val="000000000000" w:firstRow="0" w:lastRow="0" w:firstColumn="0" w:lastColumn="0" w:oddVBand="0" w:evenVBand="0" w:oddHBand="0" w:evenHBand="0" w:firstRowFirstColumn="0" w:firstRowLastColumn="0" w:lastRowFirstColumn="0" w:lastRowLastColumn="0"/>
            </w:pPr>
            <w:r>
              <w:t>Review the results of air quality and meteorological monitoring and details of Project activities for any non-compliance or complaints received. A targeted trigger monitoring criterion with 1-hour averaged PM10 above 80 ug/m3 provides an indication when air quality conditions are poor, and that the 24-hr averaged 50 ug/m3 PM10 concentration objective would be exceeded to inform onsite management and controls as required.</w:t>
            </w:r>
          </w:p>
          <w:p w14:paraId="0AE92F57" w14:textId="77777777" w:rsidR="00392705" w:rsidRDefault="00392705" w:rsidP="004225C9">
            <w:pPr>
              <w:pStyle w:val="Tablenumbers3"/>
              <w:cnfStyle w:val="000000000000" w:firstRow="0" w:lastRow="0" w:firstColumn="0" w:lastColumn="0" w:oddVBand="0" w:evenVBand="0" w:oddHBand="0" w:evenHBand="0" w:firstRowFirstColumn="0" w:firstRowLastColumn="0" w:lastRowFirstColumn="0" w:lastRowLastColumn="0"/>
            </w:pPr>
            <w:r>
              <w:t>Identify Project contributions, including key activities, as well as contributions from other surrounding projects that could be leading to cumulative effects.</w:t>
            </w:r>
          </w:p>
          <w:p w14:paraId="2EC9E570" w14:textId="77777777" w:rsidR="00392705" w:rsidRDefault="00392705" w:rsidP="004225C9">
            <w:pPr>
              <w:pStyle w:val="Tablenumbers3"/>
              <w:cnfStyle w:val="000000000000" w:firstRow="0" w:lastRow="0" w:firstColumn="0" w:lastColumn="0" w:oddVBand="0" w:evenVBand="0" w:oddHBand="0" w:evenHBand="0" w:firstRowFirstColumn="0" w:firstRowLastColumn="0" w:lastRowFirstColumn="0" w:lastRowLastColumn="0"/>
            </w:pPr>
            <w:r>
              <w:t>Review associated controls for Project activities, and where necessary modifying these controls or the intensity of activities to address the measured/reported issue.</w:t>
            </w:r>
          </w:p>
          <w:p w14:paraId="1273C272" w14:textId="77777777" w:rsidR="00392705" w:rsidRDefault="00392705" w:rsidP="004225C9">
            <w:pPr>
              <w:pStyle w:val="Tablenumbers3"/>
              <w:cnfStyle w:val="000000000000" w:firstRow="0" w:lastRow="0" w:firstColumn="0" w:lastColumn="0" w:oddVBand="0" w:evenVBand="0" w:oddHBand="0" w:evenHBand="0" w:firstRowFirstColumn="0" w:firstRowLastColumn="0" w:lastRowFirstColumn="0" w:lastRowLastColumn="0"/>
            </w:pPr>
            <w:r>
              <w:t>Provide feedback on action taken to the affected stakeholder(s) and confirm the complaint is closed out.</w:t>
            </w:r>
          </w:p>
          <w:p w14:paraId="7DF75133" w14:textId="77777777" w:rsidR="008406F6" w:rsidRPr="008406F6" w:rsidRDefault="00392705" w:rsidP="004225C9">
            <w:pPr>
              <w:pStyle w:val="TableNumbers"/>
              <w:cnfStyle w:val="000000000000" w:firstRow="0" w:lastRow="0" w:firstColumn="0" w:lastColumn="0" w:oddVBand="0" w:evenVBand="0" w:oddHBand="0" w:evenHBand="0" w:firstRowFirstColumn="0" w:firstRowLastColumn="0" w:lastRowFirstColumn="0" w:lastRowLastColumn="0"/>
              <w:rPr>
                <w:rFonts w:ascii="Century Gothic" w:eastAsia="Century Gothic" w:hAnsi="Century Gothic" w:cs="Century Gothic"/>
                <w:sz w:val="18"/>
                <w:szCs w:val="18"/>
              </w:rPr>
            </w:pPr>
            <w:r w:rsidRPr="00392705">
              <w:t>Monitors</w:t>
            </w:r>
            <w:r>
              <w:t xml:space="preserve"> are required to be installed at or near works associated with the existing Bulgana Terminal Station, the new 500kV terminal station near Bulgana, Sydenham Terminal Station connection works and all laydown areas to reflect long term prevailing wind conditions and specific areas where sensitive receptors are located for the duration of construction works. The data collected would be used for compliance and management purposes.</w:t>
            </w:r>
          </w:p>
        </w:tc>
      </w:tr>
      <w:tr w:rsidR="008406F6" w:rsidRPr="008406F6" w14:paraId="72F48D6A" w14:textId="77777777" w:rsidTr="004225C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1" w:type="pct"/>
          </w:tcPr>
          <w:p w14:paraId="6BFF6714" w14:textId="77777777" w:rsidR="008406F6" w:rsidRPr="008406F6" w:rsidRDefault="008406F6" w:rsidP="00471426">
            <w:pPr>
              <w:pStyle w:val="TableText"/>
            </w:pPr>
            <w:r w:rsidRPr="008406F6">
              <w:t xml:space="preserve">EPR </w:t>
            </w:r>
            <w:r w:rsidR="00C463FE">
              <w:t>AQ2</w:t>
            </w:r>
          </w:p>
        </w:tc>
        <w:tc>
          <w:tcPr>
            <w:tcW w:w="4619" w:type="pct"/>
          </w:tcPr>
          <w:p w14:paraId="402260A7" w14:textId="77777777" w:rsidR="00392705" w:rsidRPr="0081511E" w:rsidRDefault="00392705" w:rsidP="0081511E">
            <w:pPr>
              <w:pStyle w:val="TableText"/>
              <w:cnfStyle w:val="000000010000" w:firstRow="0" w:lastRow="0" w:firstColumn="0" w:lastColumn="0" w:oddVBand="0" w:evenVBand="0" w:oddHBand="0" w:evenHBand="1" w:firstRowFirstColumn="0" w:firstRowLastColumn="0" w:lastRowFirstColumn="0" w:lastRowLastColumn="0"/>
              <w:rPr>
                <w:b/>
                <w:bCs/>
              </w:rPr>
            </w:pPr>
            <w:r w:rsidRPr="0081511E">
              <w:rPr>
                <w:b/>
                <w:bCs/>
              </w:rPr>
              <w:t>Implement air quality management and mitigation measures for operation</w:t>
            </w:r>
          </w:p>
          <w:p w14:paraId="01E2C036" w14:textId="77777777" w:rsidR="008406F6" w:rsidRPr="008406F6" w:rsidRDefault="00392705" w:rsidP="006717A9">
            <w:pPr>
              <w:pStyle w:val="TableNumbers"/>
              <w:numPr>
                <w:ilvl w:val="6"/>
                <w:numId w:val="8"/>
              </w:numPr>
              <w:cnfStyle w:val="000000010000" w:firstRow="0" w:lastRow="0" w:firstColumn="0" w:lastColumn="0" w:oddVBand="0" w:evenVBand="0" w:oddHBand="0" w:evenHBand="1" w:firstRowFirstColumn="0" w:firstRowLastColumn="0" w:lastRowFirstColumn="0" w:lastRowLastColumn="0"/>
            </w:pPr>
            <w:r w:rsidRPr="00392705">
              <w:t>Implement mitigation measures to avoid the generation of off-site visible dust during specific operational activities (i.e., dust from vehicles, plant and equipment used during scheduled maintenance activities or routine vegetation management required within the easement).</w:t>
            </w:r>
          </w:p>
        </w:tc>
      </w:tr>
    </w:tbl>
    <w:p w14:paraId="2AE20563" w14:textId="77777777" w:rsidR="00F91859" w:rsidRDefault="001F4109" w:rsidP="0081511E">
      <w:pPr>
        <w:keepNext/>
        <w:keepLines/>
        <w:spacing w:before="240"/>
      </w:pPr>
      <w:r>
        <w:lastRenderedPageBreak/>
        <w:t>O</w:t>
      </w:r>
      <w:r w:rsidR="00F91859">
        <w:t>ther EPR</w:t>
      </w:r>
      <w:r>
        <w:t>s</w:t>
      </w:r>
      <w:r w:rsidR="00F91859">
        <w:t xml:space="preserve"> contribute to a reduction in the magnitude, extent and duration of </w:t>
      </w:r>
      <w:r w:rsidR="00265C12">
        <w:t xml:space="preserve">air quality </w:t>
      </w:r>
      <w:r w:rsidR="00F91859">
        <w:t>impacts</w:t>
      </w:r>
      <w:r>
        <w:t>.</w:t>
      </w:r>
      <w:r w:rsidR="00A34C71">
        <w:t xml:space="preserve"> Additional EPRs related to air quality </w:t>
      </w:r>
      <w:r w:rsidR="00BB0610">
        <w:t>include:</w:t>
      </w:r>
    </w:p>
    <w:p w14:paraId="3BF56455" w14:textId="2BFEDEF6" w:rsidR="00C45D37" w:rsidRDefault="00C45D37" w:rsidP="002439D6">
      <w:pPr>
        <w:pStyle w:val="ListBullet"/>
      </w:pPr>
      <w:r>
        <w:t>EPR CL</w:t>
      </w:r>
      <w:r w:rsidR="0040231C">
        <w:t xml:space="preserve">2 </w:t>
      </w:r>
      <w:r w:rsidR="0081511E">
        <w:t>–</w:t>
      </w:r>
      <w:r>
        <w:t xml:space="preserve"> </w:t>
      </w:r>
      <w:r w:rsidRPr="54231A57">
        <w:t xml:space="preserve">Unexpected Finds Plan </w:t>
      </w:r>
    </w:p>
    <w:p w14:paraId="5016E1A7" w14:textId="77777777" w:rsidR="00265C12" w:rsidRDefault="00265C12" w:rsidP="002439D6">
      <w:pPr>
        <w:pStyle w:val="ListBullet"/>
      </w:pPr>
      <w:r>
        <w:t>EPR EM2 – Develop and implement a Construction Environmental Management Plan</w:t>
      </w:r>
    </w:p>
    <w:p w14:paraId="18DB962B" w14:textId="77777777" w:rsidR="00CC6207" w:rsidRDefault="00CC6207" w:rsidP="002439D6">
      <w:pPr>
        <w:pStyle w:val="ListBullet"/>
      </w:pPr>
      <w:r>
        <w:t>EPR EM9 – Audit and report on environmental compliance</w:t>
      </w:r>
    </w:p>
    <w:p w14:paraId="3B1CA293" w14:textId="77777777" w:rsidR="00BB0610" w:rsidRDefault="00E34E60" w:rsidP="002439D6">
      <w:pPr>
        <w:pStyle w:val="ListBullet"/>
      </w:pPr>
      <w:r>
        <w:t>EPR EM</w:t>
      </w:r>
      <w:r w:rsidR="00CC6207">
        <w:t>11</w:t>
      </w:r>
      <w:r>
        <w:t xml:space="preserve"> – </w:t>
      </w:r>
      <w:r w:rsidR="00CC6207">
        <w:t xml:space="preserve">Develop and implement a </w:t>
      </w:r>
      <w:r>
        <w:t>Decommissioning Management Plan</w:t>
      </w:r>
      <w:r w:rsidR="00CC6207">
        <w:t>.</w:t>
      </w:r>
    </w:p>
    <w:p w14:paraId="5495A8A9" w14:textId="77777777" w:rsidR="008C070E" w:rsidRPr="008C070E" w:rsidRDefault="008C070E" w:rsidP="006717A9">
      <w:pPr>
        <w:pStyle w:val="ListBullet"/>
        <w:numPr>
          <w:ilvl w:val="0"/>
          <w:numId w:val="0"/>
        </w:numPr>
      </w:pPr>
      <w:r w:rsidRPr="008C070E">
        <w:t xml:space="preserve">Refer to the relevant technical chapters and </w:t>
      </w:r>
      <w:r w:rsidRPr="008C070E">
        <w:rPr>
          <w:b/>
          <w:bCs/>
        </w:rPr>
        <w:t>Chapter 29: Environmental Management Framework</w:t>
      </w:r>
      <w:r w:rsidRPr="008C070E">
        <w:t xml:space="preserve"> for full detail of these EP</w:t>
      </w:r>
      <w:r w:rsidR="00FA609B">
        <w:t>Rs.</w:t>
      </w:r>
    </w:p>
    <w:p w14:paraId="0C742B46" w14:textId="77777777" w:rsidR="004C5128" w:rsidRDefault="00B7486E" w:rsidP="00AC6E1E">
      <w:r w:rsidRPr="54231A57">
        <w:t>Air quality i</w:t>
      </w:r>
      <w:r w:rsidR="008853FB" w:rsidRPr="54231A57">
        <w:t xml:space="preserve">nspections and monitoring </w:t>
      </w:r>
      <w:r w:rsidR="001A03F3" w:rsidRPr="54231A57">
        <w:t xml:space="preserve">will be undertaken </w:t>
      </w:r>
      <w:r w:rsidR="008853FB" w:rsidRPr="54231A57">
        <w:t xml:space="preserve">to review and verify the effectiveness or need for additional controls, primarily during construction. </w:t>
      </w:r>
      <w:r w:rsidR="00DD6B57" w:rsidRPr="54231A57">
        <w:t xml:space="preserve">The </w:t>
      </w:r>
      <w:r w:rsidR="00AE073F" w:rsidRPr="54231A57">
        <w:t xml:space="preserve">Air Quality Management Plan (EPR AQ1) will </w:t>
      </w:r>
      <w:r w:rsidRPr="54231A57">
        <w:t>outline the requirements for</w:t>
      </w:r>
      <w:r w:rsidR="00AE073F" w:rsidRPr="54231A57">
        <w:t xml:space="preserve"> dust, exhaust emissions, fumes, odour, and emissions of other pollution into the atmosphere to be </w:t>
      </w:r>
      <w:r w:rsidR="00626547" w:rsidRPr="54231A57">
        <w:t>monitored.</w:t>
      </w:r>
      <w:r w:rsidRPr="54231A57">
        <w:t xml:space="preserve"> For example, monitoring may be required </w:t>
      </w:r>
      <w:r w:rsidR="00607C91" w:rsidRPr="54231A57">
        <w:t xml:space="preserve">where relevant future projects are occurring </w:t>
      </w:r>
      <w:r w:rsidR="00D37EFC" w:rsidRPr="54231A57">
        <w:t>simultaneously</w:t>
      </w:r>
      <w:r w:rsidR="00F45EB9" w:rsidRPr="54231A57">
        <w:t xml:space="preserve">, or in response to </w:t>
      </w:r>
      <w:r w:rsidR="000E3F2C" w:rsidRPr="54231A57">
        <w:t>community complaints or enquiries</w:t>
      </w:r>
      <w:r w:rsidR="00F45EB9" w:rsidRPr="54231A57">
        <w:t xml:space="preserve">. </w:t>
      </w:r>
      <w:r w:rsidR="004C5128" w:rsidRPr="54231A57">
        <w:t>The CEMP</w:t>
      </w:r>
      <w:r w:rsidR="00C45D37">
        <w:t xml:space="preserve">, </w:t>
      </w:r>
      <w:r w:rsidR="003C0B53">
        <w:t>which includes the</w:t>
      </w:r>
      <w:r w:rsidR="00EA7AB7" w:rsidRPr="00EA7AB7">
        <w:t xml:space="preserve"> </w:t>
      </w:r>
      <w:r w:rsidR="00EA7AB7" w:rsidRPr="54231A57">
        <w:t>Air Quality Management Plan</w:t>
      </w:r>
      <w:r w:rsidR="00C45D37">
        <w:t>,</w:t>
      </w:r>
      <w:r w:rsidR="003C0B53">
        <w:t xml:space="preserve"> </w:t>
      </w:r>
      <w:r w:rsidR="004C5128" w:rsidRPr="54231A57">
        <w:t>will be reviewed and updated annually, as well as in response to Project changes, changes to conditions, monitoring results or enquiries/complain</w:t>
      </w:r>
      <w:r w:rsidR="004C5128">
        <w:t>ts.</w:t>
      </w:r>
    </w:p>
    <w:p w14:paraId="5FACC1AB" w14:textId="77777777" w:rsidR="00641B14" w:rsidRDefault="00626547" w:rsidP="00AC6E1E">
      <w:r w:rsidRPr="54231A57">
        <w:t xml:space="preserve">Air quality </w:t>
      </w:r>
      <w:r w:rsidR="00C71531" w:rsidRPr="54231A57">
        <w:t>monitoring</w:t>
      </w:r>
      <w:r w:rsidRPr="54231A57">
        <w:t xml:space="preserve"> stations will also be installed </w:t>
      </w:r>
      <w:r w:rsidR="00C71531" w:rsidRPr="54231A57">
        <w:t>at or near the existing Bulgana Terminal Station, the new terminal station near Bulgana, connection works at Sydenham Terminal Station and a</w:t>
      </w:r>
      <w:r w:rsidR="00140E4C" w:rsidRPr="54231A57">
        <w:t xml:space="preserve">ll laydown areas. </w:t>
      </w:r>
      <w:r w:rsidR="00AC6E1E">
        <w:t>T</w:t>
      </w:r>
      <w:r w:rsidR="006656FA">
        <w:t xml:space="preserve">hese monitoring stations will </w:t>
      </w:r>
      <w:r w:rsidR="00AC6E1E">
        <w:t xml:space="preserve">collect data in </w:t>
      </w:r>
      <w:r w:rsidR="006656FA">
        <w:t>real-time</w:t>
      </w:r>
      <w:r w:rsidR="00AC6E1E">
        <w:t>, which will be</w:t>
      </w:r>
      <w:r w:rsidR="006656FA">
        <w:t xml:space="preserve"> used for active management by the Principal Contractor</w:t>
      </w:r>
      <w:r w:rsidR="00AC6E1E">
        <w:t>. This data will inform</w:t>
      </w:r>
      <w:r w:rsidR="00BC4B0A">
        <w:t xml:space="preserve"> the adequacy of existing controls and whether</w:t>
      </w:r>
      <w:r w:rsidR="006656FA">
        <w:t xml:space="preserve"> </w:t>
      </w:r>
      <w:r w:rsidR="00375C64" w:rsidRPr="00375C64">
        <w:t xml:space="preserve">there is a need for review and update of onsite management and controls if </w:t>
      </w:r>
      <w:r w:rsidR="006656FA">
        <w:t>certain concentrations of PM</w:t>
      </w:r>
      <w:r w:rsidR="006656FA" w:rsidRPr="006717A9">
        <w:rPr>
          <w:vertAlign w:val="subscript"/>
        </w:rPr>
        <w:t>10</w:t>
      </w:r>
      <w:r w:rsidR="006656FA">
        <w:t xml:space="preserve"> are exceeded (EPR AQ1). </w:t>
      </w:r>
      <w:r w:rsidR="00265C12">
        <w:t>Such data will be made available to the</w:t>
      </w:r>
      <w:r w:rsidR="00CE1E76">
        <w:t xml:space="preserve"> Independent Environmental Auditor</w:t>
      </w:r>
      <w:r w:rsidR="00615C82">
        <w:t xml:space="preserve"> </w:t>
      </w:r>
      <w:r w:rsidR="00265C12">
        <w:t xml:space="preserve">for review </w:t>
      </w:r>
      <w:r w:rsidR="00615C82">
        <w:t>(</w:t>
      </w:r>
      <w:r w:rsidR="00AC6E1E">
        <w:t>EPR EM9</w:t>
      </w:r>
      <w:r w:rsidR="00615C82">
        <w:t>)</w:t>
      </w:r>
      <w:r w:rsidR="00AC6E1E">
        <w:t xml:space="preserve">. </w:t>
      </w:r>
      <w:r w:rsidR="00265C12">
        <w:t>Auditing</w:t>
      </w:r>
      <w:r w:rsidR="00AC6E1E">
        <w:t xml:space="preserve"> </w:t>
      </w:r>
      <w:r w:rsidR="00265C12">
        <w:t>requirements are</w:t>
      </w:r>
      <w:r w:rsidR="00AC6E1E">
        <w:t xml:space="preserve"> further detailed in </w:t>
      </w:r>
      <w:r w:rsidR="00AC6E1E" w:rsidRPr="00822B5E">
        <w:rPr>
          <w:b/>
          <w:bCs/>
        </w:rPr>
        <w:t>Chapter 29: Environmental Management Framework</w:t>
      </w:r>
      <w:r w:rsidR="00AC6E1E">
        <w:rPr>
          <w:b/>
          <w:bCs/>
        </w:rPr>
        <w:t>.</w:t>
      </w:r>
      <w:r w:rsidR="00AC6E1E">
        <w:t xml:space="preserve"> </w:t>
      </w:r>
    </w:p>
    <w:p w14:paraId="018EA187" w14:textId="77777777" w:rsidR="00BC4B0A" w:rsidRPr="00822B5E" w:rsidRDefault="00822B5E" w:rsidP="00822B5E">
      <w:r w:rsidRPr="00822B5E">
        <w:t xml:space="preserve">The objectives of proposed monitoring programs for the Project required by the EPRs are outlined in </w:t>
      </w:r>
      <w:r w:rsidRPr="00822B5E">
        <w:rPr>
          <w:b/>
          <w:bCs/>
        </w:rPr>
        <w:t>Chapter 29: Environmental Management Framework</w:t>
      </w:r>
      <w:r w:rsidRPr="00822B5E">
        <w:t xml:space="preserve">. </w:t>
      </w:r>
    </w:p>
    <w:p w14:paraId="57D77ACE" w14:textId="77777777" w:rsidR="00822B5E" w:rsidRDefault="0040231C" w:rsidP="00CD04AF">
      <w:r>
        <w:t xml:space="preserve">The </w:t>
      </w:r>
      <w:r w:rsidR="00CB57A4">
        <w:t xml:space="preserve">conditions </w:t>
      </w:r>
      <w:r w:rsidR="00BC4B0A">
        <w:t xml:space="preserve">associated with </w:t>
      </w:r>
      <w:r w:rsidR="00CB57A4">
        <w:t xml:space="preserve">the </w:t>
      </w:r>
      <w:r w:rsidR="00042065">
        <w:t>construction</w:t>
      </w:r>
      <w:r w:rsidR="00724B65">
        <w:t xml:space="preserve"> </w:t>
      </w:r>
      <w:r w:rsidR="00BC4B0A">
        <w:t>of</w:t>
      </w:r>
      <w:r w:rsidR="00BC4B0A" w:rsidRPr="00A05476">
        <w:t xml:space="preserve"> the workforce accommodation facilities</w:t>
      </w:r>
      <w:r w:rsidR="00BC4B0A">
        <w:t xml:space="preserve"> are included in the draft </w:t>
      </w:r>
      <w:r w:rsidR="00BC4B0A" w:rsidRPr="00A05476">
        <w:t>Incorporated Document</w:t>
      </w:r>
      <w:r w:rsidR="006C372F">
        <w:t xml:space="preserve">. These conditions </w:t>
      </w:r>
      <w:r w:rsidR="00724B65">
        <w:t>have</w:t>
      </w:r>
      <w:r w:rsidR="00BC4B0A" w:rsidRPr="00A05476">
        <w:t xml:space="preserve"> been informed by </w:t>
      </w:r>
      <w:r w:rsidR="006C372F">
        <w:t xml:space="preserve">Project </w:t>
      </w:r>
      <w:r w:rsidR="00BC4B0A" w:rsidRPr="00A05476">
        <w:t>EPRs</w:t>
      </w:r>
      <w:r w:rsidR="00BC4B0A">
        <w:t xml:space="preserve"> and</w:t>
      </w:r>
      <w:r w:rsidR="00BC4B0A" w:rsidRPr="00A05476">
        <w:t xml:space="preserve"> include </w:t>
      </w:r>
      <w:r w:rsidR="00580137">
        <w:t xml:space="preserve">requirements </w:t>
      </w:r>
      <w:r w:rsidR="00BC4B0A" w:rsidRPr="00A05476">
        <w:t xml:space="preserve">to avoid, minimise and manage </w:t>
      </w:r>
      <w:r w:rsidR="00580137">
        <w:t xml:space="preserve">air quality </w:t>
      </w:r>
      <w:r w:rsidR="00BC4B0A" w:rsidRPr="00A05476">
        <w:t>impacts associated with the</w:t>
      </w:r>
      <w:r w:rsidR="00BC4B0A">
        <w:t xml:space="preserve">se activities. </w:t>
      </w:r>
    </w:p>
    <w:p w14:paraId="008F049C" w14:textId="77777777" w:rsidR="00EC151C" w:rsidRDefault="004A42A9" w:rsidP="00CC53FF">
      <w:pPr>
        <w:pStyle w:val="Heading2"/>
      </w:pPr>
      <w:bookmarkStart w:id="65" w:name="_Toc195013668"/>
      <w:bookmarkStart w:id="66" w:name="_Toc201048434"/>
      <w:bookmarkEnd w:id="65"/>
      <w:r>
        <w:t>Summary of</w:t>
      </w:r>
      <w:r w:rsidR="00B50FFA">
        <w:t xml:space="preserve"> </w:t>
      </w:r>
      <w:r>
        <w:t>r</w:t>
      </w:r>
      <w:r w:rsidR="0050646D">
        <w:t>esidual impacts</w:t>
      </w:r>
      <w:bookmarkEnd w:id="66"/>
    </w:p>
    <w:p w14:paraId="09B09676" w14:textId="77777777" w:rsidR="000221CA" w:rsidRDefault="000221CA" w:rsidP="00CC53FF">
      <w:pPr>
        <w:keepNext/>
        <w:keepLines/>
      </w:pPr>
      <w:r>
        <w:t xml:space="preserve">With </w:t>
      </w:r>
      <w:r w:rsidR="00CC6207">
        <w:t xml:space="preserve">the </w:t>
      </w:r>
      <w:r w:rsidR="001C1EBB" w:rsidRPr="009100BA">
        <w:t>application of the</w:t>
      </w:r>
      <w:r w:rsidRPr="001C1EBB">
        <w:t xml:space="preserve"> EPRs, residual</w:t>
      </w:r>
      <w:r>
        <w:t xml:space="preserve"> impacts associated with air quality are</w:t>
      </w:r>
      <w:r w:rsidR="004D2583">
        <w:t xml:space="preserve"> considered to be</w:t>
      </w:r>
      <w:r>
        <w:t xml:space="preserve"> </w:t>
      </w:r>
      <w:r w:rsidR="00226937">
        <w:t>low</w:t>
      </w:r>
      <w:r w:rsidR="004F1820">
        <w:t xml:space="preserve"> to negligible</w:t>
      </w:r>
      <w:r>
        <w:t xml:space="preserve">: </w:t>
      </w:r>
    </w:p>
    <w:p w14:paraId="5688F2C7" w14:textId="77777777" w:rsidR="000221CA" w:rsidRDefault="00B20ABB" w:rsidP="00CC53FF">
      <w:pPr>
        <w:pStyle w:val="ListBullet"/>
        <w:keepNext/>
        <w:keepLines/>
      </w:pPr>
      <w:r w:rsidRPr="54231A57">
        <w:t xml:space="preserve">Residual impacts to air quality due to dust generation during construction are low. </w:t>
      </w:r>
      <w:r w:rsidR="00A845A3" w:rsidRPr="54231A57">
        <w:t xml:space="preserve">It is expected that all impacts could be avoided with </w:t>
      </w:r>
      <w:r w:rsidR="004E4221" w:rsidRPr="54231A57">
        <w:t xml:space="preserve">the </w:t>
      </w:r>
      <w:r w:rsidR="00286FDA" w:rsidRPr="54231A57">
        <w:t xml:space="preserve">proactive </w:t>
      </w:r>
      <w:r w:rsidR="004E4221" w:rsidRPr="54231A57">
        <w:t>implementation of</w:t>
      </w:r>
      <w:r w:rsidR="008556B5" w:rsidRPr="54231A57">
        <w:t xml:space="preserve"> </w:t>
      </w:r>
      <w:r w:rsidR="00A845A3" w:rsidRPr="54231A57">
        <w:t>management</w:t>
      </w:r>
      <w:r w:rsidR="00CE0D47" w:rsidRPr="54231A57">
        <w:t xml:space="preserve"> measures</w:t>
      </w:r>
      <w:r w:rsidR="00A845A3" w:rsidRPr="54231A57">
        <w:t xml:space="preserve">, and </w:t>
      </w:r>
      <w:r w:rsidR="00034919" w:rsidRPr="54231A57">
        <w:t xml:space="preserve">residual impacts are anticipated to only occur during exceptional </w:t>
      </w:r>
      <w:r w:rsidR="00DC193A" w:rsidRPr="54231A57">
        <w:t>circumstances and</w:t>
      </w:r>
      <w:r w:rsidR="00034919" w:rsidRPr="54231A57">
        <w:t xml:space="preserve"> </w:t>
      </w:r>
      <w:r w:rsidR="00DC193A" w:rsidRPr="54231A57">
        <w:t>have a</w:t>
      </w:r>
      <w:r w:rsidR="00034919" w:rsidRPr="54231A57">
        <w:t xml:space="preserve"> short-term</w:t>
      </w:r>
      <w:r w:rsidR="00DC193A" w:rsidRPr="54231A57">
        <w:t xml:space="preserve"> duration</w:t>
      </w:r>
      <w:r w:rsidR="00034919" w:rsidRPr="54231A57">
        <w:t>.</w:t>
      </w:r>
      <w:r w:rsidR="0048334D" w:rsidRPr="54231A57">
        <w:t xml:space="preserve"> </w:t>
      </w:r>
      <w:r w:rsidR="003A317B" w:rsidRPr="54231A57">
        <w:t xml:space="preserve">Minor nuisance dust </w:t>
      </w:r>
      <w:r w:rsidR="00001AA4" w:rsidRPr="54231A57">
        <w:t>experienced</w:t>
      </w:r>
      <w:r w:rsidR="003A317B" w:rsidRPr="54231A57">
        <w:t xml:space="preserve"> at sensitive receptors would be non-harmful to human health</w:t>
      </w:r>
      <w:r w:rsidR="000749AA" w:rsidRPr="54231A57">
        <w:t>.</w:t>
      </w:r>
    </w:p>
    <w:p w14:paraId="5ED68D54" w14:textId="77777777" w:rsidR="00B20ABB" w:rsidRDefault="00B20ABB" w:rsidP="00B20ABB">
      <w:pPr>
        <w:pStyle w:val="ListBullet"/>
      </w:pPr>
      <w:r w:rsidRPr="54231A57">
        <w:t xml:space="preserve">Residual impacts to </w:t>
      </w:r>
      <w:r w:rsidR="00034919" w:rsidRPr="54231A57">
        <w:t xml:space="preserve">air quality due to </w:t>
      </w:r>
      <w:r w:rsidR="00DC193A" w:rsidRPr="54231A57">
        <w:t>vehicles and machinery used</w:t>
      </w:r>
      <w:r w:rsidRPr="54231A57">
        <w:t xml:space="preserve"> during </w:t>
      </w:r>
      <w:r w:rsidR="00DC193A" w:rsidRPr="54231A57">
        <w:t>construction</w:t>
      </w:r>
      <w:r w:rsidRPr="54231A57">
        <w:t xml:space="preserve"> are </w:t>
      </w:r>
      <w:r w:rsidR="004F1820" w:rsidRPr="54231A57">
        <w:t xml:space="preserve">low. The </w:t>
      </w:r>
      <w:r w:rsidR="00B863B6" w:rsidRPr="54231A57">
        <w:t xml:space="preserve">Air Quality Management Plan </w:t>
      </w:r>
      <w:r w:rsidR="004F1820" w:rsidRPr="54231A57">
        <w:t>will require exhaust emissions, fumes and odour</w:t>
      </w:r>
      <w:r w:rsidR="002E09E8" w:rsidRPr="54231A57">
        <w:t xml:space="preserve"> associated with vehicles and machinery to be </w:t>
      </w:r>
      <w:r w:rsidR="004F1820" w:rsidRPr="54231A57">
        <w:t>controlled the extent reasonably practicable</w:t>
      </w:r>
      <w:r w:rsidR="00C40110" w:rsidRPr="54231A57">
        <w:t xml:space="preserve"> and all equipment to be well maintained</w:t>
      </w:r>
      <w:r w:rsidR="003F5188">
        <w:t xml:space="preserve"> as detailed in EPR AQ1</w:t>
      </w:r>
      <w:r w:rsidR="002E09E8" w:rsidRPr="54231A57">
        <w:t>.</w:t>
      </w:r>
      <w:r w:rsidR="004F1820" w:rsidRPr="54231A57">
        <w:t xml:space="preserve"> </w:t>
      </w:r>
    </w:p>
    <w:p w14:paraId="67F8A72E" w14:textId="77777777" w:rsidR="00B20ABB" w:rsidRDefault="00B20ABB" w:rsidP="00B20ABB">
      <w:pPr>
        <w:pStyle w:val="ListBullet"/>
      </w:pPr>
      <w:r w:rsidRPr="54231A57">
        <w:t xml:space="preserve">Residual impacts to </w:t>
      </w:r>
      <w:r w:rsidR="00EA4C57" w:rsidRPr="54231A57">
        <w:t>air quality due to contaminated material discovered</w:t>
      </w:r>
      <w:r w:rsidRPr="54231A57">
        <w:t xml:space="preserve"> during </w:t>
      </w:r>
      <w:r w:rsidR="00CE50C1" w:rsidRPr="54231A57">
        <w:t>construction</w:t>
      </w:r>
      <w:r w:rsidRPr="54231A57">
        <w:t xml:space="preserve"> are</w:t>
      </w:r>
      <w:r w:rsidR="0023171F" w:rsidRPr="54231A57">
        <w:t xml:space="preserve"> low</w:t>
      </w:r>
      <w:r w:rsidR="00296155" w:rsidRPr="54231A57">
        <w:t xml:space="preserve">. </w:t>
      </w:r>
      <w:r w:rsidR="002E09E8" w:rsidRPr="54231A57">
        <w:t>An Unexpected Finds Plan will be implemented should unexpected, contaminated soil or groundwater be identified during earthworks</w:t>
      </w:r>
      <w:r w:rsidR="003F5188" w:rsidRPr="003F5188">
        <w:t xml:space="preserve"> </w:t>
      </w:r>
      <w:r w:rsidR="003F5188">
        <w:t xml:space="preserve">as required by </w:t>
      </w:r>
      <w:r w:rsidR="003F5188" w:rsidRPr="54231A57">
        <w:t>EPR CL2</w:t>
      </w:r>
      <w:r w:rsidR="002E09E8" w:rsidRPr="54231A57">
        <w:t>, that will include measures to minimise air quality impacts.</w:t>
      </w:r>
    </w:p>
    <w:p w14:paraId="49327D7B" w14:textId="77777777" w:rsidR="00B20ABB" w:rsidRDefault="00B20ABB" w:rsidP="00B20ABB">
      <w:pPr>
        <w:pStyle w:val="ListBullet"/>
      </w:pPr>
      <w:r w:rsidRPr="54231A57">
        <w:lastRenderedPageBreak/>
        <w:t xml:space="preserve">Residual impacts to </w:t>
      </w:r>
      <w:r w:rsidR="00296155" w:rsidRPr="54231A57">
        <w:t>air quality due to dust generation</w:t>
      </w:r>
      <w:r w:rsidRPr="54231A57">
        <w:t xml:space="preserve"> during </w:t>
      </w:r>
      <w:r w:rsidR="00296155" w:rsidRPr="54231A57">
        <w:t>operation</w:t>
      </w:r>
      <w:r w:rsidRPr="54231A57">
        <w:t xml:space="preserve"> are </w:t>
      </w:r>
      <w:r w:rsidR="00296155" w:rsidRPr="54231A57">
        <w:t xml:space="preserve">low. </w:t>
      </w:r>
      <w:r w:rsidR="00C84504" w:rsidRPr="54231A57">
        <w:t xml:space="preserve">Similar to construction, dust impacts during the operation stage </w:t>
      </w:r>
      <w:r w:rsidR="00001AA4" w:rsidRPr="54231A57">
        <w:t xml:space="preserve">would be </w:t>
      </w:r>
      <w:r w:rsidR="00C53298" w:rsidRPr="54231A57">
        <w:t>non-harmful to human health and within normal air quality fluctuations experienced in the existing environment.</w:t>
      </w:r>
    </w:p>
    <w:p w14:paraId="3104B57F" w14:textId="77777777" w:rsidR="00B20ABB" w:rsidRDefault="00B20ABB" w:rsidP="00B20ABB">
      <w:pPr>
        <w:pStyle w:val="ListBullet"/>
      </w:pPr>
      <w:r w:rsidRPr="54231A57">
        <w:t xml:space="preserve">Residual impacts to </w:t>
      </w:r>
      <w:r w:rsidR="00EB4AA1" w:rsidRPr="54231A57">
        <w:t>air quality</w:t>
      </w:r>
      <w:r w:rsidRPr="54231A57">
        <w:t xml:space="preserve"> during </w:t>
      </w:r>
      <w:r w:rsidR="00EB4AA1" w:rsidRPr="54231A57">
        <w:t>operation due to plant and equipment emissions</w:t>
      </w:r>
      <w:r w:rsidRPr="54231A57">
        <w:t xml:space="preserve"> are </w:t>
      </w:r>
      <w:r w:rsidR="00EB4AA1" w:rsidRPr="54231A57">
        <w:t>negligible</w:t>
      </w:r>
      <w:r w:rsidR="002D3F5D" w:rsidRPr="54231A57">
        <w:t>.</w:t>
      </w:r>
      <w:r w:rsidR="002A5B32" w:rsidRPr="54231A57">
        <w:t xml:space="preserve"> </w:t>
      </w:r>
      <w:r w:rsidR="002D3F5D" w:rsidRPr="54231A57">
        <w:t>The low level of e</w:t>
      </w:r>
      <w:r w:rsidR="003202E0" w:rsidRPr="54231A57">
        <w:t xml:space="preserve">missions are not expected to impact surrounding sensitive receptors due to their distance from the Project </w:t>
      </w:r>
      <w:r w:rsidR="003202E0" w:rsidRPr="009100BA">
        <w:t>Area</w:t>
      </w:r>
      <w:r w:rsidR="002E09E8" w:rsidRPr="54231A57">
        <w:t>.</w:t>
      </w:r>
    </w:p>
    <w:p w14:paraId="1CB38C80" w14:textId="77777777" w:rsidR="001E1910" w:rsidRDefault="001E1910" w:rsidP="00B20ABB">
      <w:pPr>
        <w:pStyle w:val="ListBullet"/>
      </w:pPr>
      <w:r w:rsidRPr="001E1910">
        <w:t xml:space="preserve">Residual impacts to </w:t>
      </w:r>
      <w:r>
        <w:t>air quality</w:t>
      </w:r>
      <w:r w:rsidRPr="001E1910">
        <w:t xml:space="preserve"> during decommissioning are the same as for the construction stage. As such, EPRs developed to manage impacts during construction will also be applicable for decommissioning and will be incorporated into the Decommissioning Management Plan</w:t>
      </w:r>
      <w:r w:rsidR="00D57E31">
        <w:t xml:space="preserve"> (</w:t>
      </w:r>
      <w:r w:rsidR="003F5188">
        <w:t xml:space="preserve">as required by </w:t>
      </w:r>
      <w:r w:rsidR="00D57E31">
        <w:t>EPR EM</w:t>
      </w:r>
      <w:r w:rsidR="003F5188">
        <w:t>11</w:t>
      </w:r>
      <w:r w:rsidR="00D57E31">
        <w:t>)</w:t>
      </w:r>
      <w:r w:rsidRPr="001E1910">
        <w:t>.</w:t>
      </w:r>
    </w:p>
    <w:p w14:paraId="2F21C94B" w14:textId="136FDC69" w:rsidR="000752B9" w:rsidRDefault="7852FAF6" w:rsidP="002B4BF5">
      <w:pPr>
        <w:rPr>
          <w:i/>
          <w:iCs/>
        </w:rPr>
      </w:pPr>
      <w:r>
        <w:t xml:space="preserve">With the implementation of measures to comply with EPRs, it is considered that the </w:t>
      </w:r>
      <w:r w:rsidR="00284708">
        <w:t xml:space="preserve">Project </w:t>
      </w:r>
      <w:r>
        <w:t>meets the</w:t>
      </w:r>
      <w:r w:rsidR="003C69ED">
        <w:t xml:space="preserve"> air quality aspects of the</w:t>
      </w:r>
      <w:r>
        <w:t xml:space="preserve"> evaluation objective </w:t>
      </w:r>
      <w:r w:rsidR="003C69ED">
        <w:t>“</w:t>
      </w:r>
      <w:r w:rsidR="008853FB" w:rsidRPr="00823739">
        <w:rPr>
          <w:i/>
          <w:iCs/>
        </w:rPr>
        <w:t xml:space="preserve">avoid, or minimise where avoidance is not possible, adverse effects for community amenity, health and safety, with regard to construction noise, vibration, dust, lighting, waste, greenhouse gas emissions, transport network, operational noise, fire risk management and </w:t>
      </w:r>
      <w:r w:rsidR="00CC6207" w:rsidRPr="00823739">
        <w:rPr>
          <w:i/>
          <w:iCs/>
        </w:rPr>
        <w:t>electr</w:t>
      </w:r>
      <w:r w:rsidR="00CC6207">
        <w:rPr>
          <w:i/>
          <w:iCs/>
        </w:rPr>
        <w:t>o</w:t>
      </w:r>
      <w:r w:rsidR="00CC6207" w:rsidRPr="00823739">
        <w:rPr>
          <w:i/>
          <w:iCs/>
        </w:rPr>
        <w:t>magnetic</w:t>
      </w:r>
      <w:r w:rsidR="008853FB" w:rsidRPr="00823739">
        <w:rPr>
          <w:i/>
          <w:iCs/>
        </w:rPr>
        <w:t xml:space="preserve"> radiation</w:t>
      </w:r>
      <w:r w:rsidR="00872EA9">
        <w:rPr>
          <w:i/>
          <w:iCs/>
        </w:rPr>
        <w:t>.</w:t>
      </w:r>
      <w:r w:rsidR="003C69ED">
        <w:rPr>
          <w:i/>
          <w:iCs/>
        </w:rPr>
        <w:t>”</w:t>
      </w:r>
    </w:p>
    <w:p w14:paraId="456769C8" w14:textId="77777777" w:rsidR="000752B9" w:rsidRDefault="000752B9">
      <w:pPr>
        <w:spacing w:after="160"/>
        <w:rPr>
          <w:i/>
          <w:iCs/>
        </w:rPr>
      </w:pPr>
      <w:r>
        <w:rPr>
          <w:i/>
          <w:iCs/>
        </w:rPr>
        <w:br w:type="page"/>
      </w:r>
    </w:p>
    <w:p w14:paraId="633C17F4" w14:textId="65013754" w:rsidR="000E21B9" w:rsidRPr="006E2F63" w:rsidRDefault="000752B9" w:rsidP="002B4BF5">
      <w:r>
        <w:rPr>
          <w:noProof/>
        </w:rPr>
        <w:lastRenderedPageBreak/>
        <w:drawing>
          <wp:anchor distT="0" distB="0" distL="114300" distR="114300" simplePos="0" relativeHeight="251658243" behindDoc="0" locked="0" layoutInCell="1" allowOverlap="1" wp14:anchorId="7AB48ECB" wp14:editId="470BC113">
            <wp:simplePos x="0" y="0"/>
            <wp:positionH relativeFrom="column">
              <wp:posOffset>-909955</wp:posOffset>
            </wp:positionH>
            <wp:positionV relativeFrom="paragraph">
              <wp:posOffset>-890905</wp:posOffset>
            </wp:positionV>
            <wp:extent cx="7542190" cy="10668000"/>
            <wp:effectExtent l="0" t="0" r="1905" b="0"/>
            <wp:wrapNone/>
            <wp:docPr id="144933858" name="Picture 17"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3858" name="Picture 17" descr="A close-up of a letter&#10;&#10;AI-generated content may be incorrect."/>
                    <pic:cNvPicPr/>
                  </pic:nvPicPr>
                  <pic:blipFill>
                    <a:blip r:embed="rId52" cstate="screen">
                      <a:extLst>
                        <a:ext uri="{28A0092B-C50C-407E-A947-70E740481C1C}">
                          <a14:useLocalDpi xmlns:a14="http://schemas.microsoft.com/office/drawing/2010/main"/>
                        </a:ext>
                      </a:extLst>
                    </a:blip>
                    <a:stretch>
                      <a:fillRect/>
                    </a:stretch>
                  </pic:blipFill>
                  <pic:spPr>
                    <a:xfrm>
                      <a:off x="0" y="0"/>
                      <a:ext cx="7555908" cy="10687403"/>
                    </a:xfrm>
                    <a:prstGeom prst="rect">
                      <a:avLst/>
                    </a:prstGeom>
                  </pic:spPr>
                </pic:pic>
              </a:graphicData>
            </a:graphic>
            <wp14:sizeRelH relativeFrom="margin">
              <wp14:pctWidth>0</wp14:pctWidth>
            </wp14:sizeRelH>
            <wp14:sizeRelV relativeFrom="margin">
              <wp14:pctHeight>0</wp14:pctHeight>
            </wp14:sizeRelV>
          </wp:anchor>
        </w:drawing>
      </w:r>
    </w:p>
    <w:sectPr w:rsidR="000E21B9" w:rsidRPr="006E2F63" w:rsidSect="0093405F">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483294" w14:textId="77777777" w:rsidR="00260FD7" w:rsidRDefault="00260FD7" w:rsidP="00CC6183">
      <w:r>
        <w:separator/>
      </w:r>
    </w:p>
  </w:endnote>
  <w:endnote w:type="continuationSeparator" w:id="0">
    <w:p w14:paraId="3C1DC15F" w14:textId="77777777" w:rsidR="00260FD7" w:rsidRDefault="00260FD7" w:rsidP="00CC6183">
      <w:r>
        <w:continuationSeparator/>
      </w:r>
    </w:p>
  </w:endnote>
  <w:endnote w:type="continuationNotice" w:id="1">
    <w:p w14:paraId="25001EFF" w14:textId="77777777" w:rsidR="00260FD7" w:rsidRDefault="00260F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00D92" w14:textId="6F515EAD" w:rsidR="00E276CC" w:rsidRDefault="0098370D" w:rsidP="00E276CC">
    <w:pPr>
      <w:pStyle w:val="FooterLeft"/>
      <w:framePr w:wrap="around"/>
    </w:pPr>
    <w:r>
      <w:rPr>
        <w:noProof/>
      </w:rPr>
      <mc:AlternateContent>
        <mc:Choice Requires="wps">
          <w:drawing>
            <wp:anchor distT="0" distB="0" distL="0" distR="0" simplePos="0" relativeHeight="251658242" behindDoc="0" locked="0" layoutInCell="1" allowOverlap="1" wp14:anchorId="1FAA015F" wp14:editId="2CD10FD4">
              <wp:simplePos x="635" y="635"/>
              <wp:positionH relativeFrom="page">
                <wp:align>center</wp:align>
              </wp:positionH>
              <wp:positionV relativeFrom="page">
                <wp:align>bottom</wp:align>
              </wp:positionV>
              <wp:extent cx="295910" cy="307975"/>
              <wp:effectExtent l="0" t="0" r="8890" b="0"/>
              <wp:wrapNone/>
              <wp:docPr id="148805574" name="Text Box 1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13A5CC2" w14:textId="07053CE5"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AA015F" id="_x0000_t202" coordsize="21600,21600" o:spt="202" path="m,l,21600r21600,l21600,xe">
              <v:stroke joinstyle="miter"/>
              <v:path gradientshapeok="t" o:connecttype="rect"/>
            </v:shapetype>
            <v:shape id="Text Box 11" o:spid="_x0000_s1032" type="#_x0000_t202" alt="PUBLIC" style="position:absolute;margin-left:0;margin-top:0;width:23.3pt;height:24.2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YnuG8Q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113A5CC2" w14:textId="07053CE5"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BD1052">
      <w:rPr>
        <w:noProof/>
      </w:rPr>
      <w:t>Air quality</w:t>
    </w:r>
    <w:r w:rsidR="00E276CC">
      <w:rPr>
        <w:noProof/>
      </w:rPr>
      <w:fldChar w:fldCharType="end"/>
    </w:r>
    <w:r w:rsidR="00E276CC">
      <w:rPr>
        <w:noProof/>
      </w:rPr>
      <w:t xml:space="preserve"> </w:t>
    </w:r>
  </w:p>
  <w:p w14:paraId="75F58ED9" w14:textId="77777777" w:rsidR="00425260" w:rsidRPr="0063022F" w:rsidRDefault="00854613"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54231A57" w:rsidRPr="54231A57">
          <w:rPr>
            <w:rStyle w:val="PlaceholderText"/>
          </w:rPr>
          <w:t>[Date] and</w:t>
        </w:r>
      </w:sdtContent>
    </w:sdt>
    <w:r w:rsidR="54231A57" w:rsidRPr="54231A57">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54231A57" w:rsidRPr="54231A57">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D3EE2" w14:textId="631BFD80" w:rsidR="0093405F" w:rsidRDefault="0098370D" w:rsidP="0093405F">
    <w:pPr>
      <w:pStyle w:val="FooterLeft"/>
      <w:framePr w:wrap="around"/>
    </w:pPr>
    <w:r>
      <w:rPr>
        <w:noProof/>
      </w:rPr>
      <mc:AlternateContent>
        <mc:Choice Requires="wps">
          <w:drawing>
            <wp:anchor distT="0" distB="0" distL="0" distR="0" simplePos="0" relativeHeight="251658250" behindDoc="0" locked="0" layoutInCell="1" allowOverlap="1" wp14:anchorId="21B0A238" wp14:editId="6FB9A1F2">
              <wp:simplePos x="635" y="635"/>
              <wp:positionH relativeFrom="page">
                <wp:align>center</wp:align>
              </wp:positionH>
              <wp:positionV relativeFrom="page">
                <wp:align>bottom</wp:align>
              </wp:positionV>
              <wp:extent cx="295910" cy="307975"/>
              <wp:effectExtent l="0" t="0" r="8890" b="0"/>
              <wp:wrapNone/>
              <wp:docPr id="597167080" name="Text Box 2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24D062F" w14:textId="1FF30C06"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B0A238" id="_x0000_t202" coordsize="21600,21600" o:spt="202" path="m,l,21600r21600,l21600,xe">
              <v:stroke joinstyle="miter"/>
              <v:path gradientshapeok="t" o:connecttype="rect"/>
            </v:shapetype>
            <v:shape id="Text Box 20" o:spid="_x0000_s1041" type="#_x0000_t202" alt="PUBLIC" style="position:absolute;margin-left:0;margin-top:0;width:23.3pt;height:24.25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t08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6RO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Dzi3Tw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424D062F" w14:textId="1FF30C06"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3405F" w:rsidRPr="00BC4E10">
      <w:fldChar w:fldCharType="begin"/>
    </w:r>
    <w:r w:rsidR="0093405F" w:rsidRPr="00BC4E10">
      <w:instrText xml:space="preserve"> PAGE   \* MERGEFORMAT </w:instrText>
    </w:r>
    <w:r w:rsidR="0093405F" w:rsidRPr="00BC4E10">
      <w:fldChar w:fldCharType="separate"/>
    </w:r>
    <w:r w:rsidR="0093405F">
      <w:t>1-2</w:t>
    </w:r>
    <w:r w:rsidR="0093405F" w:rsidRPr="00BC4E10">
      <w:fldChar w:fldCharType="end"/>
    </w:r>
    <w:r w:rsidR="0093405F">
      <w:t xml:space="preserve"> | </w:t>
    </w:r>
    <w:r w:rsidR="0093405F">
      <w:rPr>
        <w:noProof/>
      </w:rPr>
      <w:fldChar w:fldCharType="begin"/>
    </w:r>
    <w:r w:rsidR="0093405F">
      <w:rPr>
        <w:noProof/>
      </w:rPr>
      <w:instrText xml:space="preserve"> STYLEREF  "Heading 1"  \* MERGEFORMAT </w:instrText>
    </w:r>
    <w:r w:rsidR="0093405F">
      <w:rPr>
        <w:noProof/>
      </w:rPr>
      <w:fldChar w:fldCharType="separate"/>
    </w:r>
    <w:r w:rsidR="006E7C99">
      <w:rPr>
        <w:noProof/>
      </w:rPr>
      <w:t>Air quality</w:t>
    </w:r>
    <w:r w:rsidR="0093405F">
      <w:rPr>
        <w:noProof/>
      </w:rPr>
      <w:fldChar w:fldCharType="end"/>
    </w:r>
    <w:r w:rsidR="0093405F">
      <w:rPr>
        <w:noProof/>
      </w:rPr>
      <w:t xml:space="preserve"> </w:t>
    </w:r>
  </w:p>
  <w:p w14:paraId="20C261C2" w14:textId="77777777" w:rsidR="00084150" w:rsidRDefault="0008415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DB3B4" w14:textId="01907FB4" w:rsidR="00D42753" w:rsidRPr="00BC4E10" w:rsidRDefault="0098370D" w:rsidP="00BF238D">
    <w:pPr>
      <w:pStyle w:val="Footerright"/>
      <w:framePr w:wrap="around"/>
    </w:pPr>
    <w:r>
      <w:rPr>
        <w:noProof/>
      </w:rPr>
      <mc:AlternateContent>
        <mc:Choice Requires="wps">
          <w:drawing>
            <wp:anchor distT="0" distB="0" distL="0" distR="0" simplePos="0" relativeHeight="251658251" behindDoc="0" locked="0" layoutInCell="1" allowOverlap="1" wp14:anchorId="59078415" wp14:editId="1C607687">
              <wp:simplePos x="635" y="635"/>
              <wp:positionH relativeFrom="page">
                <wp:align>center</wp:align>
              </wp:positionH>
              <wp:positionV relativeFrom="page">
                <wp:align>bottom</wp:align>
              </wp:positionV>
              <wp:extent cx="295910" cy="307975"/>
              <wp:effectExtent l="0" t="0" r="8890" b="0"/>
              <wp:wrapNone/>
              <wp:docPr id="503626131" name="Text Box 2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3793DB4" w14:textId="7D40EF43"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078415" id="_x0000_t202" coordsize="21600,21600" o:spt="202" path="m,l,21600r21600,l21600,xe">
              <v:stroke joinstyle="miter"/>
              <v:path gradientshapeok="t" o:connecttype="rect"/>
            </v:shapetype>
            <v:shape id="Text Box 21" o:spid="_x0000_s1042" type="#_x0000_t202" alt="PUBLIC" style="position:absolute;left:0;text-align:left;margin-left:0;margin-top:0;width:23.3pt;height:24.2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8B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V1f2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FdbwE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23793DB4" w14:textId="7D40EF43"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BF238D" w:rsidRPr="00BC3EEF">
      <w:t xml:space="preserve"> </w:t>
    </w:r>
    <w:fldSimple w:instr="STYLEREF  &quot;Heading 1&quot;  \* MERGEFORMAT">
      <w:r w:rsidR="006E7C99" w:rsidRPr="006E7C99">
        <w:rPr>
          <w:noProof/>
          <w:lang w:val="en-US"/>
        </w:rPr>
        <w:t>Air quality</w:t>
      </w:r>
    </w:fldSimple>
    <w:r w:rsidR="00BF238D">
      <w:rPr>
        <w:noProof/>
        <w:lang w:val="en-US"/>
      </w:rPr>
      <w:t>|</w:t>
    </w:r>
    <w:r w:rsidR="00D42753" w:rsidRPr="00BC3EEF">
      <w:fldChar w:fldCharType="begin"/>
    </w:r>
    <w:r w:rsidR="00D42753" w:rsidRPr="00BC3EEF">
      <w:instrText xml:space="preserve"> PAGE   \* MERGEFORMAT </w:instrText>
    </w:r>
    <w:r w:rsidR="00D42753" w:rsidRPr="00BC3EEF">
      <w:fldChar w:fldCharType="separate"/>
    </w:r>
    <w:r w:rsidR="00D42753" w:rsidRPr="00BC3EEF">
      <w:t>5</w:t>
    </w:r>
    <w:r w:rsidR="00D42753" w:rsidRPr="00BC3EEF">
      <w:fldChar w:fldCharType="end"/>
    </w:r>
    <w:r w:rsidR="00A372B3" w:rsidRPr="00BC3EEF">
      <w:t xml:space="preserve"> </w:t>
    </w:r>
  </w:p>
  <w:p w14:paraId="2AC3E41F" w14:textId="77777777" w:rsidR="00084150" w:rsidRDefault="0008415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64293" w14:textId="34C5F84D" w:rsidR="00084150" w:rsidRDefault="0098370D">
    <w:pPr>
      <w:pStyle w:val="Footer"/>
    </w:pPr>
    <w:r>
      <w:rPr>
        <w:noProof/>
      </w:rPr>
      <mc:AlternateContent>
        <mc:Choice Requires="wps">
          <w:drawing>
            <wp:anchor distT="0" distB="0" distL="0" distR="0" simplePos="0" relativeHeight="251658249" behindDoc="0" locked="0" layoutInCell="1" allowOverlap="1" wp14:anchorId="29D362F0" wp14:editId="68B830C3">
              <wp:simplePos x="635" y="635"/>
              <wp:positionH relativeFrom="page">
                <wp:align>center</wp:align>
              </wp:positionH>
              <wp:positionV relativeFrom="page">
                <wp:align>bottom</wp:align>
              </wp:positionV>
              <wp:extent cx="295910" cy="307975"/>
              <wp:effectExtent l="0" t="0" r="8890" b="0"/>
              <wp:wrapNone/>
              <wp:docPr id="1899457436" name="Text Box 1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5812358" w14:textId="2635C501"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D362F0" id="_x0000_t202" coordsize="21600,21600" o:spt="202" path="m,l,21600r21600,l21600,xe">
              <v:stroke joinstyle="miter"/>
              <v:path gradientshapeok="t" o:connecttype="rect"/>
            </v:shapetype>
            <v:shape id="Text Box 19" o:spid="_x0000_s1043" type="#_x0000_t202" alt="PUBLIC" style="position:absolute;margin-left:0;margin-top:0;width:23.3pt;height:24.2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LHDg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F2P3O6hONBTCsG/v5Kah0g/Ch2eBtGDqlkQb&#10;nujQBrqSw9nirAb88Td/zCfeKcpZR4IpuSVFc2a+WdpH1NZo4GjskjFd5POc4vbQ3gHJcEovwslk&#10;kheDGU2N0L6SnNexEIWElVSu5LvRvAuDcuk5SLVepySSkRPhwW6djNCRrsjlS/8q0J0JD7SpRxjV&#10;JIo3vA+58aZ360Mg9tNSIrUDkWfGSYJprefnEjX+63/Kuj7q1U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hmLH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65812358" w14:textId="2635C501"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C030D" w14:textId="1AB25175" w:rsidR="00A372B3" w:rsidRPr="00BC4E10" w:rsidRDefault="0098370D" w:rsidP="00A372B3">
    <w:pPr>
      <w:pStyle w:val="Footerright"/>
      <w:framePr w:wrap="around"/>
      <w:spacing w:before="180"/>
    </w:pPr>
    <w:r>
      <w:rPr>
        <w:noProof/>
      </w:rPr>
      <mc:AlternateContent>
        <mc:Choice Requires="wps">
          <w:drawing>
            <wp:anchor distT="0" distB="0" distL="0" distR="0" simplePos="0" relativeHeight="251658252" behindDoc="0" locked="0" layoutInCell="1" allowOverlap="1" wp14:anchorId="45EBBA5D" wp14:editId="4F523122">
              <wp:simplePos x="635" y="635"/>
              <wp:positionH relativeFrom="page">
                <wp:align>center</wp:align>
              </wp:positionH>
              <wp:positionV relativeFrom="page">
                <wp:align>bottom</wp:align>
              </wp:positionV>
              <wp:extent cx="295910" cy="307975"/>
              <wp:effectExtent l="0" t="0" r="8890" b="0"/>
              <wp:wrapNone/>
              <wp:docPr id="9180873" name="Text Box 2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7D54F9E" w14:textId="2D5C4E18"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EBBA5D" id="_x0000_t202" coordsize="21600,21600" o:spt="202" path="m,l,21600r21600,l21600,xe">
              <v:stroke joinstyle="miter"/>
              <v:path gradientshapeok="t" o:connecttype="rect"/>
            </v:shapetype>
            <v:shape id="Text Box 23" o:spid="_x0000_s1044" type="#_x0000_t202" alt="PUBLIC" style="position:absolute;left:0;text-align:left;margin-left:0;margin-top:0;width:23.3pt;height:24.2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p6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LIwp6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7D54F9E" w14:textId="2D5C4E18"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sidR="0093405F" w:rsidRPr="0093405F">
        <w:rPr>
          <w:noProof/>
          <w:lang w:val="en-US"/>
        </w:rPr>
        <w:t>Air quality</w:t>
      </w:r>
    </w:fldSimple>
    <w:r w:rsidR="00A372B3" w:rsidRPr="00BC3EEF">
      <w:t xml:space="preserve"> |</w:t>
    </w:r>
    <w:r w:rsidR="00A372B3" w:rsidRPr="00BC4E10">
      <w:t xml:space="preserve"> </w:t>
    </w:r>
    <w:r w:rsidR="00A372B3" w:rsidRPr="00BC4E10">
      <w:fldChar w:fldCharType="begin"/>
    </w:r>
    <w:r w:rsidR="00A372B3" w:rsidRPr="00BC4E10">
      <w:instrText xml:space="preserve"> PAGE   \* MERGEFORMAT </w:instrText>
    </w:r>
    <w:r w:rsidR="00A372B3" w:rsidRPr="00BC4E10">
      <w:fldChar w:fldCharType="separate"/>
    </w:r>
    <w:r w:rsidR="00A372B3">
      <w:t>5</w:t>
    </w:r>
    <w:r w:rsidR="00A372B3" w:rsidRPr="00BC4E10">
      <w:fldChar w:fldCharType="end"/>
    </w:r>
  </w:p>
  <w:p w14:paraId="213DD447" w14:textId="77777777" w:rsidR="00A372B3" w:rsidRDefault="00A372B3">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79779" w14:textId="3362760E" w:rsidR="0081511E" w:rsidRPr="00BC4E10" w:rsidRDefault="0098370D" w:rsidP="00BF238D">
    <w:pPr>
      <w:pStyle w:val="Footerright"/>
      <w:framePr w:wrap="around"/>
    </w:pPr>
    <w:r>
      <w:rPr>
        <w:noProof/>
      </w:rPr>
      <mc:AlternateContent>
        <mc:Choice Requires="wps">
          <w:drawing>
            <wp:anchor distT="0" distB="0" distL="0" distR="0" simplePos="0" relativeHeight="251658253" behindDoc="0" locked="0" layoutInCell="1" allowOverlap="1" wp14:anchorId="78A0A671" wp14:editId="55B5709B">
              <wp:simplePos x="635" y="635"/>
              <wp:positionH relativeFrom="page">
                <wp:align>center</wp:align>
              </wp:positionH>
              <wp:positionV relativeFrom="page">
                <wp:align>bottom</wp:align>
              </wp:positionV>
              <wp:extent cx="295910" cy="307975"/>
              <wp:effectExtent l="0" t="0" r="8890" b="0"/>
              <wp:wrapNone/>
              <wp:docPr id="1526478131" name="Text Box 2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4228813" w14:textId="3BCAEA0A"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A0A671" id="_x0000_t202" coordsize="21600,21600" o:spt="202" path="m,l,21600r21600,l21600,xe">
              <v:stroke joinstyle="miter"/>
              <v:path gradientshapeok="t" o:connecttype="rect"/>
            </v:shapetype>
            <v:shape id="Text Box 24" o:spid="_x0000_s1045" type="#_x0000_t202" alt="PUBLIC" style="position:absolute;left:0;text-align:left;margin-left:0;margin-top:0;width:23.3pt;height:24.2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fK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vs/tPY/g7qE07lYFi4t3zdYu0N8+GZOdwwtouq&#10;DU94SAVdReFsUdKA+/E3f8xH4jFKSYeKqahBSVOivhlcSBTXaLjR2CWjmOezHOPmoO8BdVjgk7A8&#10;meh1QY2mdKBfUc+rWAhDzHAsV9HdaN6HQbr4HrhYrVIS6siysDFbyyN05CuS+dK/MmfPjAdc1SOM&#10;cmLlG+KH3HjT29UhIP1pK5Hbgcgz5ajBtNfze4ki//U/ZV1f9fI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iB8Xy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4228813" w14:textId="3BCAEA0A"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81511E" w:rsidRPr="00BC3EEF">
      <w:t xml:space="preserve"> </w:t>
    </w:r>
    <w:fldSimple w:instr="STYLEREF  &quot;Heading 1&quot;  \* MERGEFORMAT">
      <w:r w:rsidR="006E7C99" w:rsidRPr="006E7C99">
        <w:rPr>
          <w:noProof/>
          <w:lang w:val="en-US"/>
        </w:rPr>
        <w:t>Air quality</w:t>
      </w:r>
    </w:fldSimple>
    <w:r w:rsidR="0081511E">
      <w:rPr>
        <w:noProof/>
        <w:lang w:val="en-US"/>
      </w:rPr>
      <w:t>|</w:t>
    </w:r>
    <w:r w:rsidR="0081511E" w:rsidRPr="00BC3EEF">
      <w:fldChar w:fldCharType="begin"/>
    </w:r>
    <w:r w:rsidR="0081511E" w:rsidRPr="00BC3EEF">
      <w:instrText xml:space="preserve"> PAGE   \* MERGEFORMAT </w:instrText>
    </w:r>
    <w:r w:rsidR="0081511E" w:rsidRPr="00BC3EEF">
      <w:fldChar w:fldCharType="separate"/>
    </w:r>
    <w:r w:rsidR="0081511E" w:rsidRPr="00BC3EEF">
      <w:t>5</w:t>
    </w:r>
    <w:r w:rsidR="0081511E" w:rsidRPr="00BC3EEF">
      <w:fldChar w:fldCharType="end"/>
    </w:r>
    <w:r w:rsidR="0081511E" w:rsidRPr="00BC3EEF">
      <w:t xml:space="preserve"> </w:t>
    </w:r>
  </w:p>
  <w:p w14:paraId="698AB321" w14:textId="77777777" w:rsidR="0081511E" w:rsidRDefault="0081511E">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7F2DC" w14:textId="3ECEC2AE" w:rsidR="0098370D" w:rsidRDefault="0098370D">
    <w:pPr>
      <w:pStyle w:val="Footer"/>
    </w:pPr>
    <w:r>
      <w:rPr>
        <w:noProof/>
      </w:rPr>
      <mc:AlternateContent>
        <mc:Choice Requires="wps">
          <w:drawing>
            <wp:anchor distT="0" distB="0" distL="0" distR="0" simplePos="0" relativeHeight="251658257" behindDoc="0" locked="0" layoutInCell="1" allowOverlap="1" wp14:anchorId="1D0F519F" wp14:editId="5F9133B1">
              <wp:simplePos x="635" y="635"/>
              <wp:positionH relativeFrom="page">
                <wp:align>center</wp:align>
              </wp:positionH>
              <wp:positionV relativeFrom="page">
                <wp:align>bottom</wp:align>
              </wp:positionV>
              <wp:extent cx="295910" cy="307975"/>
              <wp:effectExtent l="0" t="0" r="8890" b="0"/>
              <wp:wrapNone/>
              <wp:docPr id="702776566" name="Text Box 2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C71CCF0" w14:textId="44CFEFB9"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0F519F" id="_x0000_t202" coordsize="21600,21600" o:spt="202" path="m,l,21600r21600,l21600,xe">
              <v:stroke joinstyle="miter"/>
              <v:path gradientshapeok="t" o:connecttype="rect"/>
            </v:shapetype>
            <v:shape id="Text Box 22" o:spid="_x0000_s1046" type="#_x0000_t202" alt="PUBLIC" style="position:absolute;margin-left:0;margin-top:0;width:23.3pt;height:24.25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hH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Px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nLhH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4C71CCF0" w14:textId="44CFEFB9"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1433B" w14:textId="038C000E" w:rsidR="0093405F" w:rsidRDefault="0098370D" w:rsidP="0093405F">
    <w:pPr>
      <w:pStyle w:val="FooterLeft"/>
      <w:framePr w:wrap="around"/>
    </w:pPr>
    <w:r>
      <w:rPr>
        <w:noProof/>
      </w:rPr>
      <mc:AlternateContent>
        <mc:Choice Requires="wps">
          <w:drawing>
            <wp:anchor distT="0" distB="0" distL="0" distR="0" simplePos="0" relativeHeight="251658254" behindDoc="0" locked="0" layoutInCell="1" allowOverlap="1" wp14:anchorId="6E6AABCF" wp14:editId="2F802C30">
              <wp:simplePos x="635" y="635"/>
              <wp:positionH relativeFrom="page">
                <wp:align>center</wp:align>
              </wp:positionH>
              <wp:positionV relativeFrom="page">
                <wp:align>bottom</wp:align>
              </wp:positionV>
              <wp:extent cx="295910" cy="307975"/>
              <wp:effectExtent l="0" t="0" r="8890" b="0"/>
              <wp:wrapNone/>
              <wp:docPr id="507903307" name="Text Box 2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270EDB6" w14:textId="215C3AE8"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6AABCF" id="_x0000_t202" coordsize="21600,21600" o:spt="202" path="m,l,21600r21600,l21600,xe">
              <v:stroke joinstyle="miter"/>
              <v:path gradientshapeok="t" o:connecttype="rect"/>
            </v:shapetype>
            <v:shape id="Text Box 26" o:spid="_x0000_s1047" type="#_x0000_t202" alt="PUBLIC" style="position:absolute;margin-left:0;margin-top:0;width:23.3pt;height:24.2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Kx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SYXKx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6270EDB6" w14:textId="215C3AE8"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3405F" w:rsidRPr="00BC4E10">
      <w:fldChar w:fldCharType="begin"/>
    </w:r>
    <w:r w:rsidR="0093405F" w:rsidRPr="00BC4E10">
      <w:instrText xml:space="preserve"> PAGE   \* MERGEFORMAT </w:instrText>
    </w:r>
    <w:r w:rsidR="0093405F" w:rsidRPr="00BC4E10">
      <w:fldChar w:fldCharType="separate"/>
    </w:r>
    <w:r w:rsidR="0093405F">
      <w:t>1-2</w:t>
    </w:r>
    <w:r w:rsidR="0093405F" w:rsidRPr="00BC4E10">
      <w:fldChar w:fldCharType="end"/>
    </w:r>
    <w:r w:rsidR="0093405F">
      <w:t xml:space="preserve"> | </w:t>
    </w:r>
    <w:r w:rsidR="0093405F">
      <w:rPr>
        <w:noProof/>
      </w:rPr>
      <w:fldChar w:fldCharType="begin"/>
    </w:r>
    <w:r w:rsidR="0093405F">
      <w:rPr>
        <w:noProof/>
      </w:rPr>
      <w:instrText xml:space="preserve"> STYLEREF  "Heading 1"  \* MERGEFORMAT </w:instrText>
    </w:r>
    <w:r w:rsidR="0093405F">
      <w:rPr>
        <w:noProof/>
      </w:rPr>
      <w:fldChar w:fldCharType="separate"/>
    </w:r>
    <w:r w:rsidR="00854613">
      <w:rPr>
        <w:noProof/>
      </w:rPr>
      <w:t>Air quality</w:t>
    </w:r>
    <w:r w:rsidR="0093405F">
      <w:rPr>
        <w:noProof/>
      </w:rPr>
      <w:fldChar w:fldCharType="end"/>
    </w:r>
    <w:r w:rsidR="0093405F">
      <w:rPr>
        <w:noProof/>
      </w:rPr>
      <w:t xml:space="preserve"> </w:t>
    </w:r>
  </w:p>
  <w:p w14:paraId="187D0102" w14:textId="77777777" w:rsidR="00F26BDC" w:rsidRDefault="00F26BDC">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36967" w14:textId="547530B3" w:rsidR="0081511E" w:rsidRPr="00BC4E10" w:rsidRDefault="0098370D" w:rsidP="00BF238D">
    <w:pPr>
      <w:pStyle w:val="Footerright"/>
      <w:framePr w:wrap="around"/>
    </w:pPr>
    <w:r>
      <w:rPr>
        <w:noProof/>
      </w:rPr>
      <mc:AlternateContent>
        <mc:Choice Requires="wps">
          <w:drawing>
            <wp:anchor distT="0" distB="0" distL="0" distR="0" simplePos="0" relativeHeight="251658255" behindDoc="0" locked="0" layoutInCell="1" allowOverlap="1" wp14:anchorId="159160AB" wp14:editId="7B38C026">
              <wp:simplePos x="635" y="635"/>
              <wp:positionH relativeFrom="page">
                <wp:align>center</wp:align>
              </wp:positionH>
              <wp:positionV relativeFrom="page">
                <wp:align>bottom</wp:align>
              </wp:positionV>
              <wp:extent cx="295910" cy="307975"/>
              <wp:effectExtent l="0" t="0" r="8890" b="0"/>
              <wp:wrapNone/>
              <wp:docPr id="410808830" name="Text Box 2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4F12A33" w14:textId="32ECA877"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59160AB" id="_x0000_t202" coordsize="21600,21600" o:spt="202" path="m,l,21600r21600,l21600,xe">
              <v:stroke joinstyle="miter"/>
              <v:path gradientshapeok="t" o:connecttype="rect"/>
            </v:shapetype>
            <v:shape id="Text Box 27" o:spid="_x0000_s1048" type="#_x0000_t202" alt="PUBLIC" style="position:absolute;left:0;text-align:left;margin-left:0;margin-top:0;width:23.3pt;height:24.2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CM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vsfjG2X0F9xqkcDAv3lm9brL1jPjwzhxvGdlG1&#10;4QkPqaArKVwsShpwP/7mj/lIPEYp6VAxJTUoaUrUN4MLieIaDTcaVTKmy3yeY9wc9T2gDqf4JCxP&#10;JnpdUKMpHehX1PMmFsIQMxzLlbQazfswSBffAxebTUpCHVkWdmZveYSOfEUyX/pX5uyF8YCreoRR&#10;Tqx4Q/yQG296uzkGpD9tJXI7EHmhHDWY9np5L1Hkv/6nrNurXv8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3sCM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4F12A33" w14:textId="32ECA877"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81511E" w:rsidRPr="00BC3EEF">
      <w:t xml:space="preserve"> </w:t>
    </w:r>
    <w:fldSimple w:instr="STYLEREF  &quot;Heading 1&quot;  \* MERGEFORMAT">
      <w:r w:rsidR="00854613" w:rsidRPr="00854613">
        <w:rPr>
          <w:noProof/>
          <w:lang w:val="en-US"/>
        </w:rPr>
        <w:t>Air quality</w:t>
      </w:r>
    </w:fldSimple>
    <w:r w:rsidR="0081511E">
      <w:rPr>
        <w:noProof/>
        <w:lang w:val="en-US"/>
      </w:rPr>
      <w:t>|</w:t>
    </w:r>
    <w:r w:rsidR="0081511E" w:rsidRPr="00BC3EEF">
      <w:fldChar w:fldCharType="begin"/>
    </w:r>
    <w:r w:rsidR="0081511E" w:rsidRPr="00BC3EEF">
      <w:instrText xml:space="preserve"> PAGE   \* MERGEFORMAT </w:instrText>
    </w:r>
    <w:r w:rsidR="0081511E" w:rsidRPr="00BC3EEF">
      <w:fldChar w:fldCharType="separate"/>
    </w:r>
    <w:r w:rsidR="0081511E" w:rsidRPr="00BC3EEF">
      <w:t>5</w:t>
    </w:r>
    <w:r w:rsidR="0081511E" w:rsidRPr="00BC3EEF">
      <w:fldChar w:fldCharType="end"/>
    </w:r>
    <w:r w:rsidR="0081511E" w:rsidRPr="00BC3EEF">
      <w:t xml:space="preserve"> </w:t>
    </w:r>
  </w:p>
  <w:p w14:paraId="507F663D" w14:textId="77777777" w:rsidR="0081511E" w:rsidRDefault="0081511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BB03D" w14:textId="22D34BB3" w:rsidR="0098370D" w:rsidRDefault="0098370D">
    <w:pPr>
      <w:pStyle w:val="Footer"/>
    </w:pPr>
    <w:r>
      <w:rPr>
        <w:noProof/>
      </w:rPr>
      <mc:AlternateContent>
        <mc:Choice Requires="wps">
          <w:drawing>
            <wp:anchor distT="0" distB="0" distL="0" distR="0" simplePos="0" relativeHeight="251658258" behindDoc="0" locked="0" layoutInCell="1" allowOverlap="1" wp14:anchorId="1F0BD863" wp14:editId="57145D4B">
              <wp:simplePos x="635" y="635"/>
              <wp:positionH relativeFrom="page">
                <wp:align>center</wp:align>
              </wp:positionH>
              <wp:positionV relativeFrom="page">
                <wp:align>bottom</wp:align>
              </wp:positionV>
              <wp:extent cx="295910" cy="307975"/>
              <wp:effectExtent l="0" t="0" r="8890" b="0"/>
              <wp:wrapNone/>
              <wp:docPr id="642680113" name="Text Box 2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826D238" w14:textId="445B7500"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0BD863" id="_x0000_t202" coordsize="21600,21600" o:spt="202" path="m,l,21600r21600,l21600,xe">
              <v:stroke joinstyle="miter"/>
              <v:path gradientshapeok="t" o:connecttype="rect"/>
            </v:shapetype>
            <v:shape id="Text Box 25" o:spid="_x0000_s1049" type="#_x0000_t202" alt="PUBLIC" style="position:absolute;margin-left:0;margin-top:0;width:23.3pt;height:24.25pt;z-index:2516582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X3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V1nwpH1xaqI02FcFq4d3LVUu218OFJIG2Y2iXV&#10;hkc6ag1dyeFscdYA/nrLH/OJeIpy1pFiSm5J0pzpH5YWEsU1GDgY22SMZ/k0p7jdmzsgHY7pSTiZ&#10;TPJi0INZI5gX0vMyFqKQsJLKlXw7mHfhJF16D1ItlymJdOREWNuNkxE68hXJfO5fBLoz44FW9QCD&#10;nETxivhTbrzp3XIfiP60lSuRZ8pJg2mv5/cSRf7nf8q6vurFb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Wgpfc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3826D238" w14:textId="445B7500"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06E1F" w14:textId="51AA6044" w:rsidR="00E276CC" w:rsidRDefault="0098370D" w:rsidP="00E276CC">
    <w:pPr>
      <w:pStyle w:val="FooterLeft"/>
      <w:framePr w:wrap="around"/>
    </w:pPr>
    <w:r>
      <w:rPr>
        <w:noProof/>
      </w:rPr>
      <mc:AlternateContent>
        <mc:Choice Requires="wps">
          <w:drawing>
            <wp:anchor distT="0" distB="0" distL="0" distR="0" simplePos="0" relativeHeight="251658243" behindDoc="0" locked="0" layoutInCell="1" allowOverlap="1" wp14:anchorId="103BF689" wp14:editId="073B2E9E">
              <wp:simplePos x="635" y="635"/>
              <wp:positionH relativeFrom="page">
                <wp:align>center</wp:align>
              </wp:positionH>
              <wp:positionV relativeFrom="page">
                <wp:align>bottom</wp:align>
              </wp:positionV>
              <wp:extent cx="295910" cy="307975"/>
              <wp:effectExtent l="0" t="0" r="8890" b="0"/>
              <wp:wrapNone/>
              <wp:docPr id="1058213556" name="Text Box 1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1BF8184" w14:textId="5AD888C2"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3BF689" id="_x0000_t202" coordsize="21600,21600" o:spt="202" path="m,l,21600r21600,l21600,xe">
              <v:stroke joinstyle="miter"/>
              <v:path gradientshapeok="t" o:connecttype="rect"/>
            </v:shapetype>
            <v:shape id="Text Box 12" o:spid="_x0000_s1033" type="#_x0000_t202" alt="PUBLIC" style="position:absolute;margin-left:0;margin-top:0;width:23.3pt;height:24.2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G3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na/g+pEQyEM+/ZObhoq/SB8eBZIC6ZuSbTh&#10;iQ5toCs5nC3OasAff/PHfOKdopx1JJiSW1I0Z+abpX1EbY0GjsYuGdNFPs8pbg/tHZAMp/QinEwm&#10;eTGY0dQI7SvJeR0LUUhYSeVKvhvNuzAol56DVOt1SiIZOREe7NbJCB3pily+9K8C3ZnwQJt6hFFN&#10;onjD+5Abb3q3PgRiPy0lUjsQeWacJJjWen4uUeO//qes66N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W6Ubc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71BF8184" w14:textId="5AD888C2"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54231A57" w:rsidRPr="54231A57">
          <w:rPr>
            <w:rStyle w:val="PlaceholderText"/>
          </w:rPr>
          <w:t>[Date] and</w:t>
        </w:r>
      </w:sdtContent>
    </w:sdt>
    <w:r w:rsidR="54231A57" w:rsidRPr="54231A57">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54231A57" w:rsidRPr="54231A57">
          <w:rPr>
            <w:rStyle w:val="PlaceholderText"/>
          </w:rPr>
          <w:t>[00] linked to document details</w:t>
        </w:r>
      </w:sdtContent>
    </w:sdt>
  </w:p>
  <w:p w14:paraId="068D59C1" w14:textId="77777777" w:rsidR="009912CB" w:rsidRPr="00BC4E10" w:rsidRDefault="00BD1052" w:rsidP="00E276CC">
    <w:pPr>
      <w:pStyle w:val="Footerright"/>
      <w:framePr w:wrap="around"/>
    </w:pPr>
    <w:fldSimple w:instr="STYLEREF  &quot;Heading 1&quot;  \* MERGEFORMAT">
      <w:r>
        <w:rPr>
          <w:noProof/>
        </w:rPr>
        <w:t>Air quality</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FB3AF" w14:textId="3622774F" w:rsidR="00AD32ED" w:rsidRDefault="0098370D">
    <w:pPr>
      <w:pStyle w:val="Footer"/>
    </w:pPr>
    <w:r>
      <w:rPr>
        <w:noProof/>
      </w:rPr>
      <mc:AlternateContent>
        <mc:Choice Requires="wps">
          <w:drawing>
            <wp:anchor distT="0" distB="0" distL="0" distR="0" simplePos="0" relativeHeight="251658241" behindDoc="0" locked="0" layoutInCell="1" allowOverlap="1" wp14:anchorId="6347E804" wp14:editId="000EBDE7">
              <wp:simplePos x="902525" y="10355283"/>
              <wp:positionH relativeFrom="page">
                <wp:align>center</wp:align>
              </wp:positionH>
              <wp:positionV relativeFrom="page">
                <wp:align>bottom</wp:align>
              </wp:positionV>
              <wp:extent cx="295910" cy="307975"/>
              <wp:effectExtent l="0" t="0" r="8890" b="0"/>
              <wp:wrapNone/>
              <wp:docPr id="60040593" name="Text Box 1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139ED5E" w14:textId="7653EBC3"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47E804" id="_x0000_t202" coordsize="21600,21600" o:spt="202" path="m,l,21600r21600,l21600,xe">
              <v:stroke joinstyle="miter"/>
              <v:path gradientshapeok="t" o:connecttype="rect"/>
            </v:shapetype>
            <v:shape id="Text Box 10" o:spid="_x0000_s1034" type="#_x0000_t202" alt="PUBLIC" style="position:absolute;margin-left:0;margin-top:0;width:23.3pt;height:24.2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" filled="f" stroked="f">
              <v:fill o:detectmouseclick="t"/>
              <v:textbox style="mso-fit-shape-to-text:t" inset="0,0,0,15pt">
                <w:txbxContent>
                  <w:p w14:paraId="1139ED5E" w14:textId="7653EBC3"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2507C" w14:textId="473217F5" w:rsidR="0093405F" w:rsidRDefault="0098370D" w:rsidP="0093405F">
    <w:pPr>
      <w:pStyle w:val="FooterLeft"/>
      <w:framePr w:wrap="around"/>
    </w:pPr>
    <w:r>
      <w:rPr>
        <w:noProof/>
      </w:rPr>
      <mc:AlternateContent>
        <mc:Choice Requires="wps">
          <w:drawing>
            <wp:anchor distT="0" distB="0" distL="0" distR="0" simplePos="0" relativeHeight="251658245" behindDoc="0" locked="0" layoutInCell="1" allowOverlap="1" wp14:anchorId="64D6463D" wp14:editId="5F58EAE6">
              <wp:simplePos x="902525" y="10248405"/>
              <wp:positionH relativeFrom="page">
                <wp:align>center</wp:align>
              </wp:positionH>
              <wp:positionV relativeFrom="page">
                <wp:align>bottom</wp:align>
              </wp:positionV>
              <wp:extent cx="295910" cy="307975"/>
              <wp:effectExtent l="0" t="0" r="8890" b="0"/>
              <wp:wrapNone/>
              <wp:docPr id="687217064" name="Text Box 1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E1928A1" w14:textId="36387A9C"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D6463D" id="_x0000_t202" coordsize="21600,21600" o:spt="202" path="m,l,21600r21600,l21600,xe">
              <v:stroke joinstyle="miter"/>
              <v:path gradientshapeok="t" o:connecttype="rect"/>
            </v:shapetype>
            <v:shape id="Text Box 14" o:spid="_x0000_s1035" type="#_x0000_t202" alt="PUBLIC" style="position:absolute;margin-left:0;margin-top:0;width:23.3pt;height:24.2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46DgIAABw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hq730F9wqEcDPv2lq9bLL1hPjwzhwvGblG0&#10;4QkPqaCrKJwtShpwP/7mj/nIO0Yp6VAwFTWoaErUN4P7iNoaDTcau2QU83yWY9wc9D2gDAt8EZYn&#10;E70uqNGUDvQrynkVC2GIGY7lKrobzfswKBefAxerVUpCGVkWNmZreYSOdEUuX/pX5uyZ8ICbeoRR&#10;Tax8w/uQG296uzoEZD8tJVI7EHlmHCWY1np+LlHjv/6nrOujXv4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7Of4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4E1928A1" w14:textId="36387A9C"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93405F" w:rsidRPr="00BC4E10">
      <w:fldChar w:fldCharType="begin"/>
    </w:r>
    <w:r w:rsidR="0093405F" w:rsidRPr="00BC4E10">
      <w:instrText xml:space="preserve"> PAGE   \* MERGEFORMAT </w:instrText>
    </w:r>
    <w:r w:rsidR="0093405F" w:rsidRPr="00BC4E10">
      <w:fldChar w:fldCharType="separate"/>
    </w:r>
    <w:r w:rsidR="0093405F">
      <w:t>1-2</w:t>
    </w:r>
    <w:r w:rsidR="0093405F" w:rsidRPr="00BC4E10">
      <w:fldChar w:fldCharType="end"/>
    </w:r>
    <w:r w:rsidR="0093405F">
      <w:t xml:space="preserve"> | </w:t>
    </w:r>
    <w:r w:rsidR="0093405F">
      <w:rPr>
        <w:noProof/>
      </w:rPr>
      <w:fldChar w:fldCharType="begin"/>
    </w:r>
    <w:r w:rsidR="0093405F">
      <w:rPr>
        <w:noProof/>
      </w:rPr>
      <w:instrText xml:space="preserve"> STYLEREF  "Heading 1"  \* MERGEFORMAT </w:instrText>
    </w:r>
    <w:r w:rsidR="0093405F">
      <w:rPr>
        <w:noProof/>
      </w:rPr>
      <w:fldChar w:fldCharType="separate"/>
    </w:r>
    <w:r w:rsidR="00854613">
      <w:rPr>
        <w:noProof/>
      </w:rPr>
      <w:t>Air quality</w:t>
    </w:r>
    <w:r w:rsidR="0093405F">
      <w:rPr>
        <w:noProof/>
      </w:rPr>
      <w:fldChar w:fldCharType="end"/>
    </w:r>
    <w:r w:rsidR="0093405F">
      <w:rPr>
        <w:noProof/>
      </w:rPr>
      <w:t xml:space="preserve"> </w:t>
    </w:r>
  </w:p>
  <w:p w14:paraId="2CA6869B" w14:textId="77777777" w:rsidR="003F344E" w:rsidRPr="0093405F" w:rsidRDefault="003F344E" w:rsidP="0093405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68C72" w14:textId="47EBE727" w:rsidR="0081511E" w:rsidRPr="00BC4E10" w:rsidRDefault="0098370D" w:rsidP="0081511E">
    <w:pPr>
      <w:pStyle w:val="Footerright"/>
      <w:framePr w:wrap="around"/>
    </w:pPr>
    <w:r>
      <w:rPr>
        <w:noProof/>
      </w:rPr>
      <mc:AlternateContent>
        <mc:Choice Requires="wps">
          <w:drawing>
            <wp:anchor distT="0" distB="0" distL="0" distR="0" simplePos="0" relativeHeight="251658246" behindDoc="0" locked="0" layoutInCell="1" allowOverlap="1" wp14:anchorId="5A7B69C3" wp14:editId="091E97FB">
              <wp:simplePos x="3776353" y="10248405"/>
              <wp:positionH relativeFrom="page">
                <wp:align>center</wp:align>
              </wp:positionH>
              <wp:positionV relativeFrom="page">
                <wp:align>bottom</wp:align>
              </wp:positionV>
              <wp:extent cx="295910" cy="307975"/>
              <wp:effectExtent l="0" t="0" r="8890" b="0"/>
              <wp:wrapNone/>
              <wp:docPr id="1356634855" name="Text Box 1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DF5A44D" w14:textId="33ACF51E"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7B69C3" id="_x0000_t202" coordsize="21600,21600" o:spt="202" path="m,l,21600r21600,l21600,xe">
              <v:stroke joinstyle="miter"/>
              <v:path gradientshapeok="t" o:connecttype="rect"/>
            </v:shapetype>
            <v:shape id="Text Box 15" o:spid="_x0000_s1036" type="#_x0000_t202" alt="PUBLIC" style="position:absolute;left:0;text-align:left;margin-left:0;margin-top:0;width:23.3pt;height:24.2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wHDAIAABw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VXJU93o2UJ1pKEQTvv2Tq5aKr0WPjwJpAVTtyTa&#10;8EhHraErOZwtzhrAX2/5Yz7xTlHOOhJMyS0pmjP9w9I+orYGAwdjm4zxLJ/mFLd7cwckwzG9CCeT&#10;SV4MejBrBPNCcl7GQhQSVlK5km8H8y6clEvPQarlMiWRjJwIa7txMkJHuiKXz/2LQHcmPNCmHmBQ&#10;kyhe8X7KjTe9W+4DsZ+WciXyzDhJMK31/Fyixv/8T1nXR734D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1oZMBw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5DF5A44D" w14:textId="33ACF51E"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sidR="00854613" w:rsidRPr="00854613">
        <w:rPr>
          <w:noProof/>
          <w:lang w:val="en-US"/>
        </w:rPr>
        <w:t>Air quality</w:t>
      </w:r>
    </w:fldSimple>
    <w:r w:rsidR="0081511E">
      <w:rPr>
        <w:noProof/>
        <w:lang w:val="en-US"/>
      </w:rPr>
      <w:t>|</w:t>
    </w:r>
    <w:r w:rsidR="0081511E" w:rsidRPr="00BC3EEF">
      <w:fldChar w:fldCharType="begin"/>
    </w:r>
    <w:r w:rsidR="0081511E" w:rsidRPr="00BC3EEF">
      <w:instrText xml:space="preserve"> PAGE   \* MERGEFORMAT </w:instrText>
    </w:r>
    <w:r w:rsidR="0081511E" w:rsidRPr="00BC3EEF">
      <w:fldChar w:fldCharType="separate"/>
    </w:r>
    <w:r w:rsidR="0081511E">
      <w:t>18-9</w:t>
    </w:r>
    <w:r w:rsidR="0081511E" w:rsidRPr="00BC3EEF">
      <w:fldChar w:fldCharType="end"/>
    </w:r>
    <w:r w:rsidR="0081511E" w:rsidRPr="00BC3EEF">
      <w:t xml:space="preserve"> </w:t>
    </w:r>
  </w:p>
  <w:p w14:paraId="31E926B4" w14:textId="6A903DE0" w:rsidR="003F344E" w:rsidRPr="0081511E" w:rsidRDefault="003F344E" w:rsidP="0081511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8B66A" w14:textId="0D042D35" w:rsidR="00084150" w:rsidRDefault="0098370D">
    <w:pPr>
      <w:pStyle w:val="Footer"/>
    </w:pPr>
    <w:r>
      <w:rPr>
        <w:noProof/>
      </w:rPr>
      <mc:AlternateContent>
        <mc:Choice Requires="wps">
          <w:drawing>
            <wp:anchor distT="0" distB="0" distL="0" distR="0" simplePos="0" relativeHeight="251658244" behindDoc="0" locked="0" layoutInCell="1" allowOverlap="1" wp14:anchorId="74470106" wp14:editId="1B0C7948">
              <wp:simplePos x="635" y="635"/>
              <wp:positionH relativeFrom="page">
                <wp:align>center</wp:align>
              </wp:positionH>
              <wp:positionV relativeFrom="page">
                <wp:align>bottom</wp:align>
              </wp:positionV>
              <wp:extent cx="295910" cy="307975"/>
              <wp:effectExtent l="0" t="0" r="8890" b="0"/>
              <wp:wrapNone/>
              <wp:docPr id="464072753" name="Text Box 1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4840709" w14:textId="080ED0EB"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470106" id="_x0000_t202" coordsize="21600,21600" o:spt="202" path="m,l,21600r21600,l21600,xe">
              <v:stroke joinstyle="miter"/>
              <v:path gradientshapeok="t" o:connecttype="rect"/>
            </v:shapetype>
            <v:shape id="Text Box 13" o:spid="_x0000_s1037" type="#_x0000_t202" alt="PUBLIC" style="position:absolute;margin-left:0;margin-top:0;width:23.3pt;height:24.2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eOK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VH7vfQXWioRCGfXsnNw2VfhA+PAukBVO3JNrw&#10;RIc20JUczhZnNeCPv/ljPvFOUc46EkzJLSmaM/PN0j6itkYDR2OXjOkin+cUt4f2DkiGU3oRTiaT&#10;vBjMaGqE9pXkvI6FKCSspHIl343mXRiUS89BqvU6JZGMnAgPdutkhI50RS5f+leB7kx4oE09wqgm&#10;UbzhfciNN71bHwKxn5YSqR2IPDNOEkxrPT+XqPFf/1PW9VGvfgI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gF44o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74840709" w14:textId="080ED0EB"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FF867" w14:textId="45543CCD" w:rsidR="0081511E" w:rsidRDefault="0098370D" w:rsidP="0093405F">
    <w:pPr>
      <w:pStyle w:val="FooterLeft"/>
      <w:framePr w:wrap="around"/>
    </w:pPr>
    <w:r>
      <w:rPr>
        <w:noProof/>
      </w:rPr>
      <mc:AlternateContent>
        <mc:Choice Requires="wps">
          <w:drawing>
            <wp:anchor distT="0" distB="0" distL="0" distR="0" simplePos="0" relativeHeight="251658247" behindDoc="0" locked="0" layoutInCell="1" allowOverlap="1" wp14:anchorId="3F917725" wp14:editId="014FACFB">
              <wp:simplePos x="901065" y="7110730"/>
              <wp:positionH relativeFrom="page">
                <wp:align>center</wp:align>
              </wp:positionH>
              <wp:positionV relativeFrom="page">
                <wp:align>bottom</wp:align>
              </wp:positionV>
              <wp:extent cx="295910" cy="307975"/>
              <wp:effectExtent l="0" t="0" r="8890" b="0"/>
              <wp:wrapNone/>
              <wp:docPr id="624140895" name="Text Box 1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8E4E263" w14:textId="1FCDB13B"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917725" id="_x0000_t202" coordsize="21600,21600" o:spt="202" path="m,l,21600r21600,l21600,xe">
              <v:stroke joinstyle="miter"/>
              <v:path gradientshapeok="t" o:connecttype="rect"/>
            </v:shapetype>
            <v:shape id="Text Box 17" o:spid="_x0000_s1038" type="#_x0000_t202" alt="PUBLIC" style="position:absolute;margin-left:0;margin-top:0;width:23.3pt;height:24.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8DgIAABw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sbuK6jPOJSDYd/e8m2LpXfMh2fmcMHYLYo2&#10;POEhFXQlhYtFSQPux9/8MR95xyglHQqmpAYVTYn6ZnAfUVuj4UajSsZ0mc9zjJujvgeU4RRfhOXJ&#10;RK8LajSlA/2Kct7EQhhihmO5klajeR8G5eJz4GKzSUkoI8vCzuwtj9CRrsjlS//KnL0QHnBTjzCq&#10;iRVveB9y401vN8eA7KelRGoHIi+MowTTWi/PJWr81/+UdXvU6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Cl8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18E4E263" w14:textId="1FCDB13B"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81511E" w:rsidRPr="00BC4E10">
      <w:fldChar w:fldCharType="begin"/>
    </w:r>
    <w:r w:rsidR="0081511E" w:rsidRPr="00BC4E10">
      <w:instrText xml:space="preserve"> PAGE   \* MERGEFORMAT </w:instrText>
    </w:r>
    <w:r w:rsidR="0081511E" w:rsidRPr="00BC4E10">
      <w:fldChar w:fldCharType="separate"/>
    </w:r>
    <w:r w:rsidR="0081511E">
      <w:t>1-2</w:t>
    </w:r>
    <w:r w:rsidR="0081511E" w:rsidRPr="00BC4E10">
      <w:fldChar w:fldCharType="end"/>
    </w:r>
    <w:r w:rsidR="0081511E">
      <w:t xml:space="preserve"> | </w:t>
    </w:r>
    <w:r w:rsidR="0081511E">
      <w:rPr>
        <w:noProof/>
      </w:rPr>
      <w:fldChar w:fldCharType="begin"/>
    </w:r>
    <w:r w:rsidR="0081511E">
      <w:rPr>
        <w:noProof/>
      </w:rPr>
      <w:instrText xml:space="preserve"> STYLEREF  "Heading 1"  \* MERGEFORMAT </w:instrText>
    </w:r>
    <w:r w:rsidR="0081511E">
      <w:rPr>
        <w:noProof/>
      </w:rPr>
      <w:fldChar w:fldCharType="separate"/>
    </w:r>
    <w:r w:rsidR="006E7C99">
      <w:rPr>
        <w:noProof/>
      </w:rPr>
      <w:t>Air quality</w:t>
    </w:r>
    <w:r w:rsidR="0081511E">
      <w:rPr>
        <w:noProof/>
      </w:rPr>
      <w:fldChar w:fldCharType="end"/>
    </w:r>
    <w:r w:rsidR="0081511E">
      <w:rPr>
        <w:noProof/>
      </w:rPr>
      <w:t xml:space="preserve"> </w:t>
    </w:r>
  </w:p>
  <w:p w14:paraId="26194B9B" w14:textId="77777777" w:rsidR="0081511E" w:rsidRPr="0093405F" w:rsidRDefault="0081511E" w:rsidP="0093405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21F4C" w14:textId="229AB847" w:rsidR="00A372B3" w:rsidRDefault="0098370D" w:rsidP="00683ABA">
    <w:pPr>
      <w:pStyle w:val="Footerright"/>
      <w:framePr w:wrap="around"/>
    </w:pPr>
    <w:r>
      <w:rPr>
        <w:noProof/>
      </w:rPr>
      <mc:AlternateContent>
        <mc:Choice Requires="wps">
          <w:drawing>
            <wp:anchor distT="0" distB="0" distL="0" distR="0" simplePos="0" relativeHeight="251658248" behindDoc="0" locked="0" layoutInCell="1" allowOverlap="1" wp14:anchorId="249C2E99" wp14:editId="366173C5">
              <wp:simplePos x="635" y="635"/>
              <wp:positionH relativeFrom="page">
                <wp:align>center</wp:align>
              </wp:positionH>
              <wp:positionV relativeFrom="page">
                <wp:align>bottom</wp:align>
              </wp:positionV>
              <wp:extent cx="295910" cy="307975"/>
              <wp:effectExtent l="0" t="0" r="8890" b="0"/>
              <wp:wrapNone/>
              <wp:docPr id="1973358713" name="Text Box 1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6583E20" w14:textId="225416B6"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9C2E99" id="_x0000_t202" coordsize="21600,21600" o:spt="202" path="m,l,21600r21600,l21600,xe">
              <v:stroke joinstyle="miter"/>
              <v:path gradientshapeok="t" o:connecttype="rect"/>
            </v:shapetype>
            <v:shape id="Text Box 18" o:spid="_x0000_s1039" type="#_x0000_t202" alt="PUBLIC" style="position:absolute;left:0;text-align:left;margin-left:0;margin-top:0;width:23.3pt;height:24.2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D6DgIAABw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YlvR2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OdD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26583E20" w14:textId="225416B6"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5AD75EE1" w14:textId="77777777" w:rsidR="00A372B3" w:rsidRPr="00F26BDC" w:rsidRDefault="0093405F" w:rsidP="00BF238D">
    <w:pPr>
      <w:pStyle w:val="Footerright"/>
      <w:framePr w:wrap="around"/>
    </w:pPr>
    <w:fldSimple w:instr="STYLEREF  &quot;Heading 1&quot;  \* MERGEFORMAT">
      <w:r w:rsidRPr="0093405F">
        <w:rPr>
          <w:noProof/>
          <w:lang w:val="en-US"/>
        </w:rPr>
        <w:t>Air quality</w:t>
      </w:r>
    </w:fldSimple>
    <w:r w:rsidR="00BF238D">
      <w:t>|</w:t>
    </w:r>
    <w:r w:rsidR="00F43CAF" w:rsidRPr="00F26BDC">
      <w:fldChar w:fldCharType="begin"/>
    </w:r>
    <w:r w:rsidR="00F43CAF" w:rsidRPr="00F26BDC">
      <w:instrText xml:space="preserve"> PAGE   \* MERGEFORMAT </w:instrText>
    </w:r>
    <w:r w:rsidR="00F43CAF" w:rsidRPr="00F26BDC">
      <w:fldChar w:fldCharType="separate"/>
    </w:r>
    <w:r w:rsidR="00F43CAF">
      <w:t>7</w:t>
    </w:r>
    <w:r w:rsidR="00F43CAF" w:rsidRPr="00F26BDC">
      <w:fldChar w:fldCharType="end"/>
    </w:r>
    <w:r w:rsidR="00F43CAF">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ED089" w14:textId="27384C64" w:rsidR="0098370D" w:rsidRDefault="0098370D">
    <w:pPr>
      <w:pStyle w:val="Footer"/>
    </w:pPr>
    <w:r>
      <w:rPr>
        <w:noProof/>
      </w:rPr>
      <mc:AlternateContent>
        <mc:Choice Requires="wps">
          <w:drawing>
            <wp:anchor distT="0" distB="0" distL="0" distR="0" simplePos="0" relativeHeight="251658256" behindDoc="0" locked="0" layoutInCell="1" allowOverlap="1" wp14:anchorId="35D76548" wp14:editId="4B95A769">
              <wp:simplePos x="635" y="635"/>
              <wp:positionH relativeFrom="page">
                <wp:align>center</wp:align>
              </wp:positionH>
              <wp:positionV relativeFrom="page">
                <wp:align>bottom</wp:align>
              </wp:positionV>
              <wp:extent cx="295910" cy="307975"/>
              <wp:effectExtent l="0" t="0" r="8890" b="0"/>
              <wp:wrapNone/>
              <wp:docPr id="540269525" name="Text Box 1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ABF2B91" w14:textId="32F71D56"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D76548" id="_x0000_t202" coordsize="21600,21600" o:spt="202" path="m,l,21600r21600,l21600,xe">
              <v:stroke joinstyle="miter"/>
              <v:path gradientshapeok="t" o:connecttype="rect"/>
            </v:shapetype>
            <v:shape id="Text Box 16" o:spid="_x0000_s1040" type="#_x0000_t202" alt="PUBLIC" style="position:absolute;margin-left:0;margin-top:0;width:23.3pt;height:24.25pt;z-index:25165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tBDgIAABw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Rm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hR5tB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1ABF2B91" w14:textId="32F71D56" w:rsidR="0098370D" w:rsidRPr="0098370D" w:rsidRDefault="0098370D" w:rsidP="0098370D">
                    <w:pPr>
                      <w:spacing w:after="0"/>
                      <w:rPr>
                        <w:rFonts w:ascii="Century Gothic" w:eastAsia="Century Gothic" w:hAnsi="Century Gothic" w:cs="Century Gothic"/>
                        <w:noProof/>
                        <w:color w:val="7F7F7F"/>
                        <w:sz w:val="14"/>
                        <w:szCs w:val="14"/>
                      </w:rPr>
                    </w:pPr>
                    <w:r w:rsidRPr="0098370D">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EA58FF" w14:textId="77777777" w:rsidR="00260FD7" w:rsidRDefault="00260FD7" w:rsidP="00CC6183">
      <w:r>
        <w:separator/>
      </w:r>
    </w:p>
  </w:footnote>
  <w:footnote w:type="continuationSeparator" w:id="0">
    <w:p w14:paraId="113D58F5" w14:textId="77777777" w:rsidR="00260FD7" w:rsidRDefault="00260FD7" w:rsidP="00CC6183">
      <w:r>
        <w:continuationSeparator/>
      </w:r>
    </w:p>
  </w:footnote>
  <w:footnote w:type="continuationNotice" w:id="1">
    <w:p w14:paraId="50A28FCE" w14:textId="77777777" w:rsidR="00260FD7" w:rsidRDefault="00260FD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E8581" w14:textId="77777777" w:rsidR="009D0F66" w:rsidRDefault="00DD2CAE" w:rsidP="009D0F66">
    <w:pPr>
      <w:pStyle w:val="Header"/>
      <w:rPr>
        <w:sz w:val="18"/>
      </w:rPr>
    </w:pPr>
    <w:r w:rsidRPr="00DB680C">
      <w:rPr>
        <w:noProof/>
      </w:rPr>
      <mc:AlternateContent>
        <mc:Choice Requires="wpg">
          <w:drawing>
            <wp:anchor distT="0" distB="0" distL="114300" distR="114300" simplePos="0" relativeHeight="251658240" behindDoc="1" locked="1" layoutInCell="1" allowOverlap="1" wp14:anchorId="5204ABE2" wp14:editId="1842E81A">
              <wp:simplePos x="0" y="0"/>
              <wp:positionH relativeFrom="page">
                <wp:align>left</wp:align>
              </wp:positionH>
              <wp:positionV relativeFrom="page">
                <wp:align>top</wp:align>
              </wp:positionV>
              <wp:extent cx="7290000" cy="9972000"/>
              <wp:effectExtent l="0" t="0" r="6350" b="0"/>
              <wp:wrapNone/>
              <wp:docPr id="26" name="Group 6"/>
              <wp:cNvGraphicFramePr/>
              <a:graphic xmlns:a="http://schemas.openxmlformats.org/drawingml/2006/main">
                <a:graphicData uri="http://schemas.microsoft.com/office/word/2010/wordprocessingGroup">
                  <wpg:wgp>
                    <wpg:cNvGrpSpPr/>
                    <wpg:grpSpPr>
                      <a:xfrm>
                        <a:off x="0" y="0"/>
                        <a:ext cx="7290000" cy="997200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CAE831C" id="Group 6" o:spid="_x0000_s1026" style="position:absolute;margin-left:0;margin-top:0;width:574pt;height:785.2pt;z-index:-251658240;mso-position-horizontal:left;mso-position-horizontal-relative:page;mso-position-vertical:top;mso-position-vertical-relative:page;mso-width-relative:margin;mso-height-relative:margin" coordsize="72900,9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">
              <v:shape id="Graphic 2" o:spid="_x0000_s1027" style="position:absolute;left:2700;top:2700;width:70200;height:97019;visibility:visible;mso-wrap-style:square;v-text-anchor:middle" coordsize="5265039,727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path="m,l5265039,r,7276529l,7276529,,xe" fillcolor="#2c4ba0 [3204]" stroked="f">
                <v:stroke joinstyle="miter"/>
                <v:path arrowok="t" o:connecttype="custom" o:connectlocs="0,0;7020000,0;7020000,9701966;0,9701966" o:connectangles="0,0,0,0"/>
                <o:lock v:ext="edit" aspectratio="t"/>
              </v:shape>
              <v:rect id="Rectangle 28" o:spid="_x0000_s1028" style="position:absolute;width:2696;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w10:wrap anchorx="page" anchory="page"/>
              <w10:anchorlock/>
            </v:group>
          </w:pict>
        </mc:Fallback>
      </mc:AlternateContent>
    </w:r>
    <w:r w:rsidR="009D0F66" w:rsidRPr="009D0F66">
      <w:t xml:space="preserve"> </w:t>
    </w:r>
  </w:p>
  <w:p w14:paraId="2F547703" w14:textId="77777777" w:rsidR="0063022F" w:rsidRDefault="0063022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A88B6" w14:textId="77777777" w:rsidR="00AD72E0" w:rsidRDefault="00AD72E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2C44E" w14:textId="77777777" w:rsidR="006427AC" w:rsidRPr="006717A9" w:rsidRDefault="006427AC" w:rsidP="006717A9">
    <w:pPr>
      <w:pStyle w:val="Header"/>
      <w:tabs>
        <w:tab w:val="clear" w:pos="4513"/>
        <w:tab w:val="clear" w:pos="9026"/>
        <w:tab w:val="left" w:pos="5055"/>
      </w:tabs>
      <w:rPr>
        <w:sz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C0DC4" w14:textId="77777777" w:rsidR="00AD72E0" w:rsidRDefault="00AD72E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D5C65" w14:textId="77777777" w:rsidR="00615C82" w:rsidRDefault="00615C8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528B7" w14:textId="77777777" w:rsidR="00615C82" w:rsidRDefault="00615C82">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1273D" w14:textId="77777777" w:rsidR="00615C82" w:rsidRDefault="00615C8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E67FD" w14:textId="77777777" w:rsidR="00615C82" w:rsidRDefault="00615C82">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A21CD" w14:textId="77777777" w:rsidR="00615C82" w:rsidRDefault="00615C8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79A71" w14:textId="77777777" w:rsidR="00615C82" w:rsidRDefault="00615C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8B9E3" w14:textId="77777777" w:rsidR="009D0F66" w:rsidRDefault="009928BD" w:rsidP="009D0F66">
    <w:pPr>
      <w:pStyle w:val="Header"/>
    </w:pPr>
    <w:r>
      <w:t xml:space="preserve">  </w:t>
    </w:r>
  </w:p>
  <w:p w14:paraId="79600297" w14:textId="77777777" w:rsidR="0029388F" w:rsidRDefault="0029388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AB633" w14:textId="77777777" w:rsidR="0018346A" w:rsidRPr="006717A9" w:rsidRDefault="009D0F66">
    <w:pPr>
      <w:pStyle w:val="Header"/>
      <w:rPr>
        <w:sz w:val="18"/>
      </w:rPr>
    </w:pPr>
    <w:r w:rsidRPr="009D0F66">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AD43" w14:textId="77777777" w:rsidR="00DD2CAE" w:rsidRDefault="00DD2C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7E4F5" w14:textId="77777777" w:rsidR="00DD2CAE" w:rsidRPr="006717A9" w:rsidRDefault="00DD2CAE">
    <w:pPr>
      <w:pStyle w:val="Header"/>
      <w:rPr>
        <w:sz w:val="18"/>
      </w:rPr>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EBB43" w14:textId="77777777" w:rsidR="00AD72E0" w:rsidRDefault="00AD72E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B2215" w14:textId="77777777" w:rsidR="00615C82" w:rsidRDefault="00615C8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CDCB9" w14:textId="77777777" w:rsidR="00615C82" w:rsidRDefault="00615C8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11627" w14:textId="77777777" w:rsidR="00615C82" w:rsidRDefault="00615C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707880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3468862" o:spid="_x0000_i1025" type="#_x0000_t75" style="width:313.5pt;height:313.5pt;visibility:visible;mso-wrap-style:square">
            <v:imagedata r:id="rId1" o:title=""/>
          </v:shape>
        </w:pict>
      </mc:Choice>
      <mc:Fallback>
        <w:drawing>
          <wp:inline distT="0" distB="0" distL="0" distR="0" wp14:anchorId="224DF0FB" wp14:editId="224DF0FC">
            <wp:extent cx="3981450" cy="3981450"/>
            <wp:effectExtent l="0" t="0" r="0" b="0"/>
            <wp:docPr id="1433468862" name="Picture 143346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65523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81450" cy="3981450"/>
                    </a:xfrm>
                    <a:prstGeom prst="rect">
                      <a:avLst/>
                    </a:prstGeom>
                    <a:noFill/>
                    <a:ln>
                      <a:noFill/>
                    </a:ln>
                  </pic:spPr>
                </pic:pic>
              </a:graphicData>
            </a:graphic>
          </wp:inline>
        </w:drawing>
      </mc:Fallback>
    </mc:AlternateContent>
  </w:numPicBullet>
  <w:abstractNum w:abstractNumId="0" w15:restartNumberingAfterBreak="0">
    <w:nsid w:val="FFFFFF80"/>
    <w:multiLevelType w:val="singleLevel"/>
    <w:tmpl w:val="633C4F7E"/>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9"/>
    <w:multiLevelType w:val="singleLevel"/>
    <w:tmpl w:val="3E82676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246CAE"/>
    <w:multiLevelType w:val="multilevel"/>
    <w:tmpl w:val="E1BA3042"/>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1BC3765"/>
    <w:multiLevelType w:val="hybridMultilevel"/>
    <w:tmpl w:val="C9C2CDFC"/>
    <w:lvl w:ilvl="0" w:tplc="B3C66344">
      <w:start w:val="1"/>
      <w:numFmt w:val="lowerLetter"/>
      <w:pStyle w:val="Tablenumbers2"/>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 w15:restartNumberingAfterBreak="0">
    <w:nsid w:val="023555D1"/>
    <w:multiLevelType w:val="multilevel"/>
    <w:tmpl w:val="4990A98A"/>
    <w:lvl w:ilvl="0">
      <w:start w:val="18"/>
      <w:numFmt w:val="decimal"/>
      <w:pStyle w:val="Heading1"/>
      <w:lvlText w:val="%1"/>
      <w:lvlJc w:val="left"/>
      <w:pPr>
        <w:tabs>
          <w:tab w:val="num" w:pos="360"/>
        </w:tabs>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pStyle w:val="Heading4"/>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36F6424"/>
    <w:multiLevelType w:val="multilevel"/>
    <w:tmpl w:val="D896952E"/>
    <w:numStyleLink w:val="ListHeadings"/>
  </w:abstractNum>
  <w:abstractNum w:abstractNumId="6" w15:restartNumberingAfterBreak="0">
    <w:nsid w:val="0600707E"/>
    <w:multiLevelType w:val="hybridMultilevel"/>
    <w:tmpl w:val="CA14074A"/>
    <w:lvl w:ilvl="0" w:tplc="A72E0834">
      <w:start w:val="1"/>
      <w:numFmt w:val="bullet"/>
      <w:lvlText w:val=""/>
      <w:lvlJc w:val="left"/>
      <w:pPr>
        <w:ind w:left="720" w:hanging="360"/>
      </w:pPr>
      <w:rPr>
        <w:rFonts w:ascii="Symbol" w:hAnsi="Symbol" w:hint="default"/>
        <w:color w:val="2C4BA0"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D843D4"/>
    <w:multiLevelType w:val="hybridMultilevel"/>
    <w:tmpl w:val="AAEE1510"/>
    <w:lvl w:ilvl="0" w:tplc="A03A7BE2">
      <w:start w:val="1"/>
      <w:numFmt w:val="lowerRoman"/>
      <w:pStyle w:val="Tablenumbers3"/>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8" w15:restartNumberingAfterBreak="0">
    <w:nsid w:val="0A4B221E"/>
    <w:multiLevelType w:val="hybridMultilevel"/>
    <w:tmpl w:val="4496B97A"/>
    <w:lvl w:ilvl="0" w:tplc="FFBEA51E">
      <w:start w:val="1"/>
      <w:numFmt w:val="bullet"/>
      <w:lvlText w:val=""/>
      <w:lvlJc w:val="left"/>
      <w:pPr>
        <w:ind w:left="1140" w:hanging="360"/>
      </w:pPr>
      <w:rPr>
        <w:rFonts w:ascii="Symbol" w:hAnsi="Symbol"/>
      </w:rPr>
    </w:lvl>
    <w:lvl w:ilvl="1" w:tplc="DF5AFEA0">
      <w:start w:val="1"/>
      <w:numFmt w:val="bullet"/>
      <w:lvlText w:val=""/>
      <w:lvlJc w:val="left"/>
      <w:pPr>
        <w:ind w:left="1140" w:hanging="360"/>
      </w:pPr>
      <w:rPr>
        <w:rFonts w:ascii="Symbol" w:hAnsi="Symbol"/>
      </w:rPr>
    </w:lvl>
    <w:lvl w:ilvl="2" w:tplc="E4EA695E">
      <w:start w:val="1"/>
      <w:numFmt w:val="bullet"/>
      <w:lvlText w:val=""/>
      <w:lvlJc w:val="left"/>
      <w:pPr>
        <w:ind w:left="1140" w:hanging="360"/>
      </w:pPr>
      <w:rPr>
        <w:rFonts w:ascii="Symbol" w:hAnsi="Symbol"/>
      </w:rPr>
    </w:lvl>
    <w:lvl w:ilvl="3" w:tplc="93D871B2">
      <w:start w:val="1"/>
      <w:numFmt w:val="bullet"/>
      <w:lvlText w:val=""/>
      <w:lvlJc w:val="left"/>
      <w:pPr>
        <w:ind w:left="1140" w:hanging="360"/>
      </w:pPr>
      <w:rPr>
        <w:rFonts w:ascii="Symbol" w:hAnsi="Symbol"/>
      </w:rPr>
    </w:lvl>
    <w:lvl w:ilvl="4" w:tplc="292CD18E">
      <w:start w:val="1"/>
      <w:numFmt w:val="bullet"/>
      <w:lvlText w:val=""/>
      <w:lvlJc w:val="left"/>
      <w:pPr>
        <w:ind w:left="1140" w:hanging="360"/>
      </w:pPr>
      <w:rPr>
        <w:rFonts w:ascii="Symbol" w:hAnsi="Symbol"/>
      </w:rPr>
    </w:lvl>
    <w:lvl w:ilvl="5" w:tplc="E2A69C60">
      <w:start w:val="1"/>
      <w:numFmt w:val="bullet"/>
      <w:lvlText w:val=""/>
      <w:lvlJc w:val="left"/>
      <w:pPr>
        <w:ind w:left="1140" w:hanging="360"/>
      </w:pPr>
      <w:rPr>
        <w:rFonts w:ascii="Symbol" w:hAnsi="Symbol"/>
      </w:rPr>
    </w:lvl>
    <w:lvl w:ilvl="6" w:tplc="BA086290">
      <w:start w:val="1"/>
      <w:numFmt w:val="bullet"/>
      <w:lvlText w:val=""/>
      <w:lvlJc w:val="left"/>
      <w:pPr>
        <w:ind w:left="1140" w:hanging="360"/>
      </w:pPr>
      <w:rPr>
        <w:rFonts w:ascii="Symbol" w:hAnsi="Symbol"/>
      </w:rPr>
    </w:lvl>
    <w:lvl w:ilvl="7" w:tplc="C01EF046">
      <w:start w:val="1"/>
      <w:numFmt w:val="bullet"/>
      <w:lvlText w:val=""/>
      <w:lvlJc w:val="left"/>
      <w:pPr>
        <w:ind w:left="1140" w:hanging="360"/>
      </w:pPr>
      <w:rPr>
        <w:rFonts w:ascii="Symbol" w:hAnsi="Symbol"/>
      </w:rPr>
    </w:lvl>
    <w:lvl w:ilvl="8" w:tplc="4B9C08E6">
      <w:start w:val="1"/>
      <w:numFmt w:val="bullet"/>
      <w:lvlText w:val=""/>
      <w:lvlJc w:val="left"/>
      <w:pPr>
        <w:ind w:left="1140" w:hanging="360"/>
      </w:pPr>
      <w:rPr>
        <w:rFonts w:ascii="Symbol" w:hAnsi="Symbol"/>
      </w:rPr>
    </w:lvl>
  </w:abstractNum>
  <w:abstractNum w:abstractNumId="9" w15:restartNumberingAfterBreak="0">
    <w:nsid w:val="0AC2735F"/>
    <w:multiLevelType w:val="multilevel"/>
    <w:tmpl w:val="D896952E"/>
    <w:styleLink w:val="ListHeadings"/>
    <w:lvl w:ilvl="0">
      <w:start w:val="18"/>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pStyle w:val="CaptionImages"/>
      <w:isLgl/>
      <w:lvlText w:val="Figure %1-%4:"/>
      <w:lvlJc w:val="left"/>
      <w:pPr>
        <w:ind w:left="1134" w:hanging="1134"/>
      </w:pPr>
      <w:rPr>
        <w:rFonts w:hint="default"/>
        <w:color w:val="2C4BA0" w:themeColor="accent1"/>
      </w:rPr>
    </w:lvl>
    <w:lvl w:ilvl="4">
      <w:start w:val="1"/>
      <w:numFmt w:val="decimal"/>
      <w:lvlRestart w:val="0"/>
      <w:pStyle w:val="CaptionTables"/>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0E1032E8"/>
    <w:multiLevelType w:val="multilevel"/>
    <w:tmpl w:val="D896952E"/>
    <w:numStyleLink w:val="ListHeadings"/>
  </w:abstractNum>
  <w:abstractNum w:abstractNumId="11" w15:restartNumberingAfterBreak="0">
    <w:nsid w:val="0E187378"/>
    <w:multiLevelType w:val="hybridMultilevel"/>
    <w:tmpl w:val="43823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3"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0BC1392"/>
    <w:multiLevelType w:val="multilevel"/>
    <w:tmpl w:val="AD006BE8"/>
    <w:numStyleLink w:val="Numbering"/>
  </w:abstractNum>
  <w:abstractNum w:abstractNumId="15" w15:restartNumberingAfterBreak="0">
    <w:nsid w:val="222C3A82"/>
    <w:multiLevelType w:val="multilevel"/>
    <w:tmpl w:val="C3729566"/>
    <w:lvl w:ilvl="0">
      <w:start w:val="1"/>
      <w:numFmt w:val="decimal"/>
      <w:lvlText w:val="%1."/>
      <w:lvlJc w:val="left"/>
      <w:pPr>
        <w:ind w:left="284" w:hanging="284"/>
      </w:pPr>
    </w:lvl>
    <w:lvl w:ilvl="1">
      <w:start w:val="1"/>
      <w:numFmt w:val="bullet"/>
      <w:lvlText w:val="•"/>
      <w:lvlJc w:val="left"/>
      <w:pPr>
        <w:ind w:left="284" w:hanging="284"/>
      </w:pPr>
      <w:rPr>
        <w:rFonts w:ascii="Calibri" w:hAnsi="Calibri" w:cs="Times New Roman" w:hint="default"/>
        <w:color w:val="2C4BA0" w:themeColor="accent1"/>
      </w:rPr>
    </w:lvl>
    <w:lvl w:ilvl="2">
      <w:start w:val="1"/>
      <w:numFmt w:val="bullet"/>
      <w:lvlText w:val="-"/>
      <w:lvlJc w:val="left"/>
      <w:pPr>
        <w:ind w:left="567" w:hanging="283"/>
      </w:pPr>
      <w:rPr>
        <w:rFonts w:ascii="Merriweather" w:hAnsi="Merriweather" w:hint="default"/>
        <w:color w:val="auto"/>
      </w:rPr>
    </w:lvl>
    <w:lvl w:ilvl="3">
      <w:start w:val="1"/>
      <w:numFmt w:val="lowerRoman"/>
      <w:lvlText w:val="%4."/>
      <w:lvlJc w:val="left"/>
      <w:pPr>
        <w:ind w:left="851" w:hanging="284"/>
      </w:pPr>
      <w:rPr>
        <w:b w:val="0"/>
        <w:bCs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D177CE4"/>
    <w:multiLevelType w:val="multilevel"/>
    <w:tmpl w:val="30C2CC96"/>
    <w:numStyleLink w:val="TableNumbersBullets"/>
  </w:abstractNum>
  <w:abstractNum w:abstractNumId="17" w15:restartNumberingAfterBreak="0">
    <w:nsid w:val="354E39F1"/>
    <w:multiLevelType w:val="multilevel"/>
    <w:tmpl w:val="30C2CC96"/>
    <w:styleLink w:val="TableNumbersBullets"/>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7A44FF9"/>
    <w:multiLevelType w:val="multilevel"/>
    <w:tmpl w:val="2842FAB0"/>
    <w:numStyleLink w:val="AppendixHeadings"/>
  </w:abstractNum>
  <w:abstractNum w:abstractNumId="19" w15:restartNumberingAfterBreak="0">
    <w:nsid w:val="3DFD44FF"/>
    <w:multiLevelType w:val="multilevel"/>
    <w:tmpl w:val="D896952E"/>
    <w:numStyleLink w:val="ListHeadings"/>
  </w:abstractNum>
  <w:abstractNum w:abstractNumId="20" w15:restartNumberingAfterBreak="0">
    <w:nsid w:val="4C6211A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F791D93"/>
    <w:multiLevelType w:val="multilevel"/>
    <w:tmpl w:val="54FE1564"/>
    <w:lvl w:ilvl="0">
      <w:start w:val="18"/>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15:restartNumberingAfterBreak="0">
    <w:nsid w:val="54BD21DD"/>
    <w:multiLevelType w:val="multilevel"/>
    <w:tmpl w:val="4516BD58"/>
    <w:numStyleLink w:val="Bullets"/>
  </w:abstractNum>
  <w:abstractNum w:abstractNumId="23" w15:restartNumberingAfterBreak="0">
    <w:nsid w:val="596A0C8C"/>
    <w:multiLevelType w:val="multilevel"/>
    <w:tmpl w:val="AD006BE8"/>
    <w:numStyleLink w:val="Numbering"/>
  </w:abstractNum>
  <w:abstractNum w:abstractNumId="24" w15:restartNumberingAfterBreak="0">
    <w:nsid w:val="5DF952B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F58760E"/>
    <w:multiLevelType w:val="multilevel"/>
    <w:tmpl w:val="2842FAB0"/>
    <w:numStyleLink w:val="AppendixHeadings"/>
  </w:abstractNum>
  <w:abstractNum w:abstractNumId="26" w15:restartNumberingAfterBreak="0">
    <w:nsid w:val="5F934D41"/>
    <w:multiLevelType w:val="multilevel"/>
    <w:tmpl w:val="1954F2B0"/>
    <w:lvl w:ilvl="0">
      <w:start w:val="1"/>
      <w:numFmt w:val="decimal"/>
      <w:lvlText w:val="%1."/>
      <w:lvlJc w:val="left"/>
      <w:pPr>
        <w:ind w:left="284" w:hanging="284"/>
      </w:pPr>
      <w:rPr>
        <w:b w:val="0"/>
        <w:bCs w:val="0"/>
      </w:rPr>
    </w:lvl>
    <w:lvl w:ilvl="1">
      <w:start w:val="1"/>
      <w:numFmt w:val="bullet"/>
      <w:lvlText w:val="•"/>
      <w:lvlJc w:val="left"/>
      <w:pPr>
        <w:ind w:left="284" w:hanging="284"/>
      </w:pPr>
      <w:rPr>
        <w:rFonts w:ascii="Calibri" w:hAnsi="Calibri" w:cs="Times New Roman" w:hint="default"/>
        <w:color w:val="2C4BA0" w:themeColor="accent1"/>
      </w:rPr>
    </w:lvl>
    <w:lvl w:ilvl="2">
      <w:start w:val="1"/>
      <w:numFmt w:val="lowerLetter"/>
      <w:lvlText w:val="%3."/>
      <w:lvlJc w:val="left"/>
      <w:pPr>
        <w:ind w:left="567" w:hanging="283"/>
      </w:pPr>
      <w:rPr>
        <w:b w:val="0"/>
        <w:bCs w:val="0"/>
        <w:strike w:val="0"/>
        <w:dstrike w:val="0"/>
        <w:color w:val="auto"/>
        <w:u w:val="none"/>
        <w:effect w:val="none"/>
      </w:rPr>
    </w:lvl>
    <w:lvl w:ilvl="3">
      <w:start w:val="1"/>
      <w:numFmt w:val="decimal"/>
      <w:lvlText w:val="(%4)"/>
      <w:lvlJc w:val="left"/>
      <w:pPr>
        <w:ind w:left="1440" w:hanging="360"/>
      </w:pPr>
    </w:lvl>
    <w:lvl w:ilvl="4">
      <w:start w:val="1"/>
      <w:numFmt w:val="lowerRoman"/>
      <w:lvlText w:val="%5."/>
      <w:lvlJc w:val="righ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bCs w:val="0"/>
      </w:rPr>
    </w:lvl>
    <w:lvl w:ilvl="8">
      <w:start w:val="1"/>
      <w:numFmt w:val="lowerRoman"/>
      <w:lvlText w:val="%9."/>
      <w:lvlJc w:val="left"/>
      <w:pPr>
        <w:ind w:left="3240" w:hanging="360"/>
      </w:pPr>
    </w:lvl>
  </w:abstractNum>
  <w:abstractNum w:abstractNumId="27" w15:restartNumberingAfterBreak="0">
    <w:nsid w:val="60E1502C"/>
    <w:multiLevelType w:val="multilevel"/>
    <w:tmpl w:val="4516BD58"/>
    <w:styleLink w:val="Bullets"/>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8" w15:restartNumberingAfterBreak="0">
    <w:nsid w:val="68F53B0B"/>
    <w:multiLevelType w:val="hybridMultilevel"/>
    <w:tmpl w:val="9FF87B12"/>
    <w:lvl w:ilvl="0" w:tplc="BFC8021C">
      <w:start w:val="1"/>
      <w:numFmt w:val="bullet"/>
      <w:lvlText w:val=""/>
      <w:lvlJc w:val="left"/>
      <w:pPr>
        <w:ind w:left="720" w:hanging="360"/>
      </w:pPr>
      <w:rPr>
        <w:rFonts w:ascii="Symbol" w:hAnsi="Symbol"/>
      </w:rPr>
    </w:lvl>
    <w:lvl w:ilvl="1" w:tplc="3904D610">
      <w:start w:val="1"/>
      <w:numFmt w:val="bullet"/>
      <w:lvlText w:val=""/>
      <w:lvlJc w:val="left"/>
      <w:pPr>
        <w:ind w:left="720" w:hanging="360"/>
      </w:pPr>
      <w:rPr>
        <w:rFonts w:ascii="Symbol" w:hAnsi="Symbol"/>
      </w:rPr>
    </w:lvl>
    <w:lvl w:ilvl="2" w:tplc="CF6E2E54">
      <w:start w:val="1"/>
      <w:numFmt w:val="bullet"/>
      <w:lvlText w:val=""/>
      <w:lvlJc w:val="left"/>
      <w:pPr>
        <w:ind w:left="720" w:hanging="360"/>
      </w:pPr>
      <w:rPr>
        <w:rFonts w:ascii="Symbol" w:hAnsi="Symbol"/>
      </w:rPr>
    </w:lvl>
    <w:lvl w:ilvl="3" w:tplc="BAACFF2E">
      <w:start w:val="1"/>
      <w:numFmt w:val="bullet"/>
      <w:lvlText w:val=""/>
      <w:lvlJc w:val="left"/>
      <w:pPr>
        <w:ind w:left="720" w:hanging="360"/>
      </w:pPr>
      <w:rPr>
        <w:rFonts w:ascii="Symbol" w:hAnsi="Symbol"/>
      </w:rPr>
    </w:lvl>
    <w:lvl w:ilvl="4" w:tplc="18FE393A">
      <w:start w:val="1"/>
      <w:numFmt w:val="bullet"/>
      <w:lvlText w:val=""/>
      <w:lvlJc w:val="left"/>
      <w:pPr>
        <w:ind w:left="720" w:hanging="360"/>
      </w:pPr>
      <w:rPr>
        <w:rFonts w:ascii="Symbol" w:hAnsi="Symbol"/>
      </w:rPr>
    </w:lvl>
    <w:lvl w:ilvl="5" w:tplc="EE724E9E">
      <w:start w:val="1"/>
      <w:numFmt w:val="bullet"/>
      <w:lvlText w:val=""/>
      <w:lvlJc w:val="left"/>
      <w:pPr>
        <w:ind w:left="720" w:hanging="360"/>
      </w:pPr>
      <w:rPr>
        <w:rFonts w:ascii="Symbol" w:hAnsi="Symbol"/>
      </w:rPr>
    </w:lvl>
    <w:lvl w:ilvl="6" w:tplc="6810B964">
      <w:start w:val="1"/>
      <w:numFmt w:val="bullet"/>
      <w:lvlText w:val=""/>
      <w:lvlJc w:val="left"/>
      <w:pPr>
        <w:ind w:left="720" w:hanging="360"/>
      </w:pPr>
      <w:rPr>
        <w:rFonts w:ascii="Symbol" w:hAnsi="Symbol"/>
      </w:rPr>
    </w:lvl>
    <w:lvl w:ilvl="7" w:tplc="B4BE9076">
      <w:start w:val="1"/>
      <w:numFmt w:val="bullet"/>
      <w:lvlText w:val=""/>
      <w:lvlJc w:val="left"/>
      <w:pPr>
        <w:ind w:left="720" w:hanging="360"/>
      </w:pPr>
      <w:rPr>
        <w:rFonts w:ascii="Symbol" w:hAnsi="Symbol"/>
      </w:rPr>
    </w:lvl>
    <w:lvl w:ilvl="8" w:tplc="9C0CEA00">
      <w:start w:val="1"/>
      <w:numFmt w:val="bullet"/>
      <w:lvlText w:val=""/>
      <w:lvlJc w:val="left"/>
      <w:pPr>
        <w:ind w:left="720" w:hanging="360"/>
      </w:pPr>
      <w:rPr>
        <w:rFonts w:ascii="Symbol" w:hAnsi="Symbol"/>
      </w:rPr>
    </w:lvl>
  </w:abstractNum>
  <w:abstractNum w:abstractNumId="29" w15:restartNumberingAfterBreak="0">
    <w:nsid w:val="6C8B6546"/>
    <w:multiLevelType w:val="multilevel"/>
    <w:tmpl w:val="2842FAB0"/>
    <w:numStyleLink w:val="AppendixHeadings"/>
  </w:abstractNum>
  <w:abstractNum w:abstractNumId="30" w15:restartNumberingAfterBreak="0">
    <w:nsid w:val="74216C06"/>
    <w:multiLevelType w:val="multilevel"/>
    <w:tmpl w:val="D896952E"/>
    <w:numStyleLink w:val="ListHeadings"/>
  </w:abstractNum>
  <w:abstractNum w:abstractNumId="31"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D987E27"/>
    <w:multiLevelType w:val="multilevel"/>
    <w:tmpl w:val="2842FAB0"/>
    <w:numStyleLink w:val="AppendixHeadings"/>
  </w:abstractNum>
  <w:num w:numId="1" w16cid:durableId="1254897668">
    <w:abstractNumId w:val="27"/>
  </w:num>
  <w:num w:numId="2" w16cid:durableId="445738277">
    <w:abstractNumId w:val="12"/>
  </w:num>
  <w:num w:numId="3" w16cid:durableId="1793594145">
    <w:abstractNumId w:val="9"/>
  </w:num>
  <w:num w:numId="4" w16cid:durableId="1354846621">
    <w:abstractNumId w:val="13"/>
  </w:num>
  <w:num w:numId="5" w16cid:durableId="22164585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48822989">
    <w:abstractNumId w:val="17"/>
  </w:num>
  <w:num w:numId="7" w16cid:durableId="1818767665">
    <w:abstractNumId w:val="22"/>
  </w:num>
  <w:num w:numId="8" w16cid:durableId="1564754712">
    <w:abstractNumId w:val="16"/>
    <w:lvlOverride w:ilvl="0">
      <w:lvl w:ilvl="0">
        <w:start w:val="1"/>
        <w:numFmt w:val="decimal"/>
        <w:pStyle w:val="TableNumbers"/>
        <w:lvlText w:val="%1."/>
        <w:lvlJc w:val="left"/>
        <w:pPr>
          <w:ind w:left="284" w:hanging="284"/>
        </w:pPr>
        <w:rPr>
          <w:sz w:val="16"/>
          <w:szCs w:val="16"/>
        </w:rPr>
      </w:lvl>
    </w:lvlOverride>
    <w:lvlOverride w:ilvl="1">
      <w:lvl w:ilvl="1">
        <w:start w:val="1"/>
        <w:numFmt w:val="bullet"/>
        <w:pStyle w:val="TableBullet"/>
        <w:lvlText w:val="•"/>
        <w:lvlJc w:val="left"/>
        <w:pPr>
          <w:ind w:left="284" w:hanging="284"/>
        </w:pPr>
        <w:rPr>
          <w:rFonts w:ascii="Calibri" w:hAnsi="Calibri" w:hint="default"/>
          <w:color w:val="2C4BA0" w:themeColor="accent1"/>
        </w:rPr>
      </w:lvl>
    </w:lvlOverride>
    <w:lvlOverride w:ilvl="2">
      <w:lvl w:ilvl="2">
        <w:start w:val="1"/>
        <w:numFmt w:val="bullet"/>
        <w:pStyle w:val="TableBullet2"/>
        <w:lvlText w:val="-"/>
        <w:lvlJc w:val="left"/>
        <w:pPr>
          <w:ind w:left="567" w:hanging="283"/>
        </w:pPr>
        <w:rPr>
          <w:rFonts w:ascii="Merriweather" w:hAnsi="Merriweather"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36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9" w16cid:durableId="71824175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1432576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205712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31772189">
    <w:abstractNumId w:val="14"/>
  </w:num>
  <w:num w:numId="13" w16cid:durableId="11329437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175449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081657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50426780">
    <w:abstractNumId w:val="5"/>
  </w:num>
  <w:num w:numId="17" w16cid:durableId="506211915">
    <w:abstractNumId w:val="19"/>
  </w:num>
  <w:num w:numId="18" w16cid:durableId="668026454">
    <w:abstractNumId w:val="10"/>
  </w:num>
  <w:num w:numId="19" w16cid:durableId="1287856516">
    <w:abstractNumId w:val="30"/>
  </w:num>
  <w:num w:numId="20" w16cid:durableId="2132821855">
    <w:abstractNumId w:val="31"/>
  </w:num>
  <w:num w:numId="21" w16cid:durableId="938220107">
    <w:abstractNumId w:val="29"/>
  </w:num>
  <w:num w:numId="22" w16cid:durableId="603076310">
    <w:abstractNumId w:val="32"/>
  </w:num>
  <w:num w:numId="23" w16cid:durableId="1127046679">
    <w:abstractNumId w:val="25"/>
  </w:num>
  <w:num w:numId="24" w16cid:durableId="851644494">
    <w:abstractNumId w:val="18"/>
  </w:num>
  <w:num w:numId="25" w16cid:durableId="444427027">
    <w:abstractNumId w:val="0"/>
  </w:num>
  <w:num w:numId="26" w16cid:durableId="1247232694">
    <w:abstractNumId w:val="4"/>
  </w:num>
  <w:num w:numId="27" w16cid:durableId="1638341039">
    <w:abstractNumId w:val="2"/>
  </w:num>
  <w:num w:numId="28" w16cid:durableId="423304857">
    <w:abstractNumId w:val="6"/>
  </w:num>
  <w:num w:numId="29" w16cid:durableId="529269505">
    <w:abstractNumId w:val="24"/>
  </w:num>
  <w:num w:numId="30" w16cid:durableId="2069110840">
    <w:abstractNumId w:val="20"/>
  </w:num>
  <w:num w:numId="31" w16cid:durableId="59980708">
    <w:abstractNumId w:val="21"/>
  </w:num>
  <w:num w:numId="32" w16cid:durableId="1533221878">
    <w:abstractNumId w:val="21"/>
  </w:num>
  <w:num w:numId="33" w16cid:durableId="682822384">
    <w:abstractNumId w:val="22"/>
  </w:num>
  <w:num w:numId="34" w16cid:durableId="1740245022">
    <w:abstractNumId w:val="8"/>
  </w:num>
  <w:num w:numId="35" w16cid:durableId="1269388586">
    <w:abstractNumId w:val="28"/>
  </w:num>
  <w:num w:numId="36" w16cid:durableId="1718967110">
    <w:abstractNumId w:val="1"/>
  </w:num>
  <w:num w:numId="37" w16cid:durableId="1335916460">
    <w:abstractNumId w:val="22"/>
  </w:num>
  <w:num w:numId="38" w16cid:durableId="1795754335">
    <w:abstractNumId w:val="22"/>
  </w:num>
  <w:num w:numId="39" w16cid:durableId="2086108119">
    <w:abstractNumId w:val="22"/>
  </w:num>
  <w:num w:numId="40" w16cid:durableId="604196909">
    <w:abstractNumId w:val="22"/>
  </w:num>
  <w:num w:numId="41" w16cid:durableId="2061901810">
    <w:abstractNumId w:val="21"/>
  </w:num>
  <w:num w:numId="42" w16cid:durableId="815604878">
    <w:abstractNumId w:val="21"/>
  </w:num>
  <w:num w:numId="43" w16cid:durableId="1391687332">
    <w:abstractNumId w:val="22"/>
  </w:num>
  <w:num w:numId="44" w16cid:durableId="1175725481">
    <w:abstractNumId w:val="11"/>
  </w:num>
  <w:num w:numId="45" w16cid:durableId="1851676348">
    <w:abstractNumId w:val="2"/>
  </w:num>
  <w:num w:numId="46" w16cid:durableId="413626769">
    <w:abstractNumId w:val="2"/>
  </w:num>
  <w:num w:numId="47" w16cid:durableId="1276912127">
    <w:abstractNumId w:val="2"/>
  </w:num>
  <w:num w:numId="48" w16cid:durableId="1786536254">
    <w:abstractNumId w:val="27"/>
  </w:num>
  <w:num w:numId="49" w16cid:durableId="1244994323">
    <w:abstractNumId w:val="9"/>
  </w:num>
  <w:num w:numId="50" w16cid:durableId="1925800911">
    <w:abstractNumId w:val="9"/>
  </w:num>
  <w:num w:numId="51" w16cid:durableId="1268198774">
    <w:abstractNumId w:val="9"/>
  </w:num>
  <w:num w:numId="52" w16cid:durableId="1053699089">
    <w:abstractNumId w:val="9"/>
  </w:num>
  <w:num w:numId="53" w16cid:durableId="909271668">
    <w:abstractNumId w:val="22"/>
  </w:num>
  <w:num w:numId="54" w16cid:durableId="1505120545">
    <w:abstractNumId w:val="22"/>
  </w:num>
  <w:num w:numId="55" w16cid:durableId="334767605">
    <w:abstractNumId w:val="22"/>
  </w:num>
  <w:num w:numId="56" w16cid:durableId="1442333692">
    <w:abstractNumId w:val="22"/>
  </w:num>
  <w:num w:numId="57" w16cid:durableId="1056051983">
    <w:abstractNumId w:val="21"/>
  </w:num>
  <w:num w:numId="58" w16cid:durableId="303586158">
    <w:abstractNumId w:val="16"/>
    <w:lvlOverride w:ilvl="0">
      <w:lvl w:ilvl="0">
        <w:numFmt w:val="decimal"/>
        <w:pStyle w:val="TableNumbers"/>
        <w:lvlText w:val="%1."/>
        <w:lvlJc w:val="left"/>
        <w:pPr>
          <w:ind w:left="284" w:hanging="284"/>
        </w:pPr>
      </w:lvl>
    </w:lvlOverride>
    <w:lvlOverride w:ilvl="1">
      <w:lvl w:ilvl="1">
        <w:numFmt w:val="bullet"/>
        <w:pStyle w:val="TableBullet"/>
        <w:lvlText w:val="•"/>
        <w:lvlJc w:val="left"/>
        <w:pPr>
          <w:ind w:left="284" w:hanging="284"/>
        </w:pPr>
        <w:rPr>
          <w:rFonts w:ascii="Calibri" w:hAnsi="Calibri" w:cs="Times New Roman" w:hint="default"/>
          <w:color w:val="2C4BA0" w:themeColor="accent1"/>
        </w:rPr>
      </w:lvl>
    </w:lvlOverride>
    <w:lvlOverride w:ilvl="2">
      <w:lvl w:ilvl="2">
        <w:numFmt w:val="bullet"/>
        <w:pStyle w:val="TableBullet2"/>
        <w:lvlText w:val="-"/>
        <w:lvlJc w:val="left"/>
        <w:pPr>
          <w:ind w:left="567" w:hanging="283"/>
        </w:pPr>
        <w:rPr>
          <w:rFonts w:ascii="Merriweather" w:hAnsi="Merriweather" w:hint="default"/>
          <w:color w:val="auto"/>
        </w:rPr>
      </w:lvl>
    </w:lvlOverride>
    <w:lvlOverride w:ilvl="3">
      <w:lvl w:ilvl="3">
        <w:numFmt w:val="decimal"/>
        <w:lvlText w:val="(%4)"/>
        <w:lvlJc w:val="left"/>
        <w:pPr>
          <w:ind w:left="1440" w:hanging="360"/>
        </w:pPr>
      </w:lvl>
    </w:lvlOverride>
    <w:lvlOverride w:ilvl="4">
      <w:lvl w:ilvl="4">
        <w:numFmt w:val="lowerLetter"/>
        <w:lvlText w:val="(%5)"/>
        <w:lvlJc w:val="left"/>
        <w:pPr>
          <w:ind w:left="1800" w:hanging="360"/>
        </w:pPr>
      </w:lvl>
    </w:lvlOverride>
    <w:lvlOverride w:ilvl="5">
      <w:lvl w:ilvl="5">
        <w:numFmt w:val="lowerRoman"/>
        <w:lvlText w:val="(%6)"/>
        <w:lvlJc w:val="left"/>
        <w:pPr>
          <w:ind w:left="2160" w:hanging="360"/>
        </w:pPr>
      </w:lvl>
    </w:lvlOverride>
    <w:lvlOverride w:ilvl="6">
      <w:lvl w:ilvl="6">
        <w:numFmt w:val="decimal"/>
        <w:lvlText w:val="%7."/>
        <w:lvlJc w:val="left"/>
        <w:pPr>
          <w:ind w:left="2520" w:hanging="360"/>
        </w:pPr>
      </w:lvl>
    </w:lvlOverride>
    <w:lvlOverride w:ilvl="7">
      <w:lvl w:ilvl="7">
        <w:numFmt w:val="lowerLetter"/>
        <w:lvlText w:val="%8."/>
        <w:lvlJc w:val="left"/>
        <w:pPr>
          <w:ind w:left="2880" w:hanging="360"/>
        </w:pPr>
      </w:lvl>
    </w:lvlOverride>
    <w:lvlOverride w:ilvl="8">
      <w:lvl w:ilvl="8">
        <w:numFmt w:val="lowerRoman"/>
        <w:lvlText w:val="%9."/>
        <w:lvlJc w:val="left"/>
        <w:pPr>
          <w:ind w:left="3240" w:hanging="360"/>
        </w:pPr>
      </w:lvl>
    </w:lvlOverride>
  </w:num>
  <w:num w:numId="59" w16cid:durableId="867135523">
    <w:abstractNumId w:val="26"/>
  </w:num>
  <w:num w:numId="60" w16cid:durableId="1645231742">
    <w:abstractNumId w:val="1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873033513">
    <w:abstractNumId w:val="2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039427877">
    <w:abstractNumId w:val="1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44801356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75808925">
    <w:abstractNumId w:val="16"/>
    <w:lvlOverride w:ilvl="0">
      <w:startOverride w:val="1"/>
      <w:lvl w:ilvl="0">
        <w:start w:val="1"/>
        <w:numFmt w:val="decimal"/>
        <w:pStyle w:val="TableNumbers"/>
        <w:lvlText w:val="%1."/>
        <w:lvlJc w:val="left"/>
        <w:pPr>
          <w:ind w:left="284" w:hanging="284"/>
        </w:pPr>
        <w:rPr>
          <w:rFonts w:hint="default"/>
        </w:rPr>
      </w:lvl>
    </w:lvlOverride>
    <w:lvlOverride w:ilvl="1">
      <w:startOverride w:val="1"/>
      <w:lvl w:ilvl="1">
        <w:start w:val="1"/>
        <w:numFmt w:val="bullet"/>
        <w:pStyle w:val="TableBullet"/>
        <w:lvlText w:val="•"/>
        <w:lvlJc w:val="left"/>
        <w:pPr>
          <w:ind w:left="284" w:hanging="284"/>
        </w:pPr>
        <w:rPr>
          <w:rFonts w:ascii="Calibri" w:hAnsi="Calibri" w:hint="default"/>
          <w:color w:val="2C4BA0" w:themeColor="accent1"/>
        </w:rPr>
      </w:lvl>
    </w:lvlOverride>
    <w:lvlOverride w:ilvl="2">
      <w:startOverride w:val="1"/>
      <w:lvl w:ilvl="2">
        <w:start w:val="1"/>
        <w:numFmt w:val="bullet"/>
        <w:pStyle w:val="TableBullet2"/>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65" w16cid:durableId="836920853">
    <w:abstractNumId w:val="9"/>
  </w:num>
  <w:num w:numId="66" w16cid:durableId="1955549340">
    <w:abstractNumId w:val="2"/>
  </w:num>
  <w:num w:numId="67" w16cid:durableId="1801922756">
    <w:abstractNumId w:val="2"/>
  </w:num>
  <w:num w:numId="68" w16cid:durableId="1421489461">
    <w:abstractNumId w:val="1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246842546">
    <w:abstractNumId w:val="16"/>
    <w:lvlOverride w:ilvl="0">
      <w:lvl w:ilvl="0">
        <w:start w:val="1"/>
        <w:numFmt w:val="decimal"/>
        <w:pStyle w:val="TableNumbers"/>
        <w:lvlText w:val="%1."/>
        <w:lvlJc w:val="left"/>
        <w:pPr>
          <w:ind w:left="284" w:hanging="284"/>
        </w:pPr>
      </w:lvl>
    </w:lvlOverride>
    <w:lvlOverride w:ilvl="1">
      <w:lvl w:ilvl="1">
        <w:start w:val="1"/>
        <w:numFmt w:val="bullet"/>
        <w:pStyle w:val="TableBullet"/>
        <w:lvlText w:val="•"/>
        <w:lvlJc w:val="left"/>
        <w:pPr>
          <w:ind w:left="284" w:hanging="284"/>
        </w:pPr>
        <w:rPr>
          <w:rFonts w:ascii="Calibri" w:hAnsi="Calibri" w:hint="default"/>
          <w:color w:val="2C4BA0" w:themeColor="accent1"/>
        </w:rPr>
      </w:lvl>
    </w:lvlOverride>
    <w:lvlOverride w:ilvl="2">
      <w:lvl w:ilvl="2">
        <w:start w:val="1"/>
        <w:numFmt w:val="bullet"/>
        <w:pStyle w:val="TableBullet2"/>
        <w:lvlText w:val="-"/>
        <w:lvlJc w:val="left"/>
        <w:pPr>
          <w:ind w:left="567" w:hanging="283"/>
        </w:pPr>
        <w:rPr>
          <w:rFonts w:ascii="Merriweather" w:hAnsi="Merriweather"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36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70" w16cid:durableId="883912001">
    <w:abstractNumId w:val="3"/>
  </w:num>
  <w:num w:numId="71" w16cid:durableId="156041658">
    <w:abstractNumId w:val="7"/>
  </w:num>
  <w:num w:numId="72" w16cid:durableId="1660571026">
    <w:abstractNumId w:val="2"/>
  </w:num>
  <w:num w:numId="73" w16cid:durableId="1638604263">
    <w:abstractNumId w:val="16"/>
    <w:lvlOverride w:ilvl="0">
      <w:lvl w:ilvl="0">
        <w:start w:val="1"/>
        <w:numFmt w:val="decimal"/>
        <w:pStyle w:val="TableNumbers"/>
        <w:lvlText w:val="%1."/>
        <w:lvlJc w:val="left"/>
        <w:pPr>
          <w:ind w:left="284" w:hanging="284"/>
        </w:pPr>
      </w:lvl>
    </w:lvlOverride>
    <w:lvlOverride w:ilvl="1">
      <w:lvl w:ilvl="1">
        <w:start w:val="1"/>
        <w:numFmt w:val="bullet"/>
        <w:pStyle w:val="TableBullet"/>
        <w:lvlText w:val="•"/>
        <w:lvlJc w:val="left"/>
        <w:pPr>
          <w:ind w:left="284" w:hanging="284"/>
        </w:pPr>
        <w:rPr>
          <w:rFonts w:ascii="Calibri" w:hAnsi="Calibri" w:hint="default"/>
          <w:color w:val="2C4BA0" w:themeColor="accent1"/>
        </w:rPr>
      </w:lvl>
    </w:lvlOverride>
    <w:lvlOverride w:ilvl="2">
      <w:lvl w:ilvl="2">
        <w:start w:val="1"/>
        <w:numFmt w:val="bullet"/>
        <w:pStyle w:val="TableBullet2"/>
        <w:lvlText w:val="-"/>
        <w:lvlJc w:val="left"/>
        <w:pPr>
          <w:ind w:left="567" w:hanging="283"/>
        </w:pPr>
        <w:rPr>
          <w:rFonts w:ascii="Merriweather" w:hAnsi="Merriweather"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36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UGAkRf2PikOvLqYSr1XJR5mjjUUVJVfLGPWyeI1e1FxA8U7vqNjld0p17wZri1zrWPqgV9WFGYrmSvP6MQr6NQ==" w:salt="spe7J1WfzVjG58XV20ncbA=="/>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1AA4"/>
    <w:rsid w:val="00001E2D"/>
    <w:rsid w:val="000028C7"/>
    <w:rsid w:val="0000297A"/>
    <w:rsid w:val="000043ED"/>
    <w:rsid w:val="0000450E"/>
    <w:rsid w:val="00004778"/>
    <w:rsid w:val="00004C9C"/>
    <w:rsid w:val="00004E68"/>
    <w:rsid w:val="00005052"/>
    <w:rsid w:val="00006ECE"/>
    <w:rsid w:val="000071BA"/>
    <w:rsid w:val="00007F0A"/>
    <w:rsid w:val="00012BF8"/>
    <w:rsid w:val="00012F29"/>
    <w:rsid w:val="000137FC"/>
    <w:rsid w:val="0002083E"/>
    <w:rsid w:val="00020C22"/>
    <w:rsid w:val="000221CA"/>
    <w:rsid w:val="000235CC"/>
    <w:rsid w:val="00025655"/>
    <w:rsid w:val="000261C0"/>
    <w:rsid w:val="0002626B"/>
    <w:rsid w:val="00027709"/>
    <w:rsid w:val="000300AF"/>
    <w:rsid w:val="000308A1"/>
    <w:rsid w:val="000316A0"/>
    <w:rsid w:val="00032036"/>
    <w:rsid w:val="00032C89"/>
    <w:rsid w:val="00033034"/>
    <w:rsid w:val="000331C6"/>
    <w:rsid w:val="00033E7C"/>
    <w:rsid w:val="00034919"/>
    <w:rsid w:val="00035324"/>
    <w:rsid w:val="00035E99"/>
    <w:rsid w:val="00036ADC"/>
    <w:rsid w:val="00037B62"/>
    <w:rsid w:val="00040855"/>
    <w:rsid w:val="00040C22"/>
    <w:rsid w:val="0004152F"/>
    <w:rsid w:val="00042065"/>
    <w:rsid w:val="0004258F"/>
    <w:rsid w:val="00042FD8"/>
    <w:rsid w:val="00043644"/>
    <w:rsid w:val="00045743"/>
    <w:rsid w:val="0004624B"/>
    <w:rsid w:val="00047962"/>
    <w:rsid w:val="00047B5C"/>
    <w:rsid w:val="00050D4B"/>
    <w:rsid w:val="00051441"/>
    <w:rsid w:val="00051EA7"/>
    <w:rsid w:val="0005306D"/>
    <w:rsid w:val="00054653"/>
    <w:rsid w:val="00055D1B"/>
    <w:rsid w:val="00056AF5"/>
    <w:rsid w:val="00060483"/>
    <w:rsid w:val="00062E68"/>
    <w:rsid w:val="000634F2"/>
    <w:rsid w:val="00064DA6"/>
    <w:rsid w:val="00066909"/>
    <w:rsid w:val="00066DDF"/>
    <w:rsid w:val="00071E84"/>
    <w:rsid w:val="000724AE"/>
    <w:rsid w:val="000742F4"/>
    <w:rsid w:val="000749AA"/>
    <w:rsid w:val="000752B9"/>
    <w:rsid w:val="00076262"/>
    <w:rsid w:val="000767EC"/>
    <w:rsid w:val="0007729E"/>
    <w:rsid w:val="00077558"/>
    <w:rsid w:val="0008037D"/>
    <w:rsid w:val="00080461"/>
    <w:rsid w:val="0008079B"/>
    <w:rsid w:val="00082267"/>
    <w:rsid w:val="00083F12"/>
    <w:rsid w:val="00084150"/>
    <w:rsid w:val="000846C7"/>
    <w:rsid w:val="00084D6B"/>
    <w:rsid w:val="000869D4"/>
    <w:rsid w:val="0008724B"/>
    <w:rsid w:val="000873BA"/>
    <w:rsid w:val="00091583"/>
    <w:rsid w:val="0009229D"/>
    <w:rsid w:val="000A02C5"/>
    <w:rsid w:val="000A23B3"/>
    <w:rsid w:val="000A53A2"/>
    <w:rsid w:val="000A6BFB"/>
    <w:rsid w:val="000B0520"/>
    <w:rsid w:val="000B1CF7"/>
    <w:rsid w:val="000B2593"/>
    <w:rsid w:val="000B3042"/>
    <w:rsid w:val="000B497F"/>
    <w:rsid w:val="000B5088"/>
    <w:rsid w:val="000B63A6"/>
    <w:rsid w:val="000B6AE7"/>
    <w:rsid w:val="000C0821"/>
    <w:rsid w:val="000C3B35"/>
    <w:rsid w:val="000C463C"/>
    <w:rsid w:val="000C5059"/>
    <w:rsid w:val="000C6D31"/>
    <w:rsid w:val="000C6D84"/>
    <w:rsid w:val="000D0B02"/>
    <w:rsid w:val="000D17FB"/>
    <w:rsid w:val="000D2C68"/>
    <w:rsid w:val="000D3467"/>
    <w:rsid w:val="000D3A20"/>
    <w:rsid w:val="000D422D"/>
    <w:rsid w:val="000D4533"/>
    <w:rsid w:val="000D556D"/>
    <w:rsid w:val="000D66B8"/>
    <w:rsid w:val="000D6BD3"/>
    <w:rsid w:val="000E048D"/>
    <w:rsid w:val="000E165C"/>
    <w:rsid w:val="000E21B9"/>
    <w:rsid w:val="000E2D78"/>
    <w:rsid w:val="000E3F2C"/>
    <w:rsid w:val="000E42F7"/>
    <w:rsid w:val="000E5388"/>
    <w:rsid w:val="000F0E7F"/>
    <w:rsid w:val="000F124A"/>
    <w:rsid w:val="000F1686"/>
    <w:rsid w:val="000F33BA"/>
    <w:rsid w:val="000F3511"/>
    <w:rsid w:val="000F46C4"/>
    <w:rsid w:val="000F4BEF"/>
    <w:rsid w:val="000F79E4"/>
    <w:rsid w:val="00100B16"/>
    <w:rsid w:val="0010279F"/>
    <w:rsid w:val="00107E27"/>
    <w:rsid w:val="00110087"/>
    <w:rsid w:val="001103C9"/>
    <w:rsid w:val="00110CBF"/>
    <w:rsid w:val="0011259A"/>
    <w:rsid w:val="00112B42"/>
    <w:rsid w:val="00112E8F"/>
    <w:rsid w:val="001130DB"/>
    <w:rsid w:val="001145F8"/>
    <w:rsid w:val="00116056"/>
    <w:rsid w:val="00116646"/>
    <w:rsid w:val="00116731"/>
    <w:rsid w:val="0011764B"/>
    <w:rsid w:val="001176C4"/>
    <w:rsid w:val="0012013A"/>
    <w:rsid w:val="00120AAA"/>
    <w:rsid w:val="00122063"/>
    <w:rsid w:val="00122707"/>
    <w:rsid w:val="00123529"/>
    <w:rsid w:val="00123562"/>
    <w:rsid w:val="00125800"/>
    <w:rsid w:val="00125ABC"/>
    <w:rsid w:val="001268BC"/>
    <w:rsid w:val="00126A6B"/>
    <w:rsid w:val="0012710A"/>
    <w:rsid w:val="00127B89"/>
    <w:rsid w:val="001314CD"/>
    <w:rsid w:val="00132002"/>
    <w:rsid w:val="0013268C"/>
    <w:rsid w:val="00132861"/>
    <w:rsid w:val="00132D9B"/>
    <w:rsid w:val="00133B8B"/>
    <w:rsid w:val="0013534E"/>
    <w:rsid w:val="00135D25"/>
    <w:rsid w:val="00136794"/>
    <w:rsid w:val="00136A6C"/>
    <w:rsid w:val="0013790D"/>
    <w:rsid w:val="00140E4C"/>
    <w:rsid w:val="00143205"/>
    <w:rsid w:val="00144D83"/>
    <w:rsid w:val="00145895"/>
    <w:rsid w:val="00145DFD"/>
    <w:rsid w:val="00145E53"/>
    <w:rsid w:val="00146955"/>
    <w:rsid w:val="00146A7D"/>
    <w:rsid w:val="00146E0F"/>
    <w:rsid w:val="00156942"/>
    <w:rsid w:val="00156A1F"/>
    <w:rsid w:val="001605BB"/>
    <w:rsid w:val="00162EA3"/>
    <w:rsid w:val="001673B1"/>
    <w:rsid w:val="001674D0"/>
    <w:rsid w:val="00167BDA"/>
    <w:rsid w:val="00171DD4"/>
    <w:rsid w:val="00172724"/>
    <w:rsid w:val="001731D2"/>
    <w:rsid w:val="0017533E"/>
    <w:rsid w:val="00175A1F"/>
    <w:rsid w:val="00176649"/>
    <w:rsid w:val="00177B8C"/>
    <w:rsid w:val="00177D52"/>
    <w:rsid w:val="001819FC"/>
    <w:rsid w:val="0018346A"/>
    <w:rsid w:val="0018501A"/>
    <w:rsid w:val="001900F5"/>
    <w:rsid w:val="001902A1"/>
    <w:rsid w:val="00190D22"/>
    <w:rsid w:val="001924C8"/>
    <w:rsid w:val="00192AC2"/>
    <w:rsid w:val="00192B1C"/>
    <w:rsid w:val="00196482"/>
    <w:rsid w:val="00197412"/>
    <w:rsid w:val="00197B17"/>
    <w:rsid w:val="001A0370"/>
    <w:rsid w:val="001A03F3"/>
    <w:rsid w:val="001A0911"/>
    <w:rsid w:val="001A0D77"/>
    <w:rsid w:val="001A0F01"/>
    <w:rsid w:val="001A2A7A"/>
    <w:rsid w:val="001A4014"/>
    <w:rsid w:val="001A5E20"/>
    <w:rsid w:val="001A6B03"/>
    <w:rsid w:val="001A73AF"/>
    <w:rsid w:val="001A7ED2"/>
    <w:rsid w:val="001B0245"/>
    <w:rsid w:val="001B35BB"/>
    <w:rsid w:val="001B4984"/>
    <w:rsid w:val="001B5047"/>
    <w:rsid w:val="001B63F7"/>
    <w:rsid w:val="001B799B"/>
    <w:rsid w:val="001C065A"/>
    <w:rsid w:val="001C1EBB"/>
    <w:rsid w:val="001C296A"/>
    <w:rsid w:val="001C2CB4"/>
    <w:rsid w:val="001C458A"/>
    <w:rsid w:val="001C54DD"/>
    <w:rsid w:val="001C58A1"/>
    <w:rsid w:val="001C7307"/>
    <w:rsid w:val="001C7835"/>
    <w:rsid w:val="001D03CE"/>
    <w:rsid w:val="001D14BC"/>
    <w:rsid w:val="001D3876"/>
    <w:rsid w:val="001D4789"/>
    <w:rsid w:val="001D4A52"/>
    <w:rsid w:val="001D525A"/>
    <w:rsid w:val="001D5C06"/>
    <w:rsid w:val="001D70A9"/>
    <w:rsid w:val="001E0233"/>
    <w:rsid w:val="001E06FC"/>
    <w:rsid w:val="001E1468"/>
    <w:rsid w:val="001E1910"/>
    <w:rsid w:val="001E20A4"/>
    <w:rsid w:val="001E3648"/>
    <w:rsid w:val="001E6683"/>
    <w:rsid w:val="001E7402"/>
    <w:rsid w:val="001F0465"/>
    <w:rsid w:val="001F10C5"/>
    <w:rsid w:val="001F13C1"/>
    <w:rsid w:val="001F4109"/>
    <w:rsid w:val="001F446D"/>
    <w:rsid w:val="001F4534"/>
    <w:rsid w:val="001F55F3"/>
    <w:rsid w:val="001F57CC"/>
    <w:rsid w:val="001F59C8"/>
    <w:rsid w:val="001F648F"/>
    <w:rsid w:val="002020E6"/>
    <w:rsid w:val="00202149"/>
    <w:rsid w:val="00202310"/>
    <w:rsid w:val="002025DB"/>
    <w:rsid w:val="00202A73"/>
    <w:rsid w:val="0020459B"/>
    <w:rsid w:val="0020630F"/>
    <w:rsid w:val="00210055"/>
    <w:rsid w:val="0021268D"/>
    <w:rsid w:val="00214328"/>
    <w:rsid w:val="00214380"/>
    <w:rsid w:val="0021481B"/>
    <w:rsid w:val="002150B1"/>
    <w:rsid w:val="00215375"/>
    <w:rsid w:val="00216CDC"/>
    <w:rsid w:val="002172DF"/>
    <w:rsid w:val="00217C65"/>
    <w:rsid w:val="00220D9C"/>
    <w:rsid w:val="002216E2"/>
    <w:rsid w:val="00221AB7"/>
    <w:rsid w:val="0022205D"/>
    <w:rsid w:val="00222B81"/>
    <w:rsid w:val="00223AD2"/>
    <w:rsid w:val="002247CF"/>
    <w:rsid w:val="00224A36"/>
    <w:rsid w:val="00224FEB"/>
    <w:rsid w:val="00225E61"/>
    <w:rsid w:val="0022616E"/>
    <w:rsid w:val="00226735"/>
    <w:rsid w:val="00226937"/>
    <w:rsid w:val="002277E2"/>
    <w:rsid w:val="0023171F"/>
    <w:rsid w:val="00234AAC"/>
    <w:rsid w:val="002352C0"/>
    <w:rsid w:val="00235B1D"/>
    <w:rsid w:val="00235F6C"/>
    <w:rsid w:val="00236FAD"/>
    <w:rsid w:val="00241EBF"/>
    <w:rsid w:val="002437D8"/>
    <w:rsid w:val="002439D6"/>
    <w:rsid w:val="002447CA"/>
    <w:rsid w:val="00245500"/>
    <w:rsid w:val="00245EF4"/>
    <w:rsid w:val="00246435"/>
    <w:rsid w:val="00246BCF"/>
    <w:rsid w:val="00251E4D"/>
    <w:rsid w:val="00252B8B"/>
    <w:rsid w:val="00255924"/>
    <w:rsid w:val="00256F24"/>
    <w:rsid w:val="00260D26"/>
    <w:rsid w:val="00260FD7"/>
    <w:rsid w:val="00264A6A"/>
    <w:rsid w:val="00265C12"/>
    <w:rsid w:val="0026620D"/>
    <w:rsid w:val="00270834"/>
    <w:rsid w:val="00270ACB"/>
    <w:rsid w:val="00270ECD"/>
    <w:rsid w:val="00272612"/>
    <w:rsid w:val="00273387"/>
    <w:rsid w:val="00273670"/>
    <w:rsid w:val="00274BDE"/>
    <w:rsid w:val="00276B3E"/>
    <w:rsid w:val="002771C3"/>
    <w:rsid w:val="00280D6A"/>
    <w:rsid w:val="002814E6"/>
    <w:rsid w:val="0028270E"/>
    <w:rsid w:val="00282D41"/>
    <w:rsid w:val="00284708"/>
    <w:rsid w:val="00285C81"/>
    <w:rsid w:val="00285F1F"/>
    <w:rsid w:val="00286126"/>
    <w:rsid w:val="00286DE3"/>
    <w:rsid w:val="00286FDA"/>
    <w:rsid w:val="0028752A"/>
    <w:rsid w:val="00287EEF"/>
    <w:rsid w:val="00290F87"/>
    <w:rsid w:val="0029120A"/>
    <w:rsid w:val="002919B0"/>
    <w:rsid w:val="00293787"/>
    <w:rsid w:val="0029388F"/>
    <w:rsid w:val="0029406F"/>
    <w:rsid w:val="0029424F"/>
    <w:rsid w:val="00295B4C"/>
    <w:rsid w:val="00296155"/>
    <w:rsid w:val="00297BD7"/>
    <w:rsid w:val="002A3A69"/>
    <w:rsid w:val="002A44C4"/>
    <w:rsid w:val="002A4B62"/>
    <w:rsid w:val="002A5B32"/>
    <w:rsid w:val="002A7C7F"/>
    <w:rsid w:val="002B0409"/>
    <w:rsid w:val="002B145E"/>
    <w:rsid w:val="002B1FBF"/>
    <w:rsid w:val="002B211C"/>
    <w:rsid w:val="002B4BF5"/>
    <w:rsid w:val="002B6593"/>
    <w:rsid w:val="002C0FD0"/>
    <w:rsid w:val="002C2645"/>
    <w:rsid w:val="002C579B"/>
    <w:rsid w:val="002C5A00"/>
    <w:rsid w:val="002C5BD1"/>
    <w:rsid w:val="002C64F1"/>
    <w:rsid w:val="002C7231"/>
    <w:rsid w:val="002D014B"/>
    <w:rsid w:val="002D1168"/>
    <w:rsid w:val="002D1D27"/>
    <w:rsid w:val="002D3042"/>
    <w:rsid w:val="002D30DC"/>
    <w:rsid w:val="002D3F5D"/>
    <w:rsid w:val="002D413B"/>
    <w:rsid w:val="002D7696"/>
    <w:rsid w:val="002E025F"/>
    <w:rsid w:val="002E09E8"/>
    <w:rsid w:val="002E169B"/>
    <w:rsid w:val="002E2699"/>
    <w:rsid w:val="002E548A"/>
    <w:rsid w:val="002E5D6E"/>
    <w:rsid w:val="002F0DD5"/>
    <w:rsid w:val="002F1903"/>
    <w:rsid w:val="002F21C7"/>
    <w:rsid w:val="002F4F25"/>
    <w:rsid w:val="003032E9"/>
    <w:rsid w:val="0030341C"/>
    <w:rsid w:val="0030464A"/>
    <w:rsid w:val="0030475E"/>
    <w:rsid w:val="00305171"/>
    <w:rsid w:val="003069C7"/>
    <w:rsid w:val="00306FED"/>
    <w:rsid w:val="00307255"/>
    <w:rsid w:val="00307C65"/>
    <w:rsid w:val="003116C8"/>
    <w:rsid w:val="003118CD"/>
    <w:rsid w:val="003138E2"/>
    <w:rsid w:val="00313D0F"/>
    <w:rsid w:val="0031736F"/>
    <w:rsid w:val="003202E0"/>
    <w:rsid w:val="00324031"/>
    <w:rsid w:val="00325805"/>
    <w:rsid w:val="00326CF1"/>
    <w:rsid w:val="00327417"/>
    <w:rsid w:val="00327C68"/>
    <w:rsid w:val="003300C8"/>
    <w:rsid w:val="00330463"/>
    <w:rsid w:val="00333597"/>
    <w:rsid w:val="00333D07"/>
    <w:rsid w:val="00340406"/>
    <w:rsid w:val="0034213F"/>
    <w:rsid w:val="00342DD1"/>
    <w:rsid w:val="00343667"/>
    <w:rsid w:val="0034680A"/>
    <w:rsid w:val="0035182E"/>
    <w:rsid w:val="0035213E"/>
    <w:rsid w:val="00354DCD"/>
    <w:rsid w:val="0035601A"/>
    <w:rsid w:val="00362CE7"/>
    <w:rsid w:val="003631AE"/>
    <w:rsid w:val="003634F3"/>
    <w:rsid w:val="00363870"/>
    <w:rsid w:val="00363FF8"/>
    <w:rsid w:val="00364795"/>
    <w:rsid w:val="00365D81"/>
    <w:rsid w:val="00365F1D"/>
    <w:rsid w:val="0036609E"/>
    <w:rsid w:val="0037084D"/>
    <w:rsid w:val="00372E6E"/>
    <w:rsid w:val="003730EA"/>
    <w:rsid w:val="00374FF7"/>
    <w:rsid w:val="00375805"/>
    <w:rsid w:val="00375C64"/>
    <w:rsid w:val="0037721D"/>
    <w:rsid w:val="003772CB"/>
    <w:rsid w:val="003804B5"/>
    <w:rsid w:val="0038102A"/>
    <w:rsid w:val="0038381C"/>
    <w:rsid w:val="00384EB9"/>
    <w:rsid w:val="00385C5A"/>
    <w:rsid w:val="0038686F"/>
    <w:rsid w:val="0038745A"/>
    <w:rsid w:val="00387F3D"/>
    <w:rsid w:val="00391291"/>
    <w:rsid w:val="00391872"/>
    <w:rsid w:val="00392300"/>
    <w:rsid w:val="00392705"/>
    <w:rsid w:val="00393D20"/>
    <w:rsid w:val="003A065A"/>
    <w:rsid w:val="003A1206"/>
    <w:rsid w:val="003A1DF2"/>
    <w:rsid w:val="003A2364"/>
    <w:rsid w:val="003A317B"/>
    <w:rsid w:val="003A40AB"/>
    <w:rsid w:val="003A426D"/>
    <w:rsid w:val="003A4FB0"/>
    <w:rsid w:val="003A7025"/>
    <w:rsid w:val="003B06F4"/>
    <w:rsid w:val="003B07EC"/>
    <w:rsid w:val="003B0B5B"/>
    <w:rsid w:val="003B1D57"/>
    <w:rsid w:val="003C0170"/>
    <w:rsid w:val="003C0B53"/>
    <w:rsid w:val="003C11ED"/>
    <w:rsid w:val="003C30CC"/>
    <w:rsid w:val="003C3128"/>
    <w:rsid w:val="003C35F3"/>
    <w:rsid w:val="003C3695"/>
    <w:rsid w:val="003C371A"/>
    <w:rsid w:val="003C387C"/>
    <w:rsid w:val="003C49D0"/>
    <w:rsid w:val="003C5442"/>
    <w:rsid w:val="003C69ED"/>
    <w:rsid w:val="003C7A59"/>
    <w:rsid w:val="003C7D9C"/>
    <w:rsid w:val="003D0DE8"/>
    <w:rsid w:val="003D17D2"/>
    <w:rsid w:val="003D23A3"/>
    <w:rsid w:val="003D438F"/>
    <w:rsid w:val="003D5856"/>
    <w:rsid w:val="003D5D8B"/>
    <w:rsid w:val="003D5E42"/>
    <w:rsid w:val="003D6565"/>
    <w:rsid w:val="003E1202"/>
    <w:rsid w:val="003E2207"/>
    <w:rsid w:val="003E2611"/>
    <w:rsid w:val="003E34C1"/>
    <w:rsid w:val="003E4403"/>
    <w:rsid w:val="003E6844"/>
    <w:rsid w:val="003E6EEB"/>
    <w:rsid w:val="003E731D"/>
    <w:rsid w:val="003E7809"/>
    <w:rsid w:val="003E7BE8"/>
    <w:rsid w:val="003F04AA"/>
    <w:rsid w:val="003F068B"/>
    <w:rsid w:val="003F1D9D"/>
    <w:rsid w:val="003F26C7"/>
    <w:rsid w:val="003F344E"/>
    <w:rsid w:val="003F39EE"/>
    <w:rsid w:val="003F4C72"/>
    <w:rsid w:val="003F5188"/>
    <w:rsid w:val="003F5BCB"/>
    <w:rsid w:val="003F61C7"/>
    <w:rsid w:val="003F78CD"/>
    <w:rsid w:val="004000B7"/>
    <w:rsid w:val="0040192E"/>
    <w:rsid w:val="0040231C"/>
    <w:rsid w:val="00403105"/>
    <w:rsid w:val="0040319E"/>
    <w:rsid w:val="00403B8E"/>
    <w:rsid w:val="00404E4F"/>
    <w:rsid w:val="00407E33"/>
    <w:rsid w:val="00407E6C"/>
    <w:rsid w:val="004124C1"/>
    <w:rsid w:val="004129B6"/>
    <w:rsid w:val="00412E13"/>
    <w:rsid w:val="00413916"/>
    <w:rsid w:val="00414032"/>
    <w:rsid w:val="00415C4C"/>
    <w:rsid w:val="004168A7"/>
    <w:rsid w:val="004201C7"/>
    <w:rsid w:val="004225C9"/>
    <w:rsid w:val="00422ED9"/>
    <w:rsid w:val="0042339A"/>
    <w:rsid w:val="00423B9B"/>
    <w:rsid w:val="00424345"/>
    <w:rsid w:val="00424A6F"/>
    <w:rsid w:val="0042508F"/>
    <w:rsid w:val="00425260"/>
    <w:rsid w:val="0042539E"/>
    <w:rsid w:val="00425415"/>
    <w:rsid w:val="00430401"/>
    <w:rsid w:val="0043086D"/>
    <w:rsid w:val="00431086"/>
    <w:rsid w:val="0043211E"/>
    <w:rsid w:val="0043267C"/>
    <w:rsid w:val="004375E9"/>
    <w:rsid w:val="00437BFC"/>
    <w:rsid w:val="0044056A"/>
    <w:rsid w:val="00440EB3"/>
    <w:rsid w:val="004412EE"/>
    <w:rsid w:val="00441B1D"/>
    <w:rsid w:val="004431BE"/>
    <w:rsid w:val="004432DC"/>
    <w:rsid w:val="00443AAD"/>
    <w:rsid w:val="00444178"/>
    <w:rsid w:val="004469DC"/>
    <w:rsid w:val="00451473"/>
    <w:rsid w:val="004515B0"/>
    <w:rsid w:val="004518F5"/>
    <w:rsid w:val="00451DB9"/>
    <w:rsid w:val="00452D82"/>
    <w:rsid w:val="00452ECE"/>
    <w:rsid w:val="0045398D"/>
    <w:rsid w:val="004562A9"/>
    <w:rsid w:val="004604C9"/>
    <w:rsid w:val="00460EBD"/>
    <w:rsid w:val="004618E4"/>
    <w:rsid w:val="00461BEA"/>
    <w:rsid w:val="00461FFF"/>
    <w:rsid w:val="004621C2"/>
    <w:rsid w:val="004630E8"/>
    <w:rsid w:val="004631D3"/>
    <w:rsid w:val="004633D7"/>
    <w:rsid w:val="004635FD"/>
    <w:rsid w:val="004665B0"/>
    <w:rsid w:val="004665CE"/>
    <w:rsid w:val="00471426"/>
    <w:rsid w:val="004728B4"/>
    <w:rsid w:val="00472CDA"/>
    <w:rsid w:val="00475811"/>
    <w:rsid w:val="00476374"/>
    <w:rsid w:val="00476877"/>
    <w:rsid w:val="004777C0"/>
    <w:rsid w:val="00480680"/>
    <w:rsid w:val="004812D9"/>
    <w:rsid w:val="00481364"/>
    <w:rsid w:val="0048334D"/>
    <w:rsid w:val="00483EA3"/>
    <w:rsid w:val="004844D0"/>
    <w:rsid w:val="00486568"/>
    <w:rsid w:val="00486668"/>
    <w:rsid w:val="00491D98"/>
    <w:rsid w:val="0049257F"/>
    <w:rsid w:val="004939AE"/>
    <w:rsid w:val="00494903"/>
    <w:rsid w:val="00497410"/>
    <w:rsid w:val="00497E7A"/>
    <w:rsid w:val="004A42A9"/>
    <w:rsid w:val="004A5A4E"/>
    <w:rsid w:val="004A5C82"/>
    <w:rsid w:val="004A5E87"/>
    <w:rsid w:val="004A67FB"/>
    <w:rsid w:val="004A738B"/>
    <w:rsid w:val="004B282F"/>
    <w:rsid w:val="004B609E"/>
    <w:rsid w:val="004B77C3"/>
    <w:rsid w:val="004C14CE"/>
    <w:rsid w:val="004C1B8D"/>
    <w:rsid w:val="004C2F05"/>
    <w:rsid w:val="004C32AF"/>
    <w:rsid w:val="004C491F"/>
    <w:rsid w:val="004C5128"/>
    <w:rsid w:val="004C78CE"/>
    <w:rsid w:val="004D1EA4"/>
    <w:rsid w:val="004D2299"/>
    <w:rsid w:val="004D2583"/>
    <w:rsid w:val="004D2E7A"/>
    <w:rsid w:val="004D6F5B"/>
    <w:rsid w:val="004E02A6"/>
    <w:rsid w:val="004E0833"/>
    <w:rsid w:val="004E1A1C"/>
    <w:rsid w:val="004E28C6"/>
    <w:rsid w:val="004E4221"/>
    <w:rsid w:val="004E422C"/>
    <w:rsid w:val="004E5F41"/>
    <w:rsid w:val="004E7FBA"/>
    <w:rsid w:val="004F03A5"/>
    <w:rsid w:val="004F138F"/>
    <w:rsid w:val="004F1600"/>
    <w:rsid w:val="004F1759"/>
    <w:rsid w:val="004F1820"/>
    <w:rsid w:val="004F29C1"/>
    <w:rsid w:val="004F42F5"/>
    <w:rsid w:val="004F57C2"/>
    <w:rsid w:val="004F78E5"/>
    <w:rsid w:val="0050047E"/>
    <w:rsid w:val="0050386A"/>
    <w:rsid w:val="0050646D"/>
    <w:rsid w:val="0050670B"/>
    <w:rsid w:val="00507294"/>
    <w:rsid w:val="00510F2A"/>
    <w:rsid w:val="00513713"/>
    <w:rsid w:val="00513D7D"/>
    <w:rsid w:val="005141E8"/>
    <w:rsid w:val="0051777F"/>
    <w:rsid w:val="00517C08"/>
    <w:rsid w:val="00520AE1"/>
    <w:rsid w:val="00520EB2"/>
    <w:rsid w:val="00520EE7"/>
    <w:rsid w:val="00521984"/>
    <w:rsid w:val="00521BCC"/>
    <w:rsid w:val="00522552"/>
    <w:rsid w:val="00523263"/>
    <w:rsid w:val="005243B8"/>
    <w:rsid w:val="0052457F"/>
    <w:rsid w:val="0052497C"/>
    <w:rsid w:val="00525F7C"/>
    <w:rsid w:val="00526950"/>
    <w:rsid w:val="00526B1A"/>
    <w:rsid w:val="005305E9"/>
    <w:rsid w:val="0053153F"/>
    <w:rsid w:val="00531C3C"/>
    <w:rsid w:val="00531F3C"/>
    <w:rsid w:val="005326FB"/>
    <w:rsid w:val="00532972"/>
    <w:rsid w:val="0053326C"/>
    <w:rsid w:val="005334A5"/>
    <w:rsid w:val="00535E65"/>
    <w:rsid w:val="00535EBA"/>
    <w:rsid w:val="0053680E"/>
    <w:rsid w:val="00536D15"/>
    <w:rsid w:val="00537571"/>
    <w:rsid w:val="005376E3"/>
    <w:rsid w:val="005403E7"/>
    <w:rsid w:val="00540FB4"/>
    <w:rsid w:val="0054106E"/>
    <w:rsid w:val="00542E9A"/>
    <w:rsid w:val="00546297"/>
    <w:rsid w:val="005462C6"/>
    <w:rsid w:val="005462D5"/>
    <w:rsid w:val="00550586"/>
    <w:rsid w:val="0055078D"/>
    <w:rsid w:val="00550C99"/>
    <w:rsid w:val="00550D11"/>
    <w:rsid w:val="005510EF"/>
    <w:rsid w:val="00552FEB"/>
    <w:rsid w:val="00553413"/>
    <w:rsid w:val="005557E5"/>
    <w:rsid w:val="00555841"/>
    <w:rsid w:val="005559E4"/>
    <w:rsid w:val="00555DC0"/>
    <w:rsid w:val="00555F7D"/>
    <w:rsid w:val="00556A66"/>
    <w:rsid w:val="0056075A"/>
    <w:rsid w:val="005653E9"/>
    <w:rsid w:val="00565424"/>
    <w:rsid w:val="00567455"/>
    <w:rsid w:val="005705E9"/>
    <w:rsid w:val="00571087"/>
    <w:rsid w:val="00571377"/>
    <w:rsid w:val="0057360C"/>
    <w:rsid w:val="00573E39"/>
    <w:rsid w:val="005751F8"/>
    <w:rsid w:val="0057616F"/>
    <w:rsid w:val="0057684A"/>
    <w:rsid w:val="00576A98"/>
    <w:rsid w:val="00580137"/>
    <w:rsid w:val="00580140"/>
    <w:rsid w:val="0058369E"/>
    <w:rsid w:val="005847CF"/>
    <w:rsid w:val="00584A7B"/>
    <w:rsid w:val="00585594"/>
    <w:rsid w:val="00590568"/>
    <w:rsid w:val="0059201E"/>
    <w:rsid w:val="005922B0"/>
    <w:rsid w:val="0059255F"/>
    <w:rsid w:val="005928C4"/>
    <w:rsid w:val="00592CF6"/>
    <w:rsid w:val="00593314"/>
    <w:rsid w:val="005933A6"/>
    <w:rsid w:val="00594496"/>
    <w:rsid w:val="005968B4"/>
    <w:rsid w:val="00596DB4"/>
    <w:rsid w:val="005A1E42"/>
    <w:rsid w:val="005A21FA"/>
    <w:rsid w:val="005A5ACA"/>
    <w:rsid w:val="005A6BC4"/>
    <w:rsid w:val="005A7E37"/>
    <w:rsid w:val="005B22C5"/>
    <w:rsid w:val="005B2C57"/>
    <w:rsid w:val="005B301D"/>
    <w:rsid w:val="005B36D2"/>
    <w:rsid w:val="005B4428"/>
    <w:rsid w:val="005B7604"/>
    <w:rsid w:val="005C04A4"/>
    <w:rsid w:val="005C0EBB"/>
    <w:rsid w:val="005C1AA1"/>
    <w:rsid w:val="005C1B98"/>
    <w:rsid w:val="005C3F3E"/>
    <w:rsid w:val="005C4A5B"/>
    <w:rsid w:val="005C61E7"/>
    <w:rsid w:val="005C6618"/>
    <w:rsid w:val="005C669B"/>
    <w:rsid w:val="005D047D"/>
    <w:rsid w:val="005D0C7B"/>
    <w:rsid w:val="005D0FDA"/>
    <w:rsid w:val="005D164B"/>
    <w:rsid w:val="005D19FC"/>
    <w:rsid w:val="005D3E90"/>
    <w:rsid w:val="005D3FB1"/>
    <w:rsid w:val="005D478E"/>
    <w:rsid w:val="005D4FB7"/>
    <w:rsid w:val="005D54A2"/>
    <w:rsid w:val="005D59DB"/>
    <w:rsid w:val="005E06B4"/>
    <w:rsid w:val="005E1DD2"/>
    <w:rsid w:val="005E1E24"/>
    <w:rsid w:val="005E29B4"/>
    <w:rsid w:val="005E2A2D"/>
    <w:rsid w:val="005E38D9"/>
    <w:rsid w:val="005E512D"/>
    <w:rsid w:val="005E7E12"/>
    <w:rsid w:val="005F158A"/>
    <w:rsid w:val="005F2011"/>
    <w:rsid w:val="005F2854"/>
    <w:rsid w:val="005F3F15"/>
    <w:rsid w:val="005F5FC6"/>
    <w:rsid w:val="005F6275"/>
    <w:rsid w:val="005F640E"/>
    <w:rsid w:val="005F72A1"/>
    <w:rsid w:val="005F7FEA"/>
    <w:rsid w:val="00602548"/>
    <w:rsid w:val="0060305C"/>
    <w:rsid w:val="00603FD5"/>
    <w:rsid w:val="0060480C"/>
    <w:rsid w:val="006066A6"/>
    <w:rsid w:val="00606E56"/>
    <w:rsid w:val="00607BCB"/>
    <w:rsid w:val="00607C91"/>
    <w:rsid w:val="0061054C"/>
    <w:rsid w:val="006116C1"/>
    <w:rsid w:val="00611B6D"/>
    <w:rsid w:val="00612BA7"/>
    <w:rsid w:val="006133E2"/>
    <w:rsid w:val="00614E5D"/>
    <w:rsid w:val="00614F66"/>
    <w:rsid w:val="00615C82"/>
    <w:rsid w:val="00615CF1"/>
    <w:rsid w:val="00616DC8"/>
    <w:rsid w:val="006219F4"/>
    <w:rsid w:val="00624E95"/>
    <w:rsid w:val="00625AEB"/>
    <w:rsid w:val="00626547"/>
    <w:rsid w:val="00626A32"/>
    <w:rsid w:val="0063022F"/>
    <w:rsid w:val="00630C45"/>
    <w:rsid w:val="00630FB6"/>
    <w:rsid w:val="00631BD7"/>
    <w:rsid w:val="00633AEB"/>
    <w:rsid w:val="00635BC9"/>
    <w:rsid w:val="00636117"/>
    <w:rsid w:val="00637296"/>
    <w:rsid w:val="00640461"/>
    <w:rsid w:val="00641ABF"/>
    <w:rsid w:val="00641B14"/>
    <w:rsid w:val="006427AC"/>
    <w:rsid w:val="00643ADD"/>
    <w:rsid w:val="00644DF3"/>
    <w:rsid w:val="00644FEC"/>
    <w:rsid w:val="00647259"/>
    <w:rsid w:val="00647A50"/>
    <w:rsid w:val="00647F33"/>
    <w:rsid w:val="00651AED"/>
    <w:rsid w:val="006525F7"/>
    <w:rsid w:val="00652E27"/>
    <w:rsid w:val="00653064"/>
    <w:rsid w:val="0065313C"/>
    <w:rsid w:val="00654107"/>
    <w:rsid w:val="0065434D"/>
    <w:rsid w:val="00654CA4"/>
    <w:rsid w:val="006556C7"/>
    <w:rsid w:val="00656CE1"/>
    <w:rsid w:val="006572B9"/>
    <w:rsid w:val="00662765"/>
    <w:rsid w:val="00663894"/>
    <w:rsid w:val="00665124"/>
    <w:rsid w:val="006656FA"/>
    <w:rsid w:val="00666607"/>
    <w:rsid w:val="006666F2"/>
    <w:rsid w:val="00670865"/>
    <w:rsid w:val="00670E4F"/>
    <w:rsid w:val="006717A9"/>
    <w:rsid w:val="00671BC0"/>
    <w:rsid w:val="00672322"/>
    <w:rsid w:val="00673184"/>
    <w:rsid w:val="00673662"/>
    <w:rsid w:val="0067446F"/>
    <w:rsid w:val="00675377"/>
    <w:rsid w:val="006758AA"/>
    <w:rsid w:val="00676135"/>
    <w:rsid w:val="006769FA"/>
    <w:rsid w:val="0067744B"/>
    <w:rsid w:val="00680A62"/>
    <w:rsid w:val="00681726"/>
    <w:rsid w:val="00681D74"/>
    <w:rsid w:val="00683ABA"/>
    <w:rsid w:val="00683E86"/>
    <w:rsid w:val="0068724F"/>
    <w:rsid w:val="006872E8"/>
    <w:rsid w:val="00691C27"/>
    <w:rsid w:val="00691F05"/>
    <w:rsid w:val="00692F67"/>
    <w:rsid w:val="00693382"/>
    <w:rsid w:val="00694373"/>
    <w:rsid w:val="0069451A"/>
    <w:rsid w:val="00694E41"/>
    <w:rsid w:val="006951C8"/>
    <w:rsid w:val="0069600B"/>
    <w:rsid w:val="006960AF"/>
    <w:rsid w:val="00697107"/>
    <w:rsid w:val="00697A21"/>
    <w:rsid w:val="006A0606"/>
    <w:rsid w:val="006A1DEF"/>
    <w:rsid w:val="006A1DF9"/>
    <w:rsid w:val="006A2525"/>
    <w:rsid w:val="006A2A47"/>
    <w:rsid w:val="006A3381"/>
    <w:rsid w:val="006A48E0"/>
    <w:rsid w:val="006A4CEE"/>
    <w:rsid w:val="006A57CE"/>
    <w:rsid w:val="006B0C26"/>
    <w:rsid w:val="006B21A1"/>
    <w:rsid w:val="006B2271"/>
    <w:rsid w:val="006B2360"/>
    <w:rsid w:val="006C137C"/>
    <w:rsid w:val="006C2020"/>
    <w:rsid w:val="006C2D6D"/>
    <w:rsid w:val="006C31AA"/>
    <w:rsid w:val="006C372F"/>
    <w:rsid w:val="006C3BDB"/>
    <w:rsid w:val="006C3F4D"/>
    <w:rsid w:val="006C44D0"/>
    <w:rsid w:val="006C4AF4"/>
    <w:rsid w:val="006C4B34"/>
    <w:rsid w:val="006C4D52"/>
    <w:rsid w:val="006C4F3D"/>
    <w:rsid w:val="006C6385"/>
    <w:rsid w:val="006D0EA9"/>
    <w:rsid w:val="006D14C6"/>
    <w:rsid w:val="006D3F2F"/>
    <w:rsid w:val="006D429A"/>
    <w:rsid w:val="006D4303"/>
    <w:rsid w:val="006D50F6"/>
    <w:rsid w:val="006D5A0D"/>
    <w:rsid w:val="006D6503"/>
    <w:rsid w:val="006E0C4E"/>
    <w:rsid w:val="006E2F63"/>
    <w:rsid w:val="006E3061"/>
    <w:rsid w:val="006E312E"/>
    <w:rsid w:val="006E3536"/>
    <w:rsid w:val="006E3AC4"/>
    <w:rsid w:val="006E426C"/>
    <w:rsid w:val="006E4C0D"/>
    <w:rsid w:val="006E4E23"/>
    <w:rsid w:val="006E5109"/>
    <w:rsid w:val="006E6CBF"/>
    <w:rsid w:val="006E7C99"/>
    <w:rsid w:val="006F0096"/>
    <w:rsid w:val="006F024E"/>
    <w:rsid w:val="006F13AD"/>
    <w:rsid w:val="006F13EC"/>
    <w:rsid w:val="006F2DE4"/>
    <w:rsid w:val="006F436E"/>
    <w:rsid w:val="006F55CD"/>
    <w:rsid w:val="006F70A1"/>
    <w:rsid w:val="006F7B76"/>
    <w:rsid w:val="007002A3"/>
    <w:rsid w:val="00702EA2"/>
    <w:rsid w:val="007030AE"/>
    <w:rsid w:val="00703F59"/>
    <w:rsid w:val="00705D11"/>
    <w:rsid w:val="007074FE"/>
    <w:rsid w:val="00707AE7"/>
    <w:rsid w:val="0071127A"/>
    <w:rsid w:val="007132A4"/>
    <w:rsid w:val="00713324"/>
    <w:rsid w:val="00714488"/>
    <w:rsid w:val="007144B5"/>
    <w:rsid w:val="0071469B"/>
    <w:rsid w:val="00716858"/>
    <w:rsid w:val="00717303"/>
    <w:rsid w:val="007174AF"/>
    <w:rsid w:val="00720480"/>
    <w:rsid w:val="00720D13"/>
    <w:rsid w:val="00721F1F"/>
    <w:rsid w:val="00722551"/>
    <w:rsid w:val="007225B0"/>
    <w:rsid w:val="00724B65"/>
    <w:rsid w:val="00724DED"/>
    <w:rsid w:val="00726AFC"/>
    <w:rsid w:val="00727658"/>
    <w:rsid w:val="007276C0"/>
    <w:rsid w:val="00734F65"/>
    <w:rsid w:val="0073688B"/>
    <w:rsid w:val="007371AD"/>
    <w:rsid w:val="00737EFB"/>
    <w:rsid w:val="00740372"/>
    <w:rsid w:val="00741F1A"/>
    <w:rsid w:val="007427BA"/>
    <w:rsid w:val="0074411C"/>
    <w:rsid w:val="0074492B"/>
    <w:rsid w:val="007458CD"/>
    <w:rsid w:val="00750730"/>
    <w:rsid w:val="00752774"/>
    <w:rsid w:val="007530B4"/>
    <w:rsid w:val="00754434"/>
    <w:rsid w:val="007551F4"/>
    <w:rsid w:val="00755940"/>
    <w:rsid w:val="00755C16"/>
    <w:rsid w:val="00756417"/>
    <w:rsid w:val="00756718"/>
    <w:rsid w:val="00763076"/>
    <w:rsid w:val="007634AF"/>
    <w:rsid w:val="00763A89"/>
    <w:rsid w:val="00763C8A"/>
    <w:rsid w:val="00765A1F"/>
    <w:rsid w:val="00766125"/>
    <w:rsid w:val="007664BE"/>
    <w:rsid w:val="0077054D"/>
    <w:rsid w:val="00770FA8"/>
    <w:rsid w:val="00773571"/>
    <w:rsid w:val="00774585"/>
    <w:rsid w:val="00774D9B"/>
    <w:rsid w:val="007752C5"/>
    <w:rsid w:val="0077561D"/>
    <w:rsid w:val="007764E1"/>
    <w:rsid w:val="00776B80"/>
    <w:rsid w:val="00776EEF"/>
    <w:rsid w:val="00780912"/>
    <w:rsid w:val="00780D89"/>
    <w:rsid w:val="00782399"/>
    <w:rsid w:val="007827AB"/>
    <w:rsid w:val="00783411"/>
    <w:rsid w:val="00783CF9"/>
    <w:rsid w:val="00784306"/>
    <w:rsid w:val="00784840"/>
    <w:rsid w:val="00784D31"/>
    <w:rsid w:val="0078588D"/>
    <w:rsid w:val="0078607C"/>
    <w:rsid w:val="007861EB"/>
    <w:rsid w:val="00786D3C"/>
    <w:rsid w:val="00787467"/>
    <w:rsid w:val="007877B5"/>
    <w:rsid w:val="00790C3B"/>
    <w:rsid w:val="00790E98"/>
    <w:rsid w:val="00792172"/>
    <w:rsid w:val="007925E8"/>
    <w:rsid w:val="00792DEA"/>
    <w:rsid w:val="0079424B"/>
    <w:rsid w:val="00797115"/>
    <w:rsid w:val="007A0363"/>
    <w:rsid w:val="007A3656"/>
    <w:rsid w:val="007A77E3"/>
    <w:rsid w:val="007B001E"/>
    <w:rsid w:val="007B01AA"/>
    <w:rsid w:val="007B0633"/>
    <w:rsid w:val="007B0791"/>
    <w:rsid w:val="007B163A"/>
    <w:rsid w:val="007B1B4E"/>
    <w:rsid w:val="007B236D"/>
    <w:rsid w:val="007B285A"/>
    <w:rsid w:val="007B29C4"/>
    <w:rsid w:val="007B29DF"/>
    <w:rsid w:val="007B375B"/>
    <w:rsid w:val="007B45BC"/>
    <w:rsid w:val="007B46D2"/>
    <w:rsid w:val="007B6790"/>
    <w:rsid w:val="007B7D06"/>
    <w:rsid w:val="007B7F17"/>
    <w:rsid w:val="007C1403"/>
    <w:rsid w:val="007C1526"/>
    <w:rsid w:val="007C19AC"/>
    <w:rsid w:val="007C1B4C"/>
    <w:rsid w:val="007C22A4"/>
    <w:rsid w:val="007C3911"/>
    <w:rsid w:val="007C3A97"/>
    <w:rsid w:val="007C4606"/>
    <w:rsid w:val="007C5099"/>
    <w:rsid w:val="007C7468"/>
    <w:rsid w:val="007C7A0D"/>
    <w:rsid w:val="007C7AD3"/>
    <w:rsid w:val="007D1CF8"/>
    <w:rsid w:val="007D29F3"/>
    <w:rsid w:val="007D33D6"/>
    <w:rsid w:val="007D4E8B"/>
    <w:rsid w:val="007D6FF8"/>
    <w:rsid w:val="007D7F2C"/>
    <w:rsid w:val="007E5011"/>
    <w:rsid w:val="007E5A21"/>
    <w:rsid w:val="007E6DE0"/>
    <w:rsid w:val="007E7287"/>
    <w:rsid w:val="007E760C"/>
    <w:rsid w:val="007F073F"/>
    <w:rsid w:val="007F3B07"/>
    <w:rsid w:val="007F48DB"/>
    <w:rsid w:val="007F5332"/>
    <w:rsid w:val="007F5647"/>
    <w:rsid w:val="007F647C"/>
    <w:rsid w:val="007F6C91"/>
    <w:rsid w:val="007F6EF2"/>
    <w:rsid w:val="008016AC"/>
    <w:rsid w:val="0080212F"/>
    <w:rsid w:val="008022C3"/>
    <w:rsid w:val="00802879"/>
    <w:rsid w:val="00810DCD"/>
    <w:rsid w:val="008112A4"/>
    <w:rsid w:val="0081511E"/>
    <w:rsid w:val="0081521D"/>
    <w:rsid w:val="0081533C"/>
    <w:rsid w:val="00815618"/>
    <w:rsid w:val="0081673B"/>
    <w:rsid w:val="0081686B"/>
    <w:rsid w:val="00817CD7"/>
    <w:rsid w:val="0082058B"/>
    <w:rsid w:val="00820A84"/>
    <w:rsid w:val="00820B4E"/>
    <w:rsid w:val="00822806"/>
    <w:rsid w:val="00822B5E"/>
    <w:rsid w:val="00823739"/>
    <w:rsid w:val="00826B8E"/>
    <w:rsid w:val="00830139"/>
    <w:rsid w:val="00831E9C"/>
    <w:rsid w:val="008350D8"/>
    <w:rsid w:val="00835950"/>
    <w:rsid w:val="008359D8"/>
    <w:rsid w:val="00835BF4"/>
    <w:rsid w:val="00836669"/>
    <w:rsid w:val="0084026A"/>
    <w:rsid w:val="008406F6"/>
    <w:rsid w:val="0084085C"/>
    <w:rsid w:val="00842C29"/>
    <w:rsid w:val="00846EBF"/>
    <w:rsid w:val="008472CB"/>
    <w:rsid w:val="00850327"/>
    <w:rsid w:val="008519A1"/>
    <w:rsid w:val="00851B7F"/>
    <w:rsid w:val="008540B6"/>
    <w:rsid w:val="0085439B"/>
    <w:rsid w:val="0085453A"/>
    <w:rsid w:val="00854613"/>
    <w:rsid w:val="008556B5"/>
    <w:rsid w:val="008569EB"/>
    <w:rsid w:val="008571C3"/>
    <w:rsid w:val="0085733A"/>
    <w:rsid w:val="008575C0"/>
    <w:rsid w:val="00857FCE"/>
    <w:rsid w:val="008601B9"/>
    <w:rsid w:val="00861253"/>
    <w:rsid w:val="00861725"/>
    <w:rsid w:val="008621D3"/>
    <w:rsid w:val="0086408F"/>
    <w:rsid w:val="00864093"/>
    <w:rsid w:val="00864C02"/>
    <w:rsid w:val="008655C1"/>
    <w:rsid w:val="00865C54"/>
    <w:rsid w:val="008663A5"/>
    <w:rsid w:val="008671F6"/>
    <w:rsid w:val="00871DDF"/>
    <w:rsid w:val="0087226B"/>
    <w:rsid w:val="00872EA9"/>
    <w:rsid w:val="00873982"/>
    <w:rsid w:val="00873C3B"/>
    <w:rsid w:val="00876056"/>
    <w:rsid w:val="00876D9E"/>
    <w:rsid w:val="008773A8"/>
    <w:rsid w:val="00877990"/>
    <w:rsid w:val="008827D7"/>
    <w:rsid w:val="00883FA8"/>
    <w:rsid w:val="00884FAD"/>
    <w:rsid w:val="008853FB"/>
    <w:rsid w:val="00886F2C"/>
    <w:rsid w:val="00890F51"/>
    <w:rsid w:val="00892DAE"/>
    <w:rsid w:val="00893176"/>
    <w:rsid w:val="00893C8C"/>
    <w:rsid w:val="0089575A"/>
    <w:rsid w:val="00896FB3"/>
    <w:rsid w:val="00897C91"/>
    <w:rsid w:val="008A1C58"/>
    <w:rsid w:val="008A20A0"/>
    <w:rsid w:val="008A42E1"/>
    <w:rsid w:val="008A5682"/>
    <w:rsid w:val="008A5F31"/>
    <w:rsid w:val="008A6651"/>
    <w:rsid w:val="008A6FBC"/>
    <w:rsid w:val="008A7476"/>
    <w:rsid w:val="008B05C3"/>
    <w:rsid w:val="008B1BA4"/>
    <w:rsid w:val="008B1BC7"/>
    <w:rsid w:val="008B3D76"/>
    <w:rsid w:val="008B4965"/>
    <w:rsid w:val="008B54DC"/>
    <w:rsid w:val="008B7BCF"/>
    <w:rsid w:val="008C070E"/>
    <w:rsid w:val="008C0943"/>
    <w:rsid w:val="008C0B63"/>
    <w:rsid w:val="008C5325"/>
    <w:rsid w:val="008C547D"/>
    <w:rsid w:val="008C5F81"/>
    <w:rsid w:val="008C7AA2"/>
    <w:rsid w:val="008D1339"/>
    <w:rsid w:val="008D146A"/>
    <w:rsid w:val="008D1ABD"/>
    <w:rsid w:val="008D2945"/>
    <w:rsid w:val="008D6D83"/>
    <w:rsid w:val="008E1BA8"/>
    <w:rsid w:val="008E20AC"/>
    <w:rsid w:val="008E331F"/>
    <w:rsid w:val="008E371E"/>
    <w:rsid w:val="008E541D"/>
    <w:rsid w:val="008E6341"/>
    <w:rsid w:val="008F109A"/>
    <w:rsid w:val="008F1B52"/>
    <w:rsid w:val="008F2315"/>
    <w:rsid w:val="008F322B"/>
    <w:rsid w:val="008F3477"/>
    <w:rsid w:val="008F5D9B"/>
    <w:rsid w:val="008F7AF1"/>
    <w:rsid w:val="0090032F"/>
    <w:rsid w:val="0090137A"/>
    <w:rsid w:val="00901AC9"/>
    <w:rsid w:val="009021E7"/>
    <w:rsid w:val="009052C6"/>
    <w:rsid w:val="009070DB"/>
    <w:rsid w:val="0090777B"/>
    <w:rsid w:val="009100BA"/>
    <w:rsid w:val="00910711"/>
    <w:rsid w:val="00911952"/>
    <w:rsid w:val="009125AA"/>
    <w:rsid w:val="00912816"/>
    <w:rsid w:val="00914551"/>
    <w:rsid w:val="00915567"/>
    <w:rsid w:val="00916FE2"/>
    <w:rsid w:val="00917402"/>
    <w:rsid w:val="00917885"/>
    <w:rsid w:val="00920CF7"/>
    <w:rsid w:val="00921373"/>
    <w:rsid w:val="00922253"/>
    <w:rsid w:val="009223E7"/>
    <w:rsid w:val="00922C1C"/>
    <w:rsid w:val="009233B2"/>
    <w:rsid w:val="00923715"/>
    <w:rsid w:val="00925F6B"/>
    <w:rsid w:val="009271A4"/>
    <w:rsid w:val="00930147"/>
    <w:rsid w:val="009308BB"/>
    <w:rsid w:val="00931179"/>
    <w:rsid w:val="00931226"/>
    <w:rsid w:val="00932069"/>
    <w:rsid w:val="00932D8F"/>
    <w:rsid w:val="0093348D"/>
    <w:rsid w:val="0093405F"/>
    <w:rsid w:val="00936068"/>
    <w:rsid w:val="00936C6A"/>
    <w:rsid w:val="009428B6"/>
    <w:rsid w:val="00942FAA"/>
    <w:rsid w:val="009436D5"/>
    <w:rsid w:val="0094373C"/>
    <w:rsid w:val="00944216"/>
    <w:rsid w:val="00945297"/>
    <w:rsid w:val="009459DC"/>
    <w:rsid w:val="009517CC"/>
    <w:rsid w:val="0095354F"/>
    <w:rsid w:val="00953F60"/>
    <w:rsid w:val="0095445A"/>
    <w:rsid w:val="00955B4C"/>
    <w:rsid w:val="00956026"/>
    <w:rsid w:val="00956E40"/>
    <w:rsid w:val="00956F2C"/>
    <w:rsid w:val="0095788F"/>
    <w:rsid w:val="00960023"/>
    <w:rsid w:val="009604D7"/>
    <w:rsid w:val="009615D4"/>
    <w:rsid w:val="00964647"/>
    <w:rsid w:val="009649F1"/>
    <w:rsid w:val="0096614A"/>
    <w:rsid w:val="0096686E"/>
    <w:rsid w:val="00967C9D"/>
    <w:rsid w:val="00967FBF"/>
    <w:rsid w:val="00970246"/>
    <w:rsid w:val="009706A8"/>
    <w:rsid w:val="00972925"/>
    <w:rsid w:val="00972AC8"/>
    <w:rsid w:val="00974677"/>
    <w:rsid w:val="0097517F"/>
    <w:rsid w:val="009766BE"/>
    <w:rsid w:val="00981206"/>
    <w:rsid w:val="0098370D"/>
    <w:rsid w:val="00983723"/>
    <w:rsid w:val="00985825"/>
    <w:rsid w:val="00987745"/>
    <w:rsid w:val="00987CC3"/>
    <w:rsid w:val="00987FE3"/>
    <w:rsid w:val="009905CC"/>
    <w:rsid w:val="00990612"/>
    <w:rsid w:val="009912CB"/>
    <w:rsid w:val="009928BD"/>
    <w:rsid w:val="009929E6"/>
    <w:rsid w:val="00992D44"/>
    <w:rsid w:val="00995977"/>
    <w:rsid w:val="009964FB"/>
    <w:rsid w:val="00997B0B"/>
    <w:rsid w:val="009A129C"/>
    <w:rsid w:val="009A22E1"/>
    <w:rsid w:val="009A2F17"/>
    <w:rsid w:val="009A33CE"/>
    <w:rsid w:val="009A3752"/>
    <w:rsid w:val="009A4B53"/>
    <w:rsid w:val="009A4C5B"/>
    <w:rsid w:val="009A69B0"/>
    <w:rsid w:val="009A6CEF"/>
    <w:rsid w:val="009B0593"/>
    <w:rsid w:val="009B1009"/>
    <w:rsid w:val="009B11D9"/>
    <w:rsid w:val="009B152D"/>
    <w:rsid w:val="009B1613"/>
    <w:rsid w:val="009B1DBC"/>
    <w:rsid w:val="009B2040"/>
    <w:rsid w:val="009B33FD"/>
    <w:rsid w:val="009B3779"/>
    <w:rsid w:val="009B5502"/>
    <w:rsid w:val="009C5A84"/>
    <w:rsid w:val="009C6BD1"/>
    <w:rsid w:val="009C6E19"/>
    <w:rsid w:val="009D09C1"/>
    <w:rsid w:val="009D0F66"/>
    <w:rsid w:val="009D1049"/>
    <w:rsid w:val="009D110F"/>
    <w:rsid w:val="009D24F5"/>
    <w:rsid w:val="009D3800"/>
    <w:rsid w:val="009D3DF9"/>
    <w:rsid w:val="009D3F89"/>
    <w:rsid w:val="009D4716"/>
    <w:rsid w:val="009D5013"/>
    <w:rsid w:val="009D573F"/>
    <w:rsid w:val="009D5D9E"/>
    <w:rsid w:val="009D6794"/>
    <w:rsid w:val="009E144E"/>
    <w:rsid w:val="009E57CE"/>
    <w:rsid w:val="009E6264"/>
    <w:rsid w:val="009F1423"/>
    <w:rsid w:val="009F3730"/>
    <w:rsid w:val="009F3B43"/>
    <w:rsid w:val="009F5A73"/>
    <w:rsid w:val="009F5B30"/>
    <w:rsid w:val="009F6D36"/>
    <w:rsid w:val="00A015A6"/>
    <w:rsid w:val="00A0285E"/>
    <w:rsid w:val="00A03843"/>
    <w:rsid w:val="00A04022"/>
    <w:rsid w:val="00A0712E"/>
    <w:rsid w:val="00A110C0"/>
    <w:rsid w:val="00A113B3"/>
    <w:rsid w:val="00A115BE"/>
    <w:rsid w:val="00A12E33"/>
    <w:rsid w:val="00A13664"/>
    <w:rsid w:val="00A14C55"/>
    <w:rsid w:val="00A15783"/>
    <w:rsid w:val="00A15C40"/>
    <w:rsid w:val="00A165A5"/>
    <w:rsid w:val="00A1662C"/>
    <w:rsid w:val="00A20279"/>
    <w:rsid w:val="00A20312"/>
    <w:rsid w:val="00A22F2D"/>
    <w:rsid w:val="00A24EF4"/>
    <w:rsid w:val="00A25844"/>
    <w:rsid w:val="00A30611"/>
    <w:rsid w:val="00A30CB3"/>
    <w:rsid w:val="00A310CC"/>
    <w:rsid w:val="00A34C01"/>
    <w:rsid w:val="00A34C71"/>
    <w:rsid w:val="00A34C8B"/>
    <w:rsid w:val="00A36D09"/>
    <w:rsid w:val="00A372B3"/>
    <w:rsid w:val="00A37607"/>
    <w:rsid w:val="00A41F98"/>
    <w:rsid w:val="00A42744"/>
    <w:rsid w:val="00A44771"/>
    <w:rsid w:val="00A44E11"/>
    <w:rsid w:val="00A46165"/>
    <w:rsid w:val="00A46E36"/>
    <w:rsid w:val="00A476EF"/>
    <w:rsid w:val="00A50B53"/>
    <w:rsid w:val="00A53086"/>
    <w:rsid w:val="00A531D4"/>
    <w:rsid w:val="00A536A5"/>
    <w:rsid w:val="00A53FF4"/>
    <w:rsid w:val="00A5408E"/>
    <w:rsid w:val="00A540BF"/>
    <w:rsid w:val="00A5602E"/>
    <w:rsid w:val="00A56603"/>
    <w:rsid w:val="00A56639"/>
    <w:rsid w:val="00A57F33"/>
    <w:rsid w:val="00A602E7"/>
    <w:rsid w:val="00A615DD"/>
    <w:rsid w:val="00A61D31"/>
    <w:rsid w:val="00A6529E"/>
    <w:rsid w:val="00A65E35"/>
    <w:rsid w:val="00A6672C"/>
    <w:rsid w:val="00A673D1"/>
    <w:rsid w:val="00A678E3"/>
    <w:rsid w:val="00A67A14"/>
    <w:rsid w:val="00A74BC6"/>
    <w:rsid w:val="00A76620"/>
    <w:rsid w:val="00A77896"/>
    <w:rsid w:val="00A77ABB"/>
    <w:rsid w:val="00A77C24"/>
    <w:rsid w:val="00A82824"/>
    <w:rsid w:val="00A831F2"/>
    <w:rsid w:val="00A8413A"/>
    <w:rsid w:val="00A845A3"/>
    <w:rsid w:val="00A85FBD"/>
    <w:rsid w:val="00A90151"/>
    <w:rsid w:val="00A9022B"/>
    <w:rsid w:val="00A91824"/>
    <w:rsid w:val="00A92681"/>
    <w:rsid w:val="00A9359B"/>
    <w:rsid w:val="00A935D6"/>
    <w:rsid w:val="00A93CD9"/>
    <w:rsid w:val="00A94528"/>
    <w:rsid w:val="00A94F04"/>
    <w:rsid w:val="00A95BE8"/>
    <w:rsid w:val="00A978CC"/>
    <w:rsid w:val="00AA0704"/>
    <w:rsid w:val="00AA09ED"/>
    <w:rsid w:val="00AA163B"/>
    <w:rsid w:val="00AA1863"/>
    <w:rsid w:val="00AA1DB5"/>
    <w:rsid w:val="00AA1DD2"/>
    <w:rsid w:val="00AA2D38"/>
    <w:rsid w:val="00AA30D8"/>
    <w:rsid w:val="00AA341E"/>
    <w:rsid w:val="00AA38D7"/>
    <w:rsid w:val="00AA6DA5"/>
    <w:rsid w:val="00AA7366"/>
    <w:rsid w:val="00AA7778"/>
    <w:rsid w:val="00AA7C4E"/>
    <w:rsid w:val="00AA7D41"/>
    <w:rsid w:val="00AA7F06"/>
    <w:rsid w:val="00AB17B4"/>
    <w:rsid w:val="00AB1FB0"/>
    <w:rsid w:val="00AB2BDE"/>
    <w:rsid w:val="00AB515F"/>
    <w:rsid w:val="00AB75E5"/>
    <w:rsid w:val="00AB76B2"/>
    <w:rsid w:val="00AC0558"/>
    <w:rsid w:val="00AC0569"/>
    <w:rsid w:val="00AC37D6"/>
    <w:rsid w:val="00AC4F0B"/>
    <w:rsid w:val="00AC5B86"/>
    <w:rsid w:val="00AC5BC3"/>
    <w:rsid w:val="00AC6E1E"/>
    <w:rsid w:val="00AD0AAE"/>
    <w:rsid w:val="00AD0AD9"/>
    <w:rsid w:val="00AD0B62"/>
    <w:rsid w:val="00AD1877"/>
    <w:rsid w:val="00AD26A8"/>
    <w:rsid w:val="00AD2DBA"/>
    <w:rsid w:val="00AD32ED"/>
    <w:rsid w:val="00AD72E0"/>
    <w:rsid w:val="00AD74D6"/>
    <w:rsid w:val="00AE073F"/>
    <w:rsid w:val="00AE1FAD"/>
    <w:rsid w:val="00AE2047"/>
    <w:rsid w:val="00AE234C"/>
    <w:rsid w:val="00AE241D"/>
    <w:rsid w:val="00AE28C0"/>
    <w:rsid w:val="00AF0AF5"/>
    <w:rsid w:val="00AF106E"/>
    <w:rsid w:val="00AF1F6F"/>
    <w:rsid w:val="00AF1F9C"/>
    <w:rsid w:val="00AF32AC"/>
    <w:rsid w:val="00AF6421"/>
    <w:rsid w:val="00AF7E6A"/>
    <w:rsid w:val="00B008C5"/>
    <w:rsid w:val="00B01A56"/>
    <w:rsid w:val="00B01B19"/>
    <w:rsid w:val="00B02069"/>
    <w:rsid w:val="00B023AF"/>
    <w:rsid w:val="00B02F80"/>
    <w:rsid w:val="00B03D0A"/>
    <w:rsid w:val="00B04277"/>
    <w:rsid w:val="00B05B8D"/>
    <w:rsid w:val="00B0601E"/>
    <w:rsid w:val="00B070FD"/>
    <w:rsid w:val="00B10D31"/>
    <w:rsid w:val="00B12E33"/>
    <w:rsid w:val="00B1432D"/>
    <w:rsid w:val="00B14875"/>
    <w:rsid w:val="00B1487A"/>
    <w:rsid w:val="00B14A06"/>
    <w:rsid w:val="00B171C9"/>
    <w:rsid w:val="00B17A60"/>
    <w:rsid w:val="00B2065B"/>
    <w:rsid w:val="00B20ABB"/>
    <w:rsid w:val="00B223AD"/>
    <w:rsid w:val="00B235B0"/>
    <w:rsid w:val="00B23603"/>
    <w:rsid w:val="00B25CA7"/>
    <w:rsid w:val="00B32D6C"/>
    <w:rsid w:val="00B36E43"/>
    <w:rsid w:val="00B3749D"/>
    <w:rsid w:val="00B413D2"/>
    <w:rsid w:val="00B418DE"/>
    <w:rsid w:val="00B41B08"/>
    <w:rsid w:val="00B41C57"/>
    <w:rsid w:val="00B41D3D"/>
    <w:rsid w:val="00B435B0"/>
    <w:rsid w:val="00B4645A"/>
    <w:rsid w:val="00B470C6"/>
    <w:rsid w:val="00B50F42"/>
    <w:rsid w:val="00B50FFA"/>
    <w:rsid w:val="00B536BD"/>
    <w:rsid w:val="00B54F8E"/>
    <w:rsid w:val="00B56DDE"/>
    <w:rsid w:val="00B5721C"/>
    <w:rsid w:val="00B6038A"/>
    <w:rsid w:val="00B60E72"/>
    <w:rsid w:val="00B626AA"/>
    <w:rsid w:val="00B62727"/>
    <w:rsid w:val="00B62C33"/>
    <w:rsid w:val="00B6521B"/>
    <w:rsid w:val="00B65D17"/>
    <w:rsid w:val="00B65DAA"/>
    <w:rsid w:val="00B666D3"/>
    <w:rsid w:val="00B66B2F"/>
    <w:rsid w:val="00B7282C"/>
    <w:rsid w:val="00B7486E"/>
    <w:rsid w:val="00B74F7F"/>
    <w:rsid w:val="00B75B08"/>
    <w:rsid w:val="00B76656"/>
    <w:rsid w:val="00B76AB3"/>
    <w:rsid w:val="00B80961"/>
    <w:rsid w:val="00B81D80"/>
    <w:rsid w:val="00B84C6C"/>
    <w:rsid w:val="00B8508F"/>
    <w:rsid w:val="00B85852"/>
    <w:rsid w:val="00B862A1"/>
    <w:rsid w:val="00B863B6"/>
    <w:rsid w:val="00B87859"/>
    <w:rsid w:val="00B91C9B"/>
    <w:rsid w:val="00B91D47"/>
    <w:rsid w:val="00B928DA"/>
    <w:rsid w:val="00B93618"/>
    <w:rsid w:val="00B94011"/>
    <w:rsid w:val="00B945B3"/>
    <w:rsid w:val="00B94ED1"/>
    <w:rsid w:val="00B94F1F"/>
    <w:rsid w:val="00B95260"/>
    <w:rsid w:val="00B952C3"/>
    <w:rsid w:val="00BA099B"/>
    <w:rsid w:val="00BA3C4B"/>
    <w:rsid w:val="00BA3CB8"/>
    <w:rsid w:val="00BA3E8C"/>
    <w:rsid w:val="00BA4927"/>
    <w:rsid w:val="00BA5338"/>
    <w:rsid w:val="00BA7623"/>
    <w:rsid w:val="00BB029D"/>
    <w:rsid w:val="00BB0610"/>
    <w:rsid w:val="00BB10C5"/>
    <w:rsid w:val="00BB20B2"/>
    <w:rsid w:val="00BB2251"/>
    <w:rsid w:val="00BB2A23"/>
    <w:rsid w:val="00BB44AD"/>
    <w:rsid w:val="00BB49E6"/>
    <w:rsid w:val="00BB6C1B"/>
    <w:rsid w:val="00BB76B9"/>
    <w:rsid w:val="00BB7776"/>
    <w:rsid w:val="00BB7D51"/>
    <w:rsid w:val="00BC12C9"/>
    <w:rsid w:val="00BC1EFB"/>
    <w:rsid w:val="00BC2982"/>
    <w:rsid w:val="00BC33D9"/>
    <w:rsid w:val="00BC3EEF"/>
    <w:rsid w:val="00BC4B0A"/>
    <w:rsid w:val="00BC4E10"/>
    <w:rsid w:val="00BC6265"/>
    <w:rsid w:val="00BC69FF"/>
    <w:rsid w:val="00BD1052"/>
    <w:rsid w:val="00BD16E7"/>
    <w:rsid w:val="00BD2051"/>
    <w:rsid w:val="00BD3292"/>
    <w:rsid w:val="00BD456C"/>
    <w:rsid w:val="00BD6035"/>
    <w:rsid w:val="00BE1995"/>
    <w:rsid w:val="00BE20C9"/>
    <w:rsid w:val="00BE21B0"/>
    <w:rsid w:val="00BE306F"/>
    <w:rsid w:val="00BE6F34"/>
    <w:rsid w:val="00BF238D"/>
    <w:rsid w:val="00BF2C01"/>
    <w:rsid w:val="00BF3495"/>
    <w:rsid w:val="00BF4413"/>
    <w:rsid w:val="00BF450E"/>
    <w:rsid w:val="00BF475F"/>
    <w:rsid w:val="00BF60FC"/>
    <w:rsid w:val="00BF65BD"/>
    <w:rsid w:val="00BF68C8"/>
    <w:rsid w:val="00C01E68"/>
    <w:rsid w:val="00C03038"/>
    <w:rsid w:val="00C055D9"/>
    <w:rsid w:val="00C06BBC"/>
    <w:rsid w:val="00C06E7E"/>
    <w:rsid w:val="00C10D41"/>
    <w:rsid w:val="00C11924"/>
    <w:rsid w:val="00C11FBB"/>
    <w:rsid w:val="00C1235A"/>
    <w:rsid w:val="00C12E85"/>
    <w:rsid w:val="00C15102"/>
    <w:rsid w:val="00C15BAA"/>
    <w:rsid w:val="00C16BBB"/>
    <w:rsid w:val="00C17580"/>
    <w:rsid w:val="00C17E09"/>
    <w:rsid w:val="00C2026A"/>
    <w:rsid w:val="00C2057B"/>
    <w:rsid w:val="00C220AD"/>
    <w:rsid w:val="00C2485B"/>
    <w:rsid w:val="00C25F30"/>
    <w:rsid w:val="00C262AB"/>
    <w:rsid w:val="00C26C6D"/>
    <w:rsid w:val="00C27A26"/>
    <w:rsid w:val="00C30E60"/>
    <w:rsid w:val="00C3137D"/>
    <w:rsid w:val="00C31E83"/>
    <w:rsid w:val="00C326F9"/>
    <w:rsid w:val="00C327BC"/>
    <w:rsid w:val="00C35018"/>
    <w:rsid w:val="00C36C85"/>
    <w:rsid w:val="00C36DE5"/>
    <w:rsid w:val="00C37A29"/>
    <w:rsid w:val="00C40110"/>
    <w:rsid w:val="00C40CDE"/>
    <w:rsid w:val="00C40F8D"/>
    <w:rsid w:val="00C41E5F"/>
    <w:rsid w:val="00C41FA0"/>
    <w:rsid w:val="00C449B9"/>
    <w:rsid w:val="00C4529F"/>
    <w:rsid w:val="00C4590E"/>
    <w:rsid w:val="00C4592D"/>
    <w:rsid w:val="00C45D37"/>
    <w:rsid w:val="00C463B1"/>
    <w:rsid w:val="00C463FE"/>
    <w:rsid w:val="00C46858"/>
    <w:rsid w:val="00C46FAF"/>
    <w:rsid w:val="00C47DF6"/>
    <w:rsid w:val="00C50B42"/>
    <w:rsid w:val="00C51E40"/>
    <w:rsid w:val="00C53298"/>
    <w:rsid w:val="00C53DEE"/>
    <w:rsid w:val="00C54F1C"/>
    <w:rsid w:val="00C57320"/>
    <w:rsid w:val="00C6082E"/>
    <w:rsid w:val="00C61D41"/>
    <w:rsid w:val="00C6322E"/>
    <w:rsid w:val="00C632A8"/>
    <w:rsid w:val="00C635C9"/>
    <w:rsid w:val="00C65718"/>
    <w:rsid w:val="00C67945"/>
    <w:rsid w:val="00C70EFC"/>
    <w:rsid w:val="00C71531"/>
    <w:rsid w:val="00C723B4"/>
    <w:rsid w:val="00C738FC"/>
    <w:rsid w:val="00C75205"/>
    <w:rsid w:val="00C75EB3"/>
    <w:rsid w:val="00C76BBF"/>
    <w:rsid w:val="00C827C5"/>
    <w:rsid w:val="00C82BD9"/>
    <w:rsid w:val="00C84504"/>
    <w:rsid w:val="00C84D04"/>
    <w:rsid w:val="00C84F98"/>
    <w:rsid w:val="00C852DE"/>
    <w:rsid w:val="00C85F2B"/>
    <w:rsid w:val="00C86A9F"/>
    <w:rsid w:val="00C922A8"/>
    <w:rsid w:val="00C932F3"/>
    <w:rsid w:val="00C93384"/>
    <w:rsid w:val="00C965FD"/>
    <w:rsid w:val="00C97293"/>
    <w:rsid w:val="00C97B11"/>
    <w:rsid w:val="00CA4065"/>
    <w:rsid w:val="00CA4839"/>
    <w:rsid w:val="00CA57BE"/>
    <w:rsid w:val="00CA5DE2"/>
    <w:rsid w:val="00CA740D"/>
    <w:rsid w:val="00CB0736"/>
    <w:rsid w:val="00CB162B"/>
    <w:rsid w:val="00CB28D0"/>
    <w:rsid w:val="00CB3237"/>
    <w:rsid w:val="00CB39EC"/>
    <w:rsid w:val="00CB3C71"/>
    <w:rsid w:val="00CB3DAE"/>
    <w:rsid w:val="00CB55B8"/>
    <w:rsid w:val="00CB57A4"/>
    <w:rsid w:val="00CB5DA7"/>
    <w:rsid w:val="00CB726A"/>
    <w:rsid w:val="00CC067F"/>
    <w:rsid w:val="00CC0FB3"/>
    <w:rsid w:val="00CC3697"/>
    <w:rsid w:val="00CC3D0E"/>
    <w:rsid w:val="00CC4711"/>
    <w:rsid w:val="00CC4D42"/>
    <w:rsid w:val="00CC53FF"/>
    <w:rsid w:val="00CC6183"/>
    <w:rsid w:val="00CC6207"/>
    <w:rsid w:val="00CC69F9"/>
    <w:rsid w:val="00CC7A5C"/>
    <w:rsid w:val="00CD04AF"/>
    <w:rsid w:val="00CD0FFE"/>
    <w:rsid w:val="00CD10D4"/>
    <w:rsid w:val="00CD1896"/>
    <w:rsid w:val="00CD430B"/>
    <w:rsid w:val="00CD4314"/>
    <w:rsid w:val="00CD61EB"/>
    <w:rsid w:val="00CD698A"/>
    <w:rsid w:val="00CD6EF1"/>
    <w:rsid w:val="00CD7520"/>
    <w:rsid w:val="00CE09BA"/>
    <w:rsid w:val="00CE0D47"/>
    <w:rsid w:val="00CE1581"/>
    <w:rsid w:val="00CE1E76"/>
    <w:rsid w:val="00CE4B89"/>
    <w:rsid w:val="00CE50C1"/>
    <w:rsid w:val="00CE5F04"/>
    <w:rsid w:val="00CE6144"/>
    <w:rsid w:val="00CE69FE"/>
    <w:rsid w:val="00CE6CDB"/>
    <w:rsid w:val="00CE7F6F"/>
    <w:rsid w:val="00CF02F0"/>
    <w:rsid w:val="00CF131C"/>
    <w:rsid w:val="00CF19A4"/>
    <w:rsid w:val="00CF1DDA"/>
    <w:rsid w:val="00CF2273"/>
    <w:rsid w:val="00CF2A2B"/>
    <w:rsid w:val="00CF5684"/>
    <w:rsid w:val="00CF5944"/>
    <w:rsid w:val="00CF6062"/>
    <w:rsid w:val="00CF6956"/>
    <w:rsid w:val="00CF6E71"/>
    <w:rsid w:val="00CF76FB"/>
    <w:rsid w:val="00CF7B2A"/>
    <w:rsid w:val="00D0098A"/>
    <w:rsid w:val="00D01EE9"/>
    <w:rsid w:val="00D02FAA"/>
    <w:rsid w:val="00D05841"/>
    <w:rsid w:val="00D07522"/>
    <w:rsid w:val="00D07C3E"/>
    <w:rsid w:val="00D10D9C"/>
    <w:rsid w:val="00D15638"/>
    <w:rsid w:val="00D1577E"/>
    <w:rsid w:val="00D16F74"/>
    <w:rsid w:val="00D209B1"/>
    <w:rsid w:val="00D22FC9"/>
    <w:rsid w:val="00D23C60"/>
    <w:rsid w:val="00D241A9"/>
    <w:rsid w:val="00D2586B"/>
    <w:rsid w:val="00D3012B"/>
    <w:rsid w:val="00D30A8C"/>
    <w:rsid w:val="00D31163"/>
    <w:rsid w:val="00D32306"/>
    <w:rsid w:val="00D32B8D"/>
    <w:rsid w:val="00D344EC"/>
    <w:rsid w:val="00D3479C"/>
    <w:rsid w:val="00D34DC7"/>
    <w:rsid w:val="00D34F9D"/>
    <w:rsid w:val="00D36AC6"/>
    <w:rsid w:val="00D36CAE"/>
    <w:rsid w:val="00D37EFC"/>
    <w:rsid w:val="00D41913"/>
    <w:rsid w:val="00D42753"/>
    <w:rsid w:val="00D431C4"/>
    <w:rsid w:val="00D43857"/>
    <w:rsid w:val="00D43C1F"/>
    <w:rsid w:val="00D44DC2"/>
    <w:rsid w:val="00D45A76"/>
    <w:rsid w:val="00D46A92"/>
    <w:rsid w:val="00D46E22"/>
    <w:rsid w:val="00D50555"/>
    <w:rsid w:val="00D50FAB"/>
    <w:rsid w:val="00D5118D"/>
    <w:rsid w:val="00D52C66"/>
    <w:rsid w:val="00D5685F"/>
    <w:rsid w:val="00D56C89"/>
    <w:rsid w:val="00D5767C"/>
    <w:rsid w:val="00D57C59"/>
    <w:rsid w:val="00D57E31"/>
    <w:rsid w:val="00D60005"/>
    <w:rsid w:val="00D60649"/>
    <w:rsid w:val="00D61661"/>
    <w:rsid w:val="00D61E88"/>
    <w:rsid w:val="00D62B11"/>
    <w:rsid w:val="00D632D8"/>
    <w:rsid w:val="00D64660"/>
    <w:rsid w:val="00D647AB"/>
    <w:rsid w:val="00D64A8B"/>
    <w:rsid w:val="00D67F7E"/>
    <w:rsid w:val="00D67FFE"/>
    <w:rsid w:val="00D711ED"/>
    <w:rsid w:val="00D73CCD"/>
    <w:rsid w:val="00D80395"/>
    <w:rsid w:val="00D81FEF"/>
    <w:rsid w:val="00D830ED"/>
    <w:rsid w:val="00D8329F"/>
    <w:rsid w:val="00D833F0"/>
    <w:rsid w:val="00D83923"/>
    <w:rsid w:val="00D871B1"/>
    <w:rsid w:val="00D87867"/>
    <w:rsid w:val="00D91F15"/>
    <w:rsid w:val="00D9320F"/>
    <w:rsid w:val="00D9341C"/>
    <w:rsid w:val="00D9419D"/>
    <w:rsid w:val="00D94FE4"/>
    <w:rsid w:val="00D9637D"/>
    <w:rsid w:val="00D96D91"/>
    <w:rsid w:val="00D96F7B"/>
    <w:rsid w:val="00D975A6"/>
    <w:rsid w:val="00DA0641"/>
    <w:rsid w:val="00DA0E51"/>
    <w:rsid w:val="00DA2985"/>
    <w:rsid w:val="00DA32FA"/>
    <w:rsid w:val="00DA42CA"/>
    <w:rsid w:val="00DA60FB"/>
    <w:rsid w:val="00DA6875"/>
    <w:rsid w:val="00DA7B5D"/>
    <w:rsid w:val="00DB2220"/>
    <w:rsid w:val="00DB2C33"/>
    <w:rsid w:val="00DB2D16"/>
    <w:rsid w:val="00DB4FFC"/>
    <w:rsid w:val="00DB680C"/>
    <w:rsid w:val="00DB6B41"/>
    <w:rsid w:val="00DC0B04"/>
    <w:rsid w:val="00DC0D1D"/>
    <w:rsid w:val="00DC193A"/>
    <w:rsid w:val="00DC5825"/>
    <w:rsid w:val="00DC5BDC"/>
    <w:rsid w:val="00DC694C"/>
    <w:rsid w:val="00DC6A59"/>
    <w:rsid w:val="00DD1600"/>
    <w:rsid w:val="00DD1EBC"/>
    <w:rsid w:val="00DD20C7"/>
    <w:rsid w:val="00DD2CAE"/>
    <w:rsid w:val="00DD317C"/>
    <w:rsid w:val="00DD41FD"/>
    <w:rsid w:val="00DD5648"/>
    <w:rsid w:val="00DD6B57"/>
    <w:rsid w:val="00DD6B9E"/>
    <w:rsid w:val="00DD73C2"/>
    <w:rsid w:val="00DE2C00"/>
    <w:rsid w:val="00DE34A8"/>
    <w:rsid w:val="00DE48CE"/>
    <w:rsid w:val="00DE6C5C"/>
    <w:rsid w:val="00DE7D91"/>
    <w:rsid w:val="00DE7E4C"/>
    <w:rsid w:val="00DE7F1F"/>
    <w:rsid w:val="00DF1617"/>
    <w:rsid w:val="00DF1B8D"/>
    <w:rsid w:val="00DF1DC7"/>
    <w:rsid w:val="00DF32FF"/>
    <w:rsid w:val="00DF38A5"/>
    <w:rsid w:val="00DF4E3E"/>
    <w:rsid w:val="00DF55B7"/>
    <w:rsid w:val="00E0050C"/>
    <w:rsid w:val="00E00ECD"/>
    <w:rsid w:val="00E015EA"/>
    <w:rsid w:val="00E02F39"/>
    <w:rsid w:val="00E0453D"/>
    <w:rsid w:val="00E04890"/>
    <w:rsid w:val="00E052F0"/>
    <w:rsid w:val="00E055DD"/>
    <w:rsid w:val="00E05916"/>
    <w:rsid w:val="00E0598C"/>
    <w:rsid w:val="00E05FA6"/>
    <w:rsid w:val="00E060A0"/>
    <w:rsid w:val="00E07131"/>
    <w:rsid w:val="00E0751B"/>
    <w:rsid w:val="00E07FA7"/>
    <w:rsid w:val="00E1196F"/>
    <w:rsid w:val="00E145AB"/>
    <w:rsid w:val="00E15BEF"/>
    <w:rsid w:val="00E16996"/>
    <w:rsid w:val="00E205AD"/>
    <w:rsid w:val="00E21066"/>
    <w:rsid w:val="00E23C6F"/>
    <w:rsid w:val="00E24380"/>
    <w:rsid w:val="00E247C2"/>
    <w:rsid w:val="00E24BC4"/>
    <w:rsid w:val="00E25474"/>
    <w:rsid w:val="00E26693"/>
    <w:rsid w:val="00E2678D"/>
    <w:rsid w:val="00E26B04"/>
    <w:rsid w:val="00E26EB7"/>
    <w:rsid w:val="00E276CC"/>
    <w:rsid w:val="00E30E6F"/>
    <w:rsid w:val="00E31054"/>
    <w:rsid w:val="00E32F93"/>
    <w:rsid w:val="00E330CC"/>
    <w:rsid w:val="00E344DF"/>
    <w:rsid w:val="00E34AC1"/>
    <w:rsid w:val="00E34E60"/>
    <w:rsid w:val="00E35495"/>
    <w:rsid w:val="00E369E9"/>
    <w:rsid w:val="00E4060D"/>
    <w:rsid w:val="00E415F4"/>
    <w:rsid w:val="00E42414"/>
    <w:rsid w:val="00E430D2"/>
    <w:rsid w:val="00E46A52"/>
    <w:rsid w:val="00E504CD"/>
    <w:rsid w:val="00E50972"/>
    <w:rsid w:val="00E5127B"/>
    <w:rsid w:val="00E520C6"/>
    <w:rsid w:val="00E54108"/>
    <w:rsid w:val="00E54B2B"/>
    <w:rsid w:val="00E551DD"/>
    <w:rsid w:val="00E607D2"/>
    <w:rsid w:val="00E61CA8"/>
    <w:rsid w:val="00E63CAF"/>
    <w:rsid w:val="00E65AE2"/>
    <w:rsid w:val="00E65C95"/>
    <w:rsid w:val="00E65D6B"/>
    <w:rsid w:val="00E65DBD"/>
    <w:rsid w:val="00E66765"/>
    <w:rsid w:val="00E670C3"/>
    <w:rsid w:val="00E711E6"/>
    <w:rsid w:val="00E72716"/>
    <w:rsid w:val="00E72B0B"/>
    <w:rsid w:val="00E733CC"/>
    <w:rsid w:val="00E7535D"/>
    <w:rsid w:val="00E8033F"/>
    <w:rsid w:val="00E8048F"/>
    <w:rsid w:val="00E81D21"/>
    <w:rsid w:val="00E84400"/>
    <w:rsid w:val="00E8465A"/>
    <w:rsid w:val="00E85CAE"/>
    <w:rsid w:val="00E85FE7"/>
    <w:rsid w:val="00E86D64"/>
    <w:rsid w:val="00E87305"/>
    <w:rsid w:val="00E87F9E"/>
    <w:rsid w:val="00E905D7"/>
    <w:rsid w:val="00E906E6"/>
    <w:rsid w:val="00E9170A"/>
    <w:rsid w:val="00E91990"/>
    <w:rsid w:val="00E93A75"/>
    <w:rsid w:val="00E94B60"/>
    <w:rsid w:val="00E955B6"/>
    <w:rsid w:val="00E96565"/>
    <w:rsid w:val="00E96D42"/>
    <w:rsid w:val="00E96ED7"/>
    <w:rsid w:val="00E9715F"/>
    <w:rsid w:val="00EA15BE"/>
    <w:rsid w:val="00EA1943"/>
    <w:rsid w:val="00EA321C"/>
    <w:rsid w:val="00EA3276"/>
    <w:rsid w:val="00EA3822"/>
    <w:rsid w:val="00EA4C57"/>
    <w:rsid w:val="00EA5444"/>
    <w:rsid w:val="00EA5ABF"/>
    <w:rsid w:val="00EA63A9"/>
    <w:rsid w:val="00EA733C"/>
    <w:rsid w:val="00EA7AB7"/>
    <w:rsid w:val="00EA7BE7"/>
    <w:rsid w:val="00EA7D47"/>
    <w:rsid w:val="00EB0A5B"/>
    <w:rsid w:val="00EB177B"/>
    <w:rsid w:val="00EB1FC4"/>
    <w:rsid w:val="00EB21B4"/>
    <w:rsid w:val="00EB2498"/>
    <w:rsid w:val="00EB26F3"/>
    <w:rsid w:val="00EB2768"/>
    <w:rsid w:val="00EB3C7B"/>
    <w:rsid w:val="00EB456F"/>
    <w:rsid w:val="00EB4648"/>
    <w:rsid w:val="00EB4AA1"/>
    <w:rsid w:val="00EB4DBE"/>
    <w:rsid w:val="00EB513E"/>
    <w:rsid w:val="00EB6734"/>
    <w:rsid w:val="00EB6A7D"/>
    <w:rsid w:val="00EB6A97"/>
    <w:rsid w:val="00EB6AE7"/>
    <w:rsid w:val="00EB71F2"/>
    <w:rsid w:val="00EC0416"/>
    <w:rsid w:val="00EC0CC1"/>
    <w:rsid w:val="00EC1252"/>
    <w:rsid w:val="00EC151C"/>
    <w:rsid w:val="00EC26C7"/>
    <w:rsid w:val="00EC26CC"/>
    <w:rsid w:val="00EC69CF"/>
    <w:rsid w:val="00EC701B"/>
    <w:rsid w:val="00EC7E1E"/>
    <w:rsid w:val="00ED3314"/>
    <w:rsid w:val="00ED3785"/>
    <w:rsid w:val="00ED37EC"/>
    <w:rsid w:val="00ED4710"/>
    <w:rsid w:val="00ED5055"/>
    <w:rsid w:val="00ED598A"/>
    <w:rsid w:val="00ED6917"/>
    <w:rsid w:val="00ED6BB2"/>
    <w:rsid w:val="00EE0497"/>
    <w:rsid w:val="00EE060D"/>
    <w:rsid w:val="00EE0765"/>
    <w:rsid w:val="00EE0D11"/>
    <w:rsid w:val="00EE154C"/>
    <w:rsid w:val="00EE1E44"/>
    <w:rsid w:val="00EE1E74"/>
    <w:rsid w:val="00EE3773"/>
    <w:rsid w:val="00EE43BD"/>
    <w:rsid w:val="00EE4F33"/>
    <w:rsid w:val="00EE5466"/>
    <w:rsid w:val="00EE5CB4"/>
    <w:rsid w:val="00EE6F14"/>
    <w:rsid w:val="00EE75CE"/>
    <w:rsid w:val="00EE7EDF"/>
    <w:rsid w:val="00EE7F44"/>
    <w:rsid w:val="00EF0F33"/>
    <w:rsid w:val="00EF3F23"/>
    <w:rsid w:val="00F00C20"/>
    <w:rsid w:val="00F01570"/>
    <w:rsid w:val="00F01D39"/>
    <w:rsid w:val="00F040B3"/>
    <w:rsid w:val="00F056A3"/>
    <w:rsid w:val="00F078D3"/>
    <w:rsid w:val="00F1142B"/>
    <w:rsid w:val="00F12132"/>
    <w:rsid w:val="00F12A50"/>
    <w:rsid w:val="00F1330F"/>
    <w:rsid w:val="00F13EAB"/>
    <w:rsid w:val="00F162D4"/>
    <w:rsid w:val="00F203CA"/>
    <w:rsid w:val="00F20B16"/>
    <w:rsid w:val="00F20D90"/>
    <w:rsid w:val="00F21DB9"/>
    <w:rsid w:val="00F22716"/>
    <w:rsid w:val="00F22D24"/>
    <w:rsid w:val="00F2369A"/>
    <w:rsid w:val="00F2567B"/>
    <w:rsid w:val="00F26BDC"/>
    <w:rsid w:val="00F302C6"/>
    <w:rsid w:val="00F33AA5"/>
    <w:rsid w:val="00F34E5F"/>
    <w:rsid w:val="00F35BD1"/>
    <w:rsid w:val="00F36962"/>
    <w:rsid w:val="00F4010B"/>
    <w:rsid w:val="00F41702"/>
    <w:rsid w:val="00F41C87"/>
    <w:rsid w:val="00F41E3D"/>
    <w:rsid w:val="00F41F3A"/>
    <w:rsid w:val="00F42594"/>
    <w:rsid w:val="00F42EB4"/>
    <w:rsid w:val="00F43CAF"/>
    <w:rsid w:val="00F447A9"/>
    <w:rsid w:val="00F44EA7"/>
    <w:rsid w:val="00F45B1D"/>
    <w:rsid w:val="00F45EB9"/>
    <w:rsid w:val="00F468A8"/>
    <w:rsid w:val="00F4702C"/>
    <w:rsid w:val="00F505B8"/>
    <w:rsid w:val="00F538D2"/>
    <w:rsid w:val="00F53A4A"/>
    <w:rsid w:val="00F609F3"/>
    <w:rsid w:val="00F618E0"/>
    <w:rsid w:val="00F61D13"/>
    <w:rsid w:val="00F634F6"/>
    <w:rsid w:val="00F63B78"/>
    <w:rsid w:val="00F6524E"/>
    <w:rsid w:val="00F65D7C"/>
    <w:rsid w:val="00F66536"/>
    <w:rsid w:val="00F6658F"/>
    <w:rsid w:val="00F66D25"/>
    <w:rsid w:val="00F70011"/>
    <w:rsid w:val="00F70160"/>
    <w:rsid w:val="00F71016"/>
    <w:rsid w:val="00F71A34"/>
    <w:rsid w:val="00F71AE7"/>
    <w:rsid w:val="00F71F76"/>
    <w:rsid w:val="00F72BE6"/>
    <w:rsid w:val="00F72EFF"/>
    <w:rsid w:val="00F72F54"/>
    <w:rsid w:val="00F73BC0"/>
    <w:rsid w:val="00F74BCD"/>
    <w:rsid w:val="00F8021F"/>
    <w:rsid w:val="00F8069F"/>
    <w:rsid w:val="00F80A56"/>
    <w:rsid w:val="00F871A5"/>
    <w:rsid w:val="00F874FF"/>
    <w:rsid w:val="00F8758E"/>
    <w:rsid w:val="00F87B07"/>
    <w:rsid w:val="00F9041B"/>
    <w:rsid w:val="00F91476"/>
    <w:rsid w:val="00F91859"/>
    <w:rsid w:val="00F91944"/>
    <w:rsid w:val="00F9319D"/>
    <w:rsid w:val="00F93789"/>
    <w:rsid w:val="00F93ECD"/>
    <w:rsid w:val="00F942C0"/>
    <w:rsid w:val="00F94880"/>
    <w:rsid w:val="00F979ED"/>
    <w:rsid w:val="00FA2C7F"/>
    <w:rsid w:val="00FA43C8"/>
    <w:rsid w:val="00FA44BB"/>
    <w:rsid w:val="00FA4DFD"/>
    <w:rsid w:val="00FA609B"/>
    <w:rsid w:val="00FA6871"/>
    <w:rsid w:val="00FB0D65"/>
    <w:rsid w:val="00FB1B4F"/>
    <w:rsid w:val="00FB3E22"/>
    <w:rsid w:val="00FB4991"/>
    <w:rsid w:val="00FB4A8A"/>
    <w:rsid w:val="00FB5B12"/>
    <w:rsid w:val="00FB69A1"/>
    <w:rsid w:val="00FB75AC"/>
    <w:rsid w:val="00FC02AB"/>
    <w:rsid w:val="00FC15D4"/>
    <w:rsid w:val="00FC1870"/>
    <w:rsid w:val="00FC2A23"/>
    <w:rsid w:val="00FC2B23"/>
    <w:rsid w:val="00FC2D8B"/>
    <w:rsid w:val="00FC31E7"/>
    <w:rsid w:val="00FC386D"/>
    <w:rsid w:val="00FC7289"/>
    <w:rsid w:val="00FD022D"/>
    <w:rsid w:val="00FD0A80"/>
    <w:rsid w:val="00FD16F0"/>
    <w:rsid w:val="00FD1EEF"/>
    <w:rsid w:val="00FD285E"/>
    <w:rsid w:val="00FD3306"/>
    <w:rsid w:val="00FD39E5"/>
    <w:rsid w:val="00FD3AC7"/>
    <w:rsid w:val="00FD4EDD"/>
    <w:rsid w:val="00FE1B27"/>
    <w:rsid w:val="00FE1F72"/>
    <w:rsid w:val="00FE28A5"/>
    <w:rsid w:val="00FE3337"/>
    <w:rsid w:val="00FE404F"/>
    <w:rsid w:val="00FE5059"/>
    <w:rsid w:val="00FE53B1"/>
    <w:rsid w:val="00FE57D8"/>
    <w:rsid w:val="00FE5F4D"/>
    <w:rsid w:val="00FE7188"/>
    <w:rsid w:val="00FF1B50"/>
    <w:rsid w:val="00FF265E"/>
    <w:rsid w:val="00FF2EEE"/>
    <w:rsid w:val="00FF3DE6"/>
    <w:rsid w:val="00FF4604"/>
    <w:rsid w:val="00FF52DF"/>
    <w:rsid w:val="00FF5BC7"/>
    <w:rsid w:val="00FF69AC"/>
    <w:rsid w:val="00FF79AF"/>
    <w:rsid w:val="00FF7AEF"/>
    <w:rsid w:val="04C1BB65"/>
    <w:rsid w:val="05C467BB"/>
    <w:rsid w:val="063826D1"/>
    <w:rsid w:val="185E4199"/>
    <w:rsid w:val="1C75953E"/>
    <w:rsid w:val="1CF9ABA7"/>
    <w:rsid w:val="20599297"/>
    <w:rsid w:val="2423F458"/>
    <w:rsid w:val="246769EB"/>
    <w:rsid w:val="24C4ED13"/>
    <w:rsid w:val="2B0C791C"/>
    <w:rsid w:val="2C36583F"/>
    <w:rsid w:val="2E1AE072"/>
    <w:rsid w:val="315EB105"/>
    <w:rsid w:val="315EC3AA"/>
    <w:rsid w:val="31A22AFE"/>
    <w:rsid w:val="3408F814"/>
    <w:rsid w:val="3529087C"/>
    <w:rsid w:val="353D6387"/>
    <w:rsid w:val="388185F5"/>
    <w:rsid w:val="3894E36C"/>
    <w:rsid w:val="39376A9A"/>
    <w:rsid w:val="3B24B84B"/>
    <w:rsid w:val="432BFF39"/>
    <w:rsid w:val="44622A00"/>
    <w:rsid w:val="4ABD21D5"/>
    <w:rsid w:val="4AC401C2"/>
    <w:rsid w:val="4E628F48"/>
    <w:rsid w:val="50F27995"/>
    <w:rsid w:val="53EBCF92"/>
    <w:rsid w:val="5422F24D"/>
    <w:rsid w:val="54231A57"/>
    <w:rsid w:val="5669E9BE"/>
    <w:rsid w:val="612D7B5B"/>
    <w:rsid w:val="62F5BA2E"/>
    <w:rsid w:val="6316D554"/>
    <w:rsid w:val="650F63CD"/>
    <w:rsid w:val="6B35279A"/>
    <w:rsid w:val="6CA83F80"/>
    <w:rsid w:val="6DE759F6"/>
    <w:rsid w:val="6EDA1E4F"/>
    <w:rsid w:val="72A5D1C5"/>
    <w:rsid w:val="7312E2BB"/>
    <w:rsid w:val="7321604E"/>
    <w:rsid w:val="74A6569E"/>
    <w:rsid w:val="77AE39AE"/>
    <w:rsid w:val="7852FAF6"/>
    <w:rsid w:val="7B1D5F40"/>
    <w:rsid w:val="7CE089E2"/>
    <w:rsid w:val="7DB8BA81"/>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6244A9"/>
  <w15:chartTrackingRefBased/>
  <w15:docId w15:val="{5118E246-7874-4ECE-94FC-3711D82B9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4A6A"/>
    <w:pPr>
      <w:spacing w:after="180"/>
    </w:pPr>
    <w:rPr>
      <w:sz w:val="18"/>
    </w:rPr>
  </w:style>
  <w:style w:type="paragraph" w:styleId="Heading1">
    <w:name w:val="heading 1"/>
    <w:aliases w:val="H1-no dt pt"/>
    <w:basedOn w:val="Normal"/>
    <w:next w:val="Normal"/>
    <w:link w:val="Heading1Char"/>
    <w:uiPriority w:val="9"/>
    <w:qFormat/>
    <w:rsid w:val="00830139"/>
    <w:pPr>
      <w:keepNext/>
      <w:keepLines/>
      <w:numPr>
        <w:numId w:val="26"/>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aliases w:val="Heading 2 - no dt pt"/>
    <w:basedOn w:val="Normal"/>
    <w:next w:val="Normal"/>
    <w:link w:val="Heading2Char"/>
    <w:uiPriority w:val="9"/>
    <w:qFormat/>
    <w:rsid w:val="00830139"/>
    <w:pPr>
      <w:keepNext/>
      <w:keepLines/>
      <w:numPr>
        <w:ilvl w:val="1"/>
        <w:numId w:val="26"/>
      </w:numPr>
      <w:spacing w:before="280" w:after="240"/>
      <w:outlineLvl w:val="1"/>
    </w:pPr>
    <w:rPr>
      <w:rFonts w:asciiTheme="majorHAnsi" w:eastAsiaTheme="majorEastAsia" w:hAnsiTheme="majorHAnsi" w:cstheme="majorBidi"/>
      <w:b/>
      <w:color w:val="2C4BA0" w:themeColor="accent1"/>
      <w:sz w:val="28"/>
      <w:szCs w:val="26"/>
    </w:rPr>
  </w:style>
  <w:style w:type="paragraph" w:styleId="Heading3">
    <w:name w:val="heading 3"/>
    <w:aliases w:val="Heading 3-no dt pt"/>
    <w:basedOn w:val="Normal"/>
    <w:next w:val="Normal"/>
    <w:link w:val="Heading3Char"/>
    <w:uiPriority w:val="9"/>
    <w:qFormat/>
    <w:rsid w:val="00830139"/>
    <w:pPr>
      <w:keepNext/>
      <w:keepLines/>
      <w:numPr>
        <w:ilvl w:val="2"/>
        <w:numId w:val="26"/>
      </w:numPr>
      <w:spacing w:before="240" w:after="100"/>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5F158A"/>
    <w:pPr>
      <w:numPr>
        <w:ilvl w:val="5"/>
      </w:numPr>
      <w:spacing w:before="200"/>
      <w:outlineLvl w:val="3"/>
    </w:pPr>
    <w:rPr>
      <w:b w:val="0"/>
      <w:i/>
      <w:color w:val="auto"/>
      <w:szCs w:val="18"/>
    </w:rPr>
  </w:style>
  <w:style w:type="paragraph" w:styleId="Heading5">
    <w:name w:val="heading 5"/>
    <w:basedOn w:val="Heading4"/>
    <w:next w:val="Normal"/>
    <w:link w:val="Heading5Char"/>
    <w:uiPriority w:val="9"/>
    <w:qFormat/>
    <w:rsid w:val="005F158A"/>
    <w:pPr>
      <w:numPr>
        <w:ilvl w:val="0"/>
        <w:numId w:val="0"/>
      </w:numPr>
      <w:ind w:left="1134" w:hanging="1134"/>
      <w:outlineLvl w:val="4"/>
    </w:pPr>
    <w:rPr>
      <w:b/>
      <w:i w:val="0"/>
      <w:color w:val="2C4BA0" w:themeColor="accent1"/>
      <w:sz w:val="18"/>
    </w:rPr>
  </w:style>
  <w:style w:type="paragraph" w:styleId="Heading6">
    <w:name w:val="heading 6"/>
    <w:basedOn w:val="Heading4"/>
    <w:next w:val="Normal"/>
    <w:link w:val="Heading6Char"/>
    <w:uiPriority w:val="9"/>
    <w:qFormat/>
    <w:rsid w:val="005E29B4"/>
    <w:p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133B8B"/>
    <w:pPr>
      <w:keepNext/>
      <w:keepLines/>
      <w:numPr>
        <w:ilvl w:val="6"/>
        <w:numId w:val="57"/>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5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3B8B"/>
    <w:pPr>
      <w:keepNext/>
      <w:keepLines/>
      <w:numPr>
        <w:ilvl w:val="8"/>
        <w:numId w:val="5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sz w:val="28"/>
      <w:szCs w:val="28"/>
    </w:rPr>
  </w:style>
  <w:style w:type="paragraph" w:styleId="NoSpacing">
    <w:name w:val="No Spacing"/>
    <w:basedOn w:val="Normal"/>
    <w:link w:val="NoSpacingChar"/>
    <w:uiPriority w:val="1"/>
    <w:qFormat/>
    <w:rsid w:val="00D34DC7"/>
    <w:pPr>
      <w:spacing w:after="0"/>
    </w:pPr>
  </w:style>
  <w:style w:type="paragraph" w:styleId="ListBullet">
    <w:name w:val="List Bullet"/>
    <w:basedOn w:val="Normal"/>
    <w:uiPriority w:val="99"/>
    <w:unhideWhenUsed/>
    <w:qFormat/>
    <w:rsid w:val="005B22C5"/>
    <w:pPr>
      <w:numPr>
        <w:numId w:val="56"/>
      </w:numPr>
    </w:pPr>
    <w:rPr>
      <w:kern w:val="2"/>
      <w14:ligatures w14:val="standardContextual"/>
    </w:rPr>
  </w:style>
  <w:style w:type="paragraph" w:styleId="ListBullet2">
    <w:name w:val="List Bullet 2"/>
    <w:basedOn w:val="Normal"/>
    <w:uiPriority w:val="99"/>
    <w:unhideWhenUsed/>
    <w:qFormat/>
    <w:rsid w:val="005B22C5"/>
    <w:pPr>
      <w:numPr>
        <w:ilvl w:val="1"/>
        <w:numId w:val="56"/>
      </w:numPr>
      <w:ind w:left="568" w:hanging="284"/>
    </w:pPr>
    <w:rPr>
      <w:kern w:val="2"/>
      <w14:ligatures w14:val="standardContextual"/>
    </w:rPr>
  </w:style>
  <w:style w:type="paragraph" w:styleId="ListNumber">
    <w:name w:val="List Number"/>
    <w:basedOn w:val="Normal"/>
    <w:uiPriority w:val="99"/>
    <w:unhideWhenUsed/>
    <w:qFormat/>
    <w:rsid w:val="00857FCE"/>
    <w:pPr>
      <w:ind w:left="851" w:hanging="851"/>
    </w:pPr>
    <w:rPr>
      <w:b/>
    </w:rPr>
  </w:style>
  <w:style w:type="numbering" w:customStyle="1" w:styleId="Bullets">
    <w:name w:val="Bullets"/>
    <w:uiPriority w:val="99"/>
    <w:rsid w:val="00A935D6"/>
    <w:pPr>
      <w:numPr>
        <w:numId w:val="1"/>
      </w:numPr>
    </w:pPr>
  </w:style>
  <w:style w:type="character" w:customStyle="1" w:styleId="Heading1Char">
    <w:name w:val="Heading 1 Char"/>
    <w:aliases w:val="H1-no dt pt Char"/>
    <w:basedOn w:val="DefaultParagraphFont"/>
    <w:link w:val="Heading1"/>
    <w:uiPriority w:val="9"/>
    <w:rsid w:val="005F158A"/>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857FCE"/>
    <w:pPr>
      <w:ind w:left="851" w:hanging="851"/>
    </w:pPr>
  </w:style>
  <w:style w:type="character" w:customStyle="1" w:styleId="Heading2Char">
    <w:name w:val="Heading 2 Char"/>
    <w:aliases w:val="Heading 2 - no dt pt Char"/>
    <w:basedOn w:val="DefaultParagraphFont"/>
    <w:link w:val="Heading2"/>
    <w:uiPriority w:val="9"/>
    <w:rsid w:val="005F158A"/>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rsid w:val="00594496"/>
    <w:pPr>
      <w:ind w:left="284"/>
      <w:contextualSpacing/>
    </w:pPr>
  </w:style>
  <w:style w:type="paragraph" w:styleId="Header">
    <w:name w:val="header"/>
    <w:link w:val="HeaderChar"/>
    <w:uiPriority w:val="9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2"/>
      </w:numPr>
    </w:pPr>
  </w:style>
  <w:style w:type="paragraph" w:styleId="ListBullet3">
    <w:name w:val="List Bullet 3"/>
    <w:basedOn w:val="Normal"/>
    <w:uiPriority w:val="99"/>
    <w:unhideWhenUsed/>
    <w:qFormat/>
    <w:rsid w:val="00A935D6"/>
    <w:pPr>
      <w:numPr>
        <w:ilvl w:val="2"/>
        <w:numId w:val="56"/>
      </w:numPr>
    </w:pPr>
    <w:rPr>
      <w:kern w:val="2"/>
      <w14:ligatures w14:val="standardContextual"/>
    </w:r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857FCE"/>
    <w:pPr>
      <w:tabs>
        <w:tab w:val="num" w:pos="1134"/>
      </w:tabs>
      <w:ind w:left="851" w:hanging="851"/>
    </w:pPr>
  </w:style>
  <w:style w:type="paragraph" w:styleId="ListNumber4">
    <w:name w:val="List Number 4"/>
    <w:basedOn w:val="Normal"/>
    <w:uiPriority w:val="99"/>
    <w:unhideWhenUsed/>
    <w:qFormat/>
    <w:rsid w:val="00857FCE"/>
    <w:pPr>
      <w:ind w:left="851" w:hanging="851"/>
    </w:pPr>
  </w:style>
  <w:style w:type="paragraph" w:styleId="ListNumber5">
    <w:name w:val="List Number 5"/>
    <w:basedOn w:val="Normal"/>
    <w:uiPriority w:val="99"/>
    <w:unhideWhenUsed/>
    <w:rsid w:val="00857FCE"/>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aliases w:val="Heading 3-no dt pt Char"/>
    <w:basedOn w:val="DefaultParagraphFont"/>
    <w:link w:val="Heading3"/>
    <w:uiPriority w:val="9"/>
    <w:rsid w:val="005F158A"/>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5F158A"/>
    <w:rPr>
      <w:rFonts w:asciiTheme="majorHAnsi" w:eastAsiaTheme="majorEastAsia" w:hAnsiTheme="majorHAnsi" w:cstheme="majorBidi"/>
      <w:i/>
      <w:sz w:val="20"/>
      <w:szCs w:val="18"/>
    </w:rPr>
  </w:style>
  <w:style w:type="character" w:customStyle="1" w:styleId="Heading5Char">
    <w:name w:val="Heading 5 Char"/>
    <w:basedOn w:val="DefaultParagraphFont"/>
    <w:link w:val="Heading5"/>
    <w:uiPriority w:val="9"/>
    <w:rsid w:val="005F158A"/>
    <w:rPr>
      <w:rFonts w:asciiTheme="majorHAnsi" w:eastAsiaTheme="majorEastAsia" w:hAnsiTheme="majorHAnsi" w:cstheme="majorBidi"/>
      <w:b/>
      <w:color w:val="2C4BA0" w:themeColor="accent1"/>
      <w:kern w:val="2"/>
      <w:sz w:val="18"/>
      <w:szCs w:val="18"/>
      <w14:ligatures w14:val="standardContextual"/>
    </w:rPr>
  </w:style>
  <w:style w:type="numbering" w:customStyle="1" w:styleId="ListHeadings">
    <w:name w:val="List Headings"/>
    <w:uiPriority w:val="99"/>
    <w:rsid w:val="005E29B4"/>
    <w:pPr>
      <w:numPr>
        <w:numId w:val="3"/>
      </w:numPr>
    </w:pPr>
  </w:style>
  <w:style w:type="paragraph" w:styleId="Title">
    <w:name w:val="Title"/>
    <w:basedOn w:val="Normal"/>
    <w:next w:val="Normal"/>
    <w:link w:val="TitleChar"/>
    <w:uiPriority w:val="10"/>
    <w:rsid w:val="005B22C5"/>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5B22C5"/>
    <w:rPr>
      <w:sz w:val="44"/>
    </w:rPr>
  </w:style>
  <w:style w:type="paragraph" w:customStyle="1" w:styleId="Call-outbox">
    <w:name w:val="Call-out box"/>
    <w:basedOn w:val="Normal"/>
    <w:link w:val="Call-outboxChar"/>
    <w:uiPriority w:val="15"/>
    <w:rsid w:val="00F43CAF"/>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Call-outbox"/>
    <w:next w:val="Call-outbox"/>
    <w:link w:val="Call-outboxHeadingwithiconChar"/>
    <w:uiPriority w:val="15"/>
    <w:rsid w:val="00F43CAF"/>
    <w:pPr>
      <w:framePr w:wrap="around"/>
      <w:numPr>
        <w:numId w:val="67"/>
      </w:numPr>
      <w:spacing w:after="80"/>
    </w:pPr>
    <w:rPr>
      <w:b/>
      <w:color w:val="2C4BA0" w:themeColor="accent1"/>
    </w:rPr>
  </w:style>
  <w:style w:type="character" w:customStyle="1" w:styleId="Call-outboxChar">
    <w:name w:val="Call-out box Char"/>
    <w:basedOn w:val="DefaultParagraphFont"/>
    <w:link w:val="Call-outbox"/>
    <w:uiPriority w:val="15"/>
    <w:rsid w:val="00F43CAF"/>
    <w:rPr>
      <w:kern w:val="2"/>
      <w:sz w:val="18"/>
      <w:shd w:val="clear" w:color="auto" w:fill="F1F2F2" w:themeFill="accent3"/>
      <w14:ligatures w14:val="standardContextual"/>
    </w:rPr>
  </w:style>
  <w:style w:type="character" w:customStyle="1" w:styleId="Call-outboxHeadingwithiconChar">
    <w:name w:val="Call-out box Heading with icon Char"/>
    <w:basedOn w:val="Call-outboxChar"/>
    <w:link w:val="Call-outboxHeadingwithicon"/>
    <w:uiPriority w:val="15"/>
    <w:rsid w:val="00F43CAF"/>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5F158A"/>
    <w:pPr>
      <w:numPr>
        <w:numId w:val="0"/>
      </w:numPr>
      <w:outlineLvl w:val="9"/>
    </w:pPr>
  </w:style>
  <w:style w:type="paragraph" w:customStyle="1" w:styleId="Heading2-NoNumber">
    <w:name w:val="Heading 2 - No Number"/>
    <w:basedOn w:val="Heading2"/>
    <w:next w:val="Normal"/>
    <w:link w:val="Heading2-NoNumberChar"/>
    <w:uiPriority w:val="9"/>
    <w:qFormat/>
    <w:rsid w:val="005559E4"/>
    <w:pPr>
      <w:ind w:left="0" w:firstLine="0"/>
      <w:outlineLvl w:val="9"/>
    </w:pPr>
  </w:style>
  <w:style w:type="character" w:customStyle="1" w:styleId="Heading1-NoNumberChar">
    <w:name w:val="Heading 1 - No Number Char"/>
    <w:basedOn w:val="Heading1Char"/>
    <w:link w:val="Heading1-NoNumber"/>
    <w:uiPriority w:val="9"/>
    <w:rsid w:val="005F158A"/>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kern w:val="2"/>
      <w:sz w:val="28"/>
      <w:szCs w:val="26"/>
      <w14:ligatures w14:val="standardContextual"/>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
    <w:basedOn w:val="Normal"/>
    <w:next w:val="Normal"/>
    <w:link w:val="CaptionChar"/>
    <w:uiPriority w:val="35"/>
    <w:unhideWhenUsed/>
    <w:qFormat/>
    <w:rsid w:val="005B22C5"/>
    <w:pPr>
      <w:tabs>
        <w:tab w:val="left" w:pos="1134"/>
      </w:tabs>
      <w:spacing w:before="60" w:after="60"/>
    </w:pPr>
    <w:rPr>
      <w:color w:val="000000" w:themeColor="text1"/>
      <w:sz w:val="16"/>
    </w:rPr>
  </w:style>
  <w:style w:type="paragraph" w:styleId="List">
    <w:name w:val="List"/>
    <w:basedOn w:val="Normal"/>
    <w:uiPriority w:val="99"/>
    <w:unhideWhenUsed/>
    <w:rsid w:val="00E25474"/>
    <w:pPr>
      <w:numPr>
        <w:numId w:val="4"/>
      </w:numPr>
      <w:contextualSpacing/>
    </w:pPr>
  </w:style>
  <w:style w:type="paragraph" w:styleId="List2">
    <w:name w:val="List 2"/>
    <w:basedOn w:val="Normal"/>
    <w:uiPriority w:val="99"/>
    <w:unhideWhenUsed/>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5B22C5"/>
    <w:pPr>
      <w:spacing w:after="400"/>
      <w:ind w:left="0" w:firstLine="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E85FE7"/>
    <w:pPr>
      <w:ind w:left="0" w:firstLine="0"/>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kern w:val="2"/>
      <w:sz w:val="20"/>
      <w:szCs w:val="24"/>
      <w14:ligatures w14:val="standardContextual"/>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A935D6"/>
    <w:pPr>
      <w:numPr>
        <w:ilvl w:val="3"/>
        <w:numId w:val="56"/>
      </w:numPr>
    </w:pPr>
    <w:rPr>
      <w:kern w:val="2"/>
      <w14:ligatures w14:val="standardContextual"/>
    </w:rPr>
  </w:style>
  <w:style w:type="numbering" w:customStyle="1" w:styleId="TableNumbersBullets">
    <w:name w:val="Table Numbers &amp; Bullets"/>
    <w:uiPriority w:val="99"/>
    <w:rsid w:val="00EF0F33"/>
    <w:pPr>
      <w:numPr>
        <w:numId w:val="6"/>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5F158A"/>
    <w:pPr>
      <w:spacing w:after="40"/>
    </w:pPr>
    <w:rPr>
      <w:sz w:val="16"/>
      <w:szCs w:val="16"/>
    </w:rPr>
  </w:style>
  <w:style w:type="paragraph" w:customStyle="1" w:styleId="TableBullet">
    <w:name w:val="Table Bullet"/>
    <w:basedOn w:val="TableText"/>
    <w:link w:val="TableBulletChar"/>
    <w:uiPriority w:val="7"/>
    <w:qFormat/>
    <w:rsid w:val="00EF0F33"/>
    <w:pPr>
      <w:numPr>
        <w:ilvl w:val="1"/>
        <w:numId w:val="8"/>
      </w:numPr>
    </w:pPr>
  </w:style>
  <w:style w:type="character" w:customStyle="1" w:styleId="TableTextChar">
    <w:name w:val="Table Text Char"/>
    <w:basedOn w:val="DefaultParagraphFont"/>
    <w:link w:val="TableText"/>
    <w:uiPriority w:val="4"/>
    <w:rsid w:val="005F158A"/>
    <w:rPr>
      <w:sz w:val="16"/>
      <w:szCs w:val="16"/>
    </w:rPr>
  </w:style>
  <w:style w:type="paragraph" w:customStyle="1" w:styleId="TableBullet2">
    <w:name w:val="Table Bullet 2"/>
    <w:basedOn w:val="TableText"/>
    <w:link w:val="TableBullet2Char"/>
    <w:uiPriority w:val="7"/>
    <w:qFormat/>
    <w:rsid w:val="00EF0F33"/>
    <w:pPr>
      <w:numPr>
        <w:ilvl w:val="2"/>
        <w:numId w:val="8"/>
      </w:numPr>
    </w:pPr>
  </w:style>
  <w:style w:type="character" w:customStyle="1" w:styleId="TableBulletChar">
    <w:name w:val="Table Bullet Char"/>
    <w:basedOn w:val="TableTextChar"/>
    <w:link w:val="TableBullet"/>
    <w:uiPriority w:val="7"/>
    <w:rsid w:val="007074FE"/>
    <w:rPr>
      <w:sz w:val="16"/>
      <w:szCs w:val="16"/>
    </w:rPr>
  </w:style>
  <w:style w:type="paragraph" w:customStyle="1" w:styleId="TableNumbers">
    <w:name w:val="Table Numbers"/>
    <w:basedOn w:val="TableText"/>
    <w:link w:val="TableNumbersChar"/>
    <w:uiPriority w:val="7"/>
    <w:qFormat/>
    <w:rsid w:val="00EF0F33"/>
    <w:pPr>
      <w:numPr>
        <w:numId w:val="8"/>
      </w:numPr>
    </w:pPr>
  </w:style>
  <w:style w:type="character" w:customStyle="1" w:styleId="TableBullet2Char">
    <w:name w:val="Table Bullet 2 Char"/>
    <w:basedOn w:val="TableTextChar"/>
    <w:link w:val="TableBullet2"/>
    <w:uiPriority w:val="7"/>
    <w:rsid w:val="007074FE"/>
    <w:rPr>
      <w:sz w:val="16"/>
      <w:szCs w:val="16"/>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color w:val="6D6868" w:themeColor="accent2"/>
      <w:sz w:val="18"/>
      <w:szCs w:val="18"/>
    </w:rPr>
  </w:style>
  <w:style w:type="character" w:customStyle="1" w:styleId="TableNumbersChar">
    <w:name w:val="Table Numbers Char"/>
    <w:basedOn w:val="TableTextChar"/>
    <w:link w:val="TableNumbers"/>
    <w:uiPriority w:val="7"/>
    <w:rsid w:val="007074FE"/>
    <w:rPr>
      <w:sz w:val="16"/>
      <w:szCs w:val="16"/>
    </w:rPr>
  </w:style>
  <w:style w:type="paragraph" w:customStyle="1" w:styleId="FooterLeft">
    <w:name w:val="Footer Left"/>
    <w:basedOn w:val="Footer"/>
    <w:rsid w:val="00683ABA"/>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6717A9"/>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1E3648"/>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1E3648"/>
    <w:rPr>
      <w:color w:val="2C4BA0" w:themeColor="accent1"/>
      <w:sz w:val="24"/>
      <w:szCs w:val="24"/>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5E29B4"/>
    <w:pPr>
      <w:numPr>
        <w:ilvl w:val="3"/>
        <w:numId w:val="65"/>
      </w:numPr>
    </w:pPr>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35"/>
    <w:rsid w:val="005B22C5"/>
    <w:rPr>
      <w:color w:val="000000" w:themeColor="text1"/>
      <w:sz w:val="16"/>
    </w:rPr>
  </w:style>
  <w:style w:type="character" w:customStyle="1" w:styleId="CaptionImagesChar">
    <w:name w:val="Caption Images Char"/>
    <w:basedOn w:val="CaptionChar"/>
    <w:link w:val="CaptionImages"/>
    <w:rsid w:val="0034213F"/>
    <w:rPr>
      <w:color w:val="000000" w:themeColor="text1"/>
      <w:sz w:val="16"/>
    </w:rPr>
  </w:style>
  <w:style w:type="paragraph" w:customStyle="1" w:styleId="CaptionTables">
    <w:name w:val="Caption Tables"/>
    <w:basedOn w:val="Caption"/>
    <w:next w:val="Normal"/>
    <w:link w:val="CaptionTablesChar"/>
    <w:rsid w:val="008A6FBC"/>
    <w:pPr>
      <w:numPr>
        <w:ilvl w:val="4"/>
        <w:numId w:val="65"/>
      </w:numPr>
      <w:spacing w:after="180"/>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color w:val="000000" w:themeColor="text1"/>
      <w:sz w:val="16"/>
    </w:rPr>
  </w:style>
  <w:style w:type="character" w:customStyle="1" w:styleId="TableHeadingChar">
    <w:name w:val="Table Heading Char"/>
    <w:basedOn w:val="TableTextChar"/>
    <w:link w:val="TableHeading"/>
    <w:uiPriority w:val="6"/>
    <w:rsid w:val="007E5011"/>
    <w:rPr>
      <w:b/>
      <w:caps/>
      <w:color w:val="FFFFFF" w:themeColor="background1"/>
      <w:sz w:val="16"/>
      <w:szCs w:val="16"/>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after="160"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20"/>
      </w:numPr>
    </w:pPr>
  </w:style>
  <w:style w:type="character" w:customStyle="1" w:styleId="AppendixHeadingChar">
    <w:name w:val="Appendix Heading Char"/>
    <w:basedOn w:val="DefaultParagraphFont"/>
    <w:link w:val="AppendixHeading"/>
    <w:rsid w:val="000E21B9"/>
    <w:rPr>
      <w:b/>
      <w:bCs/>
      <w:color w:val="FFFFFF" w:themeColor="background1"/>
      <w:sz w:val="32"/>
      <w:szCs w:val="32"/>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Normal"/>
    <w:qFormat/>
    <w:rsid w:val="00F43CAF"/>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left="113" w:right="113"/>
    </w:pPr>
    <w:rPr>
      <w:b/>
      <w:color w:val="2C4BA0" w:themeColor="accent1"/>
      <w:kern w:val="2"/>
      <w14:ligatures w14:val="standardContextual"/>
    </w:r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sz w:val="20"/>
      <w:szCs w:val="20"/>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sz w:val="20"/>
      <w:szCs w:val="20"/>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paragraph" w:styleId="FootnoteText">
    <w:name w:val="footnote text"/>
    <w:basedOn w:val="Normal"/>
    <w:link w:val="FootnoteTextChar"/>
    <w:uiPriority w:val="99"/>
    <w:semiHidden/>
    <w:unhideWhenUsed/>
    <w:rsid w:val="00B50FF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50FFA"/>
    <w:rPr>
      <w:sz w:val="20"/>
      <w:szCs w:val="20"/>
    </w:rPr>
  </w:style>
  <w:style w:type="character" w:styleId="FootnoteReference">
    <w:name w:val="footnote reference"/>
    <w:basedOn w:val="DefaultParagraphFont"/>
    <w:uiPriority w:val="99"/>
    <w:semiHidden/>
    <w:unhideWhenUsed/>
    <w:rsid w:val="00B50FFA"/>
    <w:rPr>
      <w:vertAlign w:val="superscript"/>
    </w:rPr>
  </w:style>
  <w:style w:type="paragraph" w:customStyle="1" w:styleId="FigureCaption">
    <w:name w:val="Figure Caption"/>
    <w:basedOn w:val="Caption"/>
    <w:next w:val="BodyText"/>
    <w:uiPriority w:val="99"/>
    <w:semiHidden/>
    <w:rsid w:val="004633D7"/>
    <w:pPr>
      <w:tabs>
        <w:tab w:val="clear" w:pos="1134"/>
      </w:tabs>
      <w:spacing w:before="120" w:after="40" w:line="240" w:lineRule="auto"/>
    </w:pPr>
    <w:rPr>
      <w:rFonts w:eastAsiaTheme="minorEastAsia"/>
      <w:b/>
      <w:iCs/>
      <w:color w:val="000000" w:themeColor="text2"/>
      <w:sz w:val="20"/>
      <w:szCs w:val="18"/>
      <w:lang w:eastAsia="en-AU"/>
    </w:rPr>
  </w:style>
  <w:style w:type="paragraph" w:styleId="BodyText">
    <w:name w:val="Body Text"/>
    <w:basedOn w:val="Normal"/>
    <w:link w:val="BodyTextChar"/>
    <w:uiPriority w:val="99"/>
    <w:semiHidden/>
    <w:unhideWhenUsed/>
    <w:rsid w:val="004633D7"/>
    <w:pPr>
      <w:spacing w:after="120"/>
    </w:pPr>
  </w:style>
  <w:style w:type="character" w:customStyle="1" w:styleId="BodyTextChar">
    <w:name w:val="Body Text Char"/>
    <w:basedOn w:val="DefaultParagraphFont"/>
    <w:link w:val="BodyText"/>
    <w:uiPriority w:val="99"/>
    <w:semiHidden/>
    <w:rsid w:val="004633D7"/>
    <w:rPr>
      <w:sz w:val="18"/>
    </w:rPr>
  </w:style>
  <w:style w:type="character" w:styleId="Mention">
    <w:name w:val="Mention"/>
    <w:basedOn w:val="DefaultParagraphFont"/>
    <w:uiPriority w:val="99"/>
    <w:unhideWhenUsed/>
    <w:rsid w:val="00EA5ABF"/>
    <w:rPr>
      <w:color w:val="2B579A"/>
      <w:shd w:val="clear" w:color="auto" w:fill="E1DFDD"/>
    </w:rPr>
  </w:style>
  <w:style w:type="paragraph" w:customStyle="1" w:styleId="TableNumbers20">
    <w:name w:val="Table Numbers 2"/>
    <w:basedOn w:val="Normal"/>
    <w:qFormat/>
    <w:rsid w:val="00392705"/>
    <w:pPr>
      <w:spacing w:before="40" w:after="80" w:line="240" w:lineRule="auto"/>
    </w:pPr>
    <w:rPr>
      <w:sz w:val="16"/>
      <w:szCs w:val="16"/>
    </w:rPr>
  </w:style>
  <w:style w:type="paragraph" w:customStyle="1" w:styleId="TableNumbers30">
    <w:name w:val="Table Numbers 3"/>
    <w:basedOn w:val="Normal"/>
    <w:qFormat/>
    <w:rsid w:val="00392705"/>
    <w:pPr>
      <w:spacing w:before="40" w:after="80" w:line="240" w:lineRule="auto"/>
    </w:pPr>
    <w:rPr>
      <w:sz w:val="16"/>
      <w:szCs w:val="16"/>
    </w:rPr>
  </w:style>
  <w:style w:type="paragraph" w:customStyle="1" w:styleId="EPRTitle">
    <w:name w:val="EPR Title"/>
    <w:basedOn w:val="Normal"/>
    <w:qFormat/>
    <w:rsid w:val="00392705"/>
    <w:pPr>
      <w:spacing w:after="40" w:line="240" w:lineRule="auto"/>
    </w:pPr>
    <w:rPr>
      <w:b/>
      <w:bCs/>
      <w:sz w:val="16"/>
      <w:szCs w:val="16"/>
    </w:rPr>
  </w:style>
  <w:style w:type="paragraph" w:customStyle="1" w:styleId="Tablenumbers2">
    <w:name w:val="Table numbers 2"/>
    <w:basedOn w:val="List"/>
    <w:qFormat/>
    <w:rsid w:val="0081511E"/>
    <w:pPr>
      <w:numPr>
        <w:numId w:val="70"/>
      </w:numPr>
      <w:spacing w:before="60" w:after="60" w:line="240" w:lineRule="auto"/>
      <w:ind w:left="568" w:hanging="284"/>
      <w:contextualSpacing w:val="0"/>
    </w:pPr>
    <w:rPr>
      <w:sz w:val="16"/>
    </w:rPr>
  </w:style>
  <w:style w:type="paragraph" w:customStyle="1" w:styleId="Tablenumbers3">
    <w:name w:val="Table numbers 3"/>
    <w:basedOn w:val="TableNumbers"/>
    <w:qFormat/>
    <w:rsid w:val="0081511E"/>
    <w:pPr>
      <w:numPr>
        <w:numId w:val="71"/>
      </w:numPr>
      <w:spacing w:before="40" w:after="60" w:line="240" w:lineRule="auto"/>
      <w:ind w:left="851"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374547962">
      <w:bodyDiv w:val="1"/>
      <w:marLeft w:val="0"/>
      <w:marRight w:val="0"/>
      <w:marTop w:val="0"/>
      <w:marBottom w:val="0"/>
      <w:divBdr>
        <w:top w:val="none" w:sz="0" w:space="0" w:color="auto"/>
        <w:left w:val="none" w:sz="0" w:space="0" w:color="auto"/>
        <w:bottom w:val="none" w:sz="0" w:space="0" w:color="auto"/>
        <w:right w:val="none" w:sz="0" w:space="0" w:color="auto"/>
      </w:divBdr>
    </w:div>
    <w:div w:id="483661070">
      <w:bodyDiv w:val="1"/>
      <w:marLeft w:val="0"/>
      <w:marRight w:val="0"/>
      <w:marTop w:val="0"/>
      <w:marBottom w:val="0"/>
      <w:divBdr>
        <w:top w:val="none" w:sz="0" w:space="0" w:color="auto"/>
        <w:left w:val="none" w:sz="0" w:space="0" w:color="auto"/>
        <w:bottom w:val="none" w:sz="0" w:space="0" w:color="auto"/>
        <w:right w:val="none" w:sz="0" w:space="0" w:color="auto"/>
      </w:divBdr>
    </w:div>
    <w:div w:id="520900467">
      <w:bodyDiv w:val="1"/>
      <w:marLeft w:val="0"/>
      <w:marRight w:val="0"/>
      <w:marTop w:val="0"/>
      <w:marBottom w:val="0"/>
      <w:divBdr>
        <w:top w:val="none" w:sz="0" w:space="0" w:color="auto"/>
        <w:left w:val="none" w:sz="0" w:space="0" w:color="auto"/>
        <w:bottom w:val="none" w:sz="0" w:space="0" w:color="auto"/>
        <w:right w:val="none" w:sz="0" w:space="0" w:color="auto"/>
      </w:divBdr>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1204830240">
      <w:bodyDiv w:val="1"/>
      <w:marLeft w:val="0"/>
      <w:marRight w:val="0"/>
      <w:marTop w:val="0"/>
      <w:marBottom w:val="0"/>
      <w:divBdr>
        <w:top w:val="none" w:sz="0" w:space="0" w:color="auto"/>
        <w:left w:val="none" w:sz="0" w:space="0" w:color="auto"/>
        <w:bottom w:val="none" w:sz="0" w:space="0" w:color="auto"/>
        <w:right w:val="none" w:sz="0" w:space="0" w:color="auto"/>
      </w:divBdr>
    </w:div>
    <w:div w:id="1268198564">
      <w:bodyDiv w:val="1"/>
      <w:marLeft w:val="0"/>
      <w:marRight w:val="0"/>
      <w:marTop w:val="0"/>
      <w:marBottom w:val="0"/>
      <w:divBdr>
        <w:top w:val="none" w:sz="0" w:space="0" w:color="auto"/>
        <w:left w:val="none" w:sz="0" w:space="0" w:color="auto"/>
        <w:bottom w:val="none" w:sz="0" w:space="0" w:color="auto"/>
        <w:right w:val="none" w:sz="0" w:space="0" w:color="auto"/>
      </w:divBdr>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2036036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image" Target="media/image7.png"/><Relationship Id="rId21" Type="http://schemas.openxmlformats.org/officeDocument/2006/relationships/footer" Target="footer5.xml"/><Relationship Id="rId34" Type="http://schemas.openxmlformats.org/officeDocument/2006/relationships/footer" Target="footer10.xml"/><Relationship Id="rId42" Type="http://schemas.openxmlformats.org/officeDocument/2006/relationships/footer" Target="footer13.xml"/><Relationship Id="rId47" Type="http://schemas.openxmlformats.org/officeDocument/2006/relationships/header" Target="header17.xml"/><Relationship Id="rId50" Type="http://schemas.openxmlformats.org/officeDocument/2006/relationships/header" Target="header18.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8.xml"/><Relationship Id="rId11" Type="http://schemas.openxmlformats.org/officeDocument/2006/relationships/image" Target="media/image3.png"/><Relationship Id="rId24" Type="http://schemas.openxmlformats.org/officeDocument/2006/relationships/image" Target="media/image4.png"/><Relationship Id="rId32" Type="http://schemas.openxmlformats.org/officeDocument/2006/relationships/header" Target="header10.xml"/><Relationship Id="rId37" Type="http://schemas.openxmlformats.org/officeDocument/2006/relationships/footer" Target="footer12.xml"/><Relationship Id="rId40" Type="http://schemas.openxmlformats.org/officeDocument/2006/relationships/header" Target="header13.xml"/><Relationship Id="rId45" Type="http://schemas.openxmlformats.org/officeDocument/2006/relationships/footer" Target="footer15.xml"/><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footer" Target="footer9.xml"/><Relationship Id="rId44" Type="http://schemas.openxmlformats.org/officeDocument/2006/relationships/header" Target="header15.xml"/><Relationship Id="rId52"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header" Target="header8.xml"/><Relationship Id="rId30" Type="http://schemas.openxmlformats.org/officeDocument/2006/relationships/header" Target="header9.xml"/><Relationship Id="rId35" Type="http://schemas.openxmlformats.org/officeDocument/2006/relationships/footer" Target="footer11.xml"/><Relationship Id="rId43" Type="http://schemas.openxmlformats.org/officeDocument/2006/relationships/footer" Target="footer14.xml"/><Relationship Id="rId48" Type="http://schemas.openxmlformats.org/officeDocument/2006/relationships/footer" Target="footer16.xml"/><Relationship Id="rId8" Type="http://schemas.openxmlformats.org/officeDocument/2006/relationships/webSettings" Target="webSettings.xml"/><Relationship Id="rId51" Type="http://schemas.openxmlformats.org/officeDocument/2006/relationships/footer" Target="footer18.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5.png"/><Relationship Id="rId33" Type="http://schemas.openxmlformats.org/officeDocument/2006/relationships/header" Target="header11.xml"/><Relationship Id="rId38" Type="http://schemas.openxmlformats.org/officeDocument/2006/relationships/image" Target="media/image6.png"/><Relationship Id="rId46" Type="http://schemas.openxmlformats.org/officeDocument/2006/relationships/header" Target="header16.xml"/><Relationship Id="rId20" Type="http://schemas.openxmlformats.org/officeDocument/2006/relationships/footer" Target="footer4.xml"/><Relationship Id="rId41" Type="http://schemas.openxmlformats.org/officeDocument/2006/relationships/header" Target="header14.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footer" Target="footer7.xml"/><Relationship Id="rId36" Type="http://schemas.openxmlformats.org/officeDocument/2006/relationships/header" Target="header12.xml"/><Relationship Id="rId49" Type="http://schemas.openxmlformats.org/officeDocument/2006/relationships/footer" Target="footer17.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176649">
          <w:pPr>
            <w:pStyle w:val="3E70840594124E1BA78B4FC551C0FAE9"/>
          </w:pPr>
          <w:r w:rsidRPr="00724C52">
            <w:rPr>
              <w:highlight w:val="lightGray"/>
            </w:rPr>
            <w:t>[Click to add text]</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176649">
          <w:pPr>
            <w:pStyle w:val="A9360176820C4201B243F3572091DEB7"/>
          </w:pPr>
          <w:r w:rsidRPr="000E21B9">
            <w:rPr>
              <w:highlight w:val="darkGray"/>
            </w:rPr>
            <w:t>[Appendix Heading]</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07F0A"/>
    <w:rsid w:val="00040855"/>
    <w:rsid w:val="000464E2"/>
    <w:rsid w:val="0008542A"/>
    <w:rsid w:val="000873BA"/>
    <w:rsid w:val="000F124A"/>
    <w:rsid w:val="00106CCF"/>
    <w:rsid w:val="001673B1"/>
    <w:rsid w:val="00176649"/>
    <w:rsid w:val="001908AC"/>
    <w:rsid w:val="00197728"/>
    <w:rsid w:val="001A1BA2"/>
    <w:rsid w:val="001E2042"/>
    <w:rsid w:val="001F10C5"/>
    <w:rsid w:val="00215384"/>
    <w:rsid w:val="0022616E"/>
    <w:rsid w:val="0027497B"/>
    <w:rsid w:val="00274BDE"/>
    <w:rsid w:val="00285C81"/>
    <w:rsid w:val="00295FFA"/>
    <w:rsid w:val="002B0BC5"/>
    <w:rsid w:val="00307255"/>
    <w:rsid w:val="00322778"/>
    <w:rsid w:val="00343A15"/>
    <w:rsid w:val="00364CA9"/>
    <w:rsid w:val="0036583B"/>
    <w:rsid w:val="003679AD"/>
    <w:rsid w:val="003B1D57"/>
    <w:rsid w:val="003B1D65"/>
    <w:rsid w:val="003D2EC9"/>
    <w:rsid w:val="003D4B86"/>
    <w:rsid w:val="003F4C72"/>
    <w:rsid w:val="003F5BCB"/>
    <w:rsid w:val="00415C4C"/>
    <w:rsid w:val="00421309"/>
    <w:rsid w:val="004250FB"/>
    <w:rsid w:val="004424FE"/>
    <w:rsid w:val="0045398D"/>
    <w:rsid w:val="004601FA"/>
    <w:rsid w:val="004631D3"/>
    <w:rsid w:val="004F04BA"/>
    <w:rsid w:val="004F08E5"/>
    <w:rsid w:val="00506090"/>
    <w:rsid w:val="00511245"/>
    <w:rsid w:val="00533102"/>
    <w:rsid w:val="00553B99"/>
    <w:rsid w:val="00563C4B"/>
    <w:rsid w:val="005830C6"/>
    <w:rsid w:val="005968B4"/>
    <w:rsid w:val="005C1B98"/>
    <w:rsid w:val="005F2011"/>
    <w:rsid w:val="00600E7D"/>
    <w:rsid w:val="00632CF6"/>
    <w:rsid w:val="00637296"/>
    <w:rsid w:val="00654107"/>
    <w:rsid w:val="00673662"/>
    <w:rsid w:val="00686184"/>
    <w:rsid w:val="00693771"/>
    <w:rsid w:val="006B21A1"/>
    <w:rsid w:val="006D77F9"/>
    <w:rsid w:val="007002A3"/>
    <w:rsid w:val="00724DED"/>
    <w:rsid w:val="00727B0D"/>
    <w:rsid w:val="00733F9C"/>
    <w:rsid w:val="007341F7"/>
    <w:rsid w:val="00734F65"/>
    <w:rsid w:val="00766182"/>
    <w:rsid w:val="00776B80"/>
    <w:rsid w:val="00777F3E"/>
    <w:rsid w:val="007877B5"/>
    <w:rsid w:val="00796973"/>
    <w:rsid w:val="007A5A74"/>
    <w:rsid w:val="007A77E3"/>
    <w:rsid w:val="007C1859"/>
    <w:rsid w:val="007C7A0D"/>
    <w:rsid w:val="007D1CB8"/>
    <w:rsid w:val="007F6C91"/>
    <w:rsid w:val="007F75FB"/>
    <w:rsid w:val="00807E42"/>
    <w:rsid w:val="00817365"/>
    <w:rsid w:val="008350D8"/>
    <w:rsid w:val="0084026A"/>
    <w:rsid w:val="00865C54"/>
    <w:rsid w:val="0087216C"/>
    <w:rsid w:val="00883BA4"/>
    <w:rsid w:val="008A5682"/>
    <w:rsid w:val="008B36FE"/>
    <w:rsid w:val="008C5B75"/>
    <w:rsid w:val="008E20AC"/>
    <w:rsid w:val="008E7550"/>
    <w:rsid w:val="00901949"/>
    <w:rsid w:val="009052C6"/>
    <w:rsid w:val="00910F39"/>
    <w:rsid w:val="009223E7"/>
    <w:rsid w:val="00932D8F"/>
    <w:rsid w:val="00956F2C"/>
    <w:rsid w:val="0098720B"/>
    <w:rsid w:val="009910E3"/>
    <w:rsid w:val="009B7351"/>
    <w:rsid w:val="009C28DC"/>
    <w:rsid w:val="009F5A73"/>
    <w:rsid w:val="00A7543D"/>
    <w:rsid w:val="00A80822"/>
    <w:rsid w:val="00A8430E"/>
    <w:rsid w:val="00AB1CCB"/>
    <w:rsid w:val="00AC43FB"/>
    <w:rsid w:val="00AD5999"/>
    <w:rsid w:val="00AE28C0"/>
    <w:rsid w:val="00B07AB3"/>
    <w:rsid w:val="00B30488"/>
    <w:rsid w:val="00B4667E"/>
    <w:rsid w:val="00B62C33"/>
    <w:rsid w:val="00B90B93"/>
    <w:rsid w:val="00B96D0F"/>
    <w:rsid w:val="00BA4927"/>
    <w:rsid w:val="00BB16E7"/>
    <w:rsid w:val="00C27A26"/>
    <w:rsid w:val="00C3137D"/>
    <w:rsid w:val="00C54F1C"/>
    <w:rsid w:val="00CA24AF"/>
    <w:rsid w:val="00CC4534"/>
    <w:rsid w:val="00CE1D96"/>
    <w:rsid w:val="00CE4E2D"/>
    <w:rsid w:val="00CE7F6F"/>
    <w:rsid w:val="00D07C3E"/>
    <w:rsid w:val="00D41913"/>
    <w:rsid w:val="00D43B38"/>
    <w:rsid w:val="00D62B11"/>
    <w:rsid w:val="00D711ED"/>
    <w:rsid w:val="00D7239F"/>
    <w:rsid w:val="00D8329F"/>
    <w:rsid w:val="00DA367E"/>
    <w:rsid w:val="00DB2C33"/>
    <w:rsid w:val="00DB5552"/>
    <w:rsid w:val="00DC0B04"/>
    <w:rsid w:val="00DC5825"/>
    <w:rsid w:val="00DC752E"/>
    <w:rsid w:val="00DD69AF"/>
    <w:rsid w:val="00DF1DC7"/>
    <w:rsid w:val="00DF2428"/>
    <w:rsid w:val="00E0598C"/>
    <w:rsid w:val="00E17652"/>
    <w:rsid w:val="00E20B2B"/>
    <w:rsid w:val="00E34AC1"/>
    <w:rsid w:val="00E5075B"/>
    <w:rsid w:val="00E52729"/>
    <w:rsid w:val="00E542AF"/>
    <w:rsid w:val="00E66F4F"/>
    <w:rsid w:val="00E7324C"/>
    <w:rsid w:val="00E83EE6"/>
    <w:rsid w:val="00EA14A3"/>
    <w:rsid w:val="00EB6734"/>
    <w:rsid w:val="00EC701B"/>
    <w:rsid w:val="00ED61A9"/>
    <w:rsid w:val="00EE1E44"/>
    <w:rsid w:val="00EF6ADC"/>
    <w:rsid w:val="00F1142B"/>
    <w:rsid w:val="00F36B79"/>
    <w:rsid w:val="00F7281C"/>
    <w:rsid w:val="00F74BCD"/>
    <w:rsid w:val="00F9319D"/>
    <w:rsid w:val="00F968C5"/>
    <w:rsid w:val="00FB4ED3"/>
    <w:rsid w:val="00FC3B58"/>
    <w:rsid w:val="00FD1EEF"/>
    <w:rsid w:val="00FD3AC7"/>
    <w:rsid w:val="00FD4EDD"/>
    <w:rsid w:val="00FD618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6090"/>
    <w:rPr>
      <w:i/>
      <w:color w:val="auto"/>
      <w:bdr w:val="none" w:sz="0" w:space="0" w:color="auto"/>
      <w:shd w:val="clear" w:color="auto" w:fill="auto"/>
    </w:rPr>
  </w:style>
  <w:style w:type="paragraph" w:customStyle="1" w:styleId="3E70840594124E1BA78B4FC551C0FAE9">
    <w:name w:val="3E70840594124E1BA78B4FC551C0FAE9"/>
  </w:style>
  <w:style w:type="paragraph" w:customStyle="1" w:styleId="A9360176820C4201B243F3572091DEB7">
    <w:name w:val="A9360176820C4201B243F3572091DEB7"/>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EFE6D-13E4-485F-A226-8BAA2EE0DE69}">
  <ds:schemaRefs>
    <ds:schemaRef ds:uri="http://schemas.microsoft.com/sharepoint/v3/contenttype/forms"/>
  </ds:schemaRefs>
</ds:datastoreItem>
</file>

<file path=customXml/itemProps2.xml><?xml version="1.0" encoding="utf-8"?>
<ds:datastoreItem xmlns:ds="http://schemas.openxmlformats.org/officeDocument/2006/customXml" ds:itemID="{B150500D-AC8B-4F82-BC19-375FF5C2BC83}">
  <ds:schemaRefs>
    <ds:schemaRef ds:uri="http://www.w3.org/XML/1998/namespace"/>
    <ds:schemaRef ds:uri="http://purl.org/dc/dcmitype/"/>
    <ds:schemaRef ds:uri="http://schemas.openxmlformats.org/package/2006/metadata/core-properties"/>
    <ds:schemaRef ds:uri="http://purl.org/dc/elements/1.1/"/>
    <ds:schemaRef ds:uri="http://purl.org/dc/terms/"/>
    <ds:schemaRef ds:uri="fe36b737-7a15-45c9-aa55-60b829812b9c"/>
    <ds:schemaRef ds:uri="http://schemas.microsoft.com/office/2006/metadata/properties"/>
    <ds:schemaRef ds:uri="http://schemas.microsoft.com/office/2006/documentManagement/types"/>
    <ds:schemaRef ds:uri="http://schemas.microsoft.com/office/infopath/2007/PartnerControls"/>
    <ds:schemaRef ds:uri="fb1c2c90-7ebb-4f49-9b69-8e3e86b86080"/>
    <ds:schemaRef ds:uri="7e6efeb2-6871-4338-8041-a3189fc08d76"/>
  </ds:schemaRefs>
</ds:datastoreItem>
</file>

<file path=customXml/itemProps3.xml><?xml version="1.0" encoding="utf-8"?>
<ds:datastoreItem xmlns:ds="http://schemas.openxmlformats.org/officeDocument/2006/customXml" ds:itemID="{CB75397A-6920-43D7-9731-95168C6149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Metadata/LabelInfo.xml><?xml version="1.0" encoding="utf-8"?>
<clbl:labelList xmlns:clbl="http://schemas.microsoft.com/office/2020/mipLabelMetadata">
  <clbl:label id="{25a695a3-ddbc-4fff-bbf7-686c31f786d3}" enabled="1" method="Privileged" siteId="{a394e41c-cf8d-458e-ac1b-ddae1aa15629}" removed="0"/>
</clbl:labelList>
</file>

<file path=docProps/app.xml><?xml version="1.0" encoding="utf-8"?>
<Properties xmlns="http://schemas.openxmlformats.org/officeDocument/2006/extended-properties" xmlns:vt="http://schemas.openxmlformats.org/officeDocument/2006/docPropsVTypes">
  <Template>1-001-ANS-0000-EES-TE-0002_5.0</Template>
  <TotalTime>31</TotalTime>
  <Pages>18</Pages>
  <Words>6647</Words>
  <Characters>37889</Characters>
  <Application>Microsoft Office Word</Application>
  <DocSecurity>8</DocSecurity>
  <Lines>315</Lines>
  <Paragraphs>88</Paragraphs>
  <ScaleCrop>false</ScaleCrop>
  <HeadingPairs>
    <vt:vector size="2" baseType="variant">
      <vt:variant>
        <vt:lpstr>Title</vt:lpstr>
      </vt:variant>
      <vt:variant>
        <vt:i4>1</vt:i4>
      </vt:variant>
    </vt:vector>
  </HeadingPairs>
  <TitlesOfParts>
    <vt:vector size="1" baseType="lpstr">
      <vt:lpstr>EES Chapter 18: Air quality</vt:lpstr>
    </vt:vector>
  </TitlesOfParts>
  <Company/>
  <LinksUpToDate>false</LinksUpToDate>
  <CharactersWithSpaces>44448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Chapter 18: Air quality</dc:title>
  <dc:subject/>
  <cp:keywords/>
  <dc:description/>
  <cp:lastPrinted>2025-02-06T05:32:00Z</cp:lastPrinted>
  <dcterms:created xsi:type="dcterms:W3CDTF">2025-06-01T22:39:00Z</dcterms:created>
  <dcterms:modified xsi:type="dcterms:W3CDTF">2025-06-19T01:23:00Z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158b1204,117a951c,442ce483,77047d1c,1dd33681,783d08d,66f4fcee,4062e4d7,7378ee2,6e7ac016,75d96579,3942591,8de97c6,3f130eb4,1ba93031,28f619a8,50dc9ae7,2033dbd5,2533a25f,759f1079,71376b9c,23980be8,1e04b993</vt:lpwstr>
  </property>
  <property fmtid="{D5CDD505-2E9C-101B-9397-08002B2CF9AE}" pid="3" name="ClassificationContentMarkingFooterFontProps">
    <vt:lpwstr>#7f7f7f,7,Century Gothic</vt:lpwstr>
  </property>
  <property fmtid="{D5CDD505-2E9C-101B-9397-08002B2CF9AE}" pid="4" name="ClassificationContentMarkingFooterText">
    <vt:lpwstr>PUBLIC</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y fmtid="{D5CDD505-2E9C-101B-9397-08002B2CF9AE}" pid="14" name="ClassificationContentMarkingFooterShapeIds-1">
    <vt:lpwstr>29e384f6,8c16c9,5afc3533,264e8531,1e45fd4b,187c71fe</vt:lpwstr>
  </property>
</Properties>
</file>