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FAD72" w14:textId="504B096C" w:rsidR="005705E9" w:rsidRPr="005705E9" w:rsidRDefault="00BC4AA1" w:rsidP="00DF38A5">
      <w:r>
        <w:rPr>
          <w:noProof/>
        </w:rPr>
        <w:drawing>
          <wp:anchor distT="0" distB="0" distL="114300" distR="114300" simplePos="0" relativeHeight="251658242" behindDoc="0" locked="0" layoutInCell="1" allowOverlap="1" wp14:anchorId="730256A0" wp14:editId="44FB7DDB">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DDF8E" w14:textId="77777777" w:rsidR="00132002" w:rsidRDefault="00132002">
      <w:pPr>
        <w:spacing w:after="160"/>
      </w:pPr>
    </w:p>
    <w:p w14:paraId="57F62F10" w14:textId="77777777" w:rsidR="007B29C4" w:rsidRDefault="007B29C4">
      <w:pPr>
        <w:spacing w:after="160"/>
        <w:sectPr w:rsidR="007B29C4" w:rsidSect="00F65F91">
          <w:headerReference w:type="even" r:id="rId12"/>
          <w:headerReference w:type="default" r:id="rId13"/>
          <w:footerReference w:type="even" r:id="rId14"/>
          <w:footerReference w:type="default" r:id="rId15"/>
          <w:footerReference w:type="first" r:id="rId16"/>
          <w:pgSz w:w="11906" w:h="16838" w:code="9"/>
          <w:pgMar w:top="1418" w:right="1418" w:bottom="1418" w:left="1418" w:header="1134" w:footer="340" w:gutter="0"/>
          <w:cols w:space="708"/>
          <w:titlePg/>
          <w:docGrid w:linePitch="360"/>
        </w:sectPr>
      </w:pPr>
    </w:p>
    <w:p w14:paraId="4AC62E1D" w14:textId="77777777" w:rsidR="00DB680C" w:rsidRPr="00DB680C" w:rsidRDefault="00DB680C" w:rsidP="00DB680C">
      <w:pPr>
        <w:pStyle w:val="BG"/>
        <w:framePr w:wrap="around"/>
      </w:pPr>
    </w:p>
    <w:p w14:paraId="36C3AC08" w14:textId="77777777" w:rsidR="00517C08" w:rsidRDefault="00DA1172" w:rsidP="00962945">
      <w:pPr>
        <w:pStyle w:val="Heading1"/>
      </w:pPr>
      <w:bookmarkStart w:id="0" w:name="_Toc201048340"/>
      <w:r>
        <w:t>Noise and vibration</w:t>
      </w:r>
      <w:bookmarkEnd w:id="0"/>
    </w:p>
    <w:p w14:paraId="0BAB878D" w14:textId="77777777" w:rsidR="00A14C55" w:rsidRDefault="00A14C55" w:rsidP="00A14C55">
      <w:pPr>
        <w:pStyle w:val="Introduction"/>
        <w:rPr>
          <w:lang w:val="en-GB"/>
        </w:rPr>
      </w:pPr>
      <w:r w:rsidRPr="686DF24D">
        <w:rPr>
          <w:lang w:val="en-GB"/>
        </w:rPr>
        <w:t>This chapter</w:t>
      </w:r>
      <w:r w:rsidR="007C3911">
        <w:rPr>
          <w:lang w:val="en-GB"/>
        </w:rPr>
        <w:t xml:space="preserve"> provides </w:t>
      </w:r>
      <w:r w:rsidR="00B01020">
        <w:rPr>
          <w:lang w:val="en-GB"/>
        </w:rPr>
        <w:t>a</w:t>
      </w:r>
      <w:r w:rsidR="00D0084E">
        <w:rPr>
          <w:lang w:val="en-GB"/>
        </w:rPr>
        <w:t>n overview</w:t>
      </w:r>
      <w:r w:rsidR="007C3911">
        <w:rPr>
          <w:lang w:val="en-GB"/>
        </w:rPr>
        <w:t xml:space="preserve"> of the</w:t>
      </w:r>
      <w:r w:rsidR="00E97DF5">
        <w:rPr>
          <w:lang w:val="en-GB"/>
        </w:rPr>
        <w:t xml:space="preserve"> potential</w:t>
      </w:r>
      <w:r w:rsidR="007C3911">
        <w:rPr>
          <w:lang w:val="en-GB"/>
        </w:rPr>
        <w:t xml:space="preserve"> </w:t>
      </w:r>
      <w:r w:rsidR="00F44AC7">
        <w:rPr>
          <w:lang w:val="en-GB"/>
        </w:rPr>
        <w:t>noise and vibration</w:t>
      </w:r>
      <w:r w:rsidR="007C3911">
        <w:rPr>
          <w:lang w:val="en-GB"/>
        </w:rPr>
        <w:t xml:space="preserve"> impacts associated with the construction, operation and decommissioning of the Project. This chapter is based on </w:t>
      </w:r>
      <w:r w:rsidR="00E955B6" w:rsidRPr="00196482">
        <w:rPr>
          <w:b/>
          <w:bCs/>
          <w:lang w:val="en-GB"/>
        </w:rPr>
        <w:t xml:space="preserve">Technical Report </w:t>
      </w:r>
      <w:r w:rsidR="00971924">
        <w:rPr>
          <w:b/>
          <w:bCs/>
          <w:lang w:val="en-GB"/>
        </w:rPr>
        <w:t>O</w:t>
      </w:r>
      <w:r w:rsidR="00E955B6" w:rsidRPr="00196482">
        <w:rPr>
          <w:b/>
          <w:bCs/>
          <w:lang w:val="en-GB"/>
        </w:rPr>
        <w:t xml:space="preserve">: </w:t>
      </w:r>
      <w:r w:rsidR="00DA1172">
        <w:rPr>
          <w:b/>
          <w:bCs/>
          <w:lang w:val="en-GB"/>
        </w:rPr>
        <w:t>Noise and Vibration Impact Assessment</w:t>
      </w:r>
      <w:r w:rsidRPr="686DF24D">
        <w:rPr>
          <w:lang w:val="en-GB"/>
        </w:rPr>
        <w:t xml:space="preserve">. </w:t>
      </w:r>
    </w:p>
    <w:p w14:paraId="4E7BDB21" w14:textId="77777777" w:rsidR="005634CF" w:rsidRDefault="007F4236" w:rsidP="00230144">
      <w:pPr>
        <w:rPr>
          <w:lang w:val="en-GB"/>
        </w:rPr>
      </w:pPr>
      <w:r>
        <w:rPr>
          <w:lang w:val="en-GB"/>
        </w:rPr>
        <w:t>The noise and vibration generated through the construction</w:t>
      </w:r>
      <w:r w:rsidRPr="004B1487">
        <w:rPr>
          <w:lang w:val="en-GB"/>
        </w:rPr>
        <w:t xml:space="preserve">, operation and decommissioning of the Project may </w:t>
      </w:r>
      <w:r>
        <w:rPr>
          <w:lang w:val="en-GB"/>
        </w:rPr>
        <w:t>disturb</w:t>
      </w:r>
      <w:r w:rsidRPr="004B1487">
        <w:rPr>
          <w:lang w:val="en-GB"/>
        </w:rPr>
        <w:t xml:space="preserve"> </w:t>
      </w:r>
      <w:r w:rsidR="00F861CD">
        <w:rPr>
          <w:lang w:val="en-GB"/>
        </w:rPr>
        <w:t>sensitive r</w:t>
      </w:r>
      <w:r w:rsidR="2D0AFFE4" w:rsidRPr="182A9362">
        <w:rPr>
          <w:lang w:val="en-GB"/>
        </w:rPr>
        <w:t xml:space="preserve">eceivers </w:t>
      </w:r>
      <w:r w:rsidR="00F861CD">
        <w:rPr>
          <w:lang w:val="en-GB"/>
        </w:rPr>
        <w:t xml:space="preserve">including </w:t>
      </w:r>
      <w:r w:rsidRPr="004B1487">
        <w:rPr>
          <w:lang w:val="en-GB"/>
        </w:rPr>
        <w:t>residences</w:t>
      </w:r>
      <w:r w:rsidR="00657F88">
        <w:rPr>
          <w:lang w:val="en-GB"/>
        </w:rPr>
        <w:t xml:space="preserve"> (dwellings)</w:t>
      </w:r>
      <w:r w:rsidRPr="004B1487">
        <w:rPr>
          <w:lang w:val="en-GB"/>
        </w:rPr>
        <w:t>, schools and aged care facilities</w:t>
      </w:r>
      <w:r>
        <w:rPr>
          <w:lang w:val="en-GB"/>
        </w:rPr>
        <w:t xml:space="preserve">. </w:t>
      </w:r>
      <w:r w:rsidR="00DD46B2">
        <w:rPr>
          <w:lang w:val="en-GB"/>
        </w:rPr>
        <w:t>These receivers may experience noise and/or vibration d</w:t>
      </w:r>
      <w:r w:rsidR="0097330D">
        <w:rPr>
          <w:lang w:val="en-GB"/>
        </w:rPr>
        <w:t>uring s</w:t>
      </w:r>
      <w:r w:rsidR="0097330D" w:rsidRPr="0097330D">
        <w:rPr>
          <w:lang w:val="en-GB"/>
        </w:rPr>
        <w:t>ite preparation</w:t>
      </w:r>
      <w:r w:rsidR="003E0E54">
        <w:rPr>
          <w:lang w:val="en-GB"/>
        </w:rPr>
        <w:t xml:space="preserve"> (e.g.,</w:t>
      </w:r>
      <w:r w:rsidR="0097330D" w:rsidRPr="0097330D">
        <w:rPr>
          <w:lang w:val="en-GB"/>
        </w:rPr>
        <w:t xml:space="preserve"> vegetation clearance</w:t>
      </w:r>
      <w:r w:rsidR="003E0E54">
        <w:rPr>
          <w:lang w:val="en-GB"/>
        </w:rPr>
        <w:t xml:space="preserve"> and</w:t>
      </w:r>
      <w:r w:rsidR="00BF3CA9">
        <w:rPr>
          <w:lang w:val="en-GB"/>
        </w:rPr>
        <w:t xml:space="preserve"> earthworks</w:t>
      </w:r>
      <w:r w:rsidR="003E0E54">
        <w:rPr>
          <w:lang w:val="en-GB"/>
        </w:rPr>
        <w:t>)</w:t>
      </w:r>
      <w:r w:rsidR="00BF3CA9">
        <w:rPr>
          <w:lang w:val="en-GB"/>
        </w:rPr>
        <w:t>,</w:t>
      </w:r>
      <w:r w:rsidR="00970463">
        <w:rPr>
          <w:lang w:val="en-GB"/>
        </w:rPr>
        <w:t xml:space="preserve"> c</w:t>
      </w:r>
      <w:r w:rsidR="00970463" w:rsidRPr="00970463">
        <w:rPr>
          <w:lang w:val="en-GB"/>
        </w:rPr>
        <w:t>onstruction of hardstands</w:t>
      </w:r>
      <w:r w:rsidR="00755F6C">
        <w:rPr>
          <w:lang w:val="en-GB"/>
        </w:rPr>
        <w:t>,</w:t>
      </w:r>
      <w:r w:rsidR="00970463" w:rsidRPr="00970463">
        <w:rPr>
          <w:lang w:val="en-GB"/>
        </w:rPr>
        <w:t xml:space="preserve"> footings</w:t>
      </w:r>
      <w:r w:rsidR="00755F6C">
        <w:rPr>
          <w:lang w:val="en-GB"/>
        </w:rPr>
        <w:t xml:space="preserve"> and foundations</w:t>
      </w:r>
      <w:r w:rsidR="00970463" w:rsidRPr="00970463">
        <w:rPr>
          <w:lang w:val="en-GB"/>
        </w:rPr>
        <w:t>, concrete pouring</w:t>
      </w:r>
      <w:r w:rsidR="00DE4DA8">
        <w:rPr>
          <w:lang w:val="en-GB"/>
        </w:rPr>
        <w:t>, a</w:t>
      </w:r>
      <w:r w:rsidR="00DE4DA8" w:rsidRPr="00DE4DA8">
        <w:rPr>
          <w:lang w:val="en-GB"/>
        </w:rPr>
        <w:t>ssembly of the tower structures</w:t>
      </w:r>
      <w:r w:rsidR="00DE4DA8">
        <w:rPr>
          <w:lang w:val="en-GB"/>
        </w:rPr>
        <w:t>,</w:t>
      </w:r>
      <w:r w:rsidR="002113F0">
        <w:rPr>
          <w:lang w:val="en-GB"/>
        </w:rPr>
        <w:t xml:space="preserve"> construction</w:t>
      </w:r>
      <w:r w:rsidR="00DE4DA8">
        <w:rPr>
          <w:lang w:val="en-GB"/>
        </w:rPr>
        <w:t xml:space="preserve"> </w:t>
      </w:r>
      <w:r w:rsidR="00AF2803">
        <w:rPr>
          <w:lang w:val="en-GB"/>
        </w:rPr>
        <w:t xml:space="preserve">traffic, </w:t>
      </w:r>
      <w:r w:rsidR="003E0E54">
        <w:rPr>
          <w:lang w:val="en-GB"/>
        </w:rPr>
        <w:t>helicopter movements</w:t>
      </w:r>
      <w:r w:rsidR="00DE4DA8">
        <w:rPr>
          <w:lang w:val="en-GB"/>
        </w:rPr>
        <w:t xml:space="preserve">, </w:t>
      </w:r>
      <w:r w:rsidR="00551FAE">
        <w:rPr>
          <w:lang w:val="en-GB"/>
        </w:rPr>
        <w:t xml:space="preserve">operation of </w:t>
      </w:r>
      <w:r w:rsidR="00551FAE" w:rsidRPr="00551FAE">
        <w:rPr>
          <w:lang w:val="en-GB"/>
        </w:rPr>
        <w:t>terminal stations</w:t>
      </w:r>
      <w:r w:rsidR="00361210">
        <w:rPr>
          <w:lang w:val="en-GB"/>
        </w:rPr>
        <w:t xml:space="preserve"> and</w:t>
      </w:r>
      <w:r w:rsidR="00551FAE" w:rsidRPr="00551FAE">
        <w:rPr>
          <w:lang w:val="en-GB"/>
        </w:rPr>
        <w:t xml:space="preserve"> high voltage power transmission infrastructure (e.g., overhead transmission lines - aeolian and corona noise)</w:t>
      </w:r>
      <w:r w:rsidR="00361210">
        <w:rPr>
          <w:lang w:val="en-GB"/>
        </w:rPr>
        <w:t>,</w:t>
      </w:r>
      <w:r w:rsidR="00230144">
        <w:rPr>
          <w:lang w:val="en-GB"/>
        </w:rPr>
        <w:t xml:space="preserve"> </w:t>
      </w:r>
      <w:r w:rsidR="004B5CB8">
        <w:rPr>
          <w:lang w:val="en-GB"/>
        </w:rPr>
        <w:t xml:space="preserve">and </w:t>
      </w:r>
      <w:r w:rsidR="00230144">
        <w:rPr>
          <w:lang w:val="en-GB"/>
        </w:rPr>
        <w:t>d</w:t>
      </w:r>
      <w:r w:rsidR="00230144" w:rsidRPr="00230144">
        <w:rPr>
          <w:lang w:val="en-GB"/>
        </w:rPr>
        <w:t xml:space="preserve">ismantling </w:t>
      </w:r>
      <w:r w:rsidR="00230144">
        <w:rPr>
          <w:lang w:val="en-GB"/>
        </w:rPr>
        <w:t>and d</w:t>
      </w:r>
      <w:r w:rsidR="00230144" w:rsidRPr="00230144">
        <w:rPr>
          <w:lang w:val="en-GB"/>
        </w:rPr>
        <w:t xml:space="preserve">emolition </w:t>
      </w:r>
      <w:r w:rsidR="004B5CB8">
        <w:rPr>
          <w:lang w:val="en-GB"/>
        </w:rPr>
        <w:t>of the Project.</w:t>
      </w:r>
    </w:p>
    <w:p w14:paraId="00924F98" w14:textId="77777777" w:rsidR="680B8787" w:rsidRDefault="680B8787" w:rsidP="5ECC3970">
      <w:pPr>
        <w:rPr>
          <w:lang w:val="en-GB"/>
        </w:rPr>
      </w:pPr>
      <w:r w:rsidRPr="5ECC3970">
        <w:rPr>
          <w:lang w:val="en-GB"/>
        </w:rPr>
        <w:t xml:space="preserve">The </w:t>
      </w:r>
      <w:r w:rsidR="24E42D4D" w:rsidRPr="5ECC3970">
        <w:rPr>
          <w:lang w:val="en-GB"/>
        </w:rPr>
        <w:t xml:space="preserve">Project </w:t>
      </w:r>
      <w:r w:rsidR="3D9315B9" w:rsidRPr="5ECC3970">
        <w:rPr>
          <w:lang w:val="en-GB"/>
        </w:rPr>
        <w:t>passes through</w:t>
      </w:r>
      <w:r w:rsidRPr="5ECC3970">
        <w:rPr>
          <w:lang w:val="en-GB"/>
        </w:rPr>
        <w:t xml:space="preserve"> diverse environments, including </w:t>
      </w:r>
      <w:r w:rsidR="511809C9" w:rsidRPr="5ECC3970">
        <w:rPr>
          <w:lang w:val="en-GB"/>
        </w:rPr>
        <w:t xml:space="preserve">agricultural lands, </w:t>
      </w:r>
      <w:r w:rsidRPr="5ECC3970">
        <w:rPr>
          <w:lang w:val="en-GB"/>
        </w:rPr>
        <w:t xml:space="preserve">residential zones, and </w:t>
      </w:r>
      <w:r w:rsidR="28969001" w:rsidRPr="5ECC3970">
        <w:rPr>
          <w:lang w:val="en-GB"/>
        </w:rPr>
        <w:t>recreational areas</w:t>
      </w:r>
      <w:r w:rsidRPr="5ECC3970">
        <w:rPr>
          <w:lang w:val="en-GB"/>
        </w:rPr>
        <w:t xml:space="preserve">. Each of these areas </w:t>
      </w:r>
      <w:r w:rsidR="4DFA4B89" w:rsidRPr="5ECC3970">
        <w:rPr>
          <w:lang w:val="en-GB"/>
        </w:rPr>
        <w:t>has</w:t>
      </w:r>
      <w:r w:rsidRPr="5ECC3970">
        <w:rPr>
          <w:lang w:val="en-GB"/>
        </w:rPr>
        <w:t xml:space="preserve"> </w:t>
      </w:r>
      <w:r w:rsidR="42D6282E" w:rsidRPr="5ECC3970">
        <w:rPr>
          <w:lang w:val="en-GB"/>
        </w:rPr>
        <w:t xml:space="preserve">a </w:t>
      </w:r>
      <w:r w:rsidRPr="5ECC3970">
        <w:rPr>
          <w:lang w:val="en-GB"/>
        </w:rPr>
        <w:t xml:space="preserve">unique existing </w:t>
      </w:r>
      <w:r w:rsidR="37B48C3F" w:rsidRPr="5ECC3970">
        <w:rPr>
          <w:lang w:val="en-GB"/>
        </w:rPr>
        <w:t xml:space="preserve">ambient </w:t>
      </w:r>
      <w:r w:rsidRPr="5ECC3970">
        <w:rPr>
          <w:lang w:val="en-GB"/>
        </w:rPr>
        <w:t xml:space="preserve">sound environment, experiencing different levels of noise that contribute to the amenity of the area. </w:t>
      </w:r>
      <w:r w:rsidR="7D18C44D" w:rsidRPr="5ECC3970">
        <w:rPr>
          <w:lang w:val="en-GB"/>
        </w:rPr>
        <w:t xml:space="preserve">The ambient sound environment refers to the overall sound levels present in each area, encompassing both natural and human-made sounds. Environmental values, indicators, and objectives are associated with each ambient sound environment. </w:t>
      </w:r>
    </w:p>
    <w:p w14:paraId="08041C17" w14:textId="77777777" w:rsidR="009F1772" w:rsidRPr="009F1772" w:rsidRDefault="42D6282E" w:rsidP="009F1772">
      <w:pPr>
        <w:rPr>
          <w:lang w:val="en-GB"/>
        </w:rPr>
      </w:pPr>
      <w:r w:rsidRPr="5ECC3970">
        <w:rPr>
          <w:lang w:val="en-GB"/>
        </w:rPr>
        <w:t xml:space="preserve">The ambient sound environment is crucial for maintaining the environmental values that support human health and well-being. This includes </w:t>
      </w:r>
      <w:r w:rsidR="06ED2AB0" w:rsidRPr="5ECC3970">
        <w:rPr>
          <w:lang w:val="en-GB"/>
        </w:rPr>
        <w:t>maintaining</w:t>
      </w:r>
      <w:r w:rsidRPr="5ECC3970">
        <w:rPr>
          <w:lang w:val="en-GB"/>
        </w:rPr>
        <w:t xml:space="preserve"> sound levels that allow for restful sleep, peaceful recreation, and the overall enjoyment of natural and urban settings</w:t>
      </w:r>
      <w:r w:rsidR="16BAC602" w:rsidRPr="5ECC3970">
        <w:rPr>
          <w:lang w:val="en-GB"/>
        </w:rPr>
        <w:t>.</w:t>
      </w:r>
    </w:p>
    <w:p w14:paraId="20B655BB" w14:textId="77777777" w:rsidR="00517C08" w:rsidRDefault="00A14C55" w:rsidP="00967609">
      <w:pPr>
        <w:pStyle w:val="Heading2"/>
      </w:pPr>
      <w:bookmarkStart w:id="1" w:name="_Toc201048341"/>
      <w:r>
        <w:t>Evaluation objective</w:t>
      </w:r>
      <w:bookmarkEnd w:id="1"/>
    </w:p>
    <w:p w14:paraId="0E03AED5" w14:textId="77777777" w:rsidR="00AB1D39" w:rsidRDefault="61A171D9" w:rsidP="4BF281E8">
      <w:r w:rsidRPr="42174E54">
        <w:rPr>
          <w:lang w:val="en-US"/>
        </w:rPr>
        <w:t xml:space="preserve">The </w:t>
      </w:r>
      <w:r w:rsidR="6DAF85D6" w:rsidRPr="42174E54">
        <w:rPr>
          <w:lang w:val="en-US"/>
        </w:rPr>
        <w:t xml:space="preserve">scoping </w:t>
      </w:r>
      <w:r w:rsidRPr="42174E54">
        <w:rPr>
          <w:lang w:val="en-US"/>
        </w:rPr>
        <w:t>requirements identify the following evaluation objective relevant to</w:t>
      </w:r>
      <w:r w:rsidR="749C7EC4" w:rsidRPr="42174E54">
        <w:rPr>
          <w:lang w:val="en-US"/>
        </w:rPr>
        <w:t xml:space="preserve"> noise and vibration:</w:t>
      </w:r>
    </w:p>
    <w:p w14:paraId="3E56CC93" w14:textId="77777777" w:rsidR="007F4236" w:rsidRPr="00323704" w:rsidRDefault="007F4236" w:rsidP="00E86066">
      <w:pPr>
        <w:pStyle w:val="Call-outbox"/>
        <w:framePr w:w="9089" w:hSpace="170" w:vSpace="170" w:wrap="around"/>
        <w:rPr>
          <w:b/>
          <w:bCs/>
        </w:rPr>
      </w:pPr>
      <w:r w:rsidRPr="00323704">
        <w:rPr>
          <w:b/>
          <w:bCs/>
        </w:rPr>
        <w:t>Evaluation objective</w:t>
      </w:r>
    </w:p>
    <w:p w14:paraId="22F30586" w14:textId="77777777" w:rsidR="007F4236" w:rsidRPr="0067122B" w:rsidRDefault="76188B3F" w:rsidP="4BF281E8">
      <w:pPr>
        <w:pStyle w:val="Call-outbox"/>
        <w:framePr w:w="9089" w:hSpace="170" w:vSpace="170" w:wrap="around"/>
      </w:pPr>
      <w:r w:rsidRPr="42174E54">
        <w:rPr>
          <w:lang w:val="en-US"/>
        </w:rPr>
        <w:t>Avoid, or minimise where avoidance is not possible, adverse effects for community amenity, health and safety, with regard to construction noise, vibration, dust, lighting, waste, greenhouse gas emissions, transport network, operational noise, fire risk management and electromagnetic radiation.</w:t>
      </w:r>
    </w:p>
    <w:p w14:paraId="6027A6DE" w14:textId="77777777" w:rsidR="00F9041B" w:rsidRDefault="61A171D9" w:rsidP="4BF281E8">
      <w:r w:rsidRPr="42174E54">
        <w:rPr>
          <w:lang w:val="en-US"/>
        </w:rPr>
        <w:t xml:space="preserve">In response to </w:t>
      </w:r>
      <w:r w:rsidR="7C81DAB0" w:rsidRPr="42174E54">
        <w:rPr>
          <w:lang w:val="en-US"/>
        </w:rPr>
        <w:t>this</w:t>
      </w:r>
      <w:r w:rsidRPr="42174E54">
        <w:rPr>
          <w:lang w:val="en-US"/>
        </w:rPr>
        <w:t xml:space="preserve"> evaluation objective, </w:t>
      </w:r>
      <w:r w:rsidR="6DAF85D6" w:rsidRPr="42174E54">
        <w:rPr>
          <w:lang w:val="en-US"/>
        </w:rPr>
        <w:t xml:space="preserve">the </w:t>
      </w:r>
      <w:r w:rsidR="2B779E01" w:rsidRPr="42174E54">
        <w:rPr>
          <w:lang w:val="en-US"/>
        </w:rPr>
        <w:t>impacts</w:t>
      </w:r>
      <w:r w:rsidRPr="42174E54">
        <w:rPr>
          <w:lang w:val="en-US"/>
        </w:rPr>
        <w:t xml:space="preserve"> of the </w:t>
      </w:r>
      <w:r w:rsidR="00417038" w:rsidRPr="42174E54">
        <w:rPr>
          <w:lang w:val="en-US"/>
        </w:rPr>
        <w:t>Project</w:t>
      </w:r>
      <w:r w:rsidRPr="42174E54">
        <w:rPr>
          <w:lang w:val="en-US"/>
        </w:rPr>
        <w:t xml:space="preserve"> on </w:t>
      </w:r>
      <w:r w:rsidR="51E0C947" w:rsidRPr="42174E54">
        <w:rPr>
          <w:lang w:val="en-US"/>
        </w:rPr>
        <w:t xml:space="preserve">the ambient </w:t>
      </w:r>
      <w:r w:rsidR="7C81DAB0" w:rsidRPr="42174E54">
        <w:rPr>
          <w:lang w:val="en-US"/>
        </w:rPr>
        <w:t>noise and vibration</w:t>
      </w:r>
      <w:r w:rsidRPr="42174E54">
        <w:rPr>
          <w:lang w:val="en-US"/>
        </w:rPr>
        <w:t xml:space="preserve"> </w:t>
      </w:r>
      <w:r w:rsidR="47CBE4B8" w:rsidRPr="42174E54">
        <w:rPr>
          <w:lang w:val="en-US"/>
        </w:rPr>
        <w:t xml:space="preserve">environment </w:t>
      </w:r>
      <w:r w:rsidR="4611AA53" w:rsidRPr="42174E54">
        <w:rPr>
          <w:lang w:val="en-US"/>
        </w:rPr>
        <w:t>were</w:t>
      </w:r>
      <w:r w:rsidRPr="42174E54">
        <w:rPr>
          <w:lang w:val="en-US"/>
        </w:rPr>
        <w:t xml:space="preserve"> assessed</w:t>
      </w:r>
      <w:r w:rsidR="6A19DE88" w:rsidRPr="42174E54">
        <w:rPr>
          <w:lang w:val="en-US"/>
        </w:rPr>
        <w:t>,</w:t>
      </w:r>
      <w:r w:rsidRPr="42174E54">
        <w:rPr>
          <w:lang w:val="en-US"/>
        </w:rPr>
        <w:t xml:space="preserve"> and measures to avoid, minimise or manage potential </w:t>
      </w:r>
      <w:r w:rsidR="2B779E01" w:rsidRPr="42174E54">
        <w:rPr>
          <w:lang w:val="en-US"/>
        </w:rPr>
        <w:t>impacts</w:t>
      </w:r>
      <w:r w:rsidRPr="42174E54">
        <w:rPr>
          <w:lang w:val="en-US"/>
        </w:rPr>
        <w:t xml:space="preserve"> have been identified. These measures are discussed throughout this chapter</w:t>
      </w:r>
      <w:r w:rsidR="7D6C3968" w:rsidRPr="42174E54">
        <w:rPr>
          <w:lang w:val="en-US"/>
        </w:rPr>
        <w:t xml:space="preserve"> and </w:t>
      </w:r>
      <w:r w:rsidR="2406DCDA" w:rsidRPr="42174E54">
        <w:rPr>
          <w:lang w:val="en-US"/>
        </w:rPr>
        <w:t xml:space="preserve">have informed the development of </w:t>
      </w:r>
      <w:r w:rsidR="6A19DE88" w:rsidRPr="42174E54">
        <w:rPr>
          <w:lang w:val="en-US"/>
        </w:rPr>
        <w:t>Environmental Performance Requirements (</w:t>
      </w:r>
      <w:r w:rsidR="7D6C3968" w:rsidRPr="42174E54">
        <w:rPr>
          <w:lang w:val="en-US"/>
        </w:rPr>
        <w:t>EPRs</w:t>
      </w:r>
      <w:r w:rsidR="6A19DE88" w:rsidRPr="42174E54">
        <w:rPr>
          <w:lang w:val="en-US"/>
        </w:rPr>
        <w:t>)</w:t>
      </w:r>
      <w:r w:rsidRPr="42174E54">
        <w:rPr>
          <w:lang w:val="en-US"/>
        </w:rPr>
        <w:t>.</w:t>
      </w:r>
      <w:r w:rsidR="7D6C3968" w:rsidRPr="42174E54">
        <w:rPr>
          <w:lang w:val="en-US"/>
        </w:rPr>
        <w:t xml:space="preserve"> </w:t>
      </w:r>
      <w:r w:rsidR="071EDCF7" w:rsidRPr="42174E54">
        <w:rPr>
          <w:lang w:val="en-US"/>
        </w:rPr>
        <w:t>EPRs set out the environmental outcomes to be achieved through the implementation of mitigation measures during construction, operation and decommissioning to avoid</w:t>
      </w:r>
      <w:r w:rsidR="00A156ED">
        <w:rPr>
          <w:lang w:val="en-US"/>
        </w:rPr>
        <w:t>, minimise</w:t>
      </w:r>
      <w:r w:rsidR="071EDCF7" w:rsidRPr="42174E54">
        <w:rPr>
          <w:lang w:val="en-US"/>
        </w:rPr>
        <w:t xml:space="preserve"> and </w:t>
      </w:r>
      <w:r w:rsidR="00A94B67">
        <w:rPr>
          <w:lang w:val="en-US"/>
        </w:rPr>
        <w:t>manage</w:t>
      </w:r>
      <w:r w:rsidR="071EDCF7" w:rsidRPr="42174E54">
        <w:rPr>
          <w:lang w:val="en-US"/>
        </w:rPr>
        <w:t xml:space="preserve"> identified impacts. </w:t>
      </w:r>
      <w:r w:rsidR="1C0CB52E" w:rsidRPr="42174E54">
        <w:rPr>
          <w:lang w:val="en-US"/>
        </w:rPr>
        <w:t xml:space="preserve">Cumulative impacts </w:t>
      </w:r>
      <w:r w:rsidR="3AAB9580" w:rsidRPr="42174E54">
        <w:rPr>
          <w:lang w:val="en-US"/>
        </w:rPr>
        <w:t xml:space="preserve">associated with </w:t>
      </w:r>
      <w:r w:rsidR="4611AA53" w:rsidRPr="42174E54">
        <w:rPr>
          <w:lang w:val="en-US"/>
        </w:rPr>
        <w:t>relevant future projects were</w:t>
      </w:r>
      <w:r w:rsidR="3AAB9580" w:rsidRPr="42174E54">
        <w:rPr>
          <w:lang w:val="en-US"/>
        </w:rPr>
        <w:t xml:space="preserve"> </w:t>
      </w:r>
      <w:r w:rsidR="628DBB03" w:rsidRPr="42174E54">
        <w:rPr>
          <w:lang w:val="en-US"/>
        </w:rPr>
        <w:t xml:space="preserve">also </w:t>
      </w:r>
      <w:r w:rsidR="1C0CB52E" w:rsidRPr="42174E54">
        <w:rPr>
          <w:lang w:val="en-US"/>
        </w:rPr>
        <w:t>assessed</w:t>
      </w:r>
      <w:r w:rsidR="3AAB9580" w:rsidRPr="42174E54">
        <w:rPr>
          <w:lang w:val="en-US"/>
        </w:rPr>
        <w:t>.</w:t>
      </w:r>
    </w:p>
    <w:p w14:paraId="6C396D89" w14:textId="77777777" w:rsidR="00E72B0B" w:rsidRDefault="00A14C55" w:rsidP="00136794">
      <w:r>
        <w:t xml:space="preserve">Further information on how the </w:t>
      </w:r>
      <w:r w:rsidR="0024246C">
        <w:t>Project</w:t>
      </w:r>
      <w:r>
        <w:t xml:space="preserve"> has been designed to avoid and minimise </w:t>
      </w:r>
      <w:r w:rsidR="009D3F89">
        <w:t>impacts</w:t>
      </w:r>
      <w:r>
        <w:t xml:space="preserve"> is provided in </w:t>
      </w:r>
      <w:r w:rsidRPr="00A76620">
        <w:rPr>
          <w:b/>
          <w:bCs/>
        </w:rPr>
        <w:t xml:space="preserve">Chapter </w:t>
      </w:r>
      <w:r w:rsidR="00BD08F6">
        <w:rPr>
          <w:b/>
          <w:bCs/>
        </w:rPr>
        <w:t>5:</w:t>
      </w:r>
      <w:r w:rsidRPr="00A76620">
        <w:rPr>
          <w:b/>
          <w:bCs/>
          <w:color w:val="FF0000"/>
        </w:rPr>
        <w:t xml:space="preserve"> </w:t>
      </w:r>
      <w:r w:rsidRPr="00A76620">
        <w:rPr>
          <w:b/>
          <w:bCs/>
        </w:rPr>
        <w:t>Project development</w:t>
      </w:r>
      <w:r w:rsidR="7DB8BA81">
        <w:t xml:space="preserve"> and </w:t>
      </w:r>
      <w:r w:rsidR="7DB8BA81" w:rsidRPr="00A76620">
        <w:rPr>
          <w:b/>
          <w:bCs/>
        </w:rPr>
        <w:t>Chapter 6</w:t>
      </w:r>
      <w:r w:rsidR="7DB8BA81" w:rsidRPr="246769EB">
        <w:rPr>
          <w:b/>
          <w:bCs/>
        </w:rPr>
        <w:t>:</w:t>
      </w:r>
      <w:r w:rsidR="7DB8BA81" w:rsidRPr="00A76620">
        <w:rPr>
          <w:b/>
          <w:bCs/>
        </w:rPr>
        <w:t xml:space="preserve"> Project description</w:t>
      </w:r>
      <w:r>
        <w:t>.</w:t>
      </w:r>
    </w:p>
    <w:p w14:paraId="722C0745" w14:textId="77777777" w:rsidR="00EE060D" w:rsidRDefault="2F60A81A" w:rsidP="4BF281E8">
      <w:r w:rsidRPr="42174E54">
        <w:rPr>
          <w:lang w:val="en-US"/>
        </w:rPr>
        <w:t xml:space="preserve">Other aspects covered in the </w:t>
      </w:r>
      <w:r w:rsidR="03007A9B" w:rsidRPr="42174E54">
        <w:rPr>
          <w:lang w:val="en-US"/>
        </w:rPr>
        <w:t>Environment Effects Statement (</w:t>
      </w:r>
      <w:r w:rsidRPr="42174E54">
        <w:rPr>
          <w:lang w:val="en-US"/>
        </w:rPr>
        <w:t>EES</w:t>
      </w:r>
      <w:r w:rsidR="03007A9B" w:rsidRPr="42174E54">
        <w:rPr>
          <w:lang w:val="en-US"/>
        </w:rPr>
        <w:t>)</w:t>
      </w:r>
      <w:r w:rsidRPr="42174E54">
        <w:rPr>
          <w:lang w:val="en-US"/>
        </w:rPr>
        <w:t xml:space="preserve"> evaluation objective </w:t>
      </w:r>
      <w:r w:rsidR="00635279">
        <w:rPr>
          <w:lang w:val="en-US"/>
        </w:rPr>
        <w:t>a</w:t>
      </w:r>
      <w:r w:rsidR="00585DE9">
        <w:rPr>
          <w:lang w:val="en-US"/>
        </w:rPr>
        <w:t xml:space="preserve">nd relevant to noise and vibration </w:t>
      </w:r>
      <w:r w:rsidRPr="42174E54">
        <w:rPr>
          <w:lang w:val="en-US"/>
        </w:rPr>
        <w:t>are addressed in the following EES</w:t>
      </w:r>
      <w:r w:rsidR="628E47DE" w:rsidRPr="42174E54">
        <w:rPr>
          <w:lang w:val="en-US"/>
        </w:rPr>
        <w:t xml:space="preserve"> chapters</w:t>
      </w:r>
      <w:r w:rsidRPr="42174E54">
        <w:rPr>
          <w:lang w:val="en-US"/>
        </w:rPr>
        <w:t>:</w:t>
      </w:r>
    </w:p>
    <w:p w14:paraId="1E1FCE7D" w14:textId="77777777" w:rsidR="005E72CF" w:rsidRDefault="005E72CF" w:rsidP="00BD08F6">
      <w:pPr>
        <w:pStyle w:val="ListBullet"/>
        <w:rPr>
          <w:b/>
          <w:bCs/>
        </w:rPr>
        <w:sectPr w:rsidR="005E72CF" w:rsidSect="007A799C">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418" w:left="1418" w:header="1134" w:footer="340" w:gutter="0"/>
          <w:pgNumType w:start="1" w:chapStyle="1"/>
          <w:cols w:space="708"/>
          <w:docGrid w:linePitch="360"/>
        </w:sectPr>
      </w:pPr>
    </w:p>
    <w:p w14:paraId="454164F5" w14:textId="77777777" w:rsidR="00BD08F6" w:rsidRPr="00BD08F6" w:rsidRDefault="00BD08F6" w:rsidP="00BD08F6">
      <w:pPr>
        <w:pStyle w:val="ListBullet"/>
        <w:rPr>
          <w:b/>
          <w:bCs/>
        </w:rPr>
      </w:pPr>
      <w:r w:rsidRPr="00BD08F6">
        <w:rPr>
          <w:b/>
          <w:bCs/>
        </w:rPr>
        <w:t xml:space="preserve">Chapter 11: Landscape and visual </w:t>
      </w:r>
    </w:p>
    <w:p w14:paraId="78CAD2C8" w14:textId="77777777" w:rsidR="00486408" w:rsidRPr="00BD08F6" w:rsidRDefault="00486408" w:rsidP="00486408">
      <w:pPr>
        <w:pStyle w:val="ListBullet"/>
        <w:rPr>
          <w:b/>
          <w:bCs/>
        </w:rPr>
      </w:pPr>
      <w:r w:rsidRPr="00BD08F6">
        <w:rPr>
          <w:b/>
          <w:bCs/>
        </w:rPr>
        <w:t>Chapter 1</w:t>
      </w:r>
      <w:r>
        <w:rPr>
          <w:b/>
          <w:bCs/>
        </w:rPr>
        <w:t>3</w:t>
      </w:r>
      <w:r w:rsidRPr="00BD08F6">
        <w:rPr>
          <w:b/>
          <w:bCs/>
        </w:rPr>
        <w:t>: Bushfire</w:t>
      </w:r>
    </w:p>
    <w:p w14:paraId="18054350" w14:textId="77777777" w:rsidR="00486408" w:rsidRDefault="00486408" w:rsidP="00486408">
      <w:pPr>
        <w:pStyle w:val="ListBullet"/>
        <w:rPr>
          <w:b/>
          <w:bCs/>
        </w:rPr>
      </w:pPr>
      <w:r w:rsidRPr="00BD08F6">
        <w:rPr>
          <w:b/>
          <w:bCs/>
        </w:rPr>
        <w:t>Chapter 1</w:t>
      </w:r>
      <w:r>
        <w:rPr>
          <w:b/>
          <w:bCs/>
        </w:rPr>
        <w:t>7</w:t>
      </w:r>
      <w:r w:rsidRPr="00BD08F6">
        <w:rPr>
          <w:b/>
          <w:bCs/>
        </w:rPr>
        <w:t xml:space="preserve">: EMI and EMF </w:t>
      </w:r>
    </w:p>
    <w:p w14:paraId="1CF402E5" w14:textId="77777777" w:rsidR="00BD08F6" w:rsidRPr="00BD08F6" w:rsidRDefault="00BD08F6" w:rsidP="00EE060D">
      <w:pPr>
        <w:pStyle w:val="ListBullet"/>
        <w:rPr>
          <w:b/>
          <w:bCs/>
        </w:rPr>
      </w:pPr>
      <w:r w:rsidRPr="00BD08F6">
        <w:rPr>
          <w:b/>
          <w:bCs/>
        </w:rPr>
        <w:t>Chapter 1</w:t>
      </w:r>
      <w:r w:rsidR="00486408">
        <w:rPr>
          <w:b/>
          <w:bCs/>
        </w:rPr>
        <w:t>8</w:t>
      </w:r>
      <w:r w:rsidRPr="00BD08F6">
        <w:rPr>
          <w:b/>
          <w:bCs/>
        </w:rPr>
        <w:t>: Air quality</w:t>
      </w:r>
    </w:p>
    <w:p w14:paraId="581FD2D2" w14:textId="77777777" w:rsidR="00486408" w:rsidRPr="00BD08F6" w:rsidRDefault="00486408" w:rsidP="00EE060D">
      <w:pPr>
        <w:pStyle w:val="ListBullet"/>
        <w:rPr>
          <w:b/>
          <w:bCs/>
        </w:rPr>
      </w:pPr>
      <w:r w:rsidRPr="00BD08F6">
        <w:rPr>
          <w:b/>
          <w:bCs/>
        </w:rPr>
        <w:t>Chapter 2</w:t>
      </w:r>
      <w:r>
        <w:rPr>
          <w:b/>
          <w:bCs/>
        </w:rPr>
        <w:t>0</w:t>
      </w:r>
      <w:r w:rsidRPr="00BD08F6">
        <w:rPr>
          <w:b/>
          <w:bCs/>
        </w:rPr>
        <w:t>: Transport</w:t>
      </w:r>
      <w:r w:rsidRPr="00BD08F6" w:rsidDel="00486408">
        <w:rPr>
          <w:b/>
          <w:bCs/>
        </w:rPr>
        <w:t xml:space="preserve"> </w:t>
      </w:r>
    </w:p>
    <w:p w14:paraId="57E7B501" w14:textId="77777777" w:rsidR="00EE060D" w:rsidRPr="00486408" w:rsidRDefault="00BD08F6" w:rsidP="00104AF8">
      <w:pPr>
        <w:pStyle w:val="ListBullet"/>
        <w:rPr>
          <w:b/>
          <w:bCs/>
        </w:rPr>
      </w:pPr>
      <w:r w:rsidRPr="00486408">
        <w:rPr>
          <w:b/>
          <w:bCs/>
        </w:rPr>
        <w:t>Chapter 2</w:t>
      </w:r>
      <w:r w:rsidR="00486408" w:rsidRPr="00486408">
        <w:rPr>
          <w:b/>
          <w:bCs/>
        </w:rPr>
        <w:t>6</w:t>
      </w:r>
      <w:r w:rsidRPr="00486408">
        <w:rPr>
          <w:b/>
          <w:bCs/>
        </w:rPr>
        <w:t>: Greenhouse gas.</w:t>
      </w:r>
    </w:p>
    <w:p w14:paraId="6F17C4B9" w14:textId="77777777" w:rsidR="005E72CF" w:rsidRDefault="005E72CF" w:rsidP="00354C57">
      <w:pPr>
        <w:pStyle w:val="Heading2"/>
        <w:sectPr w:rsidR="005E72CF" w:rsidSect="005E72CF">
          <w:type w:val="continuous"/>
          <w:pgSz w:w="11906" w:h="16838" w:code="9"/>
          <w:pgMar w:top="1418" w:right="1418" w:bottom="1418" w:left="1418" w:header="1134" w:footer="340" w:gutter="0"/>
          <w:cols w:num="2" w:space="708"/>
          <w:docGrid w:linePitch="360"/>
        </w:sectPr>
      </w:pPr>
    </w:p>
    <w:p w14:paraId="7DE2D37B" w14:textId="77777777" w:rsidR="002B0409" w:rsidRDefault="6C75E45C" w:rsidP="00967609">
      <w:pPr>
        <w:pStyle w:val="Heading2"/>
      </w:pPr>
      <w:bookmarkStart w:id="2" w:name="_Toc201048342"/>
      <w:r>
        <w:lastRenderedPageBreak/>
        <w:t>Method</w:t>
      </w:r>
      <w:bookmarkEnd w:id="2"/>
    </w:p>
    <w:p w14:paraId="01D813A4" w14:textId="77777777" w:rsidR="00790E98" w:rsidRDefault="008A0136" w:rsidP="00E50F3A">
      <w:r w:rsidRPr="008A0136">
        <w:t xml:space="preserve">This section summarises the method adopted in </w:t>
      </w:r>
      <w:r w:rsidRPr="008A0136">
        <w:rPr>
          <w:b/>
          <w:bCs/>
        </w:rPr>
        <w:t xml:space="preserve">Technical Report </w:t>
      </w:r>
      <w:r>
        <w:rPr>
          <w:b/>
          <w:bCs/>
        </w:rPr>
        <w:t>O</w:t>
      </w:r>
      <w:r w:rsidRPr="008A0136">
        <w:rPr>
          <w:b/>
          <w:bCs/>
        </w:rPr>
        <w:t xml:space="preserve">: </w:t>
      </w:r>
      <w:r>
        <w:rPr>
          <w:b/>
          <w:bCs/>
        </w:rPr>
        <w:t>Noise and Vibration</w:t>
      </w:r>
      <w:r w:rsidRPr="008A0136">
        <w:rPr>
          <w:b/>
          <w:bCs/>
        </w:rPr>
        <w:t xml:space="preserve"> Impact Assessment,</w:t>
      </w:r>
      <w:r w:rsidRPr="008A0136">
        <w:t xml:space="preserve"> </w:t>
      </w:r>
      <w:r w:rsidR="00A27B1E">
        <w:t>which was informed by</w:t>
      </w:r>
      <w:r w:rsidRPr="008A0136">
        <w:t xml:space="preserve"> </w:t>
      </w:r>
      <w:r w:rsidRPr="008A0136">
        <w:rPr>
          <w:b/>
          <w:bCs/>
        </w:rPr>
        <w:t>Chapter 4: EES assessment framework and approach</w:t>
      </w:r>
      <w:r w:rsidR="4D1C2B25" w:rsidRPr="42174E54">
        <w:rPr>
          <w:lang w:val="en-US"/>
        </w:rPr>
        <w:t xml:space="preserve">. The key steps in assessing </w:t>
      </w:r>
      <w:r w:rsidR="5305FAFB" w:rsidRPr="42174E54">
        <w:rPr>
          <w:lang w:val="en-US"/>
        </w:rPr>
        <w:t xml:space="preserve">the impacts associated with </w:t>
      </w:r>
      <w:r w:rsidR="433C2FA8" w:rsidRPr="42174E54">
        <w:rPr>
          <w:lang w:val="en-US"/>
        </w:rPr>
        <w:t>noise and vibration</w:t>
      </w:r>
      <w:r w:rsidR="5305FAFB" w:rsidRPr="42174E54">
        <w:rPr>
          <w:lang w:val="en-US"/>
        </w:rPr>
        <w:t xml:space="preserve"> included:</w:t>
      </w:r>
    </w:p>
    <w:p w14:paraId="59763B17" w14:textId="55676384" w:rsidR="00692F67" w:rsidRPr="00DA0E51" w:rsidRDefault="6D640DFA" w:rsidP="44E2A961">
      <w:pPr>
        <w:pStyle w:val="ListBullet"/>
      </w:pPr>
      <w:r w:rsidRPr="44E2A961">
        <w:t>D</w:t>
      </w:r>
      <w:r w:rsidR="56437B25" w:rsidRPr="44E2A961">
        <w:t xml:space="preserve">efining a study area appropriate for </w:t>
      </w:r>
      <w:r w:rsidR="14EAE2D4" w:rsidRPr="44E2A961">
        <w:t>noise and vibration impacts</w:t>
      </w:r>
      <w:r w:rsidR="0E60A330" w:rsidRPr="44E2A961">
        <w:rPr>
          <w:color w:val="FF0000"/>
        </w:rPr>
        <w:t xml:space="preserve"> </w:t>
      </w:r>
      <w:r w:rsidR="0E60A330" w:rsidRPr="44E2A961">
        <w:t xml:space="preserve">as presented in </w:t>
      </w:r>
      <w:r w:rsidR="00AA6FAF">
        <w:rPr>
          <w:color w:val="FF0000"/>
        </w:rPr>
        <w:fldChar w:fldCharType="begin"/>
      </w:r>
      <w:r w:rsidR="00AA6FAF">
        <w:instrText xml:space="preserve"> REF _Ref180164118 \h </w:instrText>
      </w:r>
      <w:r w:rsidR="00AA6FAF">
        <w:rPr>
          <w:color w:val="FF0000"/>
        </w:rPr>
      </w:r>
      <w:r w:rsidR="00AA6FAF">
        <w:rPr>
          <w:color w:val="FF0000"/>
        </w:rPr>
        <w:fldChar w:fldCharType="separate"/>
      </w:r>
      <w:r w:rsidR="0076528C">
        <w:t xml:space="preserve">Figure </w:t>
      </w:r>
      <w:r w:rsidR="0076528C">
        <w:rPr>
          <w:noProof/>
        </w:rPr>
        <w:t>19</w:t>
      </w:r>
      <w:r w:rsidR="0076528C">
        <w:t>.</w:t>
      </w:r>
      <w:r w:rsidR="0076528C">
        <w:rPr>
          <w:noProof/>
        </w:rPr>
        <w:t>1</w:t>
      </w:r>
      <w:r w:rsidR="00AA6FAF">
        <w:rPr>
          <w:color w:val="FF0000"/>
        </w:rPr>
        <w:fldChar w:fldCharType="end"/>
      </w:r>
      <w:r w:rsidR="47170A00" w:rsidRPr="44E2A961">
        <w:t>.</w:t>
      </w:r>
      <w:r w:rsidR="14EAE2D4" w:rsidRPr="44E2A961">
        <w:t xml:space="preserve"> </w:t>
      </w:r>
      <w:r w:rsidR="3A60DD82" w:rsidRPr="44E2A961">
        <w:t>This include</w:t>
      </w:r>
      <w:r w:rsidR="33203C53" w:rsidRPr="44E2A961">
        <w:t>d</w:t>
      </w:r>
      <w:r w:rsidR="3A60DD82" w:rsidRPr="44E2A961">
        <w:t xml:space="preserve"> a 10km buffer either side of the </w:t>
      </w:r>
      <w:r w:rsidRPr="44E2A961">
        <w:t>Proposed Route</w:t>
      </w:r>
      <w:r w:rsidR="1D647D1D" w:rsidRPr="44E2A961">
        <w:t>,</w:t>
      </w:r>
      <w:r w:rsidRPr="44E2A961">
        <w:t xml:space="preserve"> </w:t>
      </w:r>
      <w:r w:rsidR="3A60DD82" w:rsidRPr="44E2A961">
        <w:t>laydown areas</w:t>
      </w:r>
      <w:r w:rsidR="08F31C4C" w:rsidRPr="44E2A961">
        <w:t xml:space="preserve"> and workforce accommodation facilities</w:t>
      </w:r>
      <w:r w:rsidR="3A60DD82" w:rsidRPr="44E2A961">
        <w:t>.</w:t>
      </w:r>
    </w:p>
    <w:p w14:paraId="27C5CA42" w14:textId="2288F77D" w:rsidR="00384B1D" w:rsidRPr="008D4C86" w:rsidRDefault="00384B1D" w:rsidP="00384B1D">
      <w:pPr>
        <w:pStyle w:val="ListBullet"/>
      </w:pPr>
      <w:r w:rsidRPr="008D4C86">
        <w:t xml:space="preserve">Dividing the study area into </w:t>
      </w:r>
      <w:r w:rsidR="00DB27F7">
        <w:t xml:space="preserve">five </w:t>
      </w:r>
      <w:r w:rsidRPr="008D4C86">
        <w:t xml:space="preserve">Noise Catchment Areas </w:t>
      </w:r>
      <w:r w:rsidR="00B575CB">
        <w:t>(</w:t>
      </w:r>
      <w:r w:rsidR="001F2EC8">
        <w:t xml:space="preserve">presented </w:t>
      </w:r>
      <w:r w:rsidR="00B575CB">
        <w:t xml:space="preserve">in </w:t>
      </w:r>
      <w:r w:rsidR="00B575CB" w:rsidRPr="008E5ED2">
        <w:fldChar w:fldCharType="begin"/>
      </w:r>
      <w:r w:rsidR="00B575CB" w:rsidRPr="00867674">
        <w:instrText xml:space="preserve"> REF _Ref180164118 \h </w:instrText>
      </w:r>
      <w:r w:rsidR="00B575CB" w:rsidRPr="008E5ED2">
        <w:fldChar w:fldCharType="separate"/>
      </w:r>
      <w:r w:rsidR="0076528C">
        <w:t xml:space="preserve">Figure </w:t>
      </w:r>
      <w:r w:rsidR="0076528C">
        <w:rPr>
          <w:noProof/>
        </w:rPr>
        <w:t>19</w:t>
      </w:r>
      <w:r w:rsidR="0076528C">
        <w:t>.</w:t>
      </w:r>
      <w:r w:rsidR="0076528C">
        <w:rPr>
          <w:noProof/>
        </w:rPr>
        <w:t>1</w:t>
      </w:r>
      <w:r w:rsidR="00B575CB" w:rsidRPr="008E5ED2">
        <w:fldChar w:fldCharType="end"/>
      </w:r>
      <w:r w:rsidR="00B575CB" w:rsidRPr="008E5ED2">
        <w:t xml:space="preserve">) </w:t>
      </w:r>
      <w:r w:rsidR="00324724" w:rsidRPr="00867674">
        <w:t xml:space="preserve">that </w:t>
      </w:r>
      <w:r w:rsidR="006E6931">
        <w:t>represent areas with</w:t>
      </w:r>
      <w:r w:rsidRPr="008D4C86">
        <w:t xml:space="preserve"> similar existing ambient sound environments based on current land use and noise monitoring results</w:t>
      </w:r>
      <w:r w:rsidR="562F05A3">
        <w:t>.</w:t>
      </w:r>
    </w:p>
    <w:p w14:paraId="69ED1BD8" w14:textId="77777777" w:rsidR="00692F67" w:rsidRDefault="41060980" w:rsidP="5ECC3970">
      <w:pPr>
        <w:pStyle w:val="ListBullet"/>
        <w:rPr>
          <w:lang w:val="en-US"/>
        </w:rPr>
      </w:pPr>
      <w:r w:rsidRPr="5ECC3970">
        <w:rPr>
          <w:lang w:val="en-US"/>
        </w:rPr>
        <w:t>R</w:t>
      </w:r>
      <w:r w:rsidR="691A1B79" w:rsidRPr="5ECC3970">
        <w:rPr>
          <w:lang w:val="en-US"/>
        </w:rPr>
        <w:t>eviewing applicable Commonwealth and Victorian legislation, and relevant local, state and national standards, guidelines and policies</w:t>
      </w:r>
      <w:r w:rsidR="00E9DD8B" w:rsidRPr="5ECC3970">
        <w:rPr>
          <w:lang w:val="en-US"/>
        </w:rPr>
        <w:t>.</w:t>
      </w:r>
    </w:p>
    <w:p w14:paraId="48520D74" w14:textId="66DD5B4C" w:rsidR="00DC6E4F" w:rsidRDefault="5A8014CA" w:rsidP="44E2A961">
      <w:pPr>
        <w:pStyle w:val="ListBullet"/>
      </w:pPr>
      <w:r w:rsidRPr="44E2A961">
        <w:t>Consulting with the relevant regulatory authorities and key stakeholders including E</w:t>
      </w:r>
      <w:r w:rsidR="17DF833B" w:rsidRPr="44E2A961">
        <w:t xml:space="preserve">nvironment </w:t>
      </w:r>
      <w:r w:rsidRPr="44E2A961">
        <w:t>P</w:t>
      </w:r>
      <w:r w:rsidR="17DF833B" w:rsidRPr="44E2A961">
        <w:t xml:space="preserve">rotection </w:t>
      </w:r>
      <w:r w:rsidRPr="44E2A961">
        <w:t>A</w:t>
      </w:r>
      <w:r w:rsidR="17DF833B" w:rsidRPr="44E2A961">
        <w:t>uthority (EPA)</w:t>
      </w:r>
      <w:r w:rsidRPr="44E2A961">
        <w:t xml:space="preserve"> Victoria, and reviewing the pins dropped by community members via the Project’s Social Pinpoint online mapping tool</w:t>
      </w:r>
      <w:r w:rsidR="0A0614DE" w:rsidRPr="44E2A961">
        <w:t>,</w:t>
      </w:r>
      <w:r w:rsidRPr="44E2A961">
        <w:t xml:space="preserve"> which identified locations, features and values of importance</w:t>
      </w:r>
      <w:r w:rsidR="4B543895" w:rsidRPr="44E2A961">
        <w:t>.</w:t>
      </w:r>
    </w:p>
    <w:p w14:paraId="0EDAE8C5" w14:textId="77777777" w:rsidR="00456A63" w:rsidRDefault="72641266" w:rsidP="4BF281E8">
      <w:pPr>
        <w:pStyle w:val="ListBullet"/>
      </w:pPr>
      <w:r w:rsidRPr="42174E54">
        <w:rPr>
          <w:lang w:val="en-US"/>
        </w:rPr>
        <w:t>C</w:t>
      </w:r>
      <w:r w:rsidR="61A35FDA" w:rsidRPr="42174E54">
        <w:rPr>
          <w:lang w:val="en-US"/>
        </w:rPr>
        <w:t xml:space="preserve">onducting </w:t>
      </w:r>
      <w:r w:rsidR="4F6CA243" w:rsidRPr="42174E54">
        <w:rPr>
          <w:lang w:val="en-US"/>
        </w:rPr>
        <w:t xml:space="preserve">a </w:t>
      </w:r>
      <w:r w:rsidR="61A35FDA" w:rsidRPr="42174E54">
        <w:rPr>
          <w:lang w:val="en-US"/>
        </w:rPr>
        <w:t>desktop review</w:t>
      </w:r>
      <w:r w:rsidR="4ACB7777" w:rsidRPr="42174E54">
        <w:rPr>
          <w:lang w:val="en-US"/>
        </w:rPr>
        <w:t xml:space="preserve"> of</w:t>
      </w:r>
      <w:r w:rsidR="1B1852C1" w:rsidRPr="42174E54">
        <w:rPr>
          <w:lang w:val="en-US"/>
        </w:rPr>
        <w:t xml:space="preserve"> land zoning and noise sensitive receivers</w:t>
      </w:r>
      <w:r w:rsidR="4ACB7777" w:rsidRPr="42174E54">
        <w:rPr>
          <w:lang w:val="en-US"/>
        </w:rPr>
        <w:t xml:space="preserve"> </w:t>
      </w:r>
      <w:r w:rsidR="5F148CE7" w:rsidRPr="42174E54">
        <w:rPr>
          <w:lang w:val="en-US"/>
        </w:rPr>
        <w:t xml:space="preserve">to </w:t>
      </w:r>
      <w:r w:rsidR="58DE7549" w:rsidRPr="42174E54">
        <w:rPr>
          <w:lang w:val="en-US"/>
        </w:rPr>
        <w:t>identify areas that were representative of different, or potentially different, ambient sound environments</w:t>
      </w:r>
      <w:r w:rsidR="232F3179" w:rsidRPr="42174E54">
        <w:rPr>
          <w:lang w:val="en-US"/>
        </w:rPr>
        <w:t>.</w:t>
      </w:r>
    </w:p>
    <w:p w14:paraId="7F2087EF" w14:textId="77F5B018" w:rsidR="008D4C86" w:rsidRDefault="776FC755" w:rsidP="4BF281E8">
      <w:pPr>
        <w:pStyle w:val="ListBullet"/>
      </w:pPr>
      <w:r w:rsidRPr="07CE7FB4">
        <w:rPr>
          <w:lang w:val="en-US"/>
        </w:rPr>
        <w:t xml:space="preserve">Conducting </w:t>
      </w:r>
      <w:r w:rsidR="63533E6D" w:rsidRPr="07CE7FB4">
        <w:rPr>
          <w:lang w:val="en-US"/>
        </w:rPr>
        <w:t xml:space="preserve">both unattended and </w:t>
      </w:r>
      <w:r w:rsidR="7B0AAAA2" w:rsidRPr="07CE7FB4">
        <w:rPr>
          <w:lang w:val="en-US"/>
        </w:rPr>
        <w:t xml:space="preserve">short-term attended </w:t>
      </w:r>
      <w:r w:rsidRPr="07CE7FB4">
        <w:rPr>
          <w:lang w:val="en-US"/>
        </w:rPr>
        <w:t xml:space="preserve">noise monitoring at </w:t>
      </w:r>
      <w:r w:rsidR="28DBB893" w:rsidRPr="07CE7FB4">
        <w:rPr>
          <w:lang w:val="en-US"/>
        </w:rPr>
        <w:t xml:space="preserve">select </w:t>
      </w:r>
      <w:r w:rsidR="1F229F8D" w:rsidRPr="07CE7FB4">
        <w:rPr>
          <w:lang w:val="en-US"/>
        </w:rPr>
        <w:t xml:space="preserve">locations </w:t>
      </w:r>
      <w:r w:rsidR="28DBB893" w:rsidRPr="07CE7FB4">
        <w:rPr>
          <w:lang w:val="en-US"/>
        </w:rPr>
        <w:t>t</w:t>
      </w:r>
      <w:r w:rsidR="1F229F8D" w:rsidRPr="07CE7FB4">
        <w:rPr>
          <w:lang w:val="en-US"/>
        </w:rPr>
        <w:t xml:space="preserve">hat </w:t>
      </w:r>
      <w:r w:rsidR="28DBB893" w:rsidRPr="07CE7FB4">
        <w:rPr>
          <w:lang w:val="en-US"/>
        </w:rPr>
        <w:t xml:space="preserve">represent the typical </w:t>
      </w:r>
      <w:r w:rsidR="12848444" w:rsidRPr="07CE7FB4">
        <w:rPr>
          <w:lang w:val="en-US"/>
        </w:rPr>
        <w:t>sound</w:t>
      </w:r>
      <w:r w:rsidR="28DBB893" w:rsidRPr="07CE7FB4">
        <w:rPr>
          <w:lang w:val="en-US"/>
        </w:rPr>
        <w:t xml:space="preserve"> environment around the nearest noise sensitive land uses to the </w:t>
      </w:r>
      <w:r w:rsidR="39C56B87" w:rsidRPr="07CE7FB4">
        <w:rPr>
          <w:lang w:val="en-US"/>
        </w:rPr>
        <w:t>Project</w:t>
      </w:r>
      <w:r w:rsidR="642EC367" w:rsidRPr="07CE7FB4">
        <w:rPr>
          <w:lang w:val="en-US"/>
        </w:rPr>
        <w:t>.</w:t>
      </w:r>
      <w:r w:rsidR="1F229F8D" w:rsidRPr="07CE7FB4">
        <w:rPr>
          <w:lang w:val="en-US"/>
        </w:rPr>
        <w:t xml:space="preserve"> </w:t>
      </w:r>
      <w:r w:rsidR="63533E6D" w:rsidRPr="07CE7FB4">
        <w:rPr>
          <w:lang w:val="en-US"/>
        </w:rPr>
        <w:t>V</w:t>
      </w:r>
      <w:r w:rsidR="1F229F8D" w:rsidRPr="07CE7FB4">
        <w:rPr>
          <w:lang w:val="en-US"/>
        </w:rPr>
        <w:t xml:space="preserve">ibration is not normally a significant feature of rural areas; as such, </w:t>
      </w:r>
      <w:r w:rsidR="004F0C45" w:rsidRPr="07CE7FB4">
        <w:rPr>
          <w:lang w:val="en-US"/>
        </w:rPr>
        <w:t>background vibration level monitoring was deemed unnecessary and was not conducted.</w:t>
      </w:r>
      <w:r w:rsidR="3540C491" w:rsidRPr="07CE7FB4">
        <w:rPr>
          <w:lang w:val="en-US"/>
        </w:rPr>
        <w:t xml:space="preserve"> </w:t>
      </w:r>
      <w:r w:rsidR="6E833F01" w:rsidRPr="07CE7FB4">
        <w:rPr>
          <w:lang w:val="en-US"/>
        </w:rPr>
        <w:t>Construction n</w:t>
      </w:r>
      <w:r w:rsidR="1A8866D7" w:rsidRPr="07CE7FB4">
        <w:rPr>
          <w:lang w:val="en-US"/>
        </w:rPr>
        <w:t xml:space="preserve">oise </w:t>
      </w:r>
      <w:r w:rsidR="6E833F01" w:rsidRPr="07CE7FB4">
        <w:rPr>
          <w:lang w:val="en-US"/>
        </w:rPr>
        <w:t xml:space="preserve">provisions and operational noise </w:t>
      </w:r>
      <w:r w:rsidR="1A8866D7" w:rsidRPr="07CE7FB4">
        <w:rPr>
          <w:lang w:val="en-US"/>
        </w:rPr>
        <w:t xml:space="preserve">limits for the Project were </w:t>
      </w:r>
      <w:r w:rsidR="13CA30D3" w:rsidRPr="07CE7FB4">
        <w:rPr>
          <w:lang w:val="en-US"/>
        </w:rPr>
        <w:t>established u</w:t>
      </w:r>
      <w:r w:rsidR="4FDFB7BE" w:rsidRPr="07CE7FB4">
        <w:rPr>
          <w:lang w:val="en-US"/>
        </w:rPr>
        <w:t xml:space="preserve">sing the measured </w:t>
      </w:r>
      <w:r w:rsidR="6637DA0D" w:rsidRPr="07CE7FB4">
        <w:rPr>
          <w:lang w:val="en-US"/>
        </w:rPr>
        <w:t>background noise levels</w:t>
      </w:r>
      <w:r w:rsidR="4FDFB7BE" w:rsidRPr="07CE7FB4">
        <w:rPr>
          <w:lang w:val="en-US"/>
        </w:rPr>
        <w:t xml:space="preserve"> and relevant EPA guidance</w:t>
      </w:r>
      <w:r w:rsidR="2FFE5588" w:rsidRPr="07CE7FB4">
        <w:rPr>
          <w:lang w:val="en-US"/>
        </w:rPr>
        <w:t>,</w:t>
      </w:r>
      <w:r w:rsidR="13CA30D3" w:rsidRPr="07CE7FB4">
        <w:rPr>
          <w:lang w:val="en-US"/>
        </w:rPr>
        <w:t xml:space="preserve"> and </w:t>
      </w:r>
      <w:r w:rsidR="2FFE5588" w:rsidRPr="07CE7FB4">
        <w:rPr>
          <w:lang w:val="en-US"/>
        </w:rPr>
        <w:t>c</w:t>
      </w:r>
      <w:r w:rsidR="6637DA0D" w:rsidRPr="07CE7FB4">
        <w:rPr>
          <w:lang w:val="en-US"/>
        </w:rPr>
        <w:t xml:space="preserve">onstruction vibration targets were established in accordance with </w:t>
      </w:r>
      <w:r w:rsidR="1F229F8D" w:rsidRPr="07CE7FB4">
        <w:rPr>
          <w:lang w:val="en-US"/>
        </w:rPr>
        <w:t>standard industry practices</w:t>
      </w:r>
      <w:r w:rsidR="6637DA0D" w:rsidRPr="07CE7FB4">
        <w:rPr>
          <w:lang w:val="en-US"/>
        </w:rPr>
        <w:t>.</w:t>
      </w:r>
    </w:p>
    <w:p w14:paraId="1E0BC8C6" w14:textId="29F99539" w:rsidR="00F76EB3" w:rsidRDefault="50B65FF0" w:rsidP="4BF281E8">
      <w:pPr>
        <w:pStyle w:val="ListBullet"/>
      </w:pPr>
      <w:r w:rsidRPr="42174E54">
        <w:rPr>
          <w:lang w:val="en-US"/>
        </w:rPr>
        <w:t xml:space="preserve">Conducting a risk screening process to identify the key issues during construction, operation and decommissioning for investigation within the </w:t>
      </w:r>
      <w:r w:rsidRPr="42174E54">
        <w:rPr>
          <w:rFonts w:eastAsia="Times New Roman"/>
          <w:lang w:val="en-US"/>
        </w:rPr>
        <w:t>technical report</w:t>
      </w:r>
      <w:r w:rsidR="0C6DE221" w:rsidRPr="42174E54">
        <w:rPr>
          <w:rFonts w:eastAsia="Times New Roman"/>
          <w:lang w:val="en-US"/>
        </w:rPr>
        <w:t>.</w:t>
      </w:r>
    </w:p>
    <w:p w14:paraId="45220B9A" w14:textId="682D1639" w:rsidR="00CF27B7" w:rsidRDefault="00DC6E4F" w:rsidP="00144784">
      <w:pPr>
        <w:pStyle w:val="ListBullet"/>
      </w:pPr>
      <w:r>
        <w:t xml:space="preserve">Developing a digital noise model to </w:t>
      </w:r>
      <w:r w:rsidRPr="008D4C86">
        <w:t xml:space="preserve">predict noise levels </w:t>
      </w:r>
      <w:r w:rsidR="00370737" w:rsidRPr="008D4C86">
        <w:t xml:space="preserve">at </w:t>
      </w:r>
      <w:r w:rsidR="00370737" w:rsidRPr="00E713DB">
        <w:t>sensitive receivers</w:t>
      </w:r>
      <w:r w:rsidR="00370737">
        <w:t xml:space="preserve"> arising</w:t>
      </w:r>
      <w:r w:rsidR="00370737" w:rsidRPr="008D4C86">
        <w:t xml:space="preserve"> </w:t>
      </w:r>
      <w:r w:rsidRPr="008D4C86">
        <w:t>from typical construction scenarios</w:t>
      </w:r>
      <w:r>
        <w:t xml:space="preserve"> and activities at laydown areas</w:t>
      </w:r>
      <w:r w:rsidR="00144784">
        <w:t xml:space="preserve"> and workforce accommodation facilities</w:t>
      </w:r>
      <w:r w:rsidRPr="008D4C86">
        <w:t>.</w:t>
      </w:r>
    </w:p>
    <w:p w14:paraId="4623EB36" w14:textId="77777777" w:rsidR="0012430D" w:rsidRDefault="0012430D" w:rsidP="00F65F91">
      <w:pPr>
        <w:pStyle w:val="Call-outboxHeadingwithicon"/>
        <w:framePr w:w="2756" w:h="4494" w:hRule="exact" w:hSpace="170" w:vSpace="170" w:wrap="around" w:hAnchor="page" w:x="7691" w:y="69"/>
      </w:pPr>
      <w:r>
        <w:t xml:space="preserve"> Sensitive receivers</w:t>
      </w:r>
    </w:p>
    <w:p w14:paraId="6B034F68" w14:textId="77777777" w:rsidR="0012430D" w:rsidRPr="004B1487" w:rsidRDefault="0012430D" w:rsidP="00F65F91">
      <w:pPr>
        <w:pStyle w:val="Call-outbox"/>
        <w:framePr w:w="2756" w:h="4494" w:hRule="exact" w:hSpace="170" w:vSpace="170" w:wrap="around" w:hAnchor="page" w:x="7691" w:y="69"/>
      </w:pPr>
      <w:r w:rsidRPr="42174E54">
        <w:rPr>
          <w:lang w:val="en-US"/>
        </w:rPr>
        <w:t xml:space="preserve">Land uses that may be sensitive to noise or vibration from a construction or operational source have been identified in accordance with the </w:t>
      </w:r>
      <w:r w:rsidRPr="00AB56B2">
        <w:rPr>
          <w:lang w:val="en-US"/>
        </w:rPr>
        <w:t>Environment Protection Regulations 2021</w:t>
      </w:r>
      <w:r w:rsidRPr="42174E54">
        <w:rPr>
          <w:lang w:val="en-US"/>
        </w:rPr>
        <w:t xml:space="preserve"> as sensitive receivers. These include residential land uses (including aged care), and educational land uses.</w:t>
      </w:r>
    </w:p>
    <w:p w14:paraId="790A2BFC" w14:textId="687937E4" w:rsidR="00DC6E4F" w:rsidRDefault="19E66E6C" w:rsidP="4BF281E8">
      <w:pPr>
        <w:pStyle w:val="ListBullet"/>
      </w:pPr>
      <w:r w:rsidRPr="42174E54">
        <w:rPr>
          <w:lang w:val="en-US"/>
        </w:rPr>
        <w:t>Predicting v</w:t>
      </w:r>
      <w:r w:rsidR="20EC1D4C" w:rsidRPr="42174E54">
        <w:rPr>
          <w:lang w:val="en-US"/>
        </w:rPr>
        <w:t>ibration levels</w:t>
      </w:r>
      <w:r w:rsidR="152FBC35" w:rsidRPr="42174E54">
        <w:rPr>
          <w:lang w:val="en-US"/>
        </w:rPr>
        <w:t xml:space="preserve"> at sensitive receiver locations</w:t>
      </w:r>
      <w:r w:rsidR="20EC1D4C" w:rsidRPr="42174E54">
        <w:rPr>
          <w:lang w:val="en-US"/>
        </w:rPr>
        <w:t xml:space="preserve"> based </w:t>
      </w:r>
      <w:r w:rsidR="52B24081" w:rsidRPr="42174E54">
        <w:rPr>
          <w:lang w:val="en-US"/>
        </w:rPr>
        <w:t xml:space="preserve">on </w:t>
      </w:r>
      <w:r w:rsidR="0A6FF9AC" w:rsidRPr="42174E54">
        <w:rPr>
          <w:lang w:val="en-US"/>
        </w:rPr>
        <w:t xml:space="preserve">measurements undertaken at </w:t>
      </w:r>
      <w:r w:rsidR="20EC1D4C" w:rsidRPr="42174E54">
        <w:rPr>
          <w:lang w:val="en-US"/>
        </w:rPr>
        <w:t xml:space="preserve">previous </w:t>
      </w:r>
      <w:r w:rsidR="0A6FF9AC" w:rsidRPr="42174E54">
        <w:rPr>
          <w:lang w:val="en-US"/>
        </w:rPr>
        <w:t>projects within Victoria, that included s</w:t>
      </w:r>
      <w:r w:rsidR="20EC1D4C" w:rsidRPr="42174E54">
        <w:rPr>
          <w:lang w:val="en-US"/>
        </w:rPr>
        <w:t>imilar construction activities</w:t>
      </w:r>
      <w:r w:rsidR="0C6DE221" w:rsidRPr="42174E54">
        <w:rPr>
          <w:lang w:val="en-US"/>
        </w:rPr>
        <w:t>.</w:t>
      </w:r>
    </w:p>
    <w:p w14:paraId="16464F45" w14:textId="1A837294" w:rsidR="00DC6E4F" w:rsidRDefault="63533E6D" w:rsidP="42174E54">
      <w:pPr>
        <w:pStyle w:val="ListBullet"/>
        <w:rPr>
          <w:lang w:val="en-US"/>
        </w:rPr>
      </w:pPr>
      <w:r w:rsidRPr="5ECC3970">
        <w:rPr>
          <w:lang w:val="en-US"/>
        </w:rPr>
        <w:t>Developing a digital noise model to predict operational noise levels and assist in identifying and assessing the potential impacts associated with noise generated at the transmission lines and towers, and terminal stations.</w:t>
      </w:r>
    </w:p>
    <w:p w14:paraId="225BD320" w14:textId="77777777" w:rsidR="00563A26" w:rsidRDefault="02F1C4AE" w:rsidP="4BF281E8">
      <w:pPr>
        <w:pStyle w:val="ListBullet"/>
      </w:pPr>
      <w:r w:rsidRPr="42174E54">
        <w:rPr>
          <w:lang w:val="en-US"/>
        </w:rPr>
        <w:t xml:space="preserve">Identifying and assessing the potential impacts associated with </w:t>
      </w:r>
      <w:r w:rsidR="6830093F" w:rsidRPr="42174E54">
        <w:rPr>
          <w:lang w:val="en-US"/>
        </w:rPr>
        <w:t>the noise and vibration generated by the Project</w:t>
      </w:r>
      <w:r w:rsidR="00BE7A8A">
        <w:rPr>
          <w:lang w:val="en-US"/>
        </w:rPr>
        <w:t xml:space="preserve"> during construction, operation and decommissioning</w:t>
      </w:r>
      <w:r w:rsidR="00CE317A">
        <w:rPr>
          <w:lang w:val="en-US"/>
        </w:rPr>
        <w:t xml:space="preserve">. These impacts were evaluated according to </w:t>
      </w:r>
      <w:r w:rsidR="7C55771E" w:rsidRPr="42174E54">
        <w:rPr>
          <w:lang w:val="en-US"/>
        </w:rPr>
        <w:t>the following ratings</w:t>
      </w:r>
      <w:r w:rsidR="63DDA29D" w:rsidRPr="42174E54">
        <w:rPr>
          <w:lang w:val="en-US"/>
        </w:rPr>
        <w:t>, in relation to the extent</w:t>
      </w:r>
      <w:r w:rsidR="3A95BD83" w:rsidRPr="42174E54">
        <w:rPr>
          <w:lang w:val="en-US"/>
        </w:rPr>
        <w:t>, magnitude and duration</w:t>
      </w:r>
      <w:r w:rsidR="00327EE4">
        <w:rPr>
          <w:lang w:val="en-US"/>
        </w:rPr>
        <w:t xml:space="preserve"> of the impacts</w:t>
      </w:r>
      <w:r w:rsidR="77A76EC7" w:rsidRPr="42174E54">
        <w:rPr>
          <w:lang w:val="en-US"/>
        </w:rPr>
        <w:t xml:space="preserve">: </w:t>
      </w:r>
    </w:p>
    <w:p w14:paraId="37BF29EC" w14:textId="77777777" w:rsidR="002B71D0" w:rsidRDefault="00F76EB3" w:rsidP="00104AF8">
      <w:pPr>
        <w:pStyle w:val="ListBullet2"/>
      </w:pPr>
      <w:r>
        <w:t>Negligible</w:t>
      </w:r>
      <w:r w:rsidR="002B71D0">
        <w:t>:</w:t>
      </w:r>
      <w:r w:rsidR="003562F0">
        <w:t xml:space="preserve"> </w:t>
      </w:r>
      <w:r w:rsidR="00711FD8">
        <w:t>During construction, noise levels may be just audible at times but would be limited to Normal Working Hours. Construction vibration is expected to be imperceptible.</w:t>
      </w:r>
      <w:r w:rsidR="00060B9F">
        <w:t xml:space="preserve"> </w:t>
      </w:r>
      <w:r w:rsidR="00711FD8">
        <w:t>During operation, noise is expected to be inaudible. Vibration is</w:t>
      </w:r>
      <w:r w:rsidR="00060B9F">
        <w:t xml:space="preserve"> expected to be imperceptible.</w:t>
      </w:r>
    </w:p>
    <w:p w14:paraId="3BB81E86" w14:textId="77777777" w:rsidR="00C86EEB" w:rsidRPr="00661E4E" w:rsidRDefault="250DB7C7" w:rsidP="4BF281E8">
      <w:pPr>
        <w:pStyle w:val="ListBullet2"/>
      </w:pPr>
      <w:r w:rsidRPr="42174E54">
        <w:rPr>
          <w:lang w:val="en-US"/>
        </w:rPr>
        <w:lastRenderedPageBreak/>
        <w:t>M</w:t>
      </w:r>
      <w:r w:rsidR="3168A3BF" w:rsidRPr="42174E54">
        <w:rPr>
          <w:lang w:val="en-US"/>
        </w:rPr>
        <w:t>inor</w:t>
      </w:r>
      <w:r w:rsidRPr="42174E54">
        <w:rPr>
          <w:b/>
          <w:bCs/>
          <w:lang w:val="en-US"/>
        </w:rPr>
        <w:t>:</w:t>
      </w:r>
      <w:r w:rsidR="65303E82" w:rsidRPr="42174E54">
        <w:rPr>
          <w:b/>
          <w:bCs/>
          <w:lang w:val="en-US"/>
        </w:rPr>
        <w:t xml:space="preserve"> </w:t>
      </w:r>
      <w:r w:rsidR="5B5A3838" w:rsidRPr="42174E54">
        <w:rPr>
          <w:lang w:val="en-US"/>
        </w:rPr>
        <w:t>During construction, noise levels are expected to be intermittently higher than the existing environment but would occur predominantly during Normal Working Hours. Vibration levels may exceed human comfort targets on occasion, but this would be limited to Normal Working Hours. During operation, noise levels may be audible at times but are expected to remain comfortably below applicable noise limits. Vibration may be slightly perceptible at times but is expected to remain comfortably below human comfort criteria.</w:t>
      </w:r>
    </w:p>
    <w:p w14:paraId="2177C1B7" w14:textId="77777777" w:rsidR="00C86EEB" w:rsidRDefault="250DB7C7" w:rsidP="42174E54">
      <w:pPr>
        <w:pStyle w:val="ListBullet2"/>
        <w:rPr>
          <w:lang w:val="en-US"/>
        </w:rPr>
      </w:pPr>
      <w:r w:rsidRPr="42174E54">
        <w:rPr>
          <w:lang w:val="en-US"/>
        </w:rPr>
        <w:t>M</w:t>
      </w:r>
      <w:r w:rsidR="77A76EC7" w:rsidRPr="42174E54">
        <w:rPr>
          <w:lang w:val="en-US"/>
        </w:rPr>
        <w:t>oderate</w:t>
      </w:r>
      <w:r w:rsidRPr="42174E54">
        <w:rPr>
          <w:lang w:val="en-US"/>
        </w:rPr>
        <w:t>:</w:t>
      </w:r>
      <w:r w:rsidR="65303E82" w:rsidRPr="42174E54">
        <w:rPr>
          <w:lang w:val="en-US"/>
        </w:rPr>
        <w:t xml:space="preserve"> </w:t>
      </w:r>
      <w:r w:rsidR="69E16C1E" w:rsidRPr="42174E54">
        <w:rPr>
          <w:lang w:val="en-US"/>
        </w:rPr>
        <w:t xml:space="preserve">During construction, noise levels are expected to be considerably higher than the existing environment for extended periods of time, including outside of Normal Working Hours. Vibration levels are expected to exceed human comfort targets for extended periods of time but remain below the level that would pose a risk to building damage. During operation, noise levels are expected to be noticeably higher than the existing environment but would not exceed applicable noise limits at times at sensitive receivers. Vibration would be perceptible but is </w:t>
      </w:r>
      <w:r w:rsidR="00443C25" w:rsidRPr="42174E54">
        <w:rPr>
          <w:lang w:val="en-US"/>
        </w:rPr>
        <w:t>not expected</w:t>
      </w:r>
      <w:r w:rsidR="69E16C1E" w:rsidRPr="42174E54">
        <w:rPr>
          <w:lang w:val="en-US"/>
        </w:rPr>
        <w:t xml:space="preserve"> to exceed human </w:t>
      </w:r>
      <w:r w:rsidR="1B1852C1" w:rsidRPr="42174E54">
        <w:rPr>
          <w:lang w:val="en-US"/>
        </w:rPr>
        <w:t>comfort criteria</w:t>
      </w:r>
      <w:r w:rsidR="792E7605" w:rsidRPr="42174E54">
        <w:rPr>
          <w:lang w:val="en-US"/>
        </w:rPr>
        <w:t>.</w:t>
      </w:r>
    </w:p>
    <w:p w14:paraId="0A4F4474" w14:textId="77777777" w:rsidR="006A423E" w:rsidRDefault="29BC3E35" w:rsidP="4BF281E8">
      <w:pPr>
        <w:pStyle w:val="ListBullet2"/>
      </w:pPr>
      <w:r w:rsidRPr="44E2A961">
        <w:t>M</w:t>
      </w:r>
      <w:r w:rsidR="1FC2B1FF" w:rsidRPr="44E2A961">
        <w:t>ajor</w:t>
      </w:r>
      <w:r w:rsidRPr="44E2A961">
        <w:t>:</w:t>
      </w:r>
      <w:r w:rsidR="65E200CA" w:rsidRPr="44E2A961">
        <w:t xml:space="preserve"> </w:t>
      </w:r>
      <w:r w:rsidR="631182D4" w:rsidRPr="44E2A961">
        <w:t xml:space="preserve">During construction, noise levels are expected to be significantly higher than the existing environment for extended periods of time and may pose a risk of harm to human health at times. Vibration levels exceed human comfort targets at numerous sensitive receivers and occasionally exceed limits set for preventing building damage. During operation, noise levels are expected to be significantly higher than the existing environment and exceed applicable noise limits at sensitive receivers. Vibration would be readily perceptible and exceed </w:t>
      </w:r>
      <w:r w:rsidR="62B94FD9" w:rsidRPr="44E2A961">
        <w:t>human comfort criteria</w:t>
      </w:r>
      <w:r w:rsidR="18DC6D0A" w:rsidRPr="44E2A961">
        <w:t>.</w:t>
      </w:r>
    </w:p>
    <w:p w14:paraId="1E01C7BF" w14:textId="0B0E3C6A" w:rsidR="00A247C0" w:rsidRDefault="29BC3E35" w:rsidP="00A247C0">
      <w:pPr>
        <w:pStyle w:val="ListBullet2"/>
      </w:pPr>
      <w:r w:rsidRPr="44E2A961">
        <w:t>S</w:t>
      </w:r>
      <w:r w:rsidR="1FC2B1FF" w:rsidRPr="44E2A961">
        <w:t>evere</w:t>
      </w:r>
      <w:r w:rsidR="3BAE6D3F" w:rsidRPr="44E2A961">
        <w:t>:</w:t>
      </w:r>
      <w:r w:rsidR="65E200CA" w:rsidRPr="44E2A961">
        <w:t xml:space="preserve"> </w:t>
      </w:r>
      <w:r w:rsidR="62B94FD9" w:rsidRPr="44E2A961">
        <w:t>During construction, noise levels</w:t>
      </w:r>
      <w:r w:rsidR="2B5B31B4" w:rsidRPr="44E2A961">
        <w:t xml:space="preserve"> pose a risk of</w:t>
      </w:r>
      <w:r w:rsidR="62B94FD9" w:rsidRPr="44E2A961">
        <w:t xml:space="preserve"> harm </w:t>
      </w:r>
      <w:r w:rsidR="2B5B31B4" w:rsidRPr="44E2A961">
        <w:t xml:space="preserve">to </w:t>
      </w:r>
      <w:r w:rsidR="62B94FD9" w:rsidRPr="44E2A961">
        <w:t>human health over extended periods</w:t>
      </w:r>
      <w:r w:rsidR="2B5B31B4" w:rsidRPr="44E2A961">
        <w:t xml:space="preserve"> of time. Vibration levels </w:t>
      </w:r>
      <w:r w:rsidR="62B94FD9" w:rsidRPr="44E2A961">
        <w:t>consistently exceed</w:t>
      </w:r>
      <w:r w:rsidR="2B5B31B4" w:rsidRPr="44E2A961">
        <w:t xml:space="preserve"> damage limits to numerous buildings along the Proposed Route. </w:t>
      </w:r>
      <w:r w:rsidR="62B94FD9" w:rsidRPr="44E2A961">
        <w:t xml:space="preserve">During operation, noise </w:t>
      </w:r>
      <w:r w:rsidR="2B5B31B4" w:rsidRPr="44E2A961">
        <w:t>levels are expected to be significantly above applicable noise limits for extended periods of time at sensitive receivers. Vibration would be readily perceptible, significantly exceed human comfort criteria and may pose a risk to building structures.</w:t>
      </w:r>
    </w:p>
    <w:p w14:paraId="4558A74E" w14:textId="77777777" w:rsidR="00A01349" w:rsidRDefault="00A01349" w:rsidP="00F65F91">
      <w:pPr>
        <w:pStyle w:val="Call-outboxHeadingwithicon"/>
        <w:framePr w:w="8988" w:h="2864" w:hRule="exact" w:hSpace="170" w:vSpace="170" w:wrap="around" w:hAnchor="page" w:x="1429" w:y="69"/>
      </w:pPr>
      <w:r>
        <w:t xml:space="preserve">                                                                                                    Human comfort criteria </w:t>
      </w:r>
    </w:p>
    <w:p w14:paraId="751728A9" w14:textId="77777777" w:rsidR="00A01349" w:rsidRDefault="00A01349" w:rsidP="00F65F91">
      <w:pPr>
        <w:pStyle w:val="Call-outbox"/>
        <w:framePr w:w="8988" w:h="2864" w:hRule="exact" w:hSpace="170" w:vSpace="170" w:wrap="around" w:hAnchor="page" w:x="1429" w:y="69"/>
      </w:pPr>
      <w:r>
        <w:t xml:space="preserve">As there are no Victorian-specific standards or guidelines for the control of vibration, the British Standard BS 6472-1:2008 </w:t>
      </w:r>
      <w:r w:rsidRPr="008E5ED2">
        <w:rPr>
          <w:i/>
          <w:iCs/>
        </w:rPr>
        <w:t>Guide to evaluation of human exposure to vibration in buildings</w:t>
      </w:r>
      <w:r w:rsidRPr="00C763C3">
        <w:t xml:space="preserve"> </w:t>
      </w:r>
      <w:r w:rsidRPr="771F1B1E">
        <w:t xml:space="preserve">is used as a reference for </w:t>
      </w:r>
      <w:r>
        <w:t>t</w:t>
      </w:r>
      <w:r w:rsidRPr="771F1B1E">
        <w:t xml:space="preserve">he Project. </w:t>
      </w:r>
    </w:p>
    <w:p w14:paraId="147FC69F" w14:textId="77777777" w:rsidR="00A01349" w:rsidRDefault="00A01349" w:rsidP="00F65F91">
      <w:pPr>
        <w:pStyle w:val="Call-outbox"/>
        <w:framePr w:w="8988" w:h="2864" w:hRule="exact" w:hSpace="170" w:vSpace="170" w:wrap="around" w:hAnchor="page" w:x="1429" w:y="69"/>
      </w:pPr>
      <w:r>
        <w:t>This standard</w:t>
      </w:r>
      <w:r w:rsidRPr="771F1B1E">
        <w:t xml:space="preserve"> </w:t>
      </w:r>
      <w:r>
        <w:t>sets forth</w:t>
      </w:r>
      <w:r w:rsidRPr="771F1B1E">
        <w:t xml:space="preserve"> criteria for the assessment of potential </w:t>
      </w:r>
      <w:r w:rsidRPr="4A2ECE72">
        <w:t>impacts on human comfort from vibration</w:t>
      </w:r>
      <w:r>
        <w:t>.</w:t>
      </w:r>
    </w:p>
    <w:p w14:paraId="04F3728B" w14:textId="77777777" w:rsidR="00867674" w:rsidRPr="00867674" w:rsidRDefault="18DC6D0A" w:rsidP="4BF281E8">
      <w:pPr>
        <w:pStyle w:val="ListBullet"/>
      </w:pPr>
      <w:r w:rsidRPr="44E2A961">
        <w:t xml:space="preserve">Identifying relevant future projects that could lead to cumulative impacts when considered together with the Project (refer to </w:t>
      </w:r>
      <w:r w:rsidRPr="44E2A961">
        <w:rPr>
          <w:b/>
          <w:bCs/>
        </w:rPr>
        <w:t>Chapter 4</w:t>
      </w:r>
      <w:r w:rsidR="24BF9854" w:rsidRPr="44E2A961">
        <w:rPr>
          <w:b/>
          <w:bCs/>
        </w:rPr>
        <w:t>:</w:t>
      </w:r>
      <w:r w:rsidRPr="44E2A961">
        <w:rPr>
          <w:b/>
          <w:bCs/>
        </w:rPr>
        <w:t xml:space="preserve"> EES assessment framework</w:t>
      </w:r>
      <w:r w:rsidR="24BF9854" w:rsidRPr="44E2A961">
        <w:rPr>
          <w:b/>
          <w:bCs/>
        </w:rPr>
        <w:t xml:space="preserve"> and approach</w:t>
      </w:r>
      <w:r w:rsidRPr="44E2A961">
        <w:t xml:space="preserve"> for the full cumulative impact assessment method).</w:t>
      </w:r>
    </w:p>
    <w:p w14:paraId="0A7DFB7E" w14:textId="77777777" w:rsidR="00867674" w:rsidRPr="00F65F91" w:rsidRDefault="559B9DF9" w:rsidP="44E2A961">
      <w:pPr>
        <w:pStyle w:val="ListBullet"/>
        <w:rPr>
          <w:i/>
          <w:iCs/>
        </w:rPr>
      </w:pPr>
      <w:r w:rsidRPr="44E2A961">
        <w:t>Developing EPRs in response to the impact assessment to define the required environmental outcomes that the Project must achieve through the implementation of mitigation measures during construction, operation and decommissioning. Measures to reduce the potential impacts were proposed in accordance with the mitigation hierarchy (avoid, minimise, manage, rehabilitate and offset</w:t>
      </w:r>
      <w:r w:rsidR="0016272A">
        <w:t>) and have informed the development of EPRs</w:t>
      </w:r>
      <w:r w:rsidRPr="44E2A961">
        <w:t xml:space="preserve">. Alternative mitigation measures could be implemented to comply with the EPRs based on the specific site conditions, available resources, and the Principal Contractor’s expertise. </w:t>
      </w:r>
      <w:r w:rsidR="5A9A5B9D" w:rsidRPr="44E2A961">
        <w:t xml:space="preserve">The EPRs </w:t>
      </w:r>
      <w:r w:rsidR="00A27B1E">
        <w:t>were</w:t>
      </w:r>
      <w:r w:rsidR="5A9A5B9D" w:rsidRPr="44E2A961">
        <w:t xml:space="preserve"> developed to meet the requirements of the General Environmental Duty </w:t>
      </w:r>
      <w:r w:rsidR="2AF0B930" w:rsidRPr="44E2A961">
        <w:t xml:space="preserve">(GED) </w:t>
      </w:r>
      <w:r w:rsidR="5A9A5B9D" w:rsidRPr="44E2A961">
        <w:t xml:space="preserve">under the </w:t>
      </w:r>
      <w:r w:rsidR="5A9A5B9D" w:rsidRPr="44E2A961">
        <w:rPr>
          <w:i/>
          <w:iCs/>
        </w:rPr>
        <w:t>Environment Protection Act 2017</w:t>
      </w:r>
      <w:r w:rsidR="20E05CA9" w:rsidRPr="44E2A961">
        <w:rPr>
          <w:i/>
          <w:iCs/>
        </w:rPr>
        <w:t xml:space="preserve"> </w:t>
      </w:r>
      <w:r w:rsidR="20E05CA9" w:rsidRPr="44E2A961">
        <w:t>(Vic)</w:t>
      </w:r>
      <w:r w:rsidR="5A9A5B9D" w:rsidRPr="44E2A961">
        <w:rPr>
          <w:i/>
          <w:iCs/>
        </w:rPr>
        <w:t>.</w:t>
      </w:r>
    </w:p>
    <w:p w14:paraId="2911E67E" w14:textId="7794AE42" w:rsidR="00BD08F6" w:rsidRDefault="00D50F94" w:rsidP="00D10D9C">
      <w:pPr>
        <w:pStyle w:val="ListBullet"/>
        <w:sectPr w:rsidR="00BD08F6" w:rsidSect="007A799C">
          <w:type w:val="continuous"/>
          <w:pgSz w:w="11906" w:h="16838" w:code="9"/>
          <w:pgMar w:top="1418" w:right="1418" w:bottom="1418" w:left="1418" w:header="1134" w:footer="340" w:gutter="0"/>
          <w:pgNumType w:chapStyle="1"/>
          <w:cols w:space="708"/>
          <w:docGrid w:linePitch="360"/>
        </w:sectPr>
      </w:pPr>
      <w:r>
        <w:t>Following application of mitigation measures that would comply with the EPRs, d</w:t>
      </w:r>
      <w:r w:rsidRPr="006A7F24">
        <w:t>etermining residual impacts associated with the construction, operation and decommissioning of the Project, and evaluating their significance.</w:t>
      </w:r>
    </w:p>
    <w:p w14:paraId="2EC44737" w14:textId="77777777" w:rsidR="00BD08F6" w:rsidRDefault="00691DDC" w:rsidP="00700A48">
      <w:pPr>
        <w:tabs>
          <w:tab w:val="left" w:pos="1574"/>
        </w:tabs>
        <w:spacing w:line="240" w:lineRule="auto"/>
      </w:pPr>
      <w:r>
        <w:rPr>
          <w:noProof/>
        </w:rPr>
        <w:lastRenderedPageBreak/>
        <mc:AlternateContent>
          <mc:Choice Requires="wpg">
            <w:drawing>
              <wp:anchor distT="0" distB="0" distL="114300" distR="114300" simplePos="0" relativeHeight="251658240" behindDoc="0" locked="0" layoutInCell="1" allowOverlap="1" wp14:anchorId="262E324C" wp14:editId="554C56E3">
                <wp:simplePos x="0" y="0"/>
                <wp:positionH relativeFrom="margin">
                  <wp:align>left</wp:align>
                </wp:positionH>
                <wp:positionV relativeFrom="margin">
                  <wp:posOffset>13969</wp:posOffset>
                </wp:positionV>
                <wp:extent cx="8877300" cy="6067425"/>
                <wp:effectExtent l="0" t="0" r="0" b="9525"/>
                <wp:wrapNone/>
                <wp:docPr id="98920034" name="Group 1"/>
                <wp:cNvGraphicFramePr/>
                <a:graphic xmlns:a="http://schemas.openxmlformats.org/drawingml/2006/main">
                  <a:graphicData uri="http://schemas.microsoft.com/office/word/2010/wordprocessingGroup">
                    <wpg:wgp>
                      <wpg:cNvGrpSpPr/>
                      <wpg:grpSpPr>
                        <a:xfrm>
                          <a:off x="0" y="0"/>
                          <a:ext cx="8877300" cy="6067425"/>
                          <a:chOff x="-4690" y="1"/>
                          <a:chExt cx="8920045" cy="6304398"/>
                        </a:xfrm>
                      </wpg:grpSpPr>
                      <pic:pic xmlns:pic="http://schemas.openxmlformats.org/drawingml/2006/picture">
                        <pic:nvPicPr>
                          <pic:cNvPr id="758810333"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690" y="1"/>
                            <a:ext cx="8920045" cy="6304398"/>
                          </a:xfrm>
                          <a:prstGeom prst="rect">
                            <a:avLst/>
                          </a:prstGeom>
                        </pic:spPr>
                      </pic:pic>
                      <wps:wsp>
                        <wps:cNvPr id="518505553" name="Text Box 1"/>
                        <wps:cNvSpPr txBox="1"/>
                        <wps:spPr>
                          <a:xfrm>
                            <a:off x="68146" y="50058"/>
                            <a:ext cx="2328840" cy="354820"/>
                          </a:xfrm>
                          <a:prstGeom prst="rect">
                            <a:avLst/>
                          </a:prstGeom>
                          <a:solidFill>
                            <a:prstClr val="white"/>
                          </a:solidFill>
                          <a:ln>
                            <a:noFill/>
                          </a:ln>
                        </wps:spPr>
                        <wps:txbx>
                          <w:txbxContent>
                            <w:p w14:paraId="5B48E0BB" w14:textId="77777777" w:rsidR="00AA6FAF" w:rsidRPr="00AA6024" w:rsidRDefault="00AA6FAF" w:rsidP="00F65F91">
                              <w:pPr>
                                <w:pStyle w:val="Caption"/>
                                <w:jc w:val="both"/>
                                <w:rPr>
                                  <w:noProof/>
                                  <w:sz w:val="18"/>
                                </w:rPr>
                              </w:pPr>
                              <w:bookmarkStart w:id="3" w:name="_Ref180164118"/>
                              <w:r>
                                <w:t xml:space="preserve">Figure </w:t>
                              </w:r>
                              <w:r>
                                <w:fldChar w:fldCharType="begin"/>
                              </w:r>
                              <w:r>
                                <w:instrText>STYLEREF 1 \s</w:instrText>
                              </w:r>
                              <w:r>
                                <w:fldChar w:fldCharType="separate"/>
                              </w:r>
                              <w:r w:rsidR="009D3831">
                                <w:rPr>
                                  <w:noProof/>
                                </w:rPr>
                                <w:t>19</w:t>
                              </w:r>
                              <w:r>
                                <w:fldChar w:fldCharType="end"/>
                              </w:r>
                              <w:r w:rsidR="00F16857">
                                <w:t>.</w:t>
                              </w:r>
                              <w:r>
                                <w:fldChar w:fldCharType="begin"/>
                              </w:r>
                              <w:r>
                                <w:instrText>SEQ Figure \* ARABIC \s 1</w:instrText>
                              </w:r>
                              <w:r>
                                <w:fldChar w:fldCharType="separate"/>
                              </w:r>
                              <w:r w:rsidR="009D3831">
                                <w:rPr>
                                  <w:noProof/>
                                </w:rPr>
                                <w:t>1</w:t>
                              </w:r>
                              <w:r>
                                <w:fldChar w:fldCharType="end"/>
                              </w:r>
                              <w:bookmarkEnd w:id="3"/>
                              <w:r>
                                <w:t xml:space="preserve"> Noise and vibration 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2E324C" id="Group 1" o:spid="_x0000_s1026" style="position:absolute;margin-left:0;margin-top:1.1pt;width:699pt;height:477.75pt;z-index:251658240;mso-position-horizontal:left;mso-position-horizontal-relative:margin;mso-position-vertical-relative:margin;mso-width-relative:margin;mso-height-relative:margin" coordorigin="-46" coordsize="89200,63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">
                <v:shape id="Picture 1" o:spid="_x0000_s1027" type="#_x0000_t75" style="position:absolute;left:-46;width:89199;height:6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">
                  <v:imagedata r:id="rId24" o:title=""/>
                </v:shape>
                <v:shapetype id="_x0000_t202" coordsize="21600,21600" o:spt="202" path="m,l,21600r21600,l21600,xe">
                  <v:stroke joinstyle="miter"/>
                  <v:path gradientshapeok="t" o:connecttype="rect"/>
                </v:shapetype>
                <v:shape id="Text Box 1" o:spid="_x0000_s1028" type="#_x0000_t202" style="position:absolute;left:681;top:500;width:23288;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" stroked="f">
                  <v:textbox inset="2.5mm,2mm,2.5mm,2mm">
                    <w:txbxContent>
                      <w:p w14:paraId="5B48E0BB" w14:textId="77777777" w:rsidR="00AA6FAF" w:rsidRPr="00AA6024" w:rsidRDefault="00AA6FAF" w:rsidP="00F65F91">
                        <w:pPr>
                          <w:pStyle w:val="Caption"/>
                          <w:jc w:val="both"/>
                          <w:rPr>
                            <w:noProof/>
                            <w:sz w:val="18"/>
                          </w:rPr>
                        </w:pPr>
                        <w:bookmarkStart w:id="4" w:name="_Ref180164118"/>
                        <w:r>
                          <w:t xml:space="preserve">Figure </w:t>
                        </w:r>
                        <w:r>
                          <w:fldChar w:fldCharType="begin"/>
                        </w:r>
                        <w:r>
                          <w:instrText>STYLEREF 1 \s</w:instrText>
                        </w:r>
                        <w:r>
                          <w:fldChar w:fldCharType="separate"/>
                        </w:r>
                        <w:r w:rsidR="009D3831">
                          <w:rPr>
                            <w:noProof/>
                          </w:rPr>
                          <w:t>19</w:t>
                        </w:r>
                        <w:r>
                          <w:fldChar w:fldCharType="end"/>
                        </w:r>
                        <w:r w:rsidR="00F16857">
                          <w:t>.</w:t>
                        </w:r>
                        <w:r>
                          <w:fldChar w:fldCharType="begin"/>
                        </w:r>
                        <w:r>
                          <w:instrText>SEQ Figure \* ARABIC \s 1</w:instrText>
                        </w:r>
                        <w:r>
                          <w:fldChar w:fldCharType="separate"/>
                        </w:r>
                        <w:r w:rsidR="009D3831">
                          <w:rPr>
                            <w:noProof/>
                          </w:rPr>
                          <w:t>1</w:t>
                        </w:r>
                        <w:r>
                          <w:fldChar w:fldCharType="end"/>
                        </w:r>
                        <w:bookmarkEnd w:id="4"/>
                        <w:r>
                          <w:t xml:space="preserve"> Noise and vibration study area</w:t>
                        </w:r>
                      </w:p>
                    </w:txbxContent>
                  </v:textbox>
                </v:shape>
                <w10:wrap anchorx="margin" anchory="margin"/>
              </v:group>
            </w:pict>
          </mc:Fallback>
        </mc:AlternateContent>
      </w:r>
      <w:r w:rsidR="00BD08F6">
        <w:tab/>
      </w:r>
    </w:p>
    <w:p w14:paraId="3AECE1D9" w14:textId="77777777" w:rsidR="00BD08F6" w:rsidRPr="00BD08F6" w:rsidRDefault="00BD08F6" w:rsidP="00BD08F6">
      <w:pPr>
        <w:tabs>
          <w:tab w:val="left" w:pos="1574"/>
        </w:tabs>
        <w:sectPr w:rsidR="00BD08F6" w:rsidRPr="00BD08F6" w:rsidSect="007A799C">
          <w:pgSz w:w="16838" w:h="11906" w:orient="landscape" w:code="9"/>
          <w:pgMar w:top="1418" w:right="1418" w:bottom="1418" w:left="1418" w:header="1134" w:footer="340" w:gutter="0"/>
          <w:pgNumType w:chapStyle="1"/>
          <w:cols w:space="708"/>
          <w:docGrid w:linePitch="360"/>
        </w:sectPr>
      </w:pPr>
    </w:p>
    <w:p w14:paraId="2CA105A5" w14:textId="77777777" w:rsidR="00B008C5" w:rsidRDefault="00B008C5" w:rsidP="00354C57">
      <w:pPr>
        <w:pStyle w:val="Heading2"/>
      </w:pPr>
      <w:bookmarkStart w:id="5" w:name="_Toc179935466"/>
      <w:bookmarkStart w:id="6" w:name="_Toc180019277"/>
      <w:bookmarkStart w:id="7" w:name="_Toc201048343"/>
      <w:bookmarkEnd w:id="5"/>
      <w:bookmarkEnd w:id="6"/>
      <w:r>
        <w:lastRenderedPageBreak/>
        <w:t>Existing conditions</w:t>
      </w:r>
      <w:bookmarkEnd w:id="7"/>
    </w:p>
    <w:p w14:paraId="38624D2E" w14:textId="77777777" w:rsidR="00FE07C7" w:rsidRPr="006A63AD" w:rsidRDefault="00FE07C7" w:rsidP="00FE07C7">
      <w:r>
        <w:t>This section summarises the existing conditions for noise and vibration</w:t>
      </w:r>
      <w:r w:rsidRPr="00A602E7">
        <w:rPr>
          <w:color w:val="FF0000"/>
        </w:rPr>
        <w:t xml:space="preserve"> </w:t>
      </w:r>
      <w:r>
        <w:t>according to the following key themes:</w:t>
      </w:r>
    </w:p>
    <w:p w14:paraId="2E37A711" w14:textId="77777777" w:rsidR="00FE07C7" w:rsidRPr="006A63AD" w:rsidRDefault="00FE07C7" w:rsidP="00FE07C7">
      <w:pPr>
        <w:pStyle w:val="ListBullet"/>
      </w:pPr>
      <w:r w:rsidRPr="006A63AD">
        <w:t>Sensitive rece</w:t>
      </w:r>
      <w:r w:rsidR="3396B9CC" w:rsidRPr="006A63AD">
        <w:t>ivers</w:t>
      </w:r>
    </w:p>
    <w:p w14:paraId="28110A59" w14:textId="77777777" w:rsidR="00FE07C7" w:rsidRPr="006A63AD" w:rsidRDefault="00FE07C7" w:rsidP="00FE07C7">
      <w:pPr>
        <w:pStyle w:val="ListBullet"/>
      </w:pPr>
      <w:r w:rsidRPr="006A63AD">
        <w:t>Noise environment</w:t>
      </w:r>
    </w:p>
    <w:p w14:paraId="30C6C3A3" w14:textId="0DDABB62" w:rsidR="00FE07C7" w:rsidRPr="006A63AD" w:rsidRDefault="00FE07C7" w:rsidP="00FE07C7">
      <w:pPr>
        <w:pStyle w:val="ListBullet"/>
      </w:pPr>
      <w:r w:rsidRPr="006A63AD">
        <w:t>Vibration environment.</w:t>
      </w:r>
    </w:p>
    <w:p w14:paraId="544C0CBF" w14:textId="77777777" w:rsidR="00D825EE" w:rsidRDefault="4BCBC9D3" w:rsidP="4BF281E8">
      <w:r w:rsidRPr="44E2A961">
        <w:t xml:space="preserve">The existing environment is </w:t>
      </w:r>
      <w:r w:rsidR="5252F723" w:rsidRPr="44E2A961">
        <w:t>characterised by</w:t>
      </w:r>
      <w:r w:rsidRPr="44E2A961">
        <w:t xml:space="preserve"> rural and residential areas, with limited significant existing sources of noise and vibration. </w:t>
      </w:r>
      <w:r w:rsidR="26E14532" w:rsidRPr="44E2A961">
        <w:t xml:space="preserve">Industrial </w:t>
      </w:r>
      <w:r w:rsidRPr="44E2A961">
        <w:t>noise was observed in certain areas, such as near the Coimadai quarries</w:t>
      </w:r>
      <w:r w:rsidR="24309F56" w:rsidRPr="44E2A961">
        <w:t>. H</w:t>
      </w:r>
      <w:r w:rsidRPr="44E2A961">
        <w:t>owever</w:t>
      </w:r>
      <w:r w:rsidR="52EA5894" w:rsidRPr="44E2A961">
        <w:t>,</w:t>
      </w:r>
      <w:r w:rsidRPr="44E2A961">
        <w:t xml:space="preserve"> this</w:t>
      </w:r>
      <w:r w:rsidR="4FC9FAFC" w:rsidRPr="44E2A961">
        <w:t xml:space="preserve"> noise</w:t>
      </w:r>
      <w:r w:rsidRPr="44E2A961">
        <w:t xml:space="preserve"> remained within the </w:t>
      </w:r>
      <w:r w:rsidR="04580CD2" w:rsidRPr="44E2A961">
        <w:t xml:space="preserve">typical </w:t>
      </w:r>
      <w:r w:rsidRPr="44E2A961">
        <w:t>range for the area’s land use.</w:t>
      </w:r>
      <w:r w:rsidR="11F1A857" w:rsidRPr="44E2A961">
        <w:t xml:space="preserve"> Perceptible vibration is not generally experienced by sensitive receivers within the study area.</w:t>
      </w:r>
    </w:p>
    <w:p w14:paraId="0491CEA3" w14:textId="77777777" w:rsidR="003F39EE" w:rsidRPr="009D4716" w:rsidRDefault="009326DB" w:rsidP="00354C57">
      <w:pPr>
        <w:pStyle w:val="Heading3"/>
      </w:pPr>
      <w:bookmarkStart w:id="8" w:name="_Toc201048344"/>
      <w:r>
        <w:t>Sensitive receivers</w:t>
      </w:r>
      <w:bookmarkEnd w:id="8"/>
    </w:p>
    <w:p w14:paraId="68B0EF1F" w14:textId="77777777" w:rsidR="0012430D" w:rsidRDefault="0012430D" w:rsidP="00F65F91">
      <w:pPr>
        <w:pStyle w:val="Call-outboxHeadingwithicon"/>
        <w:framePr w:w="2464" w:h="3863" w:hRule="exact" w:hSpace="170" w:vSpace="170" w:wrap="around" w:hAnchor="page" w:x="7952" w:y="29"/>
      </w:pPr>
      <w:r>
        <w:t xml:space="preserve"> Noise Catchment Areas</w:t>
      </w:r>
    </w:p>
    <w:p w14:paraId="66D26308" w14:textId="77777777" w:rsidR="0012430D" w:rsidRPr="00B13B8A" w:rsidRDefault="0012430D" w:rsidP="00F65F91">
      <w:pPr>
        <w:pStyle w:val="Call-outbox"/>
        <w:framePr w:w="2464" w:h="3863" w:hRule="exact" w:hSpace="170" w:vSpace="170" w:wrap="around" w:hAnchor="page" w:x="7952" w:y="29"/>
      </w:pPr>
      <w:r>
        <w:t xml:space="preserve">Noise Catchment Areas are defined as areas within the overall study area that are considered to have similar existing ambient </w:t>
      </w:r>
      <w:r w:rsidRPr="1890CDCE">
        <w:t xml:space="preserve">sound environments based on existing </w:t>
      </w:r>
      <w:r>
        <w:t>conditions</w:t>
      </w:r>
      <w:r w:rsidRPr="1890CDCE">
        <w:t xml:space="preserve"> and noise monitoring results</w:t>
      </w:r>
      <w:r>
        <w:t>.</w:t>
      </w:r>
    </w:p>
    <w:p w14:paraId="302E23E4" w14:textId="002A6BC5" w:rsidR="009765DB" w:rsidRPr="000B569F" w:rsidRDefault="3734C11C" w:rsidP="00D3354D">
      <w:r w:rsidRPr="44E2A961">
        <w:t>S</w:t>
      </w:r>
      <w:r w:rsidR="4BF92F5E" w:rsidRPr="44E2A961">
        <w:t>ensitive receivers</w:t>
      </w:r>
      <w:r w:rsidRPr="44E2A961">
        <w:t xml:space="preserve"> to noise and vibration</w:t>
      </w:r>
      <w:r w:rsidR="4BF92F5E" w:rsidRPr="44E2A961">
        <w:t xml:space="preserve"> were identified based on known </w:t>
      </w:r>
      <w:r w:rsidR="32D8B70D" w:rsidRPr="44E2A961">
        <w:t>residence</w:t>
      </w:r>
      <w:r w:rsidR="4231BC46" w:rsidRPr="44E2A961">
        <w:t xml:space="preserve"> </w:t>
      </w:r>
      <w:r w:rsidR="4BF92F5E" w:rsidRPr="44E2A961">
        <w:t>locations and a review of publicly available data</w:t>
      </w:r>
      <w:r w:rsidR="62B94FD9" w:rsidRPr="44E2A961">
        <w:t xml:space="preserve">, including </w:t>
      </w:r>
      <w:r w:rsidR="1D11DC4F" w:rsidRPr="44E2A961">
        <w:t>the locations</w:t>
      </w:r>
      <w:r w:rsidR="5B589A2C" w:rsidRPr="44E2A961">
        <w:t xml:space="preserve"> of non-residential sensitive receivers</w:t>
      </w:r>
      <w:r w:rsidR="4BF92F5E" w:rsidRPr="44E2A961">
        <w:t xml:space="preserve"> such as schools </w:t>
      </w:r>
      <w:r w:rsidR="36F568D6" w:rsidRPr="44E2A961">
        <w:t>and hospitals</w:t>
      </w:r>
      <w:r w:rsidR="4BF92F5E" w:rsidRPr="44E2A961">
        <w:t xml:space="preserve">. </w:t>
      </w:r>
      <w:r w:rsidR="5B589A2C" w:rsidRPr="44E2A961">
        <w:t>The nearest sensitive receivers to Project activities</w:t>
      </w:r>
      <w:r w:rsidR="4193AF12" w:rsidRPr="44E2A961">
        <w:t xml:space="preserve"> in </w:t>
      </w:r>
      <w:r w:rsidR="36F568D6" w:rsidRPr="44E2A961">
        <w:t>each Noise</w:t>
      </w:r>
      <w:r w:rsidR="4193AF12" w:rsidRPr="44E2A961">
        <w:t xml:space="preserve"> Catchment Area</w:t>
      </w:r>
      <w:r w:rsidR="5B589A2C" w:rsidRPr="44E2A961">
        <w:t xml:space="preserve">, including those associated with </w:t>
      </w:r>
      <w:r w:rsidR="36F568D6" w:rsidRPr="44E2A961">
        <w:t>the laydown</w:t>
      </w:r>
      <w:r w:rsidR="5B589A2C" w:rsidRPr="44E2A961">
        <w:t xml:space="preserve"> areas and the</w:t>
      </w:r>
      <w:r w:rsidR="62B94FD9" w:rsidRPr="44E2A961">
        <w:t xml:space="preserve"> workforce</w:t>
      </w:r>
      <w:r w:rsidR="5B589A2C" w:rsidRPr="44E2A961">
        <w:t xml:space="preserve"> accommodation</w:t>
      </w:r>
      <w:r w:rsidR="62B94FD9" w:rsidRPr="44E2A961">
        <w:t xml:space="preserve"> facilities</w:t>
      </w:r>
      <w:r w:rsidR="5B589A2C" w:rsidRPr="44E2A961">
        <w:t xml:space="preserve">, </w:t>
      </w:r>
      <w:r w:rsidR="1D11DC4F" w:rsidRPr="44E2A961">
        <w:t>are described</w:t>
      </w:r>
      <w:r w:rsidR="5B589A2C" w:rsidRPr="44E2A961">
        <w:t xml:space="preserve"> in</w:t>
      </w:r>
      <w:r w:rsidR="1D11DC4F" w:rsidRPr="44E2A961">
        <w:t xml:space="preserve"> </w:t>
      </w:r>
      <w:r w:rsidR="009765DB" w:rsidRPr="000B569F">
        <w:fldChar w:fldCharType="begin"/>
      </w:r>
      <w:r w:rsidR="009765DB" w:rsidRPr="000B569F">
        <w:instrText xml:space="preserve"> REF _Ref189472714 \h </w:instrText>
      </w:r>
      <w:r w:rsidR="00F1150C" w:rsidRPr="00AD1D20">
        <w:instrText xml:space="preserve"> \* MERGEFORMAT </w:instrText>
      </w:r>
      <w:r w:rsidR="009765DB" w:rsidRPr="000B569F">
        <w:fldChar w:fldCharType="separate"/>
      </w:r>
      <w:r w:rsidR="009464B5" w:rsidRPr="00F65F91">
        <w:t>Table 19.1</w:t>
      </w:r>
      <w:r w:rsidR="009765DB" w:rsidRPr="000B569F">
        <w:fldChar w:fldCharType="end"/>
      </w:r>
      <w:r w:rsidR="1D11DC4F" w:rsidRPr="44E2A961">
        <w:t>.</w:t>
      </w:r>
    </w:p>
    <w:p w14:paraId="7523B093" w14:textId="77777777" w:rsidR="00AD1D20" w:rsidRPr="000B569F" w:rsidRDefault="7C33CCA9" w:rsidP="00D3354D">
      <w:pPr>
        <w:rPr>
          <w:b/>
          <w:bCs/>
          <w:szCs w:val="18"/>
        </w:rPr>
      </w:pPr>
      <w:r w:rsidRPr="00D3354D">
        <w:t xml:space="preserve">Locations identified by the community and stakeholders as potentially sensitive to noise, such as </w:t>
      </w:r>
      <w:r w:rsidR="4249F1ED" w:rsidRPr="00D3354D">
        <w:t xml:space="preserve">the </w:t>
      </w:r>
      <w:r w:rsidR="6719A8B9" w:rsidRPr="00D3354D">
        <w:t xml:space="preserve">sporting facilities at </w:t>
      </w:r>
      <w:r w:rsidRPr="00D3354D">
        <w:t xml:space="preserve">MacPherson Park, were also considered. Although these locations are not classified as sensitive receivers under Victorian legislation, they will require noise reduction measures during construction and operation, so far as reasonably practicable. The sensitive receivers identified by the Project are illustrated in </w:t>
      </w:r>
      <w:r w:rsidR="00AD1D20" w:rsidRPr="00D3354D">
        <w:fldChar w:fldCharType="begin"/>
      </w:r>
      <w:r w:rsidR="00AD1D20" w:rsidRPr="00D3354D">
        <w:instrText xml:space="preserve"> REF _Ref187763691 \h  \* MERGEFORMAT </w:instrText>
      </w:r>
      <w:r w:rsidR="00AD1D20" w:rsidRPr="00D3354D">
        <w:fldChar w:fldCharType="separate"/>
      </w:r>
      <w:r w:rsidR="00623E08" w:rsidRPr="00D3354D">
        <w:t>Figure 19.2</w:t>
      </w:r>
      <w:r w:rsidR="00AD1D20" w:rsidRPr="00D3354D">
        <w:fldChar w:fldCharType="end"/>
      </w:r>
      <w:r w:rsidRPr="00D3354D">
        <w:t xml:space="preserve"> and detailed further by Noise Catchment Area in Section 6 of </w:t>
      </w:r>
      <w:r w:rsidRPr="00AB56B2">
        <w:rPr>
          <w:b/>
        </w:rPr>
        <w:t>Technical Report O: Noise and Vibration Impact Assessment</w:t>
      </w:r>
      <w:r w:rsidRPr="44E2A961">
        <w:rPr>
          <w:b/>
          <w:bCs/>
          <w:szCs w:val="18"/>
        </w:rPr>
        <w:t>.</w:t>
      </w:r>
    </w:p>
    <w:p w14:paraId="7539F3EE" w14:textId="77777777" w:rsidR="00A9421F" w:rsidRPr="000B569F" w:rsidRDefault="00A9421F" w:rsidP="009765DB">
      <w:pPr>
        <w:pStyle w:val="CaptionImages"/>
        <w:ind w:left="0" w:firstLine="0"/>
        <w:rPr>
          <w:sz w:val="18"/>
          <w:szCs w:val="18"/>
        </w:rPr>
      </w:pPr>
    </w:p>
    <w:p w14:paraId="4B4FED78" w14:textId="77777777" w:rsidR="00E701CB" w:rsidRDefault="00E701CB" w:rsidP="00E713DB">
      <w:pPr>
        <w:rPr>
          <w:b/>
          <w:bCs/>
        </w:rPr>
        <w:sectPr w:rsidR="00E701CB" w:rsidSect="007A799C">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418" w:left="1418" w:header="1134" w:footer="340" w:gutter="0"/>
          <w:pgNumType w:chapStyle="1"/>
          <w:cols w:space="284"/>
          <w:docGrid w:linePitch="360"/>
        </w:sectPr>
      </w:pPr>
    </w:p>
    <w:p w14:paraId="5455DFBF" w14:textId="77777777" w:rsidR="00E701CB" w:rsidRPr="008E5ED2" w:rsidRDefault="00691DDC" w:rsidP="00E713DB">
      <w:pPr>
        <w:rPr>
          <w:b/>
          <w:bCs/>
        </w:rPr>
      </w:pPr>
      <w:r>
        <w:rPr>
          <w:b/>
          <w:bCs/>
          <w:noProof/>
        </w:rPr>
        <w:lastRenderedPageBreak/>
        <mc:AlternateContent>
          <mc:Choice Requires="wpg">
            <w:drawing>
              <wp:anchor distT="0" distB="0" distL="114300" distR="114300" simplePos="0" relativeHeight="251658243" behindDoc="0" locked="0" layoutInCell="1" allowOverlap="1" wp14:anchorId="6CAE3507" wp14:editId="41851EC6">
                <wp:simplePos x="0" y="0"/>
                <wp:positionH relativeFrom="margin">
                  <wp:posOffset>71120</wp:posOffset>
                </wp:positionH>
                <wp:positionV relativeFrom="margin">
                  <wp:posOffset>-81280</wp:posOffset>
                </wp:positionV>
                <wp:extent cx="9124950" cy="6134100"/>
                <wp:effectExtent l="0" t="0" r="0" b="0"/>
                <wp:wrapNone/>
                <wp:docPr id="1187216168" name="Group 2"/>
                <wp:cNvGraphicFramePr/>
                <a:graphic xmlns:a="http://schemas.openxmlformats.org/drawingml/2006/main">
                  <a:graphicData uri="http://schemas.microsoft.com/office/word/2010/wordprocessingGroup">
                    <wpg:wgp>
                      <wpg:cNvGrpSpPr/>
                      <wpg:grpSpPr>
                        <a:xfrm>
                          <a:off x="0" y="0"/>
                          <a:ext cx="9124950" cy="6134100"/>
                          <a:chOff x="1031" y="-116824"/>
                          <a:chExt cx="9674703" cy="6839585"/>
                        </a:xfrm>
                      </wpg:grpSpPr>
                      <pic:pic xmlns:pic="http://schemas.openxmlformats.org/drawingml/2006/picture">
                        <pic:nvPicPr>
                          <pic:cNvPr id="720459451" name="Picture 1"/>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1031" y="-116824"/>
                            <a:ext cx="9674703" cy="6839585"/>
                          </a:xfrm>
                          <a:prstGeom prst="rect">
                            <a:avLst/>
                          </a:prstGeom>
                        </pic:spPr>
                      </pic:pic>
                      <wps:wsp>
                        <wps:cNvPr id="825320289" name="Text Box 1"/>
                        <wps:cNvSpPr txBox="1"/>
                        <wps:spPr>
                          <a:xfrm>
                            <a:off x="81824" y="-53102"/>
                            <a:ext cx="3443707" cy="316720"/>
                          </a:xfrm>
                          <a:prstGeom prst="rect">
                            <a:avLst/>
                          </a:prstGeom>
                          <a:solidFill>
                            <a:prstClr val="white"/>
                          </a:solidFill>
                          <a:ln>
                            <a:noFill/>
                          </a:ln>
                        </wps:spPr>
                        <wps:txbx>
                          <w:txbxContent>
                            <w:p w14:paraId="26D75C85" w14:textId="77777777" w:rsidR="00835A81" w:rsidRPr="00AA6024" w:rsidRDefault="00835A81" w:rsidP="00403F79">
                              <w:pPr>
                                <w:pStyle w:val="Caption"/>
                                <w:spacing w:before="0"/>
                                <w:rPr>
                                  <w:noProof/>
                                  <w:sz w:val="18"/>
                                </w:rPr>
                              </w:pPr>
                              <w:bookmarkStart w:id="9" w:name="_Ref187763691"/>
                              <w:r>
                                <w:t xml:space="preserve">Figure </w:t>
                              </w:r>
                              <w:r>
                                <w:fldChar w:fldCharType="begin"/>
                              </w:r>
                              <w:r>
                                <w:instrText>STYLEREF 1 \s</w:instrText>
                              </w:r>
                              <w:r>
                                <w:fldChar w:fldCharType="separate"/>
                              </w:r>
                              <w:r w:rsidR="009D3831">
                                <w:rPr>
                                  <w:noProof/>
                                </w:rPr>
                                <w:t>19</w:t>
                              </w:r>
                              <w:r>
                                <w:fldChar w:fldCharType="end"/>
                              </w:r>
                              <w:r w:rsidR="00F16857">
                                <w:t>.</w:t>
                              </w:r>
                              <w:r>
                                <w:fldChar w:fldCharType="begin"/>
                              </w:r>
                              <w:r>
                                <w:instrText>SEQ Figure \* ARABIC \s 1</w:instrText>
                              </w:r>
                              <w:r>
                                <w:fldChar w:fldCharType="separate"/>
                              </w:r>
                              <w:r w:rsidR="009D3831">
                                <w:rPr>
                                  <w:noProof/>
                                </w:rPr>
                                <w:t>2</w:t>
                              </w:r>
                              <w:r>
                                <w:fldChar w:fldCharType="end"/>
                              </w:r>
                              <w:bookmarkEnd w:id="9"/>
                              <w:r>
                                <w:t xml:space="preserve"> </w:t>
                              </w:r>
                              <w:r w:rsidR="001A47DE">
                                <w:t>S</w:t>
                              </w:r>
                              <w:r>
                                <w:t>ensitive receivers</w:t>
                              </w:r>
                              <w:r w:rsidR="001A47DE">
                                <w:t xml:space="preserve"> to noise and vibration</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E3507" id="Group 2" o:spid="_x0000_s1029" style="position:absolute;margin-left:5.6pt;margin-top:-6.4pt;width:718.5pt;height:483pt;z-index:251658243;mso-position-horizontal-relative:margin;mso-position-vertical-relative:margin;mso-width-relative:margin;mso-height-relative:margin" coordorigin="10,-1168" coordsize="96747,68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">
                <v:shape id="Picture 1" o:spid="_x0000_s1030" type="#_x0000_t75" style="position:absolute;left:10;top:-1168;width:96747;height:6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">
                  <v:imagedata r:id="rId32" o:title=""/>
                </v:shape>
                <v:shape id="Text Box 1" o:spid="_x0000_s1031" type="#_x0000_t202" style="position:absolute;left:818;top:-531;width:34437;height:3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" stroked="f">
                  <v:textbox inset="2.5mm,2mm,2.5mm,2mm">
                    <w:txbxContent>
                      <w:p w14:paraId="26D75C85" w14:textId="77777777" w:rsidR="00835A81" w:rsidRPr="00AA6024" w:rsidRDefault="00835A81" w:rsidP="00403F79">
                        <w:pPr>
                          <w:pStyle w:val="Caption"/>
                          <w:spacing w:before="0"/>
                          <w:rPr>
                            <w:noProof/>
                            <w:sz w:val="18"/>
                          </w:rPr>
                        </w:pPr>
                        <w:bookmarkStart w:id="10" w:name="_Ref187763691"/>
                        <w:r>
                          <w:t xml:space="preserve">Figure </w:t>
                        </w:r>
                        <w:r>
                          <w:fldChar w:fldCharType="begin"/>
                        </w:r>
                        <w:r>
                          <w:instrText>STYLEREF 1 \s</w:instrText>
                        </w:r>
                        <w:r>
                          <w:fldChar w:fldCharType="separate"/>
                        </w:r>
                        <w:r w:rsidR="009D3831">
                          <w:rPr>
                            <w:noProof/>
                          </w:rPr>
                          <w:t>19</w:t>
                        </w:r>
                        <w:r>
                          <w:fldChar w:fldCharType="end"/>
                        </w:r>
                        <w:r w:rsidR="00F16857">
                          <w:t>.</w:t>
                        </w:r>
                        <w:r>
                          <w:fldChar w:fldCharType="begin"/>
                        </w:r>
                        <w:r>
                          <w:instrText>SEQ Figure \* ARABIC \s 1</w:instrText>
                        </w:r>
                        <w:r>
                          <w:fldChar w:fldCharType="separate"/>
                        </w:r>
                        <w:r w:rsidR="009D3831">
                          <w:rPr>
                            <w:noProof/>
                          </w:rPr>
                          <w:t>2</w:t>
                        </w:r>
                        <w:r>
                          <w:fldChar w:fldCharType="end"/>
                        </w:r>
                        <w:bookmarkEnd w:id="10"/>
                        <w:r>
                          <w:t xml:space="preserve"> </w:t>
                        </w:r>
                        <w:r w:rsidR="001A47DE">
                          <w:t>S</w:t>
                        </w:r>
                        <w:r>
                          <w:t>ensitive receivers</w:t>
                        </w:r>
                        <w:r w:rsidR="001A47DE">
                          <w:t xml:space="preserve"> to noise and vibration</w:t>
                        </w:r>
                      </w:p>
                    </w:txbxContent>
                  </v:textbox>
                </v:shape>
                <w10:wrap anchorx="margin" anchory="margin"/>
              </v:group>
            </w:pict>
          </mc:Fallback>
        </mc:AlternateContent>
      </w:r>
    </w:p>
    <w:p w14:paraId="7D758357" w14:textId="77777777" w:rsidR="00835A81" w:rsidRDefault="00835A81" w:rsidP="005D4783">
      <w:pPr>
        <w:pStyle w:val="CaptionImages"/>
        <w:sectPr w:rsidR="00835A81" w:rsidSect="007A799C">
          <w:pgSz w:w="16838" w:h="11906" w:orient="landscape" w:code="9"/>
          <w:pgMar w:top="1418" w:right="1418" w:bottom="1418" w:left="1418" w:header="1134" w:footer="340" w:gutter="0"/>
          <w:pgNumType w:chapStyle="1"/>
          <w:cols w:space="284"/>
          <w:docGrid w:linePitch="360"/>
        </w:sectPr>
      </w:pPr>
      <w:bookmarkStart w:id="11" w:name="_Ref179932722"/>
      <w:bookmarkStart w:id="12" w:name="_Ref179470795"/>
    </w:p>
    <w:p w14:paraId="203CA275" w14:textId="7C1516AF" w:rsidR="007E5A5D" w:rsidRDefault="00B4656D" w:rsidP="005D4783">
      <w:pPr>
        <w:pStyle w:val="CaptionImages"/>
      </w:pPr>
      <w:bookmarkStart w:id="13" w:name="_Ref189472714"/>
      <w:r w:rsidRPr="00AA6FAF">
        <w:lastRenderedPageBreak/>
        <w:t>Table </w:t>
      </w:r>
      <w:r>
        <w:fldChar w:fldCharType="begin"/>
      </w:r>
      <w:r>
        <w:instrText>STYLEREF 1 \s</w:instrText>
      </w:r>
      <w:r>
        <w:fldChar w:fldCharType="separate"/>
      </w:r>
      <w:r w:rsidR="009D3831">
        <w:rPr>
          <w:noProof/>
        </w:rPr>
        <w:t>19</w:t>
      </w:r>
      <w:r>
        <w:fldChar w:fldCharType="end"/>
      </w:r>
      <w:r w:rsidR="00F16857">
        <w:t>.</w:t>
      </w:r>
      <w:r>
        <w:fldChar w:fldCharType="begin"/>
      </w:r>
      <w:r>
        <w:instrText>SEQ Table \* ARABIC \s 1</w:instrText>
      </w:r>
      <w:r>
        <w:fldChar w:fldCharType="separate"/>
      </w:r>
      <w:r w:rsidR="009D3831">
        <w:rPr>
          <w:noProof/>
        </w:rPr>
        <w:t>1</w:t>
      </w:r>
      <w:r>
        <w:fldChar w:fldCharType="end"/>
      </w:r>
      <w:bookmarkEnd w:id="11"/>
      <w:bookmarkEnd w:id="13"/>
      <w:r w:rsidRPr="00AA6FAF">
        <w:t xml:space="preserve"> Nearest noise</w:t>
      </w:r>
      <w:r w:rsidR="00814E86">
        <w:t xml:space="preserve"> and vibration</w:t>
      </w:r>
      <w:r w:rsidRPr="00AA6FAF">
        <w:t xml:space="preserve"> sensitive receivers</w:t>
      </w:r>
      <w:bookmarkEnd w:id="12"/>
    </w:p>
    <w:tbl>
      <w:tblPr>
        <w:tblStyle w:val="WVTTable2"/>
        <w:tblW w:w="4961" w:type="pct"/>
        <w:tblLook w:val="04A0" w:firstRow="1" w:lastRow="0" w:firstColumn="1" w:lastColumn="0" w:noHBand="0" w:noVBand="1"/>
      </w:tblPr>
      <w:tblGrid>
        <w:gridCol w:w="1679"/>
        <w:gridCol w:w="7320"/>
      </w:tblGrid>
      <w:tr w:rsidR="00E713DB" w:rsidRPr="00C86EEB" w14:paraId="4A7065FF" w14:textId="77777777" w:rsidTr="0090175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933" w:type="pct"/>
          </w:tcPr>
          <w:p w14:paraId="5131341A" w14:textId="77777777" w:rsidR="00E713DB" w:rsidRPr="00077E0D" w:rsidRDefault="006155F4" w:rsidP="008E5ED2">
            <w:pPr>
              <w:pStyle w:val="TableText"/>
            </w:pPr>
            <w:r>
              <w:t>Project location</w:t>
            </w:r>
          </w:p>
        </w:tc>
        <w:tc>
          <w:tcPr>
            <w:tcW w:w="4067" w:type="pct"/>
          </w:tcPr>
          <w:p w14:paraId="67A89BDD" w14:textId="77777777" w:rsidR="00E713DB" w:rsidRPr="00A66330" w:rsidRDefault="00E713DB" w:rsidP="008E5ED2">
            <w:pPr>
              <w:pStyle w:val="TableText"/>
              <w:cnfStyle w:val="100000000000" w:firstRow="1" w:lastRow="0" w:firstColumn="0" w:lastColumn="0" w:oddVBand="0" w:evenVBand="0" w:oddHBand="0" w:evenHBand="0" w:firstRowFirstColumn="0" w:firstRowLastColumn="0" w:lastRowFirstColumn="0" w:lastRowLastColumn="0"/>
            </w:pPr>
            <w:r w:rsidRPr="00A66330">
              <w:t>Nearest sensitive receivers</w:t>
            </w:r>
            <w:r w:rsidR="00644161">
              <w:t xml:space="preserve"> to the </w:t>
            </w:r>
            <w:r w:rsidR="00B2249D">
              <w:t>Project</w:t>
            </w:r>
          </w:p>
        </w:tc>
      </w:tr>
      <w:tr w:rsidR="00E713DB" w:rsidRPr="00C86EEB" w14:paraId="0699993E" w14:textId="77777777" w:rsidTr="0090175B">
        <w:trPr>
          <w:cantSplit/>
          <w:trHeight w:val="20"/>
        </w:trPr>
        <w:tc>
          <w:tcPr>
            <w:cnfStyle w:val="001000000000" w:firstRow="0" w:lastRow="0" w:firstColumn="1" w:lastColumn="0" w:oddVBand="0" w:evenVBand="0" w:oddHBand="0" w:evenHBand="0" w:firstRowFirstColumn="0" w:firstRowLastColumn="0" w:lastRowFirstColumn="0" w:lastRowLastColumn="0"/>
            <w:tcW w:w="933" w:type="pct"/>
          </w:tcPr>
          <w:p w14:paraId="5505B303" w14:textId="77777777" w:rsidR="0034687E" w:rsidRDefault="00E713DB" w:rsidP="00661E4E">
            <w:pPr>
              <w:pStyle w:val="TableText"/>
              <w:rPr>
                <w:b w:val="0"/>
              </w:rPr>
            </w:pPr>
            <w:r w:rsidRPr="00077E0D">
              <w:t>Noise Catchment Area 1</w:t>
            </w:r>
            <w:r w:rsidR="0034687E">
              <w:t>:</w:t>
            </w:r>
          </w:p>
          <w:p w14:paraId="56B16FF3" w14:textId="77777777" w:rsidR="00CE0D99" w:rsidRPr="00077E0D" w:rsidRDefault="0034687E" w:rsidP="00661E4E">
            <w:pPr>
              <w:pStyle w:val="TableText"/>
            </w:pPr>
            <w:r>
              <w:t>Bulgana Terminal Station to Waubra</w:t>
            </w:r>
          </w:p>
        </w:tc>
        <w:tc>
          <w:tcPr>
            <w:tcW w:w="4067" w:type="pct"/>
          </w:tcPr>
          <w:p w14:paraId="7020B2C3" w14:textId="2605F944" w:rsidR="007E5A5D" w:rsidRPr="00A66330" w:rsidRDefault="00C86EEB" w:rsidP="008B0CB0">
            <w:pPr>
              <w:pStyle w:val="TableBullet"/>
              <w:cnfStyle w:val="000000000000" w:firstRow="0" w:lastRow="0" w:firstColumn="0" w:lastColumn="0" w:oddVBand="0" w:evenVBand="0" w:oddHBand="0" w:evenHBand="0" w:firstRowFirstColumn="0" w:firstRowLastColumn="0" w:lastRowFirstColumn="0" w:lastRowLastColumn="0"/>
            </w:pPr>
            <w:r w:rsidRPr="00A66330">
              <w:t>I</w:t>
            </w:r>
            <w:r w:rsidR="00E713DB" w:rsidRPr="00A66330">
              <w:t>solated</w:t>
            </w:r>
            <w:r w:rsidR="00DC63FA" w:rsidRPr="00A66330">
              <w:t xml:space="preserve"> rural</w:t>
            </w:r>
            <w:r w:rsidR="009C6F59" w:rsidRPr="00A66330">
              <w:t xml:space="preserve"> and farming</w:t>
            </w:r>
            <w:r w:rsidR="00DC63FA" w:rsidRPr="00A66330">
              <w:t xml:space="preserve"> residences</w:t>
            </w:r>
            <w:r w:rsidR="00E713DB" w:rsidRPr="00A66330">
              <w:t>.</w:t>
            </w:r>
          </w:p>
          <w:p w14:paraId="3176DBDA" w14:textId="22BA37FC" w:rsidR="006130DB" w:rsidRPr="00A66330" w:rsidRDefault="32D8B70D" w:rsidP="4BF281E8">
            <w:pPr>
              <w:pStyle w:val="TableBullet"/>
              <w:cnfStyle w:val="000000000000" w:firstRow="0" w:lastRow="0" w:firstColumn="0" w:lastColumn="0" w:oddVBand="0" w:evenVBand="0" w:oddHBand="0" w:evenHBand="0" w:firstRowFirstColumn="0" w:firstRowLastColumn="0" w:lastRowFirstColumn="0" w:lastRowLastColumn="0"/>
            </w:pPr>
            <w:r w:rsidRPr="44E2A961">
              <w:t>Residence</w:t>
            </w:r>
            <w:r w:rsidR="62B94FD9" w:rsidRPr="44E2A961">
              <w:t xml:space="preserve">s </w:t>
            </w:r>
            <w:r w:rsidR="5598D91A" w:rsidRPr="44E2A961">
              <w:t>set back at least 140m from the</w:t>
            </w:r>
            <w:r w:rsidR="4BD1E6C3" w:rsidRPr="44E2A961">
              <w:t xml:space="preserve"> proposed</w:t>
            </w:r>
            <w:r w:rsidR="5598D91A" w:rsidRPr="44E2A961">
              <w:t xml:space="preserve"> transmission line</w:t>
            </w:r>
            <w:r w:rsidR="4FAA5586" w:rsidRPr="44E2A961">
              <w:t xml:space="preserve">, </w:t>
            </w:r>
            <w:r w:rsidR="62B94FD9" w:rsidRPr="44E2A961">
              <w:t xml:space="preserve">with </w:t>
            </w:r>
            <w:r w:rsidR="4FAA5586" w:rsidRPr="44E2A961">
              <w:t xml:space="preserve">one </w:t>
            </w:r>
            <w:r w:rsidRPr="44E2A961">
              <w:t>residence</w:t>
            </w:r>
            <w:r w:rsidR="62B94FD9" w:rsidRPr="44E2A961">
              <w:t xml:space="preserve"> south of Lexton located </w:t>
            </w:r>
            <w:r w:rsidR="4FF0B88F" w:rsidRPr="44E2A961">
              <w:t xml:space="preserve">approximately </w:t>
            </w:r>
            <w:r w:rsidR="4FAA5586" w:rsidRPr="44E2A961">
              <w:t xml:space="preserve">80m from </w:t>
            </w:r>
            <w:r w:rsidR="40817BBC" w:rsidRPr="44E2A961">
              <w:t>the</w:t>
            </w:r>
            <w:r w:rsidR="4FAA5586" w:rsidRPr="44E2A961">
              <w:t xml:space="preserve"> </w:t>
            </w:r>
            <w:r w:rsidR="4BD1E6C3" w:rsidRPr="44E2A961">
              <w:t xml:space="preserve">proposed </w:t>
            </w:r>
            <w:r w:rsidR="4FAA5586" w:rsidRPr="44E2A961">
              <w:t>transmission line</w:t>
            </w:r>
            <w:r w:rsidR="00631555">
              <w:t>.</w:t>
            </w:r>
          </w:p>
          <w:p w14:paraId="37DCFB29" w14:textId="77777777" w:rsidR="003107D5" w:rsidRPr="00A66330" w:rsidRDefault="14984EEE" w:rsidP="4BF281E8">
            <w:pPr>
              <w:pStyle w:val="TableBullet"/>
              <w:cnfStyle w:val="000000000000" w:firstRow="0" w:lastRow="0" w:firstColumn="0" w:lastColumn="0" w:oddVBand="0" w:evenVBand="0" w:oddHBand="0" w:evenHBand="0" w:firstRowFirstColumn="0" w:firstRowLastColumn="0" w:lastRowFirstColumn="0" w:lastRowLastColumn="0"/>
            </w:pPr>
            <w:r w:rsidRPr="44E2A961">
              <w:t xml:space="preserve">The </w:t>
            </w:r>
            <w:r w:rsidR="4BD1E6C3" w:rsidRPr="44E2A961">
              <w:t xml:space="preserve">proposed </w:t>
            </w:r>
            <w:r w:rsidRPr="44E2A961">
              <w:t>transmission line is located approximately 1km from Elmhurst, approximately 1.4km from Lexton, and approximately 3km from Waubra.</w:t>
            </w:r>
          </w:p>
          <w:p w14:paraId="339C19E1" w14:textId="77777777" w:rsidR="007E5A5D" w:rsidRPr="00A66330" w:rsidRDefault="007E5A5D" w:rsidP="007E5A5D">
            <w:pPr>
              <w:pStyle w:val="TableBullet"/>
              <w:cnfStyle w:val="000000000000" w:firstRow="0" w:lastRow="0" w:firstColumn="0" w:lastColumn="0" w:oddVBand="0" w:evenVBand="0" w:oddHBand="0" w:evenHBand="0" w:firstRowFirstColumn="0" w:firstRowLastColumn="0" w:lastRowFirstColumn="0" w:lastRowLastColumn="0"/>
            </w:pPr>
            <w:r w:rsidRPr="00A66330">
              <w:t xml:space="preserve">Both the existing Bulgana Terminal Station and the new </w:t>
            </w:r>
            <w:r w:rsidR="00701E70" w:rsidRPr="00A66330">
              <w:t xml:space="preserve">500kV </w:t>
            </w:r>
            <w:r w:rsidRPr="00A66330">
              <w:t>terminal station near Bulgana are significantly removed (over 800m) from sensitive receivers.</w:t>
            </w:r>
          </w:p>
        </w:tc>
      </w:tr>
      <w:tr w:rsidR="00E713DB" w:rsidRPr="00C86EEB" w14:paraId="4573167D" w14:textId="77777777" w:rsidTr="0090175B">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3" w:type="pct"/>
          </w:tcPr>
          <w:p w14:paraId="4D98A475" w14:textId="77777777" w:rsidR="00E713DB" w:rsidRDefault="00E713DB" w:rsidP="00E713DB">
            <w:pPr>
              <w:pStyle w:val="TableText"/>
              <w:rPr>
                <w:b w:val="0"/>
              </w:rPr>
            </w:pPr>
            <w:r w:rsidRPr="00077E0D">
              <w:t>Noise Catchment Area 2</w:t>
            </w:r>
            <w:r w:rsidR="0034687E">
              <w:t xml:space="preserve">: </w:t>
            </w:r>
          </w:p>
          <w:p w14:paraId="73E9FA89" w14:textId="77777777" w:rsidR="00CE0D99" w:rsidRPr="00077E0D" w:rsidRDefault="0034687E" w:rsidP="008E5ED2">
            <w:pPr>
              <w:pStyle w:val="TableText"/>
            </w:pPr>
            <w:r>
              <w:t>Waubra to Mount Prospect</w:t>
            </w:r>
          </w:p>
        </w:tc>
        <w:tc>
          <w:tcPr>
            <w:tcW w:w="4067" w:type="pct"/>
          </w:tcPr>
          <w:p w14:paraId="723D5865" w14:textId="77777777" w:rsidR="00177C39" w:rsidRPr="00A66330" w:rsidRDefault="009C6F59" w:rsidP="004D2BF1">
            <w:pPr>
              <w:pStyle w:val="TableBullet"/>
              <w:cnfStyle w:val="000000010000" w:firstRow="0" w:lastRow="0" w:firstColumn="0" w:lastColumn="0" w:oddVBand="0" w:evenVBand="0" w:oddHBand="0" w:evenHBand="1" w:firstRowFirstColumn="0" w:firstRowLastColumn="0" w:lastRowFirstColumn="0" w:lastRowLastColumn="0"/>
            </w:pPr>
            <w:r w:rsidRPr="00A66330">
              <w:t>The nearest sensitive receivers are isolated farming residences</w:t>
            </w:r>
            <w:r w:rsidR="004D2BF1">
              <w:t>, and</w:t>
            </w:r>
            <w:r w:rsidR="00005E45">
              <w:t xml:space="preserve"> these</w:t>
            </w:r>
            <w:r w:rsidR="004D2BF1">
              <w:t xml:space="preserve"> </w:t>
            </w:r>
            <w:r w:rsidR="00177C39" w:rsidRPr="00A66330">
              <w:t xml:space="preserve">are set back at least 200m from the </w:t>
            </w:r>
            <w:r w:rsidR="00274056">
              <w:t>proposed</w:t>
            </w:r>
            <w:r w:rsidR="00177C39" w:rsidRPr="00A66330">
              <w:t xml:space="preserve"> transmission line.</w:t>
            </w:r>
          </w:p>
          <w:p w14:paraId="367519FF" w14:textId="77777777" w:rsidR="003107D5" w:rsidRPr="00A66330" w:rsidRDefault="14984EEE" w:rsidP="4BF281E8">
            <w:pPr>
              <w:pStyle w:val="TableBullet"/>
              <w:cnfStyle w:val="000000010000" w:firstRow="0" w:lastRow="0" w:firstColumn="0" w:lastColumn="0" w:oddVBand="0" w:evenVBand="0" w:oddHBand="0" w:evenHBand="1" w:firstRowFirstColumn="0" w:firstRowLastColumn="0" w:lastRowFirstColumn="0" w:lastRowLastColumn="0"/>
            </w:pPr>
            <w:r w:rsidRPr="44E2A961">
              <w:t xml:space="preserve">The </w:t>
            </w:r>
            <w:r w:rsidR="4BD1E6C3" w:rsidRPr="44E2A961">
              <w:t xml:space="preserve">proposed </w:t>
            </w:r>
            <w:r w:rsidRPr="44E2A961">
              <w:t>transmission line is located approximately 1.5km north of Allendale, approximately 900m south of Smeaton, approximately 1.3km north of Kingston, and approximately 750m north of Newlyn North.</w:t>
            </w:r>
          </w:p>
        </w:tc>
      </w:tr>
      <w:tr w:rsidR="0034687E" w:rsidRPr="00C86EEB" w14:paraId="0DFD0279" w14:textId="77777777" w:rsidTr="0090175B">
        <w:trPr>
          <w:cantSplit/>
          <w:trHeight w:val="20"/>
        </w:trPr>
        <w:tc>
          <w:tcPr>
            <w:cnfStyle w:val="001000000000" w:firstRow="0" w:lastRow="0" w:firstColumn="1" w:lastColumn="0" w:oddVBand="0" w:evenVBand="0" w:oddHBand="0" w:evenHBand="0" w:firstRowFirstColumn="0" w:firstRowLastColumn="0" w:lastRowFirstColumn="0" w:lastRowLastColumn="0"/>
            <w:tcW w:w="933" w:type="pct"/>
          </w:tcPr>
          <w:p w14:paraId="6B32A4DB" w14:textId="77777777" w:rsidR="00E713DB" w:rsidRDefault="00E713DB" w:rsidP="005F56BD">
            <w:pPr>
              <w:pStyle w:val="TableText"/>
              <w:rPr>
                <w:b w:val="0"/>
              </w:rPr>
            </w:pPr>
            <w:r w:rsidRPr="00077E0D">
              <w:t>Noise Catchment Area 3</w:t>
            </w:r>
            <w:r w:rsidR="0034687E">
              <w:t>:</w:t>
            </w:r>
          </w:p>
          <w:p w14:paraId="10EB5189" w14:textId="77777777" w:rsidR="00CE0D99" w:rsidRPr="00077E0D" w:rsidRDefault="006155F4" w:rsidP="008E5ED2">
            <w:pPr>
              <w:pStyle w:val="TableText"/>
            </w:pPr>
            <w:r>
              <w:t>Mount Prospect to Harkness</w:t>
            </w:r>
          </w:p>
        </w:tc>
        <w:tc>
          <w:tcPr>
            <w:tcW w:w="4067" w:type="pct"/>
          </w:tcPr>
          <w:p w14:paraId="2EA39E82" w14:textId="77777777" w:rsidR="00E713DB" w:rsidRPr="00A66330" w:rsidRDefault="4BF92F5E" w:rsidP="4BF281E8">
            <w:pPr>
              <w:pStyle w:val="TableBullet"/>
              <w:cnfStyle w:val="000000000000" w:firstRow="0" w:lastRow="0" w:firstColumn="0" w:lastColumn="0" w:oddVBand="0" w:evenVBand="0" w:oddHBand="0" w:evenHBand="0" w:firstRowFirstColumn="0" w:firstRowLastColumn="0" w:lastRowFirstColumn="0" w:lastRowLastColumn="0"/>
            </w:pPr>
            <w:r w:rsidRPr="44E2A961">
              <w:t xml:space="preserve">The nearest sensitive </w:t>
            </w:r>
            <w:r w:rsidR="56A69C35" w:rsidRPr="44E2A961">
              <w:t xml:space="preserve">receivers </w:t>
            </w:r>
            <w:r w:rsidRPr="44E2A961">
              <w:t xml:space="preserve">are isolated </w:t>
            </w:r>
            <w:r w:rsidR="56A69C35" w:rsidRPr="44E2A961">
              <w:t>residences,</w:t>
            </w:r>
            <w:r w:rsidRPr="44E2A961">
              <w:t xml:space="preserve"> and residences </w:t>
            </w:r>
            <w:r w:rsidR="56A69C35" w:rsidRPr="44E2A961">
              <w:t>located</w:t>
            </w:r>
            <w:r w:rsidRPr="44E2A961">
              <w:t xml:space="preserve"> on the outskirts of towns.</w:t>
            </w:r>
          </w:p>
          <w:p w14:paraId="56049B5F" w14:textId="036C1FDA" w:rsidR="009C6F59" w:rsidRPr="00A66330" w:rsidRDefault="00E00763" w:rsidP="009C6F59">
            <w:pPr>
              <w:pStyle w:val="TableBullet"/>
              <w:cnfStyle w:val="000000000000" w:firstRow="0" w:lastRow="0" w:firstColumn="0" w:lastColumn="0" w:oddVBand="0" w:evenVBand="0" w:oddHBand="0" w:evenHBand="0" w:firstRowFirstColumn="0" w:firstRowLastColumn="0" w:lastRowFirstColumn="0" w:lastRowLastColumn="0"/>
            </w:pPr>
            <w:r w:rsidRPr="00A66330">
              <w:t xml:space="preserve">The </w:t>
            </w:r>
            <w:r w:rsidR="009C6F59" w:rsidRPr="00A66330">
              <w:t xml:space="preserve">nearest noise sensitive receivers are set back at least 80m from the </w:t>
            </w:r>
            <w:r w:rsidR="00274056">
              <w:t>proposed</w:t>
            </w:r>
            <w:r w:rsidR="00274056" w:rsidRPr="00A66330">
              <w:t xml:space="preserve"> </w:t>
            </w:r>
            <w:r w:rsidR="009C6F59" w:rsidRPr="00A66330">
              <w:t>transmission line.</w:t>
            </w:r>
          </w:p>
          <w:p w14:paraId="09C9638E" w14:textId="7B2FDC36" w:rsidR="003107D5" w:rsidRPr="00A66330" w:rsidRDefault="14984EEE" w:rsidP="4BF281E8">
            <w:pPr>
              <w:pStyle w:val="TableBullet"/>
              <w:cnfStyle w:val="000000000000" w:firstRow="0" w:lastRow="0" w:firstColumn="0" w:lastColumn="0" w:oddVBand="0" w:evenVBand="0" w:oddHBand="0" w:evenHBand="0" w:firstRowFirstColumn="0" w:firstRowLastColumn="0" w:lastRowFirstColumn="0" w:lastRowLastColumn="0"/>
            </w:pPr>
            <w:r w:rsidRPr="44E2A961">
              <w:t xml:space="preserve">The </w:t>
            </w:r>
            <w:r w:rsidR="56492805" w:rsidRPr="44E2A961">
              <w:t xml:space="preserve">proposed </w:t>
            </w:r>
            <w:r w:rsidRPr="44E2A961">
              <w:t xml:space="preserve">transmission line </w:t>
            </w:r>
            <w:r w:rsidR="5B275056" w:rsidRPr="44E2A961">
              <w:t xml:space="preserve">runs adjacent to Gordon, is located approximately 100m north of Ballan, </w:t>
            </w:r>
            <w:r w:rsidR="3BFEC645" w:rsidRPr="44E2A961">
              <w:t>passes through Darley and</w:t>
            </w:r>
            <w:r w:rsidR="29933E85" w:rsidRPr="44E2A961">
              <w:t xml:space="preserve"> is</w:t>
            </w:r>
            <w:r w:rsidR="1CE23704" w:rsidRPr="44E2A961">
              <w:t xml:space="preserve"> </w:t>
            </w:r>
            <w:r w:rsidR="3BFEC645" w:rsidRPr="44E2A961">
              <w:t>approximately 400m north of Long Forest.</w:t>
            </w:r>
          </w:p>
        </w:tc>
      </w:tr>
      <w:tr w:rsidR="00E713DB" w:rsidRPr="00C86EEB" w14:paraId="5B440DA2" w14:textId="77777777" w:rsidTr="0090175B">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3" w:type="pct"/>
          </w:tcPr>
          <w:p w14:paraId="3E54A52A" w14:textId="77777777" w:rsidR="00E713DB" w:rsidRDefault="00E713DB" w:rsidP="00E713DB">
            <w:pPr>
              <w:pStyle w:val="TableText"/>
              <w:rPr>
                <w:b w:val="0"/>
              </w:rPr>
            </w:pPr>
            <w:r w:rsidRPr="00077E0D">
              <w:t>Noise Catchment Area 4</w:t>
            </w:r>
            <w:r w:rsidR="006155F4">
              <w:t>:</w:t>
            </w:r>
          </w:p>
          <w:p w14:paraId="5051017E" w14:textId="77777777" w:rsidR="006155F4" w:rsidRPr="00077E0D" w:rsidRDefault="006155F4" w:rsidP="00E713DB">
            <w:pPr>
              <w:pStyle w:val="TableText"/>
            </w:pPr>
            <w:r>
              <w:t>Harkness to Sydenham Terminal Station</w:t>
            </w:r>
          </w:p>
        </w:tc>
        <w:tc>
          <w:tcPr>
            <w:tcW w:w="4067" w:type="pct"/>
          </w:tcPr>
          <w:p w14:paraId="4EB31251" w14:textId="77777777" w:rsidR="00F2557A" w:rsidRPr="00A66330" w:rsidRDefault="007E5A5D" w:rsidP="004607B0">
            <w:pPr>
              <w:pStyle w:val="TableBullet"/>
              <w:cnfStyle w:val="000000010000" w:firstRow="0" w:lastRow="0" w:firstColumn="0" w:lastColumn="0" w:oddVBand="0" w:evenVBand="0" w:oddHBand="0" w:evenHBand="1" w:firstRowFirstColumn="0" w:firstRowLastColumn="0" w:lastRowFirstColumn="0" w:lastRowLastColumn="0"/>
            </w:pPr>
            <w:r w:rsidRPr="00A66330">
              <w:t xml:space="preserve">The nearest sensitive </w:t>
            </w:r>
            <w:r w:rsidR="00F2557A" w:rsidRPr="00A66330">
              <w:t xml:space="preserve">receivers </w:t>
            </w:r>
            <w:r w:rsidRPr="00A66330">
              <w:t xml:space="preserve">are isolated </w:t>
            </w:r>
            <w:r w:rsidR="00F2557A" w:rsidRPr="00A66330">
              <w:t>residences</w:t>
            </w:r>
            <w:r w:rsidRPr="00A66330">
              <w:t xml:space="preserve"> in the City of Melton</w:t>
            </w:r>
            <w:r w:rsidR="004607B0">
              <w:t>, and these are</w:t>
            </w:r>
            <w:r w:rsidR="00D66783">
              <w:t xml:space="preserve"> </w:t>
            </w:r>
            <w:r w:rsidR="00F2557A" w:rsidRPr="00A66330">
              <w:t>set back at least 80m from the</w:t>
            </w:r>
            <w:r w:rsidR="00177C39" w:rsidRPr="00A66330">
              <w:t xml:space="preserve"> </w:t>
            </w:r>
            <w:r w:rsidR="00E12CFE">
              <w:t>proposed</w:t>
            </w:r>
            <w:r w:rsidR="00E12CFE" w:rsidRPr="00A66330">
              <w:t xml:space="preserve"> </w:t>
            </w:r>
            <w:r w:rsidR="00F2557A" w:rsidRPr="00A66330">
              <w:t>transmission line.</w:t>
            </w:r>
          </w:p>
          <w:p w14:paraId="46D29B92" w14:textId="77777777" w:rsidR="00F66BCB" w:rsidRPr="00A66330" w:rsidRDefault="3BFEC645" w:rsidP="4BF281E8">
            <w:pPr>
              <w:pStyle w:val="TableBullet"/>
              <w:cnfStyle w:val="000000010000" w:firstRow="0" w:lastRow="0" w:firstColumn="0" w:lastColumn="0" w:oddVBand="0" w:evenVBand="0" w:oddHBand="0" w:evenHBand="1" w:firstRowFirstColumn="0" w:firstRowLastColumn="0" w:lastRowFirstColumn="0" w:lastRowLastColumn="0"/>
            </w:pPr>
            <w:r w:rsidRPr="44E2A961">
              <w:t>The transmission line runs adjacent to Hillside.</w:t>
            </w:r>
          </w:p>
          <w:p w14:paraId="18A70A55" w14:textId="77777777" w:rsidR="00F2557A" w:rsidRPr="00A66330" w:rsidRDefault="56A69C35" w:rsidP="4BF281E8">
            <w:pPr>
              <w:pStyle w:val="TableBullet"/>
              <w:cnfStyle w:val="000000010000" w:firstRow="0" w:lastRow="0" w:firstColumn="0" w:lastColumn="0" w:oddVBand="0" w:evenVBand="0" w:oddHBand="0" w:evenHBand="1" w:firstRowFirstColumn="0" w:firstRowLastColumn="0" w:lastRowFirstColumn="0" w:lastRowLastColumn="0"/>
            </w:pPr>
            <w:r w:rsidRPr="44E2A961">
              <w:t>The Melton Christian College Toolern Vale Campus</w:t>
            </w:r>
            <w:r w:rsidR="14984EEE" w:rsidRPr="44E2A961">
              <w:t>,</w:t>
            </w:r>
            <w:r w:rsidRPr="44E2A961">
              <w:t xml:space="preserve"> is a nearby non-residential noise sensitive receiver located approximately 700m from the</w:t>
            </w:r>
            <w:r w:rsidR="56492805" w:rsidRPr="44E2A961">
              <w:t xml:space="preserve"> proposed</w:t>
            </w:r>
            <w:r w:rsidRPr="44E2A961">
              <w:t xml:space="preserve"> transmission line.</w:t>
            </w:r>
          </w:p>
        </w:tc>
      </w:tr>
      <w:tr w:rsidR="00E713DB" w14:paraId="1C8B5026" w14:textId="77777777" w:rsidTr="0090175B">
        <w:trPr>
          <w:cantSplit/>
          <w:trHeight w:val="20"/>
        </w:trPr>
        <w:tc>
          <w:tcPr>
            <w:cnfStyle w:val="001000000000" w:firstRow="0" w:lastRow="0" w:firstColumn="1" w:lastColumn="0" w:oddVBand="0" w:evenVBand="0" w:oddHBand="0" w:evenHBand="0" w:firstRowFirstColumn="0" w:firstRowLastColumn="0" w:lastRowFirstColumn="0" w:lastRowLastColumn="0"/>
            <w:tcW w:w="933" w:type="pct"/>
          </w:tcPr>
          <w:p w14:paraId="5CCBE6E0" w14:textId="77777777" w:rsidR="00E713DB" w:rsidRDefault="00E713DB" w:rsidP="00E713DB">
            <w:pPr>
              <w:pStyle w:val="TableText"/>
              <w:rPr>
                <w:b w:val="0"/>
              </w:rPr>
            </w:pPr>
            <w:r w:rsidRPr="00077E0D">
              <w:t>Noise Catchment Area 5</w:t>
            </w:r>
            <w:r w:rsidR="006155F4">
              <w:t>:</w:t>
            </w:r>
          </w:p>
          <w:p w14:paraId="15651637" w14:textId="77777777" w:rsidR="006155F4" w:rsidRPr="00077E0D" w:rsidRDefault="006155F4" w:rsidP="00E713DB">
            <w:pPr>
              <w:pStyle w:val="TableText"/>
            </w:pPr>
            <w:r>
              <w:t xml:space="preserve">Sydenham Terminal Station </w:t>
            </w:r>
          </w:p>
        </w:tc>
        <w:tc>
          <w:tcPr>
            <w:tcW w:w="4067" w:type="pct"/>
          </w:tcPr>
          <w:p w14:paraId="6211F29A" w14:textId="77777777" w:rsidR="00E713DB" w:rsidRPr="00A66330" w:rsidRDefault="5B589A2C" w:rsidP="4BF281E8">
            <w:pPr>
              <w:pStyle w:val="TableBullet"/>
              <w:cnfStyle w:val="000000000000" w:firstRow="0" w:lastRow="0" w:firstColumn="0" w:lastColumn="0" w:oddVBand="0" w:evenVBand="0" w:oddHBand="0" w:evenHBand="0" w:firstRowFirstColumn="0" w:firstRowLastColumn="0" w:lastRowFirstColumn="0" w:lastRowLastColumn="0"/>
            </w:pPr>
            <w:r w:rsidRPr="44E2A961">
              <w:t xml:space="preserve">The nearest sensitive </w:t>
            </w:r>
            <w:r w:rsidR="56A69C35" w:rsidRPr="44E2A961">
              <w:t xml:space="preserve">receivers </w:t>
            </w:r>
            <w:r w:rsidRPr="44E2A961">
              <w:t xml:space="preserve">are </w:t>
            </w:r>
            <w:r w:rsidR="56A69C35" w:rsidRPr="44E2A961">
              <w:t>residences</w:t>
            </w:r>
            <w:r w:rsidRPr="44E2A961">
              <w:t xml:space="preserve"> located approximately 470m to the south of the Sydenham Terminal Station</w:t>
            </w:r>
            <w:r w:rsidR="56A69C35" w:rsidRPr="44E2A961">
              <w:t>,</w:t>
            </w:r>
            <w:r w:rsidRPr="44E2A961">
              <w:t xml:space="preserve"> in the suburb of Hillside.</w:t>
            </w:r>
          </w:p>
          <w:p w14:paraId="6594E7BE" w14:textId="77777777" w:rsidR="003107D5" w:rsidRPr="00A66330" w:rsidRDefault="79C9EF3D" w:rsidP="4BF281E8">
            <w:pPr>
              <w:pStyle w:val="TableBullet"/>
              <w:cnfStyle w:val="000000000000" w:firstRow="0" w:lastRow="0" w:firstColumn="0" w:lastColumn="0" w:oddVBand="0" w:evenVBand="0" w:oddHBand="0" w:evenHBand="0" w:firstRowFirstColumn="0" w:firstRowLastColumn="0" w:lastRowFirstColumn="0" w:lastRowLastColumn="0"/>
            </w:pPr>
            <w:r w:rsidRPr="44E2A961">
              <w:t>Unlike the other Noise Catchment Areas for the Project, t</w:t>
            </w:r>
            <w:r w:rsidR="029D06D0" w:rsidRPr="44E2A961">
              <w:t>he majority of sensitive receivers are in a defined urban area</w:t>
            </w:r>
            <w:r w:rsidRPr="44E2A961">
              <w:t xml:space="preserve"> under the Noise Protocol</w:t>
            </w:r>
            <w:r w:rsidR="029D06D0" w:rsidRPr="44E2A961">
              <w:t xml:space="preserve">, which typically have higher background noise levels than rural areas. </w:t>
            </w:r>
            <w:r w:rsidRPr="44E2A961">
              <w:t xml:space="preserve">These are predominantly single- and double-storey detached </w:t>
            </w:r>
            <w:r w:rsidR="1BA51B5F" w:rsidRPr="44E2A961">
              <w:t>residence</w:t>
            </w:r>
            <w:r w:rsidRPr="44E2A961">
              <w:t>s.</w:t>
            </w:r>
          </w:p>
        </w:tc>
      </w:tr>
    </w:tbl>
    <w:p w14:paraId="278E7967" w14:textId="77777777" w:rsidR="0012430D" w:rsidRDefault="0012430D" w:rsidP="0090175B">
      <w:pPr>
        <w:pStyle w:val="Call-outboxHeadingwithicon"/>
        <w:framePr w:w="2495" w:h="5934" w:hRule="exact" w:hSpace="170" w:vSpace="170" w:wrap="around" w:hAnchor="page" w:x="7909" w:y="181"/>
      </w:pPr>
      <w:r>
        <w:t xml:space="preserve">                                                                                                           Noise Protocol</w:t>
      </w:r>
    </w:p>
    <w:p w14:paraId="1FD435B8" w14:textId="77777777" w:rsidR="0012430D" w:rsidRDefault="0012430D" w:rsidP="0090175B">
      <w:pPr>
        <w:pStyle w:val="Call-outbox"/>
        <w:framePr w:w="2495" w:h="5934" w:hRule="exact" w:hSpace="170" w:vSpace="170" w:wrap="around" w:hAnchor="page" w:x="7909" w:y="181"/>
      </w:pPr>
      <w:r>
        <w:t>The ‘</w:t>
      </w:r>
      <w:r w:rsidRPr="007A0242">
        <w:t>Noise Protocol</w:t>
      </w:r>
      <w:r>
        <w:t>’</w:t>
      </w:r>
      <w:r w:rsidRPr="007A0242">
        <w:t xml:space="preserve"> refers to EPA Victoria Publication 1826.4</w:t>
      </w:r>
      <w:r>
        <w:t xml:space="preserve">, which </w:t>
      </w:r>
      <w:r w:rsidRPr="007A0242">
        <w:t>sets out the standards for acceptable noise levels in various environments</w:t>
      </w:r>
      <w:r w:rsidRPr="00BC11C6">
        <w:t xml:space="preserve"> </w:t>
      </w:r>
      <w:r>
        <w:t xml:space="preserve">in conjunction with the </w:t>
      </w:r>
      <w:r w:rsidRPr="00AB56B2">
        <w:t>Environment Protection Regulations 2021</w:t>
      </w:r>
      <w:r w:rsidRPr="007A0242">
        <w:t xml:space="preserve">. </w:t>
      </w:r>
    </w:p>
    <w:p w14:paraId="2B1D8A65" w14:textId="77777777" w:rsidR="0012430D" w:rsidRPr="007A0242" w:rsidRDefault="0012430D" w:rsidP="0090175B">
      <w:pPr>
        <w:pStyle w:val="Call-outbox"/>
        <w:framePr w:w="2495" w:h="5934" w:hRule="exact" w:hSpace="170" w:vSpace="170" w:wrap="around" w:hAnchor="page" w:x="7909" w:y="181"/>
      </w:pPr>
      <w:r w:rsidRPr="007A0242">
        <w:t xml:space="preserve">The specific noise limits set in the relevant planning scheme zones and by the Noise Protocol are provided in </w:t>
      </w:r>
      <w:r w:rsidRPr="007A0242">
        <w:rPr>
          <w:b/>
          <w:bCs/>
        </w:rPr>
        <w:t xml:space="preserve">Technical Report </w:t>
      </w:r>
      <w:r>
        <w:rPr>
          <w:b/>
          <w:bCs/>
        </w:rPr>
        <w:t>O</w:t>
      </w:r>
      <w:r w:rsidRPr="007A0242">
        <w:rPr>
          <w:b/>
          <w:bCs/>
        </w:rPr>
        <w:t>: Noise and Vibration Impact Assessment.</w:t>
      </w:r>
    </w:p>
    <w:p w14:paraId="27530129" w14:textId="77777777" w:rsidR="003F39EE" w:rsidRDefault="009326DB" w:rsidP="008E5ED2">
      <w:pPr>
        <w:pStyle w:val="Heading3"/>
      </w:pPr>
      <w:bookmarkStart w:id="14" w:name="_Toc201048345"/>
      <w:r w:rsidRPr="00E512CE">
        <w:t>Noise</w:t>
      </w:r>
      <w:r>
        <w:t xml:space="preserve"> environment</w:t>
      </w:r>
      <w:bookmarkEnd w:id="14"/>
    </w:p>
    <w:p w14:paraId="36604BC6" w14:textId="5A4AE735" w:rsidR="00EC5805" w:rsidRPr="000F210B" w:rsidRDefault="00A66330" w:rsidP="00A66330">
      <w:r>
        <w:t>The existing noise environments in each Noise Catchment Area</w:t>
      </w:r>
      <w:r w:rsidRPr="007A0242">
        <w:t xml:space="preserve"> </w:t>
      </w:r>
      <w:r w:rsidR="00690839">
        <w:t>contribute to</w:t>
      </w:r>
      <w:r w:rsidRPr="007A0242">
        <w:t xml:space="preserve"> the noise limits that apply within the relevant local planning schemes as set by the EPA Victoria ‘Noise Protocol</w:t>
      </w:r>
      <w:r>
        <w:t>’</w:t>
      </w:r>
      <w:r w:rsidRPr="007A0242">
        <w:t xml:space="preserve"> for rural and urban areas</w:t>
      </w:r>
      <w:r>
        <w:t xml:space="preserve"> as shown in </w:t>
      </w:r>
      <w:r w:rsidR="00D3354D">
        <w:fldChar w:fldCharType="begin"/>
      </w:r>
      <w:r w:rsidR="00D3354D">
        <w:instrText xml:space="preserve"> REF _Ref184648034 \h </w:instrText>
      </w:r>
      <w:r w:rsidR="00D3354D">
        <w:fldChar w:fldCharType="separate"/>
      </w:r>
      <w:r w:rsidR="00D3354D">
        <w:t xml:space="preserve">Table </w:t>
      </w:r>
      <w:r w:rsidR="00D3354D">
        <w:rPr>
          <w:noProof/>
        </w:rPr>
        <w:t>19</w:t>
      </w:r>
      <w:r w:rsidR="00D3354D">
        <w:t>.</w:t>
      </w:r>
      <w:r w:rsidR="00D3354D">
        <w:rPr>
          <w:noProof/>
        </w:rPr>
        <w:t>2</w:t>
      </w:r>
      <w:r w:rsidR="00D3354D">
        <w:fldChar w:fldCharType="end"/>
      </w:r>
      <w:r w:rsidRPr="007A0242">
        <w:t>.</w:t>
      </w:r>
    </w:p>
    <w:p w14:paraId="2747C884" w14:textId="77777777" w:rsidR="00A66330" w:rsidRDefault="00A66330" w:rsidP="009A69CF">
      <w:pPr>
        <w:pStyle w:val="Caption"/>
        <w:keepNext/>
        <w:spacing w:before="240"/>
      </w:pPr>
      <w:bookmarkStart w:id="15" w:name="_Ref184648034"/>
      <w:r>
        <w:t xml:space="preserve">Table </w:t>
      </w:r>
      <w:r>
        <w:fldChar w:fldCharType="begin"/>
      </w:r>
      <w:r>
        <w:instrText>STYLEREF 1 \s</w:instrText>
      </w:r>
      <w:r>
        <w:fldChar w:fldCharType="separate"/>
      </w:r>
      <w:r w:rsidR="009D3831">
        <w:rPr>
          <w:noProof/>
        </w:rPr>
        <w:t>19</w:t>
      </w:r>
      <w:r>
        <w:fldChar w:fldCharType="end"/>
      </w:r>
      <w:r w:rsidR="00F16857">
        <w:t>.</w:t>
      </w:r>
      <w:r>
        <w:fldChar w:fldCharType="begin"/>
      </w:r>
      <w:r>
        <w:instrText>SEQ Table \* ARABIC \s 1</w:instrText>
      </w:r>
      <w:r>
        <w:fldChar w:fldCharType="separate"/>
      </w:r>
      <w:r w:rsidR="009D3831">
        <w:rPr>
          <w:noProof/>
        </w:rPr>
        <w:t>2</w:t>
      </w:r>
      <w:r>
        <w:fldChar w:fldCharType="end"/>
      </w:r>
      <w:bookmarkEnd w:id="15"/>
      <w:r>
        <w:t xml:space="preserve"> Noise Catchment Area </w:t>
      </w:r>
      <w:r w:rsidR="00B802F2">
        <w:t xml:space="preserve">operational </w:t>
      </w:r>
      <w:r>
        <w:t>noise limits</w:t>
      </w:r>
    </w:p>
    <w:tbl>
      <w:tblPr>
        <w:tblStyle w:val="WVTTable2"/>
        <w:tblpPr w:leftFromText="180" w:rightFromText="180" w:vertAnchor="text" w:horzAnchor="margin" w:tblpY="10"/>
        <w:tblW w:w="0" w:type="auto"/>
        <w:tblLook w:val="04A0" w:firstRow="1" w:lastRow="0" w:firstColumn="1" w:lastColumn="0" w:noHBand="0" w:noVBand="1"/>
      </w:tblPr>
      <w:tblGrid>
        <w:gridCol w:w="2130"/>
        <w:gridCol w:w="1369"/>
        <w:gridCol w:w="1369"/>
        <w:gridCol w:w="1369"/>
      </w:tblGrid>
      <w:tr w:rsidR="002E5B29" w:rsidRPr="00A66330" w14:paraId="562CDCB4" w14:textId="77777777" w:rsidTr="44E2A96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hideMark/>
          </w:tcPr>
          <w:p w14:paraId="07E444C7" w14:textId="77777777" w:rsidR="00A66330" w:rsidRPr="00194F7A" w:rsidRDefault="00A66330" w:rsidP="009A69CF">
            <w:pPr>
              <w:pStyle w:val="TableText"/>
              <w:rPr>
                <w:lang w:eastAsia="en-AU"/>
              </w:rPr>
            </w:pPr>
            <w:r w:rsidRPr="00194F7A">
              <w:rPr>
                <w:lang w:eastAsia="en-AU"/>
              </w:rPr>
              <w:t>Noise Catchment Area</w:t>
            </w:r>
          </w:p>
        </w:tc>
        <w:tc>
          <w:tcPr>
            <w:tcW w:w="1366" w:type="dxa"/>
            <w:hideMark/>
          </w:tcPr>
          <w:p w14:paraId="5B2F2B15" w14:textId="77777777" w:rsidR="00A66330" w:rsidRPr="000440A2" w:rsidRDefault="346829A1" w:rsidP="009A69CF">
            <w:pPr>
              <w:pStyle w:val="TableText"/>
              <w:cnfStyle w:val="100000000000" w:firstRow="1" w:lastRow="0" w:firstColumn="0" w:lastColumn="0" w:oddVBand="0" w:evenVBand="0" w:oddHBand="0" w:evenHBand="0" w:firstRowFirstColumn="0" w:firstRowLastColumn="0" w:lastRowFirstColumn="0" w:lastRowLastColumn="0"/>
              <w:rPr>
                <w:b w:val="0"/>
                <w:bCs/>
                <w:lang w:eastAsia="en-AU"/>
              </w:rPr>
            </w:pPr>
            <w:r w:rsidRPr="44E2A961">
              <w:rPr>
                <w:bCs/>
                <w:lang w:eastAsia="en-AU"/>
              </w:rPr>
              <w:t>Day limit (dB L</w:t>
            </w:r>
            <w:r w:rsidRPr="44E2A961">
              <w:rPr>
                <w:bCs/>
                <w:i/>
                <w:iCs/>
                <w:vertAlign w:val="subscript"/>
                <w:lang w:eastAsia="en-AU"/>
              </w:rPr>
              <w:t>Aeq, 30min</w:t>
            </w:r>
            <w:r w:rsidRPr="44E2A961">
              <w:rPr>
                <w:bCs/>
                <w:lang w:eastAsia="en-AU"/>
              </w:rPr>
              <w:t>)</w:t>
            </w:r>
          </w:p>
        </w:tc>
        <w:tc>
          <w:tcPr>
            <w:tcW w:w="1366" w:type="dxa"/>
            <w:hideMark/>
          </w:tcPr>
          <w:p w14:paraId="3B94A596" w14:textId="77777777" w:rsidR="00A66330" w:rsidRPr="000440A2" w:rsidRDefault="346829A1" w:rsidP="009A69CF">
            <w:pPr>
              <w:pStyle w:val="TableText"/>
              <w:cnfStyle w:val="100000000000" w:firstRow="1" w:lastRow="0" w:firstColumn="0" w:lastColumn="0" w:oddVBand="0" w:evenVBand="0" w:oddHBand="0" w:evenHBand="0" w:firstRowFirstColumn="0" w:firstRowLastColumn="0" w:lastRowFirstColumn="0" w:lastRowLastColumn="0"/>
              <w:rPr>
                <w:b w:val="0"/>
                <w:bCs/>
                <w:lang w:eastAsia="en-AU"/>
              </w:rPr>
            </w:pPr>
            <w:r w:rsidRPr="44E2A961">
              <w:rPr>
                <w:bCs/>
                <w:lang w:eastAsia="en-AU"/>
              </w:rPr>
              <w:t>Evening limit (dB L</w:t>
            </w:r>
            <w:r w:rsidRPr="44E2A961">
              <w:rPr>
                <w:bCs/>
                <w:i/>
                <w:iCs/>
                <w:vertAlign w:val="subscript"/>
                <w:lang w:eastAsia="en-AU"/>
              </w:rPr>
              <w:t>Aeq, 30min</w:t>
            </w:r>
            <w:r w:rsidRPr="44E2A961">
              <w:rPr>
                <w:bCs/>
                <w:lang w:eastAsia="en-AU"/>
              </w:rPr>
              <w:t>)</w:t>
            </w:r>
          </w:p>
        </w:tc>
        <w:tc>
          <w:tcPr>
            <w:tcW w:w="1366" w:type="dxa"/>
            <w:hideMark/>
          </w:tcPr>
          <w:p w14:paraId="50A146FB" w14:textId="77777777" w:rsidR="00A66330" w:rsidRPr="000440A2" w:rsidRDefault="346829A1" w:rsidP="009A69CF">
            <w:pPr>
              <w:pStyle w:val="TableText"/>
              <w:cnfStyle w:val="100000000000" w:firstRow="1" w:lastRow="0" w:firstColumn="0" w:lastColumn="0" w:oddVBand="0" w:evenVBand="0" w:oddHBand="0" w:evenHBand="0" w:firstRowFirstColumn="0" w:firstRowLastColumn="0" w:lastRowFirstColumn="0" w:lastRowLastColumn="0"/>
              <w:rPr>
                <w:b w:val="0"/>
                <w:bCs/>
                <w:lang w:eastAsia="en-AU"/>
              </w:rPr>
            </w:pPr>
            <w:r w:rsidRPr="44E2A961">
              <w:rPr>
                <w:bCs/>
                <w:lang w:eastAsia="en-AU"/>
              </w:rPr>
              <w:t>Night limit (dB L</w:t>
            </w:r>
            <w:r w:rsidRPr="44E2A961">
              <w:rPr>
                <w:bCs/>
                <w:i/>
                <w:iCs/>
                <w:vertAlign w:val="subscript"/>
                <w:lang w:eastAsia="en-AU"/>
              </w:rPr>
              <w:t>Aeq</w:t>
            </w:r>
            <w:r w:rsidRPr="44E2A961">
              <w:rPr>
                <w:bCs/>
                <w:i/>
                <w:iCs/>
                <w:lang w:eastAsia="en-AU"/>
              </w:rPr>
              <w:t xml:space="preserve">, </w:t>
            </w:r>
            <w:r w:rsidRPr="44E2A961">
              <w:rPr>
                <w:bCs/>
                <w:i/>
                <w:iCs/>
                <w:vertAlign w:val="subscript"/>
                <w:lang w:eastAsia="en-AU"/>
              </w:rPr>
              <w:t>30min</w:t>
            </w:r>
            <w:r w:rsidRPr="44E2A961">
              <w:rPr>
                <w:bCs/>
                <w:lang w:eastAsia="en-AU"/>
              </w:rPr>
              <w:t>)</w:t>
            </w:r>
          </w:p>
        </w:tc>
      </w:tr>
      <w:tr w:rsidR="002E5B29" w:rsidRPr="00A66330" w14:paraId="68D960F1" w14:textId="77777777" w:rsidTr="44E2A961">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121BD736" w14:textId="77777777" w:rsidR="00A66330" w:rsidRPr="00194F7A" w:rsidRDefault="00A66330" w:rsidP="009A69CF">
            <w:pPr>
              <w:pStyle w:val="TableText"/>
              <w:rPr>
                <w:lang w:eastAsia="en-AU"/>
              </w:rPr>
            </w:pPr>
            <w:r w:rsidRPr="00077E0D">
              <w:t xml:space="preserve">Noise Catchment Area </w:t>
            </w:r>
            <w:r>
              <w:rPr>
                <w:lang w:eastAsia="en-AU"/>
              </w:rPr>
              <w:t>1</w:t>
            </w:r>
          </w:p>
        </w:tc>
        <w:tc>
          <w:tcPr>
            <w:tcW w:w="1366" w:type="dxa"/>
            <w:hideMark/>
          </w:tcPr>
          <w:p w14:paraId="511BE2B8" w14:textId="77777777" w:rsidR="00A66330" w:rsidRPr="00194F7A" w:rsidRDefault="00A66330" w:rsidP="009A69CF">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94F7A">
              <w:rPr>
                <w:lang w:eastAsia="en-AU"/>
              </w:rPr>
              <w:t>45</w:t>
            </w:r>
          </w:p>
        </w:tc>
        <w:tc>
          <w:tcPr>
            <w:tcW w:w="1366" w:type="dxa"/>
            <w:hideMark/>
          </w:tcPr>
          <w:p w14:paraId="35D59E36" w14:textId="77777777" w:rsidR="00A66330" w:rsidRPr="00194F7A" w:rsidRDefault="00A66330" w:rsidP="009A69CF">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94F7A">
              <w:rPr>
                <w:lang w:eastAsia="en-AU"/>
              </w:rPr>
              <w:t>38-39</w:t>
            </w:r>
          </w:p>
        </w:tc>
        <w:tc>
          <w:tcPr>
            <w:tcW w:w="1366" w:type="dxa"/>
            <w:hideMark/>
          </w:tcPr>
          <w:p w14:paraId="5F2350A3" w14:textId="77777777" w:rsidR="00A66330" w:rsidRPr="00194F7A" w:rsidRDefault="00A66330" w:rsidP="009A69CF">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94F7A">
              <w:rPr>
                <w:lang w:eastAsia="en-AU"/>
              </w:rPr>
              <w:t>33-34</w:t>
            </w:r>
          </w:p>
        </w:tc>
      </w:tr>
      <w:tr w:rsidR="002E5B29" w:rsidRPr="00A66330" w14:paraId="0704BE83" w14:textId="77777777" w:rsidTr="44E2A961">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7668F4AF" w14:textId="77777777" w:rsidR="00A66330" w:rsidRPr="00194F7A" w:rsidRDefault="00A66330" w:rsidP="009A69CF">
            <w:pPr>
              <w:pStyle w:val="TableText"/>
              <w:rPr>
                <w:lang w:eastAsia="en-AU"/>
              </w:rPr>
            </w:pPr>
            <w:r w:rsidRPr="00077E0D">
              <w:t xml:space="preserve">Noise Catchment Area </w:t>
            </w:r>
            <w:r>
              <w:rPr>
                <w:lang w:eastAsia="en-AU"/>
              </w:rPr>
              <w:t>2</w:t>
            </w:r>
          </w:p>
        </w:tc>
        <w:tc>
          <w:tcPr>
            <w:tcW w:w="1366" w:type="dxa"/>
            <w:hideMark/>
          </w:tcPr>
          <w:p w14:paraId="337FD66F" w14:textId="77777777" w:rsidR="00A66330" w:rsidRPr="00194F7A" w:rsidRDefault="00A66330" w:rsidP="009A69C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194F7A">
              <w:rPr>
                <w:lang w:eastAsia="en-AU"/>
              </w:rPr>
              <w:t>45</w:t>
            </w:r>
          </w:p>
        </w:tc>
        <w:tc>
          <w:tcPr>
            <w:tcW w:w="1366" w:type="dxa"/>
            <w:hideMark/>
          </w:tcPr>
          <w:p w14:paraId="4A5239B7" w14:textId="77777777" w:rsidR="00A66330" w:rsidRPr="00194F7A" w:rsidRDefault="00A66330" w:rsidP="009A69C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194F7A">
              <w:rPr>
                <w:lang w:eastAsia="en-AU"/>
              </w:rPr>
              <w:t>39</w:t>
            </w:r>
          </w:p>
        </w:tc>
        <w:tc>
          <w:tcPr>
            <w:tcW w:w="1366" w:type="dxa"/>
            <w:hideMark/>
          </w:tcPr>
          <w:p w14:paraId="4F7CEFB4" w14:textId="77777777" w:rsidR="00A66330" w:rsidRPr="00194F7A" w:rsidRDefault="00A66330" w:rsidP="009A69C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194F7A">
              <w:rPr>
                <w:lang w:eastAsia="en-AU"/>
              </w:rPr>
              <w:t>34</w:t>
            </w:r>
          </w:p>
        </w:tc>
      </w:tr>
      <w:tr w:rsidR="002E5B29" w:rsidRPr="00A66330" w14:paraId="5F43DB50" w14:textId="77777777" w:rsidTr="44E2A961">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5C0D4D34" w14:textId="77777777" w:rsidR="00A66330" w:rsidRPr="00194F7A" w:rsidRDefault="00A66330" w:rsidP="009A69CF">
            <w:pPr>
              <w:pStyle w:val="TableText"/>
              <w:rPr>
                <w:lang w:eastAsia="en-AU"/>
              </w:rPr>
            </w:pPr>
            <w:r w:rsidRPr="00077E0D">
              <w:t xml:space="preserve">Noise Catchment Area </w:t>
            </w:r>
            <w:r>
              <w:rPr>
                <w:lang w:eastAsia="en-AU"/>
              </w:rPr>
              <w:t>3</w:t>
            </w:r>
          </w:p>
        </w:tc>
        <w:tc>
          <w:tcPr>
            <w:tcW w:w="1366" w:type="dxa"/>
            <w:hideMark/>
          </w:tcPr>
          <w:p w14:paraId="0557A4C7" w14:textId="77777777" w:rsidR="00A66330" w:rsidRPr="00194F7A" w:rsidRDefault="00A66330" w:rsidP="009A69CF">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94F7A">
              <w:rPr>
                <w:lang w:eastAsia="en-AU"/>
              </w:rPr>
              <w:t>45-</w:t>
            </w:r>
            <w:r w:rsidR="004D0844">
              <w:rPr>
                <w:lang w:eastAsia="en-AU"/>
              </w:rPr>
              <w:t>53</w:t>
            </w:r>
          </w:p>
        </w:tc>
        <w:tc>
          <w:tcPr>
            <w:tcW w:w="1366" w:type="dxa"/>
            <w:hideMark/>
          </w:tcPr>
          <w:p w14:paraId="0E591474" w14:textId="77777777" w:rsidR="00A66330" w:rsidRPr="00194F7A" w:rsidRDefault="00A66330" w:rsidP="009A69CF">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94F7A">
              <w:rPr>
                <w:lang w:eastAsia="en-AU"/>
              </w:rPr>
              <w:t>38-48</w:t>
            </w:r>
          </w:p>
        </w:tc>
        <w:tc>
          <w:tcPr>
            <w:tcW w:w="1366" w:type="dxa"/>
            <w:hideMark/>
          </w:tcPr>
          <w:p w14:paraId="0A72556D" w14:textId="77777777" w:rsidR="00A66330" w:rsidRPr="00194F7A" w:rsidRDefault="00A66330" w:rsidP="009A69CF">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94F7A">
              <w:rPr>
                <w:lang w:eastAsia="en-AU"/>
              </w:rPr>
              <w:t>33-43</w:t>
            </w:r>
          </w:p>
        </w:tc>
      </w:tr>
      <w:tr w:rsidR="002E5B29" w:rsidRPr="00A66330" w14:paraId="245CFFE6" w14:textId="77777777" w:rsidTr="44E2A961">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4941660D" w14:textId="77777777" w:rsidR="00A66330" w:rsidRPr="00194F7A" w:rsidRDefault="00A66330" w:rsidP="009A69CF">
            <w:pPr>
              <w:pStyle w:val="TableText"/>
              <w:rPr>
                <w:lang w:eastAsia="en-AU"/>
              </w:rPr>
            </w:pPr>
            <w:r w:rsidRPr="00077E0D">
              <w:t xml:space="preserve">Noise Catchment Area </w:t>
            </w:r>
            <w:r>
              <w:rPr>
                <w:lang w:eastAsia="en-AU"/>
              </w:rPr>
              <w:t>4</w:t>
            </w:r>
          </w:p>
        </w:tc>
        <w:tc>
          <w:tcPr>
            <w:tcW w:w="1366" w:type="dxa"/>
            <w:hideMark/>
          </w:tcPr>
          <w:p w14:paraId="6CF4E054" w14:textId="77777777" w:rsidR="00A66330" w:rsidRPr="00194F7A" w:rsidRDefault="00A66330" w:rsidP="009A69C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194F7A">
              <w:rPr>
                <w:lang w:eastAsia="en-AU"/>
              </w:rPr>
              <w:t>45-50</w:t>
            </w:r>
          </w:p>
        </w:tc>
        <w:tc>
          <w:tcPr>
            <w:tcW w:w="1366" w:type="dxa"/>
            <w:hideMark/>
          </w:tcPr>
          <w:p w14:paraId="094EEE08" w14:textId="77777777" w:rsidR="00A66330" w:rsidRPr="00194F7A" w:rsidRDefault="00A66330" w:rsidP="009A69C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194F7A">
              <w:rPr>
                <w:lang w:eastAsia="en-AU"/>
              </w:rPr>
              <w:t>39-44</w:t>
            </w:r>
          </w:p>
        </w:tc>
        <w:tc>
          <w:tcPr>
            <w:tcW w:w="1366" w:type="dxa"/>
            <w:hideMark/>
          </w:tcPr>
          <w:p w14:paraId="340E5198" w14:textId="77777777" w:rsidR="00A66330" w:rsidRPr="00194F7A" w:rsidRDefault="00A66330" w:rsidP="009A69CF">
            <w:pPr>
              <w:pStyle w:val="TableText"/>
              <w:cnfStyle w:val="000000010000" w:firstRow="0" w:lastRow="0" w:firstColumn="0" w:lastColumn="0" w:oddVBand="0" w:evenVBand="0" w:oddHBand="0" w:evenHBand="1" w:firstRowFirstColumn="0" w:firstRowLastColumn="0" w:lastRowFirstColumn="0" w:lastRowLastColumn="0"/>
              <w:rPr>
                <w:lang w:eastAsia="en-AU"/>
              </w:rPr>
            </w:pPr>
            <w:r w:rsidRPr="00194F7A">
              <w:rPr>
                <w:lang w:eastAsia="en-AU"/>
              </w:rPr>
              <w:t>34-39</w:t>
            </w:r>
          </w:p>
        </w:tc>
      </w:tr>
      <w:tr w:rsidR="002E5B29" w:rsidRPr="00A66330" w14:paraId="478A7772" w14:textId="77777777" w:rsidTr="44E2A961">
        <w:trPr>
          <w:trHeight w:val="289"/>
        </w:trPr>
        <w:tc>
          <w:tcPr>
            <w:cnfStyle w:val="001000000000" w:firstRow="0" w:lastRow="0" w:firstColumn="1" w:lastColumn="0" w:oddVBand="0" w:evenVBand="0" w:oddHBand="0" w:evenHBand="0" w:firstRowFirstColumn="0" w:firstRowLastColumn="0" w:lastRowFirstColumn="0" w:lastRowLastColumn="0"/>
            <w:tcW w:w="0" w:type="auto"/>
            <w:hideMark/>
          </w:tcPr>
          <w:p w14:paraId="1ED1DF91" w14:textId="77777777" w:rsidR="00A66330" w:rsidRPr="00194F7A" w:rsidRDefault="00A66330" w:rsidP="009A69CF">
            <w:pPr>
              <w:pStyle w:val="TableText"/>
              <w:rPr>
                <w:lang w:eastAsia="en-AU"/>
              </w:rPr>
            </w:pPr>
            <w:r w:rsidRPr="00077E0D">
              <w:t xml:space="preserve">Noise Catchment Area </w:t>
            </w:r>
            <w:r>
              <w:rPr>
                <w:lang w:eastAsia="en-AU"/>
              </w:rPr>
              <w:t>5</w:t>
            </w:r>
          </w:p>
        </w:tc>
        <w:tc>
          <w:tcPr>
            <w:tcW w:w="1366" w:type="dxa"/>
            <w:hideMark/>
          </w:tcPr>
          <w:p w14:paraId="747A7C50" w14:textId="77777777" w:rsidR="00A66330" w:rsidRPr="00194F7A" w:rsidRDefault="00A66330" w:rsidP="009A69CF">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94F7A">
              <w:rPr>
                <w:lang w:eastAsia="en-AU"/>
              </w:rPr>
              <w:t>46-51</w:t>
            </w:r>
          </w:p>
        </w:tc>
        <w:tc>
          <w:tcPr>
            <w:tcW w:w="1366" w:type="dxa"/>
            <w:hideMark/>
          </w:tcPr>
          <w:p w14:paraId="1A000393" w14:textId="77777777" w:rsidR="00A66330" w:rsidRPr="00194F7A" w:rsidRDefault="00A66330" w:rsidP="009A69CF">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94F7A">
              <w:rPr>
                <w:lang w:eastAsia="en-AU"/>
              </w:rPr>
              <w:t>44-46</w:t>
            </w:r>
          </w:p>
        </w:tc>
        <w:tc>
          <w:tcPr>
            <w:tcW w:w="1366" w:type="dxa"/>
            <w:hideMark/>
          </w:tcPr>
          <w:p w14:paraId="0D95D148" w14:textId="77777777" w:rsidR="00A66330" w:rsidRPr="00194F7A" w:rsidRDefault="00A66330" w:rsidP="009A69CF">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194F7A">
              <w:rPr>
                <w:lang w:eastAsia="en-AU"/>
              </w:rPr>
              <w:t>38-41</w:t>
            </w:r>
          </w:p>
        </w:tc>
      </w:tr>
      <w:tr w:rsidR="005F56BD" w:rsidRPr="00A66330" w14:paraId="14229B60" w14:textId="77777777" w:rsidTr="44E2A961">
        <w:trPr>
          <w:cnfStyle w:val="000000010000" w:firstRow="0" w:lastRow="0" w:firstColumn="0" w:lastColumn="0" w:oddVBand="0" w:evenVBand="0" w:oddHBand="0" w:evenHBand="1"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6237" w:type="dxa"/>
            <w:gridSpan w:val="4"/>
            <w:shd w:val="clear" w:color="auto" w:fill="auto"/>
          </w:tcPr>
          <w:p w14:paraId="26152469" w14:textId="77777777" w:rsidR="005F56BD" w:rsidRPr="009A69CF" w:rsidRDefault="2ADFEB2A" w:rsidP="009A69CF">
            <w:pPr>
              <w:pStyle w:val="TableText"/>
              <w:spacing w:after="0"/>
              <w:rPr>
                <w:b w:val="0"/>
                <w:bCs/>
                <w:color w:val="auto"/>
                <w:lang w:eastAsia="en-AU"/>
              </w:rPr>
            </w:pPr>
            <w:r w:rsidRPr="009A69CF">
              <w:rPr>
                <w:b w:val="0"/>
                <w:bCs/>
                <w:color w:val="auto"/>
                <w:lang w:eastAsia="en-AU"/>
              </w:rPr>
              <w:t xml:space="preserve">Note: Where a range of sound levels are provided this indicates that the noise limit is dependent on the land use zoning of the noise source and relative noise sensitive receiver, and the distance between them. The noise limits for each land use zone and scenario are provided in Section 6 of </w:t>
            </w:r>
            <w:r w:rsidRPr="009A69CF">
              <w:rPr>
                <w:color w:val="auto"/>
                <w:lang w:eastAsia="en-AU"/>
              </w:rPr>
              <w:t>Technical Report O: Noise and Vibration Impact Assessment.</w:t>
            </w:r>
          </w:p>
        </w:tc>
      </w:tr>
    </w:tbl>
    <w:p w14:paraId="0EAF7371" w14:textId="77777777" w:rsidR="000306A0" w:rsidRPr="00BA5EA4" w:rsidRDefault="000306A0" w:rsidP="00D3354D">
      <w:pPr>
        <w:pStyle w:val="Heading5NoNumber"/>
      </w:pPr>
      <w:r w:rsidRPr="00BA5EA4">
        <w:lastRenderedPageBreak/>
        <w:t>Noise Catchment Area 1: Bulgana Terminal Station to Waubra</w:t>
      </w:r>
    </w:p>
    <w:p w14:paraId="7BEC670D" w14:textId="77777777" w:rsidR="003107D5" w:rsidRDefault="62B94FD9" w:rsidP="4BF281E8">
      <w:r w:rsidRPr="44E2A961">
        <w:t xml:space="preserve">Noise Catchment Area 1 </w:t>
      </w:r>
      <w:r w:rsidR="6AC74B1D" w:rsidRPr="44E2A961">
        <w:t xml:space="preserve">is characterised by agricultural land uses and undeveloped rural land. The noise environment is typically quiet, with </w:t>
      </w:r>
      <w:r w:rsidR="3754F391" w:rsidRPr="44E2A961">
        <w:t xml:space="preserve">observed </w:t>
      </w:r>
      <w:r w:rsidR="6AC74B1D" w:rsidRPr="44E2A961">
        <w:t>background noise levels of 23 to 31dB L</w:t>
      </w:r>
      <w:r w:rsidR="6AC74B1D" w:rsidRPr="44E2A961">
        <w:rPr>
          <w:vertAlign w:val="subscript"/>
        </w:rPr>
        <w:t>A90</w:t>
      </w:r>
      <w:r w:rsidR="6AC74B1D" w:rsidRPr="44E2A961">
        <w:t xml:space="preserve"> typically </w:t>
      </w:r>
      <w:r w:rsidR="7A4777CD" w:rsidRPr="44E2A961">
        <w:t>compri</w:t>
      </w:r>
      <w:r w:rsidR="3754F391" w:rsidRPr="44E2A961">
        <w:t>sing</w:t>
      </w:r>
      <w:r w:rsidR="7A4777CD" w:rsidRPr="44E2A961">
        <w:t xml:space="preserve"> of</w:t>
      </w:r>
      <w:r w:rsidR="6AC74B1D" w:rsidRPr="44E2A961">
        <w:t xml:space="preserve"> natural sounds</w:t>
      </w:r>
      <w:r w:rsidR="0426D533" w:rsidRPr="44E2A961">
        <w:t xml:space="preserve">, </w:t>
      </w:r>
      <w:r w:rsidR="6AC74B1D" w:rsidRPr="44E2A961">
        <w:t xml:space="preserve">such as wind through vegetation. </w:t>
      </w:r>
    </w:p>
    <w:p w14:paraId="373A55FC" w14:textId="77777777" w:rsidR="000306A0" w:rsidRDefault="6AC74B1D" w:rsidP="4BF281E8">
      <w:r w:rsidRPr="44E2A961">
        <w:t xml:space="preserve">Ambient noise levels were measured between </w:t>
      </w:r>
      <w:r w:rsidR="3A98C86E" w:rsidRPr="44E2A961">
        <w:t>27</w:t>
      </w:r>
      <w:r w:rsidR="6A7C352B" w:rsidRPr="44E2A961">
        <w:t xml:space="preserve"> </w:t>
      </w:r>
      <w:r w:rsidR="6EC71F25" w:rsidRPr="44E2A961">
        <w:t xml:space="preserve">to </w:t>
      </w:r>
      <w:r w:rsidR="5E737D7F" w:rsidRPr="44E2A961">
        <w:t xml:space="preserve">59dB </w:t>
      </w:r>
      <w:r w:rsidRPr="44E2A961">
        <w:t>L</w:t>
      </w:r>
      <w:r w:rsidRPr="44E2A961">
        <w:rPr>
          <w:vertAlign w:val="subscript"/>
        </w:rPr>
        <w:t>Aeq</w:t>
      </w:r>
      <w:r w:rsidRPr="44E2A961">
        <w:t xml:space="preserve">, </w:t>
      </w:r>
      <w:r w:rsidR="58988ED7" w:rsidRPr="44E2A961">
        <w:t xml:space="preserve">with higher noise levels </w:t>
      </w:r>
      <w:r w:rsidR="0F68B4AC" w:rsidRPr="44E2A961">
        <w:t xml:space="preserve">associated with </w:t>
      </w:r>
      <w:r w:rsidRPr="44E2A961">
        <w:t xml:space="preserve">daytime periods and locations where there was occasional traffic. Overall, the existing </w:t>
      </w:r>
      <w:r w:rsidR="1CB07F5A" w:rsidRPr="44E2A961">
        <w:t xml:space="preserve">noise </w:t>
      </w:r>
      <w:r w:rsidRPr="44E2A961">
        <w:t>environment</w:t>
      </w:r>
      <w:r w:rsidR="1CB07F5A" w:rsidRPr="44E2A961">
        <w:t xml:space="preserve"> in Noise Catchment Area 1</w:t>
      </w:r>
      <w:r w:rsidR="0426D533" w:rsidRPr="44E2A961">
        <w:t xml:space="preserve"> </w:t>
      </w:r>
      <w:r w:rsidRPr="44E2A961">
        <w:t xml:space="preserve">is </w:t>
      </w:r>
      <w:r w:rsidR="6EC71F25" w:rsidRPr="44E2A961">
        <w:t xml:space="preserve">considered </w:t>
      </w:r>
      <w:r w:rsidRPr="44E2A961">
        <w:t xml:space="preserve">consistent with a </w:t>
      </w:r>
      <w:r w:rsidR="6EC71F25" w:rsidRPr="44E2A961">
        <w:t>typical rural area.</w:t>
      </w:r>
    </w:p>
    <w:p w14:paraId="54016C8D" w14:textId="77777777" w:rsidR="000306A0" w:rsidRDefault="000306A0" w:rsidP="00D3354D">
      <w:pPr>
        <w:pStyle w:val="Heading5NoNumber"/>
      </w:pPr>
      <w:r>
        <w:t>Noise Catchment Area 2: Waubra to Mount Prospect</w:t>
      </w:r>
    </w:p>
    <w:p w14:paraId="7C3AF8E1" w14:textId="77777777" w:rsidR="0090175B" w:rsidRDefault="0090175B" w:rsidP="0090175B">
      <w:pPr>
        <w:pStyle w:val="Call-outboxHeadingwithicon"/>
        <w:framePr w:w="3198" w:h="5843" w:hRule="exact" w:hSpace="170" w:vSpace="170" w:wrap="around" w:hAnchor="page" w:x="7184" w:y="1375"/>
      </w:pPr>
    </w:p>
    <w:p w14:paraId="7D6AD748" w14:textId="77777777" w:rsidR="0090175B" w:rsidRDefault="0090175B" w:rsidP="0090175B">
      <w:pPr>
        <w:pStyle w:val="Call-outboxHeadingwithicon"/>
        <w:framePr w:w="3198" w:h="5843" w:hRule="exact" w:hSpace="170" w:vSpace="170" w:wrap="around" w:hAnchor="page" w:x="7184" w:y="1375"/>
        <w:numPr>
          <w:ilvl w:val="0"/>
          <w:numId w:val="0"/>
        </w:numPr>
        <w:ind w:left="113"/>
        <w:rPr>
          <w:vertAlign w:val="subscript"/>
        </w:rPr>
      </w:pPr>
      <w:r w:rsidRPr="44E2A961">
        <w:t>L</w:t>
      </w:r>
      <w:r w:rsidRPr="44E2A961">
        <w:rPr>
          <w:vertAlign w:val="subscript"/>
        </w:rPr>
        <w:t>Aeq</w:t>
      </w:r>
    </w:p>
    <w:p w14:paraId="06D1D5A1" w14:textId="77777777" w:rsidR="0090175B" w:rsidRDefault="0090175B" w:rsidP="0090175B">
      <w:pPr>
        <w:pStyle w:val="Call-outbox"/>
        <w:framePr w:w="3198" w:h="5843" w:hRule="exact" w:hSpace="170" w:vSpace="170" w:wrap="around" w:hAnchor="page" w:x="7184" w:y="1375"/>
      </w:pPr>
      <w:r w:rsidRPr="44E2A961">
        <w:t>L</w:t>
      </w:r>
      <w:r w:rsidRPr="44E2A961">
        <w:rPr>
          <w:vertAlign w:val="subscript"/>
        </w:rPr>
        <w:t>Aeq</w:t>
      </w:r>
      <w:r w:rsidRPr="44E2A961">
        <w:t xml:space="preserve"> indicates the average noise volume of the existing environment over a set period.</w:t>
      </w:r>
    </w:p>
    <w:p w14:paraId="3AFD2754" w14:textId="77777777" w:rsidR="0090175B" w:rsidRDefault="0090175B" w:rsidP="0090175B">
      <w:pPr>
        <w:pStyle w:val="Call-outboxHeadingwithicon"/>
        <w:framePr w:w="3198" w:h="5843" w:hRule="exact" w:hSpace="170" w:vSpace="170" w:wrap="around" w:hAnchor="page" w:x="7184" w:y="1375"/>
        <w:numPr>
          <w:ilvl w:val="0"/>
          <w:numId w:val="0"/>
        </w:numPr>
        <w:ind w:left="113"/>
        <w:rPr>
          <w:iCs/>
        </w:rPr>
      </w:pPr>
      <w:r>
        <w:t>L</w:t>
      </w:r>
      <w:r w:rsidRPr="00087299">
        <w:rPr>
          <w:vertAlign w:val="subscript"/>
        </w:rPr>
        <w:t>A</w:t>
      </w:r>
      <w:r>
        <w:rPr>
          <w:vertAlign w:val="subscript"/>
        </w:rPr>
        <w:t>90</w:t>
      </w:r>
    </w:p>
    <w:p w14:paraId="1CDA90F1" w14:textId="77777777" w:rsidR="0090175B" w:rsidRDefault="0090175B" w:rsidP="0090175B">
      <w:pPr>
        <w:pStyle w:val="Call-outbox"/>
        <w:framePr w:w="3198" w:h="5843" w:hRule="exact" w:hSpace="170" w:vSpace="170" w:wrap="around" w:hAnchor="page" w:x="7184" w:y="1375"/>
      </w:pPr>
      <w:r w:rsidRPr="44E2A961">
        <w:t>L</w:t>
      </w:r>
      <w:r w:rsidRPr="44E2A961">
        <w:rPr>
          <w:vertAlign w:val="subscript"/>
        </w:rPr>
        <w:t>A90</w:t>
      </w:r>
      <w:r w:rsidRPr="44E2A961">
        <w:t xml:space="preserve"> indicates the volume exceeded for 90% of the measurement period. As such, it represents background noise levels, excluding short-term or temporary loud noises.</w:t>
      </w:r>
    </w:p>
    <w:p w14:paraId="07F735B6" w14:textId="77777777" w:rsidR="0090175B" w:rsidRDefault="0090175B" w:rsidP="0090175B">
      <w:pPr>
        <w:pStyle w:val="Call-outbox"/>
        <w:framePr w:w="3198" w:h="5843" w:hRule="exact" w:hSpace="170" w:vSpace="170" w:wrap="around" w:hAnchor="page" w:x="7184" w:y="1375"/>
        <w:rPr>
          <w:iCs/>
        </w:rPr>
      </w:pPr>
      <w:r>
        <w:t>Both descriptors measure A-weighted sound levels, which reflect the sensitivity of the human ear to different frequencies. The higher the sound level, the more discomfort to humans.</w:t>
      </w:r>
    </w:p>
    <w:p w14:paraId="55AE4C6A" w14:textId="7D0F6643" w:rsidR="003107D5" w:rsidRDefault="62B94FD9" w:rsidP="4BF281E8">
      <w:r w:rsidRPr="44E2A961">
        <w:t xml:space="preserve">Noise Catchment Area 2 </w:t>
      </w:r>
      <w:r w:rsidR="6AC74B1D" w:rsidRPr="44E2A961">
        <w:t>is characterised by agricultural land uses. Generally, the environment is unaffected by significant temporal background noise sources such as traffic, with noise levels generally observed to be controlled by natural sources</w:t>
      </w:r>
      <w:r w:rsidR="00993EB5">
        <w:t xml:space="preserve"> </w:t>
      </w:r>
      <w:r w:rsidR="6AC74B1D" w:rsidRPr="44E2A961">
        <w:t>such as wind through vegetation and at times, livestock noise</w:t>
      </w:r>
      <w:r w:rsidR="17D0D8AA" w:rsidRPr="44E2A961">
        <w:t>s</w:t>
      </w:r>
      <w:r w:rsidR="6AC74B1D" w:rsidRPr="44E2A961">
        <w:t xml:space="preserve">. Background noise levels of </w:t>
      </w:r>
      <w:r w:rsidR="6353A6F7" w:rsidRPr="44E2A961">
        <w:t>28</w:t>
      </w:r>
      <w:r w:rsidR="6AC74B1D" w:rsidRPr="44E2A961">
        <w:t xml:space="preserve"> to 38dB L</w:t>
      </w:r>
      <w:r w:rsidR="6AC74B1D" w:rsidRPr="44E2A961">
        <w:rPr>
          <w:vertAlign w:val="subscript"/>
        </w:rPr>
        <w:t>A90</w:t>
      </w:r>
      <w:r w:rsidR="6AC74B1D" w:rsidRPr="44E2A961">
        <w:t xml:space="preserve"> were recorded</w:t>
      </w:r>
      <w:r w:rsidR="6445C2BB" w:rsidRPr="44E2A961">
        <w:t xml:space="preserve"> during long-term unattended monitoring</w:t>
      </w:r>
      <w:r w:rsidR="6AC74B1D" w:rsidRPr="44E2A961">
        <w:t xml:space="preserve">. </w:t>
      </w:r>
    </w:p>
    <w:p w14:paraId="4CAF04AC" w14:textId="77777777" w:rsidR="000306A0" w:rsidRDefault="484A686A" w:rsidP="4BF281E8">
      <w:r w:rsidRPr="44E2A961">
        <w:t>A</w:t>
      </w:r>
      <w:r w:rsidR="6AC74B1D" w:rsidRPr="44E2A961">
        <w:t xml:space="preserve">mbient noise levels were measured </w:t>
      </w:r>
      <w:r w:rsidRPr="44E2A961">
        <w:t xml:space="preserve">between </w:t>
      </w:r>
      <w:r w:rsidR="6353A6F7" w:rsidRPr="44E2A961">
        <w:t xml:space="preserve">36 </w:t>
      </w:r>
      <w:r w:rsidRPr="44E2A961">
        <w:t xml:space="preserve">and </w:t>
      </w:r>
      <w:r w:rsidR="6353A6F7" w:rsidRPr="44E2A961">
        <w:t>50</w:t>
      </w:r>
      <w:r w:rsidR="6AC74B1D" w:rsidRPr="44E2A961">
        <w:t>dB L</w:t>
      </w:r>
      <w:r w:rsidR="6AC74B1D" w:rsidRPr="44E2A961">
        <w:rPr>
          <w:vertAlign w:val="subscript"/>
        </w:rPr>
        <w:t>Aeq</w:t>
      </w:r>
      <w:r w:rsidR="6AC74B1D" w:rsidRPr="44E2A961">
        <w:t xml:space="preserve">. Overall, the existing </w:t>
      </w:r>
      <w:r w:rsidR="1CB07F5A" w:rsidRPr="44E2A961">
        <w:t xml:space="preserve">noise </w:t>
      </w:r>
      <w:r w:rsidR="6AC74B1D" w:rsidRPr="44E2A961">
        <w:t xml:space="preserve">environment </w:t>
      </w:r>
      <w:r w:rsidR="073F7429" w:rsidRPr="44E2A961">
        <w:t>for</w:t>
      </w:r>
      <w:r w:rsidR="0426D533" w:rsidRPr="44E2A961">
        <w:t xml:space="preserve"> Noise Catchment Area 2 </w:t>
      </w:r>
      <w:r w:rsidR="6AC74B1D" w:rsidRPr="44E2A961">
        <w:t>is</w:t>
      </w:r>
      <w:r w:rsidR="5EE876E5" w:rsidRPr="44E2A961">
        <w:t xml:space="preserve"> </w:t>
      </w:r>
      <w:r w:rsidR="6EC71F25" w:rsidRPr="44E2A961">
        <w:t xml:space="preserve">considered </w:t>
      </w:r>
      <w:r w:rsidR="5EE876E5" w:rsidRPr="44E2A961">
        <w:t>consistent with</w:t>
      </w:r>
      <w:r w:rsidR="6AC74B1D" w:rsidRPr="44E2A961">
        <w:t xml:space="preserve"> a</w:t>
      </w:r>
      <w:r w:rsidR="6EC71F25" w:rsidRPr="44E2A961">
        <w:t xml:space="preserve"> typical </w:t>
      </w:r>
      <w:r w:rsidR="6AC74B1D" w:rsidRPr="44E2A961">
        <w:t>rural area.</w:t>
      </w:r>
    </w:p>
    <w:p w14:paraId="715323E8" w14:textId="77777777" w:rsidR="000306A0" w:rsidRDefault="000306A0" w:rsidP="00D3354D">
      <w:pPr>
        <w:pStyle w:val="Heading5NoNumber"/>
      </w:pPr>
      <w:r>
        <w:t>Noise Catchment Area 3: Mount Prospect to Harkness</w:t>
      </w:r>
    </w:p>
    <w:p w14:paraId="1D956AED" w14:textId="77777777" w:rsidR="00021F58" w:rsidRDefault="62B94FD9" w:rsidP="4BF281E8">
      <w:r w:rsidRPr="44E2A961">
        <w:t xml:space="preserve">Noise Catchment Area 3 </w:t>
      </w:r>
      <w:r w:rsidR="6AC74B1D" w:rsidRPr="44E2A961">
        <w:t xml:space="preserve">is characterised by agricultural land use, </w:t>
      </w:r>
      <w:r w:rsidR="5E0EA777" w:rsidRPr="44E2A961">
        <w:t>quarry operation</w:t>
      </w:r>
      <w:r w:rsidR="6AC74B1D" w:rsidRPr="44E2A961">
        <w:t xml:space="preserve"> at Coimadai and </w:t>
      </w:r>
      <w:r w:rsidR="5E0EA777" w:rsidRPr="44E2A961">
        <w:t xml:space="preserve">aircraft operations at </w:t>
      </w:r>
      <w:r w:rsidR="6AC74B1D" w:rsidRPr="44E2A961">
        <w:t xml:space="preserve">the Melton Aerodrome. </w:t>
      </w:r>
    </w:p>
    <w:p w14:paraId="0833D274" w14:textId="77777777" w:rsidR="000306A0" w:rsidRDefault="6AC74B1D" w:rsidP="4BF281E8">
      <w:r w:rsidRPr="44E2A961">
        <w:t xml:space="preserve">The </w:t>
      </w:r>
      <w:r w:rsidR="34068ED1" w:rsidRPr="44E2A961">
        <w:t xml:space="preserve">existing </w:t>
      </w:r>
      <w:r w:rsidRPr="44E2A961">
        <w:t>noise environment is consistent with typical rural industry areas</w:t>
      </w:r>
      <w:r w:rsidR="37350595" w:rsidRPr="44E2A961">
        <w:t>, passing through three quarries at Coimadai</w:t>
      </w:r>
      <w:r w:rsidRPr="44E2A961">
        <w:t>. The background L</w:t>
      </w:r>
      <w:r w:rsidRPr="44E2A961">
        <w:rPr>
          <w:vertAlign w:val="subscript"/>
        </w:rPr>
        <w:t>A90</w:t>
      </w:r>
      <w:r w:rsidRPr="44E2A961">
        <w:t xml:space="preserve"> noise levels stay relatively consistent during the day and night, although the ambient L</w:t>
      </w:r>
      <w:r w:rsidRPr="44E2A961">
        <w:rPr>
          <w:vertAlign w:val="subscript"/>
        </w:rPr>
        <w:t>Aeq</w:t>
      </w:r>
      <w:r w:rsidRPr="44E2A961">
        <w:t xml:space="preserve"> levels increase during the day. Background noise levels at night are between 3</w:t>
      </w:r>
      <w:r w:rsidR="172F3D19" w:rsidRPr="44E2A961">
        <w:t>5</w:t>
      </w:r>
      <w:r w:rsidRPr="44E2A961">
        <w:t xml:space="preserve"> and 4</w:t>
      </w:r>
      <w:r w:rsidR="172F3D19" w:rsidRPr="44E2A961">
        <w:t>0</w:t>
      </w:r>
      <w:r w:rsidRPr="44E2A961">
        <w:t>dB L</w:t>
      </w:r>
      <w:r w:rsidRPr="44E2A961">
        <w:rPr>
          <w:vertAlign w:val="subscript"/>
        </w:rPr>
        <w:t>A90</w:t>
      </w:r>
      <w:r w:rsidRPr="44E2A961">
        <w:t>, higher than those measured in</w:t>
      </w:r>
      <w:r w:rsidR="20F8CCDF" w:rsidRPr="44E2A961">
        <w:t xml:space="preserve"> </w:t>
      </w:r>
      <w:r w:rsidRPr="44E2A961">
        <w:t xml:space="preserve">other Noise Catchment Areas. </w:t>
      </w:r>
      <w:r w:rsidR="484A686A" w:rsidRPr="44E2A961">
        <w:t>A</w:t>
      </w:r>
      <w:r w:rsidR="245E83D9" w:rsidRPr="44E2A961">
        <w:t xml:space="preserve">mbient noise levels </w:t>
      </w:r>
      <w:r w:rsidR="484A686A" w:rsidRPr="44E2A961">
        <w:t>varied between</w:t>
      </w:r>
      <w:r w:rsidR="71D33141" w:rsidRPr="44E2A961">
        <w:t xml:space="preserve"> </w:t>
      </w:r>
      <w:r w:rsidR="484A686A" w:rsidRPr="44E2A961">
        <w:t>40 and 66</w:t>
      </w:r>
      <w:r w:rsidR="245E83D9" w:rsidRPr="44E2A961">
        <w:t>dB L</w:t>
      </w:r>
      <w:r w:rsidR="245E83D9" w:rsidRPr="44E2A961">
        <w:rPr>
          <w:vertAlign w:val="subscript"/>
        </w:rPr>
        <w:t>Aeq</w:t>
      </w:r>
      <w:r w:rsidR="484A686A" w:rsidRPr="44E2A961">
        <w:t xml:space="preserve"> depending on the time and local noise sources</w:t>
      </w:r>
    </w:p>
    <w:p w14:paraId="471D6323" w14:textId="77777777" w:rsidR="000306A0" w:rsidRDefault="5E0EA777" w:rsidP="4BF281E8">
      <w:r w:rsidRPr="44E2A961">
        <w:t>The n</w:t>
      </w:r>
      <w:r w:rsidR="6AC74B1D" w:rsidRPr="44E2A961">
        <w:t>oise from the quarries is audible at night</w:t>
      </w:r>
      <w:r w:rsidR="484A686A" w:rsidRPr="44E2A961">
        <w:t xml:space="preserve"> in some areas</w:t>
      </w:r>
      <w:r w:rsidR="6AC74B1D" w:rsidRPr="44E2A961">
        <w:t xml:space="preserve"> but does not </w:t>
      </w:r>
      <w:r w:rsidR="1CB07F5A" w:rsidRPr="44E2A961">
        <w:t xml:space="preserve">impact </w:t>
      </w:r>
      <w:r w:rsidR="6AC74B1D" w:rsidRPr="44E2A961">
        <w:t xml:space="preserve">the overall noise environment nearby. Blasting activities can </w:t>
      </w:r>
      <w:r w:rsidR="073F7429" w:rsidRPr="44E2A961">
        <w:t xml:space="preserve">generate audible </w:t>
      </w:r>
      <w:r w:rsidR="6AC74B1D" w:rsidRPr="44E2A961">
        <w:t>noise beyond the boundary of the quarry sites</w:t>
      </w:r>
      <w:r w:rsidRPr="44E2A961">
        <w:t xml:space="preserve">; </w:t>
      </w:r>
      <w:r w:rsidR="073F7429" w:rsidRPr="44E2A961">
        <w:t>however</w:t>
      </w:r>
      <w:r w:rsidRPr="44E2A961">
        <w:t>,</w:t>
      </w:r>
      <w:r w:rsidR="073F7429" w:rsidRPr="44E2A961">
        <w:t xml:space="preserve"> </w:t>
      </w:r>
      <w:r w:rsidR="0025760A">
        <w:t>this is</w:t>
      </w:r>
      <w:r w:rsidR="0025760A" w:rsidRPr="44E2A961">
        <w:t xml:space="preserve"> </w:t>
      </w:r>
      <w:r w:rsidR="6AC74B1D" w:rsidRPr="44E2A961">
        <w:t xml:space="preserve">limited to the duration of </w:t>
      </w:r>
      <w:r w:rsidR="073F7429" w:rsidRPr="44E2A961">
        <w:t xml:space="preserve">the </w:t>
      </w:r>
      <w:r w:rsidR="6AC74B1D" w:rsidRPr="44E2A961">
        <w:t xml:space="preserve">blasting activities. Similarly, occasional aircraft noise from Melton Aerodrome is </w:t>
      </w:r>
      <w:r w:rsidR="073F7429" w:rsidRPr="44E2A961">
        <w:t xml:space="preserve">audible </w:t>
      </w:r>
      <w:r w:rsidRPr="44E2A961">
        <w:t>when aircraft are in operation</w:t>
      </w:r>
      <w:r w:rsidR="6AC74B1D" w:rsidRPr="44E2A961">
        <w:t>.</w:t>
      </w:r>
    </w:p>
    <w:p w14:paraId="4D711BFE" w14:textId="77777777" w:rsidR="000306A0" w:rsidRDefault="000306A0" w:rsidP="00D3354D">
      <w:pPr>
        <w:pStyle w:val="Heading5NoNumber"/>
      </w:pPr>
      <w:r>
        <w:t>Noise Catchment Area 4: Harkness to Sydenham Terminal Station</w:t>
      </w:r>
    </w:p>
    <w:p w14:paraId="074BB6CB" w14:textId="77777777" w:rsidR="000306A0" w:rsidRDefault="00077E0D" w:rsidP="000306A0">
      <w:r>
        <w:t xml:space="preserve">Noise Catchment Area 4 </w:t>
      </w:r>
      <w:r w:rsidR="000306A0">
        <w:t xml:space="preserve">is characterised by agricultural land </w:t>
      </w:r>
      <w:r w:rsidR="000942E3">
        <w:t xml:space="preserve">prior to </w:t>
      </w:r>
      <w:r w:rsidR="000306A0">
        <w:t>connecting with the Sydenham Terminal Station</w:t>
      </w:r>
      <w:r w:rsidR="3364C201">
        <w:t>.</w:t>
      </w:r>
    </w:p>
    <w:p w14:paraId="7EB04336" w14:textId="77777777" w:rsidR="000306A0" w:rsidRDefault="6AC74B1D" w:rsidP="4BF281E8">
      <w:r w:rsidRPr="44E2A961">
        <w:t xml:space="preserve">The noise environment is typically quiet at night, with background noise levels </w:t>
      </w:r>
      <w:r w:rsidR="36E61619" w:rsidRPr="44E2A961">
        <w:t xml:space="preserve">between </w:t>
      </w:r>
      <w:r w:rsidRPr="44E2A961">
        <w:t>26 to 31dB L</w:t>
      </w:r>
      <w:r w:rsidRPr="44E2A961">
        <w:rPr>
          <w:vertAlign w:val="subscript"/>
        </w:rPr>
        <w:t>A90</w:t>
      </w:r>
      <w:r w:rsidRPr="44E2A961">
        <w:t>. The background noise levels increase during the day to 35 to 45dB L</w:t>
      </w:r>
      <w:r w:rsidRPr="44E2A961">
        <w:rPr>
          <w:vertAlign w:val="subscript"/>
        </w:rPr>
        <w:t>A90</w:t>
      </w:r>
      <w:r w:rsidRPr="44E2A961">
        <w:t xml:space="preserve">, due to a higher volume of traffic. The ambient noise environment varies depending on </w:t>
      </w:r>
      <w:r w:rsidR="073F7429" w:rsidRPr="44E2A961">
        <w:t xml:space="preserve">the distance </w:t>
      </w:r>
      <w:r w:rsidRPr="44E2A961">
        <w:t xml:space="preserve">to busier roads, with ambient noise levels of up to </w:t>
      </w:r>
      <w:r w:rsidR="613AEF25" w:rsidRPr="44E2A961">
        <w:t>71</w:t>
      </w:r>
      <w:r w:rsidRPr="44E2A961">
        <w:t>dB L</w:t>
      </w:r>
      <w:r w:rsidRPr="44E2A961">
        <w:rPr>
          <w:vertAlign w:val="subscript"/>
        </w:rPr>
        <w:t>Aeq</w:t>
      </w:r>
      <w:r w:rsidRPr="44E2A961">
        <w:t xml:space="preserve"> at night near Coburns Road and ambient noise levels as low as 35dB L</w:t>
      </w:r>
      <w:r w:rsidRPr="44E2A961">
        <w:rPr>
          <w:vertAlign w:val="subscript"/>
        </w:rPr>
        <w:t>Aeq</w:t>
      </w:r>
      <w:r w:rsidRPr="44E2A961">
        <w:t xml:space="preserve"> in the Hillside residential area</w:t>
      </w:r>
      <w:r w:rsidR="4DA57E50" w:rsidRPr="44E2A961">
        <w:t>,</w:t>
      </w:r>
      <w:r w:rsidR="231FD16B" w:rsidRPr="44E2A961">
        <w:t xml:space="preserve"> at night</w:t>
      </w:r>
      <w:r w:rsidRPr="44E2A961">
        <w:t xml:space="preserve"> away from busy roads. </w:t>
      </w:r>
      <w:r w:rsidR="231FD16B" w:rsidRPr="44E2A961">
        <w:t xml:space="preserve">The majority of </w:t>
      </w:r>
      <w:r w:rsidR="5B0EE7E7" w:rsidRPr="44E2A961">
        <w:t xml:space="preserve">Noise Catchment Area 4 </w:t>
      </w:r>
      <w:r w:rsidRPr="44E2A961">
        <w:t xml:space="preserve">is </w:t>
      </w:r>
      <w:r w:rsidR="0F189524" w:rsidRPr="44E2A961">
        <w:t xml:space="preserve">defined as </w:t>
      </w:r>
      <w:r w:rsidRPr="44E2A961">
        <w:t xml:space="preserve">a rural area by the Noise Protocol; the exception to this is the Hillside area, which is defined as an urban area and where higher </w:t>
      </w:r>
      <w:r w:rsidR="231FD16B" w:rsidRPr="44E2A961">
        <w:t xml:space="preserve">operational </w:t>
      </w:r>
      <w:r w:rsidRPr="44E2A961">
        <w:t xml:space="preserve">noise limits apply. </w:t>
      </w:r>
    </w:p>
    <w:p w14:paraId="4B0F7B08" w14:textId="77777777" w:rsidR="000306A0" w:rsidRDefault="000306A0" w:rsidP="00D3354D">
      <w:pPr>
        <w:pStyle w:val="Heading5NoNumber"/>
      </w:pPr>
      <w:r>
        <w:lastRenderedPageBreak/>
        <w:t>Noise Catchment Area 5: Sydenham Terminal Station</w:t>
      </w:r>
    </w:p>
    <w:p w14:paraId="2BEFCB08" w14:textId="77777777" w:rsidR="000306A0" w:rsidRDefault="007A691E" w:rsidP="00D3354D">
      <w:pPr>
        <w:keepNext/>
        <w:keepLines/>
      </w:pPr>
      <w:r>
        <w:t xml:space="preserve">Noise Catchment Area 5 </w:t>
      </w:r>
      <w:r w:rsidR="000306A0">
        <w:t>is characterised by cleared</w:t>
      </w:r>
      <w:r w:rsidR="00146365">
        <w:t>,</w:t>
      </w:r>
      <w:r w:rsidR="000306A0">
        <w:t xml:space="preserve"> undeveloped land around the terminal station. </w:t>
      </w:r>
      <w:r w:rsidR="0071468C">
        <w:t>T</w:t>
      </w:r>
      <w:r w:rsidR="000306A0">
        <w:t xml:space="preserve">raffic </w:t>
      </w:r>
      <w:r w:rsidR="0071468C">
        <w:t xml:space="preserve">along </w:t>
      </w:r>
      <w:r w:rsidR="000306A0">
        <w:t>the Calder Freeway</w:t>
      </w:r>
      <w:r w:rsidR="0071468C">
        <w:t>,</w:t>
      </w:r>
      <w:r w:rsidR="000306A0">
        <w:t xml:space="preserve"> approximately 900m north of the </w:t>
      </w:r>
      <w:r w:rsidR="0071468C">
        <w:t>Sydenham Terminal Station</w:t>
      </w:r>
      <w:r w:rsidR="00A357CD">
        <w:t>,</w:t>
      </w:r>
      <w:r w:rsidR="0071468C">
        <w:t xml:space="preserve"> is</w:t>
      </w:r>
      <w:r w:rsidR="00A357CD">
        <w:t xml:space="preserve"> a</w:t>
      </w:r>
      <w:r w:rsidR="0071468C">
        <w:t xml:space="preserve"> </w:t>
      </w:r>
      <w:r w:rsidR="009E1EC7">
        <w:t xml:space="preserve">dominant </w:t>
      </w:r>
      <w:r w:rsidR="0071468C">
        <w:t>existing</w:t>
      </w:r>
      <w:r w:rsidR="000306A0">
        <w:t xml:space="preserve"> source of noise</w:t>
      </w:r>
      <w:r w:rsidR="0071468C">
        <w:t xml:space="preserve"> in this area. Other exi</w:t>
      </w:r>
      <w:r w:rsidR="48FF8360">
        <w:t>s</w:t>
      </w:r>
      <w:r w:rsidR="0071468C">
        <w:t>ting sources</w:t>
      </w:r>
      <w:r w:rsidR="000306A0">
        <w:t xml:space="preserve"> </w:t>
      </w:r>
      <w:r w:rsidR="0071468C">
        <w:t>include the Calder Park Raceway</w:t>
      </w:r>
      <w:r w:rsidR="000306A0">
        <w:t xml:space="preserve"> and the Calder Park Stabling Yard. </w:t>
      </w:r>
    </w:p>
    <w:p w14:paraId="294CC5AE" w14:textId="77777777" w:rsidR="000306A0" w:rsidRDefault="608AE02A" w:rsidP="4BF281E8">
      <w:r w:rsidRPr="44E2A961">
        <w:t xml:space="preserve">Noise Catchment Area 5 has </w:t>
      </w:r>
      <w:r w:rsidR="6AC74B1D" w:rsidRPr="44E2A961">
        <w:t xml:space="preserve">daytime background noise levels of 34 to </w:t>
      </w:r>
      <w:r w:rsidR="58072615" w:rsidRPr="44E2A961">
        <w:t xml:space="preserve">41dB </w:t>
      </w:r>
      <w:r w:rsidR="6AC74B1D" w:rsidRPr="44E2A961">
        <w:t>L</w:t>
      </w:r>
      <w:r w:rsidR="6AC74B1D" w:rsidRPr="44E2A961">
        <w:rPr>
          <w:vertAlign w:val="subscript"/>
        </w:rPr>
        <w:t>A90</w:t>
      </w:r>
      <w:r w:rsidR="6AC74B1D" w:rsidRPr="44E2A961">
        <w:t xml:space="preserve"> and night-time background noise levels of 26 to 39dB L</w:t>
      </w:r>
      <w:r w:rsidR="6AC74B1D" w:rsidRPr="44E2A961">
        <w:rPr>
          <w:vertAlign w:val="subscript"/>
        </w:rPr>
        <w:t>A90</w:t>
      </w:r>
      <w:r w:rsidR="1DEAC846" w:rsidRPr="44E2A961">
        <w:t xml:space="preserve">, with </w:t>
      </w:r>
      <w:r w:rsidR="6622FA52" w:rsidRPr="44E2A961">
        <w:t>higher noise levels attributed to</w:t>
      </w:r>
      <w:r w:rsidR="11A27966" w:rsidRPr="44E2A961">
        <w:t xml:space="preserve"> traffic noise </w:t>
      </w:r>
      <w:r w:rsidR="66FFE989" w:rsidRPr="44E2A961">
        <w:t>from the</w:t>
      </w:r>
      <w:r w:rsidR="6AC74B1D" w:rsidRPr="44E2A961">
        <w:t xml:space="preserve"> Calder Freeway</w:t>
      </w:r>
      <w:r w:rsidR="773E921C" w:rsidRPr="44E2A961">
        <w:t>, as well as</w:t>
      </w:r>
      <w:r w:rsidR="5C31B5E8" w:rsidRPr="44E2A961">
        <w:t xml:space="preserve"> occasional aircraft and local traffic noise</w:t>
      </w:r>
      <w:r w:rsidR="6AC74B1D" w:rsidRPr="44E2A961">
        <w:t xml:space="preserve">. Ambient noise levels range from 35 to </w:t>
      </w:r>
      <w:r w:rsidR="42EC39DE" w:rsidRPr="44E2A961">
        <w:t>53</w:t>
      </w:r>
      <w:r w:rsidR="6AC74B1D" w:rsidRPr="44E2A961">
        <w:t>dB L</w:t>
      </w:r>
      <w:r w:rsidR="6AC74B1D" w:rsidRPr="44E2A961">
        <w:rPr>
          <w:vertAlign w:val="subscript"/>
        </w:rPr>
        <w:t>Aeq</w:t>
      </w:r>
      <w:r w:rsidR="6AC74B1D" w:rsidRPr="44E2A961">
        <w:t>, depending on the contribution of transport noise at the particular location.</w:t>
      </w:r>
    </w:p>
    <w:p w14:paraId="01485A8A" w14:textId="77777777" w:rsidR="00B430E0" w:rsidRPr="00B430E0" w:rsidRDefault="6AC74B1D" w:rsidP="4BF281E8">
      <w:r w:rsidRPr="44E2A961">
        <w:t xml:space="preserve">The noise levels at the boundary of the existing </w:t>
      </w:r>
      <w:r w:rsidR="608AE02A" w:rsidRPr="44E2A961">
        <w:t xml:space="preserve">Sydenham Terminal Station </w:t>
      </w:r>
      <w:r w:rsidRPr="44E2A961">
        <w:t xml:space="preserve">were </w:t>
      </w:r>
      <w:r w:rsidR="06EFE38C" w:rsidRPr="44E2A961">
        <w:t xml:space="preserve">measured at </w:t>
      </w:r>
      <w:r w:rsidRPr="44E2A961">
        <w:t>45dB L</w:t>
      </w:r>
      <w:r w:rsidRPr="44E2A961">
        <w:rPr>
          <w:vertAlign w:val="subscript"/>
        </w:rPr>
        <w:t>Aeq</w:t>
      </w:r>
      <w:r w:rsidRPr="44E2A961">
        <w:t xml:space="preserve">, </w:t>
      </w:r>
      <w:r w:rsidR="34068ED1" w:rsidRPr="44E2A961">
        <w:t xml:space="preserve">which includes </w:t>
      </w:r>
      <w:r w:rsidRPr="44E2A961">
        <w:t xml:space="preserve">contribution </w:t>
      </w:r>
      <w:r w:rsidR="34068ED1" w:rsidRPr="44E2A961">
        <w:t xml:space="preserve">of </w:t>
      </w:r>
      <w:r w:rsidRPr="44E2A961">
        <w:t>traffic</w:t>
      </w:r>
      <w:r w:rsidR="34068ED1" w:rsidRPr="44E2A961">
        <w:t xml:space="preserve"> generated noise from</w:t>
      </w:r>
      <w:r w:rsidRPr="44E2A961">
        <w:t xml:space="preserve"> the Calder Freeway. Noise from the existing terminal station was not audible </w:t>
      </w:r>
      <w:r w:rsidR="34068ED1" w:rsidRPr="44E2A961">
        <w:t>at the nearby</w:t>
      </w:r>
      <w:r w:rsidRPr="44E2A961">
        <w:t xml:space="preserve"> </w:t>
      </w:r>
      <w:r w:rsidR="0D94D09E" w:rsidRPr="44E2A961">
        <w:t xml:space="preserve">sensitive receivers. </w:t>
      </w:r>
      <w:bookmarkStart w:id="16" w:name="_Toc180019281"/>
      <w:bookmarkEnd w:id="16"/>
    </w:p>
    <w:p w14:paraId="4FC607B2" w14:textId="77777777" w:rsidR="003F39EE" w:rsidRDefault="009326DB" w:rsidP="00354C57">
      <w:pPr>
        <w:pStyle w:val="Heading3"/>
      </w:pPr>
      <w:bookmarkStart w:id="17" w:name="_Toc201048346"/>
      <w:r>
        <w:t>Vibration environment</w:t>
      </w:r>
      <w:bookmarkEnd w:id="17"/>
    </w:p>
    <w:p w14:paraId="7B220DE8" w14:textId="77777777" w:rsidR="00B008C5" w:rsidRPr="00270243" w:rsidRDefault="18EA3F1B" w:rsidP="4BF281E8">
      <w:r w:rsidRPr="44E2A961">
        <w:t xml:space="preserve">As perceptible ground-borne vibration is not </w:t>
      </w:r>
      <w:r w:rsidR="073F7429" w:rsidRPr="44E2A961">
        <w:t>generally a</w:t>
      </w:r>
      <w:r w:rsidRPr="44E2A961">
        <w:t xml:space="preserve"> </w:t>
      </w:r>
      <w:r w:rsidR="073F7429" w:rsidRPr="44E2A961">
        <w:t xml:space="preserve">characteristic </w:t>
      </w:r>
      <w:r w:rsidRPr="44E2A961">
        <w:t xml:space="preserve">of the environment in rural areas, the EES scoping </w:t>
      </w:r>
      <w:r w:rsidR="2D4B2F15" w:rsidRPr="44E2A961">
        <w:t xml:space="preserve">requirements </w:t>
      </w:r>
      <w:r w:rsidRPr="44E2A961">
        <w:t xml:space="preserve">do not require the ambient vibration environment to be </w:t>
      </w:r>
      <w:r w:rsidR="073F7429" w:rsidRPr="44E2A961">
        <w:t>assessed</w:t>
      </w:r>
      <w:r w:rsidR="4ED866E2" w:rsidRPr="44E2A961">
        <w:t>.</w:t>
      </w:r>
      <w:r w:rsidR="0946CDF2" w:rsidRPr="44E2A961">
        <w:t xml:space="preserve"> </w:t>
      </w:r>
      <w:r w:rsidRPr="44E2A961">
        <w:t xml:space="preserve">Accordingly, no vibration monitoring was conducted to establish existing conditions. </w:t>
      </w:r>
    </w:p>
    <w:p w14:paraId="647C6534" w14:textId="5BDA549D" w:rsidR="00E713DB" w:rsidRPr="00270243" w:rsidRDefault="58A389E0" w:rsidP="44E2A961">
      <w:r w:rsidRPr="44E2A961">
        <w:t>Existing p</w:t>
      </w:r>
      <w:r w:rsidR="4BF92F5E" w:rsidRPr="44E2A961">
        <w:t>otential sources of vibration include road traffic on major roads</w:t>
      </w:r>
      <w:r w:rsidR="073F7429" w:rsidRPr="44E2A961">
        <w:t>,</w:t>
      </w:r>
      <w:r w:rsidR="4BF92F5E" w:rsidRPr="44E2A961">
        <w:t xml:space="preserve"> </w:t>
      </w:r>
      <w:r w:rsidR="3BFEC645" w:rsidRPr="44E2A961">
        <w:t xml:space="preserve">and </w:t>
      </w:r>
      <w:r w:rsidR="4BF92F5E" w:rsidRPr="44E2A961">
        <w:t xml:space="preserve">occasional activities </w:t>
      </w:r>
      <w:r w:rsidR="3BFEC645" w:rsidRPr="44E2A961">
        <w:t xml:space="preserve">undertaken </w:t>
      </w:r>
      <w:r w:rsidR="4BF92F5E" w:rsidRPr="44E2A961">
        <w:t>at quarries, such as the Boral Quarry on Bacchus Marsh</w:t>
      </w:r>
      <w:r w:rsidR="06ACFE3D" w:rsidRPr="44E2A961">
        <w:t>-</w:t>
      </w:r>
      <w:r w:rsidR="4BF92F5E" w:rsidRPr="44E2A961">
        <w:t xml:space="preserve">Gisborne Road north of Bacchus Marsh. While these sources may </w:t>
      </w:r>
      <w:r w:rsidR="073F7429" w:rsidRPr="44E2A961">
        <w:t xml:space="preserve">occasionally generate </w:t>
      </w:r>
      <w:r w:rsidR="4BF92F5E" w:rsidRPr="44E2A961">
        <w:t xml:space="preserve">perceptible vibration in proximity to the source, vibration is not expected to be perceptible at sensitive receivers </w:t>
      </w:r>
      <w:r w:rsidR="754D9B86" w:rsidRPr="44E2A961">
        <w:t>most of</w:t>
      </w:r>
      <w:r w:rsidR="4BF92F5E" w:rsidRPr="44E2A961">
        <w:t xml:space="preserve"> the time. </w:t>
      </w:r>
      <w:r w:rsidR="64EADB46" w:rsidRPr="44E2A961">
        <w:t>During engagement, c</w:t>
      </w:r>
      <w:r w:rsidR="4BF92F5E" w:rsidRPr="44E2A961">
        <w:t xml:space="preserve">ommunity members </w:t>
      </w:r>
      <w:r w:rsidR="754D9B86" w:rsidRPr="44E2A961">
        <w:t xml:space="preserve">reported </w:t>
      </w:r>
      <w:r w:rsidR="4BF92F5E" w:rsidRPr="44E2A961">
        <w:t xml:space="preserve">that blasting at the quarries can produce perceptible vibration. However, this is limited to the duration of </w:t>
      </w:r>
      <w:r w:rsidR="64EADB46" w:rsidRPr="44E2A961">
        <w:t xml:space="preserve">the </w:t>
      </w:r>
      <w:r w:rsidR="4BF92F5E" w:rsidRPr="44E2A961">
        <w:t>intermittent blasting activities and is not indicative of an underlying continuous source of vibration.</w:t>
      </w:r>
    </w:p>
    <w:p w14:paraId="134379B3" w14:textId="77777777" w:rsidR="00E713DB" w:rsidRDefault="00E713DB" w:rsidP="00E713DB">
      <w:r>
        <w:t xml:space="preserve">In general, it is not expected that sensitive receivers within and </w:t>
      </w:r>
      <w:r w:rsidRPr="00EF2D80">
        <w:t xml:space="preserve">around the </w:t>
      </w:r>
      <w:r w:rsidR="441FA5D3" w:rsidRPr="008E5ED2">
        <w:t>Project</w:t>
      </w:r>
      <w:r w:rsidR="00A1177D">
        <w:t xml:space="preserve"> Area</w:t>
      </w:r>
      <w:r w:rsidRPr="00EF2D80">
        <w:t xml:space="preserve"> are regularly exposed to existing perceptible vibration</w:t>
      </w:r>
      <w:r w:rsidR="00187050" w:rsidRPr="00EF2D80">
        <w:t>,</w:t>
      </w:r>
      <w:r w:rsidR="006437DC" w:rsidRPr="00EF2D80">
        <w:t xml:space="preserve"> and </w:t>
      </w:r>
      <w:r w:rsidR="00270243" w:rsidRPr="00EF2D80">
        <w:t xml:space="preserve">ground-borne vibration is not a significant existing condition in the areas traversed by the </w:t>
      </w:r>
      <w:r w:rsidR="441FA5D3" w:rsidRPr="008E5ED2">
        <w:t>Project</w:t>
      </w:r>
      <w:r w:rsidR="00270243" w:rsidRPr="00EF2D80">
        <w:t>.</w:t>
      </w:r>
    </w:p>
    <w:p w14:paraId="1EA07A88" w14:textId="77777777" w:rsidR="00D10D9C" w:rsidRDefault="00B008C5" w:rsidP="00354C57">
      <w:pPr>
        <w:pStyle w:val="Heading2"/>
      </w:pPr>
      <w:bookmarkStart w:id="18" w:name="_Toc201048347"/>
      <w:r>
        <w:t>Construction impact</w:t>
      </w:r>
      <w:r w:rsidR="009A129C">
        <w:t>s</w:t>
      </w:r>
      <w:bookmarkEnd w:id="18"/>
    </w:p>
    <w:p w14:paraId="0D897738" w14:textId="77777777" w:rsidR="00CA4458" w:rsidRPr="00CA4458" w:rsidRDefault="12A4E41A" w:rsidP="4BF281E8">
      <w:r w:rsidRPr="44E2A961">
        <w:t xml:space="preserve">This section outlines the </w:t>
      </w:r>
      <w:r w:rsidR="60F17187" w:rsidRPr="44E2A961">
        <w:t>issues</w:t>
      </w:r>
      <w:r w:rsidRPr="44E2A961">
        <w:t xml:space="preserve"> identified through the risk screening process and associated </w:t>
      </w:r>
      <w:r w:rsidR="007A7302">
        <w:t xml:space="preserve">potential </w:t>
      </w:r>
      <w:r w:rsidRPr="44E2A961">
        <w:t>impacts during the construction of the Project</w:t>
      </w:r>
      <w:r w:rsidR="559B9DF9" w:rsidRPr="44E2A961">
        <w:t xml:space="preserve">. </w:t>
      </w:r>
      <w:r w:rsidR="276E8752" w:rsidRPr="44E2A961">
        <w:t>The</w:t>
      </w:r>
      <w:r w:rsidR="074E5398" w:rsidRPr="44E2A961">
        <w:t xml:space="preserve"> key</w:t>
      </w:r>
      <w:r w:rsidR="276E8752" w:rsidRPr="44E2A961">
        <w:t xml:space="preserve"> issues and impacts </w:t>
      </w:r>
      <w:r w:rsidR="001F703D">
        <w:t>identified for</w:t>
      </w:r>
      <w:r w:rsidR="377DFD0C" w:rsidRPr="44E2A961">
        <w:t xml:space="preserve"> </w:t>
      </w:r>
      <w:r w:rsidR="560B287C" w:rsidRPr="44E2A961">
        <w:t xml:space="preserve">noise and vibration are </w:t>
      </w:r>
      <w:r w:rsidR="276E8752" w:rsidRPr="44E2A961">
        <w:t>discussed according to the following themes</w:t>
      </w:r>
      <w:r w:rsidR="767ECE4D" w:rsidRPr="44E2A961">
        <w:t xml:space="preserve">: </w:t>
      </w:r>
    </w:p>
    <w:p w14:paraId="6DAF6194" w14:textId="77777777" w:rsidR="004A5D3C" w:rsidRPr="006A63AD" w:rsidRDefault="001222D5" w:rsidP="004A5D3C">
      <w:pPr>
        <w:pStyle w:val="ListBullet"/>
      </w:pPr>
      <w:r w:rsidRPr="004023C5">
        <w:t>Noise and vibration generated by construction activities</w:t>
      </w:r>
      <w:r w:rsidR="00F74479" w:rsidRPr="004023C5">
        <w:t>:</w:t>
      </w:r>
      <w:r w:rsidR="00F74479">
        <w:t xml:space="preserve"> </w:t>
      </w:r>
      <w:r w:rsidR="00F76EB3">
        <w:t xml:space="preserve">the potential for </w:t>
      </w:r>
      <w:r w:rsidR="00F74479">
        <w:t xml:space="preserve">excessive noise and vibration </w:t>
      </w:r>
      <w:r w:rsidR="007E6305">
        <w:t xml:space="preserve">(in terms of duration and timing) </w:t>
      </w:r>
      <w:r w:rsidR="00F76EB3">
        <w:t xml:space="preserve">to be </w:t>
      </w:r>
      <w:r w:rsidR="00F74479">
        <w:t>generated by construction activities for the Project</w:t>
      </w:r>
      <w:r w:rsidR="007E6305">
        <w:t>, both within and outside of normal working hours</w:t>
      </w:r>
      <w:r w:rsidR="00867674">
        <w:t>.</w:t>
      </w:r>
    </w:p>
    <w:p w14:paraId="7C3F5A7B" w14:textId="77777777" w:rsidR="004A5D3C" w:rsidRPr="006A63AD" w:rsidRDefault="001222D5" w:rsidP="004A5D3C">
      <w:pPr>
        <w:pStyle w:val="ListBullet"/>
      </w:pPr>
      <w:r w:rsidRPr="006A63AD">
        <w:t>Noise and vibration generated by construction traffic</w:t>
      </w:r>
      <w:r w:rsidR="00F74479" w:rsidRPr="006A63AD">
        <w:t xml:space="preserve">: </w:t>
      </w:r>
      <w:r w:rsidR="007E6305" w:rsidRPr="006A63AD">
        <w:t>excessive noise and vibration generated by Project-related traffic at construction sites, laydown areas and workforce accommodation facilities, and along transport routes</w:t>
      </w:r>
      <w:r w:rsidR="004A5D3C" w:rsidRPr="006A63AD">
        <w:t xml:space="preserve">. </w:t>
      </w:r>
    </w:p>
    <w:p w14:paraId="257F1A4B" w14:textId="77777777" w:rsidR="00CA4458" w:rsidRPr="009D4716" w:rsidRDefault="004A5D3C" w:rsidP="00354C57">
      <w:pPr>
        <w:pStyle w:val="Heading3"/>
      </w:pPr>
      <w:bookmarkStart w:id="19" w:name="_Toc201048348"/>
      <w:r>
        <w:lastRenderedPageBreak/>
        <w:t>Noise and vibration generated by construction activities</w:t>
      </w:r>
      <w:bookmarkEnd w:id="19"/>
      <w:r>
        <w:t xml:space="preserve"> </w:t>
      </w:r>
    </w:p>
    <w:p w14:paraId="54E55425" w14:textId="77777777" w:rsidR="00967609" w:rsidRDefault="00967609" w:rsidP="00967609">
      <w:pPr>
        <w:pStyle w:val="Call-outboxHeadingwithicon"/>
        <w:framePr w:w="2935" w:h="3502" w:hRule="exact" w:hSpace="170" w:vSpace="170" w:wrap="around" w:hAnchor="page" w:x="1367" w:y="119"/>
      </w:pPr>
      <w:r>
        <w:t xml:space="preserve"> Normal working hours</w:t>
      </w:r>
    </w:p>
    <w:p w14:paraId="7CD9E442" w14:textId="77777777" w:rsidR="00967609" w:rsidRDefault="00967609" w:rsidP="00967609">
      <w:pPr>
        <w:pStyle w:val="Call-outbox"/>
        <w:framePr w:w="2935" w:h="3502" w:hRule="exact" w:hSpace="170" w:vSpace="170" w:wrap="around" w:hAnchor="page" w:x="1367" w:y="119"/>
      </w:pPr>
      <w:r w:rsidRPr="44E2A961">
        <w:t>Under EPA guidelines, normal working hours for construction noise are from 7am to 6pm on weekdays and 7am to 1pm on Saturdays. Construction outside these hours is typically subject to additional noise restrictions.</w:t>
      </w:r>
    </w:p>
    <w:p w14:paraId="6E7E1014" w14:textId="77777777" w:rsidR="00BF1419" w:rsidRPr="00967609" w:rsidRDefault="00BF1419" w:rsidP="00967609">
      <w:pPr>
        <w:pStyle w:val="Heading5NoNumber"/>
      </w:pPr>
      <w:r w:rsidRPr="00BF1419">
        <w:t>Noise</w:t>
      </w:r>
      <w:r>
        <w:t xml:space="preserve"> impacts</w:t>
      </w:r>
    </w:p>
    <w:p w14:paraId="753BC4C0" w14:textId="77777777" w:rsidR="00753D15" w:rsidRPr="00A66330" w:rsidRDefault="00695BEE" w:rsidP="00695BEE">
      <w:pPr>
        <w:rPr>
          <w:lang w:val="en-GB"/>
        </w:rPr>
      </w:pPr>
      <w:r w:rsidRPr="00922C8A">
        <w:t xml:space="preserve">Where possible, construction activities for the Project will be undertaken during normal working hours </w:t>
      </w:r>
      <w:r w:rsidRPr="00922C8A">
        <w:rPr>
          <w:lang w:val="en-GB"/>
        </w:rPr>
        <w:t>(7am to 6pm Monday to Friday</w:t>
      </w:r>
      <w:r w:rsidR="001F2EC8">
        <w:rPr>
          <w:lang w:val="en-GB"/>
        </w:rPr>
        <w:t>,</w:t>
      </w:r>
      <w:r w:rsidRPr="00922C8A">
        <w:rPr>
          <w:lang w:val="en-GB"/>
        </w:rPr>
        <w:t xml:space="preserve"> </w:t>
      </w:r>
      <w:r w:rsidRPr="002A5940">
        <w:rPr>
          <w:lang w:val="en-GB"/>
        </w:rPr>
        <w:t>and 7am to 1pm Saturdays</w:t>
      </w:r>
      <w:r w:rsidR="00922C8A" w:rsidRPr="002A5940">
        <w:rPr>
          <w:lang w:val="en-GB"/>
        </w:rPr>
        <w:t>)</w:t>
      </w:r>
      <w:r w:rsidR="006437DC" w:rsidRPr="002A5940">
        <w:rPr>
          <w:lang w:val="en-GB"/>
        </w:rPr>
        <w:t>;</w:t>
      </w:r>
      <w:r w:rsidR="00922C8A" w:rsidRPr="002A5940">
        <w:rPr>
          <w:lang w:val="en-GB"/>
        </w:rPr>
        <w:t xml:space="preserve"> however</w:t>
      </w:r>
      <w:r w:rsidR="00753D15" w:rsidRPr="002A5940">
        <w:rPr>
          <w:lang w:val="en-GB"/>
        </w:rPr>
        <w:t xml:space="preserve">, </w:t>
      </w:r>
      <w:r w:rsidR="00DA4D45" w:rsidRPr="002A5940">
        <w:rPr>
          <w:lang w:val="en-GB"/>
        </w:rPr>
        <w:t xml:space="preserve">the </w:t>
      </w:r>
      <w:r w:rsidR="00753D15" w:rsidRPr="002A5940">
        <w:rPr>
          <w:lang w:val="en-GB"/>
        </w:rPr>
        <w:t>construction of the transmission line</w:t>
      </w:r>
      <w:r w:rsidR="00753D15" w:rsidRPr="00922C8A">
        <w:rPr>
          <w:lang w:val="en-GB"/>
        </w:rPr>
        <w:t xml:space="preserve"> and terminal station </w:t>
      </w:r>
      <w:r w:rsidR="00DA4D45" w:rsidRPr="00922C8A">
        <w:rPr>
          <w:lang w:val="en-GB"/>
        </w:rPr>
        <w:t>ha</w:t>
      </w:r>
      <w:r w:rsidR="006437DC">
        <w:rPr>
          <w:lang w:val="en-GB"/>
        </w:rPr>
        <w:t>ve</w:t>
      </w:r>
      <w:r w:rsidR="00DA4D45" w:rsidRPr="00922C8A">
        <w:rPr>
          <w:lang w:val="en-GB"/>
        </w:rPr>
        <w:t xml:space="preserve"> </w:t>
      </w:r>
      <w:r w:rsidR="00753D15" w:rsidRPr="00922C8A">
        <w:rPr>
          <w:lang w:val="en-GB"/>
        </w:rPr>
        <w:t xml:space="preserve">the potential to generate excessive noise and </w:t>
      </w:r>
      <w:r w:rsidR="00753D15" w:rsidRPr="00A66330">
        <w:rPr>
          <w:lang w:val="en-GB"/>
        </w:rPr>
        <w:t xml:space="preserve">vibration that may be disruptive to nearby sensitive receivers. </w:t>
      </w:r>
    </w:p>
    <w:p w14:paraId="10F7F2C3" w14:textId="77777777" w:rsidR="00922C8A" w:rsidRPr="00A66330" w:rsidRDefault="5D488175" w:rsidP="4BF281E8">
      <w:r w:rsidRPr="44E2A961">
        <w:t xml:space="preserve">Individual residences may be exposed to audible construction noise for a period of a few weeks over the course of site establishment works and </w:t>
      </w:r>
      <w:r w:rsidR="073F7429" w:rsidRPr="44E2A961">
        <w:t xml:space="preserve">the </w:t>
      </w:r>
      <w:r w:rsidRPr="44E2A961">
        <w:t>construction</w:t>
      </w:r>
      <w:r w:rsidR="5DEAD032" w:rsidRPr="44E2A961">
        <w:t xml:space="preserve"> of the transmission towers</w:t>
      </w:r>
      <w:r w:rsidRPr="44E2A961">
        <w:t xml:space="preserve">. </w:t>
      </w:r>
      <w:r w:rsidR="5CC1F5AC" w:rsidRPr="44E2A961">
        <w:t>For the worst-case scenarios considered as part of the assessment, the number of residences predicted to experience L</w:t>
      </w:r>
      <w:r w:rsidR="5CC1F5AC" w:rsidRPr="00591983">
        <w:rPr>
          <w:vertAlign w:val="subscript"/>
        </w:rPr>
        <w:t>Aeq</w:t>
      </w:r>
      <w:r w:rsidR="5CC1F5AC" w:rsidRPr="44E2A961">
        <w:t xml:space="preserve"> 30min noise levels greater than 45 dB(A) in each Noise Catchment Area are detailed in Section 7.3 of </w:t>
      </w:r>
      <w:r w:rsidRPr="44E2A961">
        <w:rPr>
          <w:b/>
          <w:bCs/>
        </w:rPr>
        <w:t xml:space="preserve">Technical Report O: Noise and Vibration Impact </w:t>
      </w:r>
      <w:r w:rsidR="073F7429" w:rsidRPr="44E2A961">
        <w:rPr>
          <w:b/>
          <w:bCs/>
        </w:rPr>
        <w:t>Assessment</w:t>
      </w:r>
      <w:r w:rsidR="073F7429" w:rsidRPr="44E2A961">
        <w:t>.</w:t>
      </w:r>
    </w:p>
    <w:p w14:paraId="1328E3CE" w14:textId="77777777" w:rsidR="00AC4317" w:rsidRPr="00EF2D80" w:rsidRDefault="073F7429" w:rsidP="00AC4317">
      <w:r w:rsidRPr="44E2A961">
        <w:t>Elevated n</w:t>
      </w:r>
      <w:r w:rsidR="4941C89D" w:rsidRPr="44E2A961">
        <w:t xml:space="preserve">oise levels </w:t>
      </w:r>
      <w:r w:rsidRPr="44E2A961">
        <w:t>generated by the</w:t>
      </w:r>
      <w:r w:rsidR="4941C89D" w:rsidRPr="44E2A961">
        <w:t xml:space="preserve"> construction of the Project are not anticipated to cause </w:t>
      </w:r>
      <w:r w:rsidR="0B5B1463" w:rsidRPr="44E2A961">
        <w:t xml:space="preserve">disturbance </w:t>
      </w:r>
      <w:r w:rsidR="4941C89D" w:rsidRPr="44E2A961">
        <w:t xml:space="preserve">to schools </w:t>
      </w:r>
      <w:r w:rsidRPr="44E2A961">
        <w:t xml:space="preserve">surrounding </w:t>
      </w:r>
      <w:r w:rsidR="4941C89D" w:rsidRPr="44E2A961">
        <w:t xml:space="preserve">the </w:t>
      </w:r>
      <w:r w:rsidR="43FAF50D" w:rsidRPr="44E2A961">
        <w:t>Project</w:t>
      </w:r>
      <w:r w:rsidR="4941C89D" w:rsidRPr="44E2A961">
        <w:t>.</w:t>
      </w:r>
    </w:p>
    <w:p w14:paraId="22B81BD2" w14:textId="77777777" w:rsidR="00101CEC" w:rsidRDefault="32D8B70D" w:rsidP="4BF281E8">
      <w:r w:rsidRPr="44E2A961">
        <w:t>Most</w:t>
      </w:r>
      <w:r w:rsidR="3FB5F500" w:rsidRPr="44E2A961">
        <w:t xml:space="preserve"> sensitive receivers are expected to experience construction noise levels </w:t>
      </w:r>
      <w:r w:rsidR="593430D5" w:rsidRPr="44E2A961">
        <w:t>no higher than 65dB L</w:t>
      </w:r>
      <w:r w:rsidR="593430D5" w:rsidRPr="44E2A961">
        <w:rPr>
          <w:vertAlign w:val="subscript"/>
        </w:rPr>
        <w:t>Aeq</w:t>
      </w:r>
      <w:r w:rsidR="593430D5" w:rsidRPr="44E2A961">
        <w:t xml:space="preserve">, </w:t>
      </w:r>
      <w:r w:rsidR="3FB5F500" w:rsidRPr="44E2A961">
        <w:t xml:space="preserve">comparable to those adjacent to a busy road. </w:t>
      </w:r>
      <w:r w:rsidR="41E978AD" w:rsidRPr="44E2A961">
        <w:t>However, a</w:t>
      </w:r>
      <w:r w:rsidR="3FB5F500" w:rsidRPr="44E2A961">
        <w:t xml:space="preserve"> small number of </w:t>
      </w:r>
      <w:r w:rsidRPr="44E2A961">
        <w:t>residence</w:t>
      </w:r>
      <w:r w:rsidR="3FB5F500" w:rsidRPr="44E2A961">
        <w:t xml:space="preserve">s may experience noise levels </w:t>
      </w:r>
      <w:r w:rsidR="593430D5" w:rsidRPr="44E2A961">
        <w:t>up to 78dB L</w:t>
      </w:r>
      <w:r w:rsidR="593430D5" w:rsidRPr="44E2A961">
        <w:rPr>
          <w:vertAlign w:val="subscript"/>
        </w:rPr>
        <w:t>Aeq</w:t>
      </w:r>
      <w:r w:rsidR="593430D5" w:rsidRPr="44E2A961">
        <w:t xml:space="preserve">, </w:t>
      </w:r>
      <w:r w:rsidR="3FB5F500" w:rsidRPr="44E2A961">
        <w:t>comparable to residential renovation works</w:t>
      </w:r>
      <w:r w:rsidR="765E78CD" w:rsidRPr="44E2A961">
        <w:t xml:space="preserve"> being undertaken at a neighbouring property (within 15m)</w:t>
      </w:r>
      <w:r w:rsidR="3FB5F500" w:rsidRPr="44E2A961">
        <w:t xml:space="preserve">. </w:t>
      </w:r>
      <w:r w:rsidR="5CE85F13" w:rsidRPr="44E2A961">
        <w:t xml:space="preserve">These </w:t>
      </w:r>
      <w:r w:rsidR="00657F88">
        <w:t>residences</w:t>
      </w:r>
      <w:r w:rsidR="00657F88" w:rsidRPr="44E2A961">
        <w:t xml:space="preserve"> </w:t>
      </w:r>
      <w:r w:rsidR="5CE85F13" w:rsidRPr="44E2A961">
        <w:t xml:space="preserve">are </w:t>
      </w:r>
      <w:r w:rsidR="64C581B6" w:rsidRPr="44E2A961">
        <w:t xml:space="preserve">identified in </w:t>
      </w:r>
      <w:r w:rsidR="008E1637">
        <w:fldChar w:fldCharType="begin"/>
      </w:r>
      <w:r w:rsidR="008E1637">
        <w:instrText xml:space="preserve"> REF _Ref187766316 \h </w:instrText>
      </w:r>
      <w:r w:rsidR="008E1637">
        <w:fldChar w:fldCharType="separate"/>
      </w:r>
      <w:r w:rsidR="00623E08" w:rsidRPr="00867674">
        <w:t xml:space="preserve">Figure </w:t>
      </w:r>
      <w:r w:rsidR="00623E08">
        <w:rPr>
          <w:noProof/>
        </w:rPr>
        <w:t>19</w:t>
      </w:r>
      <w:r w:rsidR="00623E08">
        <w:t>.</w:t>
      </w:r>
      <w:r w:rsidR="00623E08">
        <w:rPr>
          <w:noProof/>
        </w:rPr>
        <w:t>3</w:t>
      </w:r>
      <w:r w:rsidR="008E1637">
        <w:fldChar w:fldCharType="end"/>
      </w:r>
      <w:r w:rsidR="64C581B6" w:rsidRPr="44E2A961">
        <w:t xml:space="preserve">. </w:t>
      </w:r>
      <w:r w:rsidR="3FB5F500" w:rsidRPr="44E2A961">
        <w:t xml:space="preserve">While this noise will be audible to residents, it will be temporary and </w:t>
      </w:r>
      <w:r w:rsidR="3B7EF5F6" w:rsidRPr="44E2A961">
        <w:t xml:space="preserve">will </w:t>
      </w:r>
      <w:r w:rsidR="3FB5F500" w:rsidRPr="44E2A961">
        <w:t xml:space="preserve">occur </w:t>
      </w:r>
      <w:r w:rsidR="3B7EF5F6" w:rsidRPr="44E2A961">
        <w:t xml:space="preserve">only </w:t>
      </w:r>
      <w:r w:rsidR="3FB5F500" w:rsidRPr="44E2A961">
        <w:t xml:space="preserve">intermittently and during normal working hours. Individual residences will experience the noise during works on the nearest transmission towers, with the noise decreasing as the works move away from the residence. </w:t>
      </w:r>
    </w:p>
    <w:p w14:paraId="0C1013CB" w14:textId="77777777" w:rsidR="00AC4317" w:rsidRPr="0000584A" w:rsidRDefault="5D488175" w:rsidP="44E2A961">
      <w:pPr>
        <w:rPr>
          <w:vertAlign w:val="subscript"/>
        </w:rPr>
      </w:pPr>
      <w:r w:rsidRPr="44E2A961">
        <w:t xml:space="preserve">The loudest </w:t>
      </w:r>
      <w:r w:rsidR="622AAB8F" w:rsidRPr="44E2A961">
        <w:t xml:space="preserve">construction </w:t>
      </w:r>
      <w:r w:rsidRPr="44E2A961">
        <w:t>activity is predicted to be</w:t>
      </w:r>
      <w:r w:rsidR="1950AC80" w:rsidRPr="44E2A961">
        <w:t xml:space="preserve"> the intermittent</w:t>
      </w:r>
      <w:r w:rsidRPr="44E2A961">
        <w:t xml:space="preserve"> stringing of the transmission line</w:t>
      </w:r>
      <w:r w:rsidR="24BF9854" w:rsidRPr="44E2A961">
        <w:t xml:space="preserve"> and tower construction</w:t>
      </w:r>
      <w:r w:rsidRPr="44E2A961">
        <w:t xml:space="preserve"> using a helicopter, </w:t>
      </w:r>
      <w:r w:rsidR="1950AC80" w:rsidRPr="44E2A961">
        <w:t xml:space="preserve">lasting only </w:t>
      </w:r>
      <w:r w:rsidRPr="44E2A961">
        <w:t>a few hours at a time across several days during normal working hours.</w:t>
      </w:r>
      <w:r w:rsidR="7C1FAB25" w:rsidRPr="44E2A961">
        <w:t xml:space="preserve"> This level of noise is </w:t>
      </w:r>
      <w:r w:rsidR="1950AC80" w:rsidRPr="44E2A961">
        <w:t xml:space="preserve">comparable </w:t>
      </w:r>
      <w:r w:rsidR="7C1FAB25" w:rsidRPr="44E2A961">
        <w:t>to that of a truck passing by 20m away</w:t>
      </w:r>
      <w:r w:rsidR="021DCDB1" w:rsidRPr="44E2A961">
        <w:t>,</w:t>
      </w:r>
      <w:r w:rsidR="7C1FAB25" w:rsidRPr="44E2A961">
        <w:t xml:space="preserve"> </w:t>
      </w:r>
      <w:r w:rsidR="622AAB8F" w:rsidRPr="44E2A961">
        <w:t xml:space="preserve">or </w:t>
      </w:r>
      <w:r w:rsidR="7C1FAB25" w:rsidRPr="44E2A961">
        <w:t>a neighbour carrying out external renovation works within 15m.</w:t>
      </w:r>
      <w:r w:rsidRPr="44E2A961">
        <w:t xml:space="preserve"> </w:t>
      </w:r>
      <w:r w:rsidR="1950AC80" w:rsidRPr="44E2A961">
        <w:t xml:space="preserve">Most of the </w:t>
      </w:r>
      <w:r w:rsidRPr="44E2A961">
        <w:t>transmission line will not be strung using helicopters</w:t>
      </w:r>
      <w:r w:rsidR="24BF9854" w:rsidRPr="44E2A961">
        <w:t xml:space="preserve"> and helicopters will not be required for tower construction in all instances</w:t>
      </w:r>
      <w:r w:rsidR="1950AC80" w:rsidRPr="44E2A961">
        <w:t>. Typically</w:t>
      </w:r>
      <w:r w:rsidRPr="44E2A961">
        <w:t>, specialised on-ground plant and equipment</w:t>
      </w:r>
      <w:r w:rsidR="1950AC80" w:rsidRPr="44E2A961">
        <w:t xml:space="preserve"> </w:t>
      </w:r>
      <w:r w:rsidR="7C33CCA9" w:rsidRPr="44E2A961">
        <w:t xml:space="preserve">will be </w:t>
      </w:r>
      <w:r w:rsidR="1950AC80" w:rsidRPr="44E2A961">
        <w:t>used</w:t>
      </w:r>
      <w:r w:rsidRPr="44E2A961">
        <w:t xml:space="preserve">, with aerial methods </w:t>
      </w:r>
      <w:r w:rsidR="1950AC80" w:rsidRPr="44E2A961">
        <w:t xml:space="preserve">reserved for </w:t>
      </w:r>
      <w:r w:rsidRPr="44E2A961">
        <w:t xml:space="preserve">environmentally or culturally sensitive areas. </w:t>
      </w:r>
      <w:r w:rsidR="1950AC80" w:rsidRPr="44E2A961">
        <w:t>G</w:t>
      </w:r>
      <w:r w:rsidRPr="44E2A961">
        <w:t>round-based stringing methods</w:t>
      </w:r>
      <w:r w:rsidR="1950AC80" w:rsidRPr="44E2A961">
        <w:t xml:space="preserve">, </w:t>
      </w:r>
      <w:r w:rsidRPr="44E2A961">
        <w:t>such as the use of winches and tensioners</w:t>
      </w:r>
      <w:r w:rsidR="1950AC80" w:rsidRPr="44E2A961">
        <w:t>,</w:t>
      </w:r>
      <w:r w:rsidRPr="44E2A961">
        <w:t xml:space="preserve"> are expected to be significantly quieter. </w:t>
      </w:r>
    </w:p>
    <w:p w14:paraId="5FD417AE" w14:textId="12BD881E" w:rsidR="00CC6356" w:rsidRDefault="286EEA1C" w:rsidP="4BF281E8">
      <w:r w:rsidRPr="44E2A961">
        <w:t xml:space="preserve">Six sensitive receivers in Noise Catchment Area 3 </w:t>
      </w:r>
      <w:r w:rsidR="1950AC80" w:rsidRPr="44E2A961">
        <w:t>may</w:t>
      </w:r>
      <w:r w:rsidR="237EF625" w:rsidRPr="44E2A961">
        <w:t xml:space="preserve"> be exposed to noise from the laydown areas and workforce </w:t>
      </w:r>
      <w:r w:rsidR="6674CAD2" w:rsidRPr="44E2A961">
        <w:t>accommodation facility</w:t>
      </w:r>
      <w:r w:rsidR="332F7041" w:rsidRPr="44E2A961">
        <w:t>,</w:t>
      </w:r>
      <w:r w:rsidR="18B70193" w:rsidRPr="44E2A961">
        <w:t xml:space="preserve"> with noise levels of up to 50dB L</w:t>
      </w:r>
      <w:r w:rsidR="18B70193" w:rsidRPr="44E2A961">
        <w:rPr>
          <w:vertAlign w:val="subscript"/>
        </w:rPr>
        <w:t>Aeq</w:t>
      </w:r>
      <w:r w:rsidR="18B70193" w:rsidRPr="44E2A961">
        <w:t xml:space="preserve"> predicted for one </w:t>
      </w:r>
      <w:r w:rsidR="32D8B70D" w:rsidRPr="44E2A961">
        <w:t>residence</w:t>
      </w:r>
      <w:r w:rsidR="18B70193" w:rsidRPr="44E2A961">
        <w:t xml:space="preserve"> near the proposed laydown area southeast of Lexton. </w:t>
      </w:r>
      <w:r w:rsidR="332F7041" w:rsidRPr="44E2A961">
        <w:t xml:space="preserve">This </w:t>
      </w:r>
      <w:r w:rsidR="2331A593" w:rsidRPr="44E2A961">
        <w:t xml:space="preserve">estimate </w:t>
      </w:r>
      <w:r w:rsidR="332F7041" w:rsidRPr="44E2A961">
        <w:t xml:space="preserve">is based on </w:t>
      </w:r>
      <w:r w:rsidR="2331A593" w:rsidRPr="44E2A961">
        <w:t xml:space="preserve">the </w:t>
      </w:r>
      <w:r w:rsidR="75DB77F7" w:rsidRPr="44E2A961">
        <w:t xml:space="preserve">most </w:t>
      </w:r>
      <w:r w:rsidR="18B70193" w:rsidRPr="44E2A961">
        <w:t xml:space="preserve">intensive activities </w:t>
      </w:r>
      <w:r w:rsidR="332F7041" w:rsidRPr="44E2A961">
        <w:t xml:space="preserve">occurring </w:t>
      </w:r>
      <w:r w:rsidR="18B70193" w:rsidRPr="44E2A961">
        <w:t>at the laydown area</w:t>
      </w:r>
      <w:r w:rsidR="6DF9EC92" w:rsidRPr="44E2A961">
        <w:t xml:space="preserve"> and workforce accommodation facility</w:t>
      </w:r>
      <w:r w:rsidR="1950AC80" w:rsidRPr="44E2A961">
        <w:t xml:space="preserve"> during</w:t>
      </w:r>
      <w:r w:rsidR="18B70193" w:rsidRPr="44E2A961">
        <w:t xml:space="preserve"> </w:t>
      </w:r>
      <w:r w:rsidR="332F7041" w:rsidRPr="44E2A961">
        <w:t>normal working hours</w:t>
      </w:r>
      <w:r w:rsidR="18B70193" w:rsidRPr="44E2A961">
        <w:t xml:space="preserve"> and </w:t>
      </w:r>
      <w:r w:rsidR="00AE7ABD">
        <w:t xml:space="preserve">would </w:t>
      </w:r>
      <w:r w:rsidR="18B70193" w:rsidRPr="44E2A961">
        <w:t>only persist for relatively short periods of time</w:t>
      </w:r>
      <w:r w:rsidR="36B4CC9C" w:rsidRPr="44E2A961">
        <w:t xml:space="preserve"> during establishment of the sites</w:t>
      </w:r>
      <w:r w:rsidR="18B70193" w:rsidRPr="44E2A961">
        <w:t>.</w:t>
      </w:r>
      <w:r w:rsidR="1950AC80" w:rsidRPr="44E2A961">
        <w:t xml:space="preserve"> C</w:t>
      </w:r>
      <w:r w:rsidR="7AC0F0F9" w:rsidRPr="44E2A961">
        <w:t xml:space="preserve">onstruction activities </w:t>
      </w:r>
      <w:r w:rsidR="1950AC80" w:rsidRPr="44E2A961">
        <w:t xml:space="preserve">may </w:t>
      </w:r>
      <w:r w:rsidR="7AC0F0F9" w:rsidRPr="44E2A961">
        <w:t xml:space="preserve">be </w:t>
      </w:r>
      <w:r w:rsidR="65C893F2" w:rsidRPr="44E2A961">
        <w:t>audible</w:t>
      </w:r>
      <w:r w:rsidR="7AC0F0F9" w:rsidRPr="44E2A961">
        <w:t xml:space="preserve"> at nearby sensitive receivers</w:t>
      </w:r>
      <w:r w:rsidR="65C893F2" w:rsidRPr="44E2A961">
        <w:t>, but</w:t>
      </w:r>
      <w:r w:rsidR="00AE7ABD">
        <w:t xml:space="preserve"> would</w:t>
      </w:r>
      <w:r w:rsidR="65C893F2" w:rsidRPr="44E2A961">
        <w:t xml:space="preserve"> not </w:t>
      </w:r>
      <w:r w:rsidR="00AE7ABD">
        <w:t xml:space="preserve">be </w:t>
      </w:r>
      <w:r w:rsidR="65C893F2" w:rsidRPr="44E2A961">
        <w:t xml:space="preserve">significantly </w:t>
      </w:r>
      <w:r w:rsidR="7AC0F0F9" w:rsidRPr="44E2A961">
        <w:t>louder</w:t>
      </w:r>
      <w:r w:rsidR="65C893F2" w:rsidRPr="44E2A961">
        <w:t xml:space="preserve"> than the existing daytime ambient noise leve</w:t>
      </w:r>
      <w:r w:rsidR="44C8EB55" w:rsidRPr="44E2A961">
        <w:t>l</w:t>
      </w:r>
      <w:r w:rsidR="65C893F2" w:rsidRPr="44E2A961">
        <w:t>.</w:t>
      </w:r>
      <w:r w:rsidR="75DB77F7" w:rsidRPr="44E2A961">
        <w:t xml:space="preserve"> Establishment of the laydown areas will be managed using standard mitigation measures consistent with EPA Publication 1834</w:t>
      </w:r>
      <w:r w:rsidR="00B2249D" w:rsidRPr="44E2A961">
        <w:t>.1</w:t>
      </w:r>
      <w:r w:rsidR="7C33CCA9" w:rsidRPr="44E2A961">
        <w:t>: Civil construction, building and demolition guide</w:t>
      </w:r>
      <w:r w:rsidR="1B4F942E" w:rsidRPr="44E2A961">
        <w:t>.</w:t>
      </w:r>
      <w:r w:rsidR="3B49A4DE" w:rsidRPr="44E2A961">
        <w:t xml:space="preserve"> The implementation of </w:t>
      </w:r>
      <w:r w:rsidR="0E7468B8" w:rsidRPr="44E2A961">
        <w:t xml:space="preserve">these </w:t>
      </w:r>
      <w:r w:rsidR="3B49A4DE" w:rsidRPr="44E2A961">
        <w:t xml:space="preserve">standard mitigation measures is </w:t>
      </w:r>
      <w:r w:rsidR="171F612D" w:rsidRPr="44E2A961">
        <w:t xml:space="preserve">expected to mitigate </w:t>
      </w:r>
      <w:r w:rsidR="41E12950" w:rsidRPr="44E2A961">
        <w:t xml:space="preserve">the potential </w:t>
      </w:r>
      <w:r w:rsidR="6F0BF604" w:rsidRPr="44E2A961">
        <w:t xml:space="preserve">of </w:t>
      </w:r>
      <w:r w:rsidR="5FDC1093" w:rsidRPr="44E2A961">
        <w:t>construction</w:t>
      </w:r>
      <w:r w:rsidR="2F8063BC" w:rsidRPr="44E2A961">
        <w:t xml:space="preserve"> noise</w:t>
      </w:r>
      <w:r w:rsidR="5673F6F4" w:rsidRPr="44E2A961">
        <w:t xml:space="preserve"> </w:t>
      </w:r>
      <w:r w:rsidR="61DA1C84" w:rsidRPr="44E2A961">
        <w:t xml:space="preserve">exceeding levels that cause disturbance </w:t>
      </w:r>
      <w:r w:rsidR="7199D9D7" w:rsidRPr="44E2A961">
        <w:t>o</w:t>
      </w:r>
      <w:r w:rsidR="006F2364" w:rsidRPr="44E2A961">
        <w:t>n</w:t>
      </w:r>
      <w:r w:rsidR="7199D9D7" w:rsidRPr="44E2A961">
        <w:t xml:space="preserve"> the </w:t>
      </w:r>
      <w:r w:rsidR="41E12950" w:rsidRPr="44E2A961">
        <w:t xml:space="preserve">six sensitive </w:t>
      </w:r>
      <w:r w:rsidR="6C30199D" w:rsidRPr="44E2A961">
        <w:t>receivers, after</w:t>
      </w:r>
      <w:r w:rsidR="58044F5E" w:rsidRPr="44E2A961">
        <w:t xml:space="preserve"> which residual impacts </w:t>
      </w:r>
      <w:r w:rsidR="0029029B">
        <w:t>will</w:t>
      </w:r>
      <w:r w:rsidR="58044F5E" w:rsidRPr="44E2A961">
        <w:t xml:space="preserve"> be negligible</w:t>
      </w:r>
      <w:r w:rsidR="75DB77F7" w:rsidRPr="44E2A961">
        <w:t>.</w:t>
      </w:r>
      <w:r w:rsidR="1E9BFFE4" w:rsidRPr="44E2A961">
        <w:t xml:space="preserve"> The </w:t>
      </w:r>
      <w:r w:rsidR="007F2531">
        <w:t xml:space="preserve">development of </w:t>
      </w:r>
      <w:r w:rsidR="1E9BFFE4" w:rsidRPr="44E2A961">
        <w:t xml:space="preserve">workforce accommodation facilities will be managed in accordance with </w:t>
      </w:r>
      <w:r w:rsidR="07AB1BE8" w:rsidRPr="44E2A961">
        <w:t>a Construction Environmental Management Plan</w:t>
      </w:r>
      <w:r w:rsidR="006F2364" w:rsidRPr="44E2A961">
        <w:t xml:space="preserve"> </w:t>
      </w:r>
      <w:r w:rsidR="07AB1BE8" w:rsidRPr="44E2A961">
        <w:t xml:space="preserve">and </w:t>
      </w:r>
      <w:r w:rsidR="1E9BFFE4" w:rsidRPr="44E2A961">
        <w:t xml:space="preserve">relevant EPA publications </w:t>
      </w:r>
      <w:r w:rsidR="07AB1BE8" w:rsidRPr="44E2A961">
        <w:t xml:space="preserve">for noise and vibration </w:t>
      </w:r>
      <w:r w:rsidR="1E9BFFE4" w:rsidRPr="44E2A961">
        <w:t>(</w:t>
      </w:r>
      <w:r w:rsidR="07AB1BE8" w:rsidRPr="44E2A961">
        <w:t>as required by</w:t>
      </w:r>
      <w:r w:rsidR="1E9BFFE4" w:rsidRPr="44E2A961">
        <w:t xml:space="preserve"> the </w:t>
      </w:r>
      <w:r w:rsidR="00454323">
        <w:t xml:space="preserve">conditions outlined in the </w:t>
      </w:r>
      <w:r w:rsidR="1E9BFFE4" w:rsidRPr="44E2A961">
        <w:t>draft Incorporated Document, after which residual impacts are negligible.</w:t>
      </w:r>
    </w:p>
    <w:p w14:paraId="669D4C3E" w14:textId="77777777" w:rsidR="00695BEE" w:rsidRDefault="7251485A" w:rsidP="00D3354D">
      <w:pPr>
        <w:keepNext/>
        <w:keepLines/>
      </w:pPr>
      <w:r w:rsidRPr="44E2A961">
        <w:lastRenderedPageBreak/>
        <w:t xml:space="preserve">The majority of sensitive receivers will not be </w:t>
      </w:r>
      <w:r w:rsidR="34D6A218" w:rsidRPr="44E2A961">
        <w:t>exposed</w:t>
      </w:r>
      <w:r w:rsidRPr="44E2A961">
        <w:t xml:space="preserve"> </w:t>
      </w:r>
      <w:r w:rsidR="34D6A218" w:rsidRPr="44E2A961">
        <w:t>to</w:t>
      </w:r>
      <w:r w:rsidRPr="44E2A961">
        <w:t xml:space="preserve"> noise generated due to c</w:t>
      </w:r>
      <w:r w:rsidR="37CF3BC8" w:rsidRPr="44E2A961">
        <w:t>onstruction works at the terminal stations</w:t>
      </w:r>
      <w:r w:rsidR="34D6A218" w:rsidRPr="44E2A961">
        <w:t xml:space="preserve"> that would be higher than the existing ambient noise environment. W</w:t>
      </w:r>
      <w:r w:rsidR="6B2A401A" w:rsidRPr="44E2A961">
        <w:t>orks a</w:t>
      </w:r>
      <w:r w:rsidR="34D6A218" w:rsidRPr="44E2A961">
        <w:t>t</w:t>
      </w:r>
      <w:r w:rsidR="6B2A401A" w:rsidRPr="44E2A961">
        <w:t xml:space="preserve"> the existing Bulgana Terminal Station and Elaine Terminal Station </w:t>
      </w:r>
      <w:r w:rsidR="34D6A218" w:rsidRPr="44E2A961">
        <w:t>are not predicted to exceed 45dB L</w:t>
      </w:r>
      <w:r w:rsidR="34D6A218" w:rsidRPr="44E2A961">
        <w:rPr>
          <w:vertAlign w:val="subscript"/>
        </w:rPr>
        <w:t>Aeq</w:t>
      </w:r>
      <w:r w:rsidR="34D6A218" w:rsidRPr="44E2A961">
        <w:t xml:space="preserve"> </w:t>
      </w:r>
      <w:r w:rsidR="463598DC" w:rsidRPr="44E2A961">
        <w:t>at any time</w:t>
      </w:r>
      <w:r w:rsidR="37CF3BC8" w:rsidRPr="44E2A961">
        <w:t xml:space="preserve">. </w:t>
      </w:r>
      <w:r w:rsidRPr="44E2A961">
        <w:t xml:space="preserve">At the new terminal station near Bulgana and </w:t>
      </w:r>
      <w:r w:rsidR="1D54BA66" w:rsidRPr="44E2A961">
        <w:t>connection to Sydenham Terminal Station</w:t>
      </w:r>
      <w:r w:rsidR="00AE7ABD">
        <w:t>,</w:t>
      </w:r>
      <w:r w:rsidR="1D54BA66" w:rsidRPr="44E2A961">
        <w:t xml:space="preserve"> n</w:t>
      </w:r>
      <w:r w:rsidR="37CF3BC8" w:rsidRPr="44E2A961">
        <w:t xml:space="preserve">oise </w:t>
      </w:r>
      <w:r w:rsidR="34D6A218" w:rsidRPr="44E2A961">
        <w:t xml:space="preserve">may </w:t>
      </w:r>
      <w:r w:rsidR="7E8B2D72" w:rsidRPr="44E2A961">
        <w:t xml:space="preserve">be </w:t>
      </w:r>
      <w:r w:rsidR="37CF3BC8" w:rsidRPr="44E2A961">
        <w:t xml:space="preserve">intermittently </w:t>
      </w:r>
      <w:r w:rsidR="7E8B2D72" w:rsidRPr="44E2A961">
        <w:t xml:space="preserve">audible </w:t>
      </w:r>
      <w:r w:rsidR="37CF3BC8" w:rsidRPr="44E2A961">
        <w:t xml:space="preserve">for </w:t>
      </w:r>
      <w:r w:rsidR="2B1BF797" w:rsidRPr="44E2A961">
        <w:t xml:space="preserve">up to </w:t>
      </w:r>
      <w:r w:rsidR="37CF3BC8" w:rsidRPr="44E2A961">
        <w:t xml:space="preserve">34 </w:t>
      </w:r>
      <w:r w:rsidR="392A3587" w:rsidRPr="44E2A961">
        <w:t>weeks but</w:t>
      </w:r>
      <w:r w:rsidR="7E8B2D72" w:rsidRPr="44E2A961">
        <w:t xml:space="preserve"> should not exceed </w:t>
      </w:r>
      <w:r w:rsidR="37CF3BC8" w:rsidRPr="44E2A961">
        <w:t>existing daytime ambient noise level in each Noise Catchment Area.</w:t>
      </w:r>
      <w:r w:rsidR="25C568D8" w:rsidRPr="44E2A961">
        <w:t xml:space="preserve"> At these sites, site preparation will be the loudest activity and is anticipated to impact 91 sensitive receivers</w:t>
      </w:r>
      <w:r w:rsidR="2DC56223" w:rsidRPr="44E2A961">
        <w:t>, primarily surrounding Sydenham Terminal Station</w:t>
      </w:r>
      <w:r w:rsidR="25C568D8" w:rsidRPr="44E2A961">
        <w:t>.</w:t>
      </w:r>
      <w:r w:rsidR="75648096" w:rsidRPr="44E2A961">
        <w:t xml:space="preserve"> </w:t>
      </w:r>
      <w:r w:rsidR="37CF3BC8" w:rsidRPr="44E2A961">
        <w:t xml:space="preserve">One sensitive receiver near the new terminal station at Bulgana </w:t>
      </w:r>
      <w:r w:rsidR="7E8B2D72" w:rsidRPr="44E2A961">
        <w:t xml:space="preserve">may </w:t>
      </w:r>
      <w:r w:rsidR="61B1F92D" w:rsidRPr="44E2A961">
        <w:t xml:space="preserve">temporarily </w:t>
      </w:r>
      <w:r w:rsidR="7E8B2D72" w:rsidRPr="44E2A961">
        <w:t>experience</w:t>
      </w:r>
      <w:r w:rsidR="37CF3BC8" w:rsidRPr="44E2A961">
        <w:t xml:space="preserve"> elevated construction noise</w:t>
      </w:r>
      <w:r w:rsidR="5ABE071A" w:rsidRPr="44E2A961">
        <w:t xml:space="preserve"> of up to 70dB L</w:t>
      </w:r>
      <w:r w:rsidR="5ABE071A" w:rsidRPr="44E2A961">
        <w:rPr>
          <w:vertAlign w:val="subscript"/>
        </w:rPr>
        <w:t>Aeq</w:t>
      </w:r>
      <w:r w:rsidR="37CF3BC8" w:rsidRPr="44E2A961">
        <w:t xml:space="preserve">, but </w:t>
      </w:r>
      <w:r w:rsidR="7E8B2D72" w:rsidRPr="44E2A961">
        <w:t xml:space="preserve">this will </w:t>
      </w:r>
      <w:r w:rsidR="1567D0CE" w:rsidRPr="44E2A961">
        <w:t xml:space="preserve">only occur during </w:t>
      </w:r>
      <w:r w:rsidR="37CF3BC8" w:rsidRPr="44E2A961">
        <w:t>work on the access track connection to Vances Crossing Road</w:t>
      </w:r>
      <w:r w:rsidR="1B7F7092" w:rsidRPr="44E2A961">
        <w:t xml:space="preserve"> and</w:t>
      </w:r>
      <w:r w:rsidR="34D6A218" w:rsidRPr="44E2A961">
        <w:t xml:space="preserve"> is expected to be</w:t>
      </w:r>
      <w:r w:rsidR="1B7F7092" w:rsidRPr="44E2A961">
        <w:t xml:space="preserve"> limited to a short duration</w:t>
      </w:r>
      <w:r w:rsidR="37CF3BC8" w:rsidRPr="44E2A961">
        <w:t xml:space="preserve">. </w:t>
      </w:r>
      <w:r w:rsidR="463598DC" w:rsidRPr="44E2A961">
        <w:t>O</w:t>
      </w:r>
      <w:r w:rsidR="42ABA325" w:rsidRPr="44E2A961">
        <w:t xml:space="preserve">ther sensitive receivers </w:t>
      </w:r>
      <w:r w:rsidR="34D6A218" w:rsidRPr="44E2A961">
        <w:t>near the new terminal station near Bulgana and connection to Syde</w:t>
      </w:r>
      <w:r w:rsidR="38C1BA81" w:rsidRPr="44E2A961">
        <w:t>n</w:t>
      </w:r>
      <w:r w:rsidR="34D6A218" w:rsidRPr="44E2A961">
        <w:t xml:space="preserve">ham Terminal Station </w:t>
      </w:r>
      <w:r w:rsidR="42ABA325" w:rsidRPr="44E2A961">
        <w:t>are not anticipated to be exposed to noise levels above 55dB L</w:t>
      </w:r>
      <w:r w:rsidR="42ABA325" w:rsidRPr="44E2A961">
        <w:rPr>
          <w:vertAlign w:val="subscript"/>
        </w:rPr>
        <w:t>Aeq</w:t>
      </w:r>
      <w:r w:rsidR="42ABA325" w:rsidRPr="44E2A961">
        <w:t>.</w:t>
      </w:r>
    </w:p>
    <w:p w14:paraId="3B82E527" w14:textId="77777777" w:rsidR="002873DC" w:rsidRDefault="41F366EA" w:rsidP="4BF281E8">
      <w:r w:rsidRPr="44E2A961">
        <w:t>The Project’s Principal Contractor will</w:t>
      </w:r>
      <w:r w:rsidR="1F1AD86F" w:rsidRPr="44E2A961">
        <w:t xml:space="preserve"> </w:t>
      </w:r>
      <w:r w:rsidR="2DCF5A0E" w:rsidRPr="44E2A961">
        <w:t xml:space="preserve">develop </w:t>
      </w:r>
      <w:r w:rsidRPr="44E2A961">
        <w:t>a Construction Noise and Vibration Management Plan (CNVMP)</w:t>
      </w:r>
      <w:r w:rsidR="2DCF5A0E" w:rsidRPr="44E2A961">
        <w:t>, in consultation with EPA Victoria,</w:t>
      </w:r>
      <w:r w:rsidRPr="44E2A961">
        <w:t xml:space="preserve"> </w:t>
      </w:r>
      <w:r w:rsidR="1950AC80" w:rsidRPr="44E2A961">
        <w:t>to minimise</w:t>
      </w:r>
      <w:r w:rsidRPr="44E2A961">
        <w:t xml:space="preserve"> noise and vibration impacts to the extent reasonably practicable (EPR NV1). The </w:t>
      </w:r>
      <w:r w:rsidR="1950AC80" w:rsidRPr="44E2A961">
        <w:t xml:space="preserve">CNVMP </w:t>
      </w:r>
      <w:r w:rsidRPr="44E2A961">
        <w:t xml:space="preserve">will identify and assess </w:t>
      </w:r>
      <w:r w:rsidR="36B4CC9C" w:rsidRPr="44E2A961">
        <w:t xml:space="preserve">expected noise and vibration levels at </w:t>
      </w:r>
      <w:r w:rsidRPr="44E2A961">
        <w:t>sensitive receivers, detail construction activities and schedule</w:t>
      </w:r>
      <w:r w:rsidR="1950AC80" w:rsidRPr="44E2A961">
        <w:t>s</w:t>
      </w:r>
      <w:r w:rsidRPr="44E2A961">
        <w:t xml:space="preserve">, establish procedures for community </w:t>
      </w:r>
      <w:r w:rsidR="1950AC80" w:rsidRPr="44E2A961">
        <w:t xml:space="preserve">notifications </w:t>
      </w:r>
      <w:r w:rsidR="5452CC8C" w:rsidRPr="44E2A961">
        <w:t xml:space="preserve">in accordance with </w:t>
      </w:r>
      <w:r w:rsidR="64E9231E" w:rsidRPr="44E2A961">
        <w:t>the Communi</w:t>
      </w:r>
      <w:r w:rsidR="0D274BA5" w:rsidRPr="44E2A961">
        <w:t>cations</w:t>
      </w:r>
      <w:r w:rsidR="64E9231E" w:rsidRPr="44E2A961">
        <w:t xml:space="preserve"> and Stakeholder Engagement </w:t>
      </w:r>
      <w:r w:rsidR="00AB0029">
        <w:t xml:space="preserve">Management </w:t>
      </w:r>
      <w:r w:rsidR="64E9231E" w:rsidRPr="44E2A961">
        <w:t>Plan</w:t>
      </w:r>
      <w:r w:rsidR="5D87101A" w:rsidRPr="44E2A961">
        <w:t xml:space="preserve"> (EPR </w:t>
      </w:r>
      <w:r w:rsidR="00AB0029" w:rsidRPr="44E2A961">
        <w:t>EM</w:t>
      </w:r>
      <w:r w:rsidR="00AB0029">
        <w:t>5</w:t>
      </w:r>
      <w:r w:rsidR="5D87101A" w:rsidRPr="44E2A961">
        <w:t>)</w:t>
      </w:r>
      <w:r w:rsidRPr="44E2A961">
        <w:t xml:space="preserve">, and set out </w:t>
      </w:r>
      <w:r w:rsidR="392B9536" w:rsidRPr="44E2A961">
        <w:t xml:space="preserve">the </w:t>
      </w:r>
      <w:r w:rsidRPr="44E2A961">
        <w:t>mitigation and management measures</w:t>
      </w:r>
      <w:r w:rsidR="532A87BF" w:rsidRPr="44E2A961">
        <w:t xml:space="preserve"> </w:t>
      </w:r>
      <w:r w:rsidR="392B9536" w:rsidRPr="44E2A961">
        <w:t>that will be implemented on site</w:t>
      </w:r>
      <w:r w:rsidRPr="44E2A961">
        <w:t xml:space="preserve">. </w:t>
      </w:r>
    </w:p>
    <w:p w14:paraId="279DE1F6" w14:textId="77777777" w:rsidR="00A8529F" w:rsidRPr="002063F2" w:rsidRDefault="27644D00" w:rsidP="4BF281E8">
      <w:r w:rsidRPr="44E2A961">
        <w:t xml:space="preserve">The CNVMP will adopt standard </w:t>
      </w:r>
      <w:r w:rsidR="392B9536" w:rsidRPr="44E2A961">
        <w:t xml:space="preserve">construction </w:t>
      </w:r>
      <w:r w:rsidR="765E78CD" w:rsidRPr="44E2A961">
        <w:t xml:space="preserve">and equipment measures to reduce noise and vibration, </w:t>
      </w:r>
      <w:r w:rsidRPr="44E2A961">
        <w:t>which include</w:t>
      </w:r>
      <w:r w:rsidR="765E78CD" w:rsidRPr="44E2A961">
        <w:t>:</w:t>
      </w:r>
    </w:p>
    <w:p w14:paraId="6EF25735" w14:textId="77777777" w:rsidR="00101CEC" w:rsidRPr="002063F2" w:rsidRDefault="00101CEC" w:rsidP="00101CEC">
      <w:pPr>
        <w:pStyle w:val="ListBullet"/>
      </w:pPr>
      <w:r w:rsidRPr="002063F2">
        <w:t>Controlling the sources of noise and vibration, such as selecting the quietest available equipment or process for the job and using best practice construction technologies</w:t>
      </w:r>
    </w:p>
    <w:p w14:paraId="620878F9" w14:textId="77777777" w:rsidR="00101CEC" w:rsidRPr="002063F2" w:rsidRDefault="00101CEC" w:rsidP="00101CEC">
      <w:pPr>
        <w:pStyle w:val="ListBullet"/>
      </w:pPr>
      <w:r w:rsidRPr="002063F2">
        <w:t>Shielding noisy activities using existing structures or enclosures for stationary plant</w:t>
      </w:r>
    </w:p>
    <w:p w14:paraId="7A15D7DF" w14:textId="77777777" w:rsidR="00101CEC" w:rsidRPr="002063F2" w:rsidRDefault="00101CEC" w:rsidP="00101CEC">
      <w:pPr>
        <w:pStyle w:val="ListBullet"/>
      </w:pPr>
      <w:r w:rsidRPr="002063F2">
        <w:t>Scheduling works during less sensitive periods.</w:t>
      </w:r>
    </w:p>
    <w:p w14:paraId="33078A09" w14:textId="77777777" w:rsidR="00AC2784" w:rsidRDefault="231FD16B" w:rsidP="4BF281E8">
      <w:r w:rsidRPr="44E2A961">
        <w:t>T</w:t>
      </w:r>
      <w:r w:rsidR="3FCAE3B1" w:rsidRPr="44E2A961">
        <w:t xml:space="preserve">he </w:t>
      </w:r>
      <w:r w:rsidR="2CD0B25B" w:rsidRPr="44E2A961">
        <w:t>CNVMP will also include a</w:t>
      </w:r>
      <w:r w:rsidR="34A5AD94" w:rsidRPr="44E2A961">
        <w:t xml:space="preserve">dditional </w:t>
      </w:r>
      <w:r w:rsidR="36278933" w:rsidRPr="44E2A961">
        <w:t xml:space="preserve">applicable </w:t>
      </w:r>
      <w:r w:rsidR="34A5AD94" w:rsidRPr="44E2A961">
        <w:t>mitigation and management measures</w:t>
      </w:r>
      <w:r w:rsidR="723AF447" w:rsidRPr="44E2A961">
        <w:t xml:space="preserve"> </w:t>
      </w:r>
      <w:r w:rsidRPr="44E2A961">
        <w:t>specific to the Principal Contractor’s construction method</w:t>
      </w:r>
      <w:r w:rsidR="34A5AD94" w:rsidRPr="44E2A961">
        <w:t>.</w:t>
      </w:r>
    </w:p>
    <w:p w14:paraId="43475735" w14:textId="77777777" w:rsidR="002063F2" w:rsidRPr="006A63AD" w:rsidRDefault="41F366EA" w:rsidP="44E2A961">
      <w:r w:rsidRPr="44E2A961">
        <w:t>The CNVMP will also set out complaint response procedures with respect to construction noise and vibration, in accordance with the Project’s Complaints Management System (EPR EM</w:t>
      </w:r>
      <w:r w:rsidR="008B5A65">
        <w:t>7</w:t>
      </w:r>
      <w:r w:rsidRPr="44E2A961">
        <w:t xml:space="preserve">). </w:t>
      </w:r>
      <w:r w:rsidR="553BDD0F" w:rsidRPr="44E2A961">
        <w:t>Noise monitoring</w:t>
      </w:r>
      <w:r w:rsidR="553BDD0F" w:rsidRPr="006A63AD">
        <w:t xml:space="preserve"> will be undertaken to validate predictions of the digital noise model where a risk of harm to human health or the environment </w:t>
      </w:r>
      <w:r w:rsidR="5A33CA7D" w:rsidRPr="006A63AD">
        <w:t xml:space="preserve">has been </w:t>
      </w:r>
      <w:r w:rsidR="553BDD0F" w:rsidRPr="006A63AD">
        <w:t xml:space="preserve">identified, to assess the effectiveness of management measures, and to </w:t>
      </w:r>
      <w:r w:rsidR="07B776F7" w:rsidRPr="006A63AD">
        <w:t>confirm that</w:t>
      </w:r>
      <w:r w:rsidR="3021C1A1" w:rsidRPr="006A63AD">
        <w:t xml:space="preserve"> </w:t>
      </w:r>
      <w:r w:rsidR="553BDD0F" w:rsidRPr="006A63AD">
        <w:t xml:space="preserve">noise emissions are being minimised so far as reasonably practicable (EPR NV1). </w:t>
      </w:r>
    </w:p>
    <w:p w14:paraId="22E9613A" w14:textId="77777777" w:rsidR="00EC77E2" w:rsidRPr="002063F2" w:rsidRDefault="00EC77E2" w:rsidP="00EC77E2">
      <w:r w:rsidRPr="006A63AD">
        <w:t>In certain circumstances, there may be people who sleep during the day</w:t>
      </w:r>
      <w:r w:rsidR="00C90ABE" w:rsidRPr="006A63AD">
        <w:t>,</w:t>
      </w:r>
      <w:r w:rsidRPr="006A63AD">
        <w:t xml:space="preserve"> such as shift workers</w:t>
      </w:r>
      <w:r w:rsidR="00C90ABE" w:rsidRPr="006A63AD">
        <w:t>,</w:t>
      </w:r>
      <w:r w:rsidRPr="006A63AD">
        <w:t xml:space="preserve"> for whom noise levels </w:t>
      </w:r>
      <w:r w:rsidR="00C90ABE" w:rsidRPr="006A63AD">
        <w:t xml:space="preserve">could </w:t>
      </w:r>
      <w:r w:rsidRPr="006A63AD">
        <w:t>be a concern, even when occurring during normal working hours. The CNVMP will include methods to a</w:t>
      </w:r>
      <w:r w:rsidRPr="002063F2">
        <w:t xml:space="preserve">ddress these specific circumstances. For example, alternative accommodation could be offered for the </w:t>
      </w:r>
      <w:r w:rsidR="00C90ABE">
        <w:t>duration of</w:t>
      </w:r>
      <w:r w:rsidRPr="002063F2">
        <w:t xml:space="preserve"> </w:t>
      </w:r>
      <w:r w:rsidR="00036C05">
        <w:t xml:space="preserve">the </w:t>
      </w:r>
      <w:r w:rsidRPr="002063F2">
        <w:t>construction noise</w:t>
      </w:r>
      <w:r w:rsidR="00036C05">
        <w:t xml:space="preserve"> </w:t>
      </w:r>
      <w:r w:rsidR="001C22C8">
        <w:t>exposure</w:t>
      </w:r>
      <w:r w:rsidRPr="002063F2">
        <w:t xml:space="preserve">. </w:t>
      </w:r>
    </w:p>
    <w:p w14:paraId="6E43A0CB" w14:textId="77777777" w:rsidR="00BF1419" w:rsidRDefault="00695BEE" w:rsidP="00BF1419">
      <w:pPr>
        <w:pStyle w:val="ListBullet"/>
        <w:numPr>
          <w:ilvl w:val="0"/>
          <w:numId w:val="0"/>
        </w:numPr>
      </w:pPr>
      <w:r w:rsidRPr="42174E54">
        <w:rPr>
          <w:lang w:val="en-GB"/>
        </w:rPr>
        <w:t xml:space="preserve">While </w:t>
      </w:r>
      <w:r w:rsidR="00994612" w:rsidRPr="42174E54">
        <w:rPr>
          <w:lang w:val="en-GB"/>
        </w:rPr>
        <w:t>most</w:t>
      </w:r>
      <w:r w:rsidRPr="42174E54">
        <w:rPr>
          <w:lang w:val="en-GB"/>
        </w:rPr>
        <w:t xml:space="preserve"> </w:t>
      </w:r>
      <w:r w:rsidR="00994612" w:rsidRPr="42174E54">
        <w:rPr>
          <w:lang w:val="en-GB"/>
        </w:rPr>
        <w:t xml:space="preserve">construction </w:t>
      </w:r>
      <w:r w:rsidRPr="42174E54">
        <w:rPr>
          <w:lang w:val="en-GB"/>
        </w:rPr>
        <w:t>works will occur during normal working hours</w:t>
      </w:r>
      <w:r w:rsidR="00994612" w:rsidRPr="42174E54">
        <w:rPr>
          <w:lang w:val="en-GB"/>
        </w:rPr>
        <w:t>,</w:t>
      </w:r>
      <w:r w:rsidRPr="42174E54">
        <w:rPr>
          <w:lang w:val="en-GB"/>
        </w:rPr>
        <w:t xml:space="preserve"> some unavoidable </w:t>
      </w:r>
      <w:r w:rsidR="00994612" w:rsidRPr="42174E54">
        <w:rPr>
          <w:lang w:val="en-GB"/>
        </w:rPr>
        <w:t xml:space="preserve">tasks may </w:t>
      </w:r>
      <w:r w:rsidRPr="42174E54">
        <w:rPr>
          <w:lang w:val="en-GB"/>
        </w:rPr>
        <w:t>need to occur out of hours. This include</w:t>
      </w:r>
      <w:r w:rsidR="00994612" w:rsidRPr="42174E54">
        <w:rPr>
          <w:lang w:val="en-GB"/>
        </w:rPr>
        <w:t>s</w:t>
      </w:r>
      <w:r w:rsidRPr="42174E54">
        <w:rPr>
          <w:lang w:val="en-GB"/>
        </w:rPr>
        <w:t xml:space="preserve"> deliver</w:t>
      </w:r>
      <w:r w:rsidR="00994612" w:rsidRPr="42174E54">
        <w:rPr>
          <w:lang w:val="en-GB"/>
        </w:rPr>
        <w:t xml:space="preserve">ing </w:t>
      </w:r>
      <w:r w:rsidRPr="42174E54">
        <w:rPr>
          <w:lang w:val="en-GB"/>
        </w:rPr>
        <w:t xml:space="preserve">oversized plant </w:t>
      </w:r>
      <w:r w:rsidR="00994612" w:rsidRPr="42174E54">
        <w:rPr>
          <w:lang w:val="en-GB"/>
        </w:rPr>
        <w:t>and equipment</w:t>
      </w:r>
      <w:r w:rsidR="00184863" w:rsidRPr="42174E54">
        <w:rPr>
          <w:lang w:val="en-GB"/>
        </w:rPr>
        <w:t>,</w:t>
      </w:r>
      <w:r w:rsidR="00994612" w:rsidRPr="42174E54">
        <w:rPr>
          <w:lang w:val="en-GB"/>
        </w:rPr>
        <w:t xml:space="preserve"> </w:t>
      </w:r>
      <w:r w:rsidRPr="42174E54">
        <w:rPr>
          <w:lang w:val="en-GB"/>
        </w:rPr>
        <w:t xml:space="preserve">and concreting works that cannot be reasonably stopped </w:t>
      </w:r>
      <w:r w:rsidR="00994612" w:rsidRPr="42174E54">
        <w:rPr>
          <w:lang w:val="en-GB"/>
        </w:rPr>
        <w:t>once started</w:t>
      </w:r>
      <w:r w:rsidRPr="42174E54">
        <w:rPr>
          <w:lang w:val="en-GB"/>
        </w:rPr>
        <w:t xml:space="preserve">. </w:t>
      </w:r>
      <w:r w:rsidR="00EC77E2" w:rsidRPr="42174E54">
        <w:rPr>
          <w:lang w:val="en-GB"/>
        </w:rPr>
        <w:t>These u</w:t>
      </w:r>
      <w:r w:rsidRPr="42174E54">
        <w:rPr>
          <w:lang w:val="en-GB"/>
        </w:rPr>
        <w:t xml:space="preserve">navoidable </w:t>
      </w:r>
      <w:r w:rsidR="00994612" w:rsidRPr="42174E54">
        <w:rPr>
          <w:lang w:val="en-GB"/>
        </w:rPr>
        <w:t xml:space="preserve">tasks </w:t>
      </w:r>
      <w:r w:rsidR="00EC77E2" w:rsidRPr="42174E54">
        <w:rPr>
          <w:lang w:val="en-GB"/>
        </w:rPr>
        <w:t xml:space="preserve">are </w:t>
      </w:r>
      <w:r w:rsidR="00994612" w:rsidRPr="42174E54">
        <w:rPr>
          <w:lang w:val="en-GB"/>
        </w:rPr>
        <w:t>expected to be brief</w:t>
      </w:r>
      <w:r w:rsidR="00E0061A" w:rsidRPr="42174E54">
        <w:rPr>
          <w:lang w:val="en-GB"/>
        </w:rPr>
        <w:t xml:space="preserve">. Other out of hours construction activities </w:t>
      </w:r>
      <w:r w:rsidR="00AB0029" w:rsidRPr="42174E54">
        <w:rPr>
          <w:lang w:val="en-GB"/>
        </w:rPr>
        <w:t>will</w:t>
      </w:r>
      <w:r w:rsidR="00101CEC" w:rsidRPr="42174E54">
        <w:rPr>
          <w:lang w:val="en-GB"/>
        </w:rPr>
        <w:t xml:space="preserve"> only </w:t>
      </w:r>
      <w:r w:rsidR="008429C8" w:rsidRPr="42174E54">
        <w:rPr>
          <w:lang w:val="en-GB"/>
        </w:rPr>
        <w:t xml:space="preserve">occur </w:t>
      </w:r>
      <w:r w:rsidR="00EC77E2" w:rsidRPr="42174E54">
        <w:rPr>
          <w:lang w:val="en-GB"/>
        </w:rPr>
        <w:t xml:space="preserve">outside of normal working hours if </w:t>
      </w:r>
      <w:r w:rsidR="00994612" w:rsidRPr="42174E54">
        <w:rPr>
          <w:lang w:val="en-GB"/>
        </w:rPr>
        <w:t xml:space="preserve">they </w:t>
      </w:r>
      <w:r w:rsidR="008429C8" w:rsidRPr="42174E54">
        <w:rPr>
          <w:lang w:val="en-GB"/>
        </w:rPr>
        <w:t xml:space="preserve">comply with weekend, evening and night-time </w:t>
      </w:r>
      <w:r w:rsidR="00EC77E2" w:rsidRPr="42174E54">
        <w:rPr>
          <w:lang w:val="en-GB"/>
        </w:rPr>
        <w:t>noise and vibration targets set in EPA Victoria Publication 1834</w:t>
      </w:r>
      <w:r w:rsidR="003117F8">
        <w:rPr>
          <w:lang w:val="en-GB"/>
        </w:rPr>
        <w:t>.1</w:t>
      </w:r>
      <w:r w:rsidR="00EC77E2" w:rsidRPr="42174E54">
        <w:rPr>
          <w:lang w:val="en-GB"/>
        </w:rPr>
        <w:t xml:space="preserve"> and British Standard BS-6472-1:2008 (EPR NV</w:t>
      </w:r>
      <w:r w:rsidR="00871978">
        <w:rPr>
          <w:lang w:val="en-GB"/>
        </w:rPr>
        <w:t>3</w:t>
      </w:r>
      <w:r w:rsidR="00EC77E2" w:rsidRPr="42174E54">
        <w:rPr>
          <w:lang w:val="en-GB"/>
        </w:rPr>
        <w:t xml:space="preserve">). </w:t>
      </w:r>
      <w:r w:rsidR="00994612" w:rsidRPr="42174E54">
        <w:rPr>
          <w:lang w:val="en-GB"/>
        </w:rPr>
        <w:t>U</w:t>
      </w:r>
      <w:r w:rsidR="00101CEC" w:rsidRPr="42174E54">
        <w:rPr>
          <w:lang w:val="en-GB"/>
        </w:rPr>
        <w:t xml:space="preserve">navoidable works undertaken outside of normal working hours will be </w:t>
      </w:r>
      <w:r w:rsidR="0004279A" w:rsidRPr="42174E54">
        <w:rPr>
          <w:lang w:val="en-GB"/>
        </w:rPr>
        <w:t>detailed with</w:t>
      </w:r>
      <w:r w:rsidR="00101CEC" w:rsidRPr="42174E54">
        <w:rPr>
          <w:lang w:val="en-GB"/>
        </w:rPr>
        <w:t>in the CNVMP (EPR NV1).</w:t>
      </w:r>
      <w:r w:rsidR="00BF1419" w:rsidRPr="42174E54">
        <w:rPr>
          <w:lang w:val="en-GB"/>
        </w:rPr>
        <w:t xml:space="preserve"> </w:t>
      </w:r>
    </w:p>
    <w:p w14:paraId="337C8AD3" w14:textId="77777777" w:rsidR="00BF1419" w:rsidRPr="00136C85" w:rsidRDefault="67B86513" w:rsidP="00D3354D">
      <w:pPr>
        <w:pStyle w:val="ListBullet"/>
        <w:keepNext/>
        <w:keepLines/>
        <w:numPr>
          <w:ilvl w:val="0"/>
          <w:numId w:val="0"/>
        </w:numPr>
      </w:pPr>
      <w:r w:rsidRPr="44E2A961">
        <w:lastRenderedPageBreak/>
        <w:t>Whilst construction noise will be minimised so far as reasonably practicable through the implementation of</w:t>
      </w:r>
      <w:r w:rsidR="0ED057DC" w:rsidRPr="44E2A961">
        <w:t xml:space="preserve"> measures to comply with</w:t>
      </w:r>
      <w:r w:rsidRPr="44E2A961">
        <w:t xml:space="preserve"> the CNVMP (EPR NV1) construction noise will be audible at times. For some construction activities, such as the stringing of transmission lines </w:t>
      </w:r>
      <w:r w:rsidR="24BF9854" w:rsidRPr="44E2A961">
        <w:t xml:space="preserve">or tower construction </w:t>
      </w:r>
      <w:r w:rsidRPr="44E2A961">
        <w:t>using a helicopter, no practicable measures can be applied to reduce the noise further due to the nature of the works. However, noise impacts will be limited to relatively short durations (days or weeks) near the transmission line, and while they will extend over months at the terminal stations, they generally will not exceed the existing ambient environment noise and vibration levels</w:t>
      </w:r>
      <w:r w:rsidR="36DD272D" w:rsidRPr="44E2A961">
        <w:t>.</w:t>
      </w:r>
      <w:r w:rsidR="38222E86" w:rsidRPr="44E2A961">
        <w:t xml:space="preserve"> </w:t>
      </w:r>
      <w:r w:rsidR="175B3682" w:rsidRPr="44E2A961">
        <w:t>Based on this, the r</w:t>
      </w:r>
      <w:r w:rsidR="38222E86" w:rsidRPr="44E2A961">
        <w:t>esidual impacts from construction noise on sensitive receivers are minor.</w:t>
      </w:r>
    </w:p>
    <w:p w14:paraId="4BE69CE3" w14:textId="77777777" w:rsidR="00BF1419" w:rsidRDefault="00BF1419" w:rsidP="008E5ED2">
      <w:pPr>
        <w:pStyle w:val="Heading5NoNumber"/>
        <w:rPr>
          <w:lang w:val="en-GB"/>
        </w:rPr>
      </w:pPr>
      <w:r>
        <w:rPr>
          <w:lang w:val="en-GB"/>
        </w:rPr>
        <w:t>Vibration impacts</w:t>
      </w:r>
    </w:p>
    <w:p w14:paraId="691DA14E" w14:textId="77777777" w:rsidR="00695BEE" w:rsidRPr="00C76179" w:rsidRDefault="3FB5F500" w:rsidP="0020099F">
      <w:r w:rsidRPr="44E2A961">
        <w:t xml:space="preserve">Ground vibration from construction works could arise from activities such as heavy vehicle movements, excavation or compaction. Depending on their magnitude, these vibrations can </w:t>
      </w:r>
      <w:r w:rsidR="0020099F">
        <w:t>disturb</w:t>
      </w:r>
      <w:r w:rsidR="00695BEE" w:rsidRPr="00C76179">
        <w:t xml:space="preserve"> building occupants which inconveniences or interferes with the </w:t>
      </w:r>
      <w:r w:rsidR="00994612" w:rsidRPr="00C76179">
        <w:t>occupants</w:t>
      </w:r>
      <w:r w:rsidR="00994612">
        <w:t>’</w:t>
      </w:r>
      <w:r w:rsidR="00994612" w:rsidRPr="00C76179">
        <w:t xml:space="preserve"> </w:t>
      </w:r>
      <w:r w:rsidR="00695BEE" w:rsidRPr="00C76179">
        <w:t xml:space="preserve">activities </w:t>
      </w:r>
      <w:r w:rsidR="0020099F">
        <w:t>and potentially damage</w:t>
      </w:r>
      <w:r w:rsidR="00695BEE" w:rsidRPr="00C76179">
        <w:t xml:space="preserve"> building structures and underground assets (</w:t>
      </w:r>
      <w:r w:rsidR="00EE7316">
        <w:t>such as</w:t>
      </w:r>
      <w:r w:rsidR="00695BEE" w:rsidRPr="00C76179">
        <w:t xml:space="preserve"> pipework).</w:t>
      </w:r>
    </w:p>
    <w:p w14:paraId="30C21C4E" w14:textId="77777777" w:rsidR="0062134B" w:rsidRDefault="24624112" w:rsidP="4BF281E8">
      <w:r w:rsidRPr="44E2A961">
        <w:t>V</w:t>
      </w:r>
      <w:r w:rsidR="3FB5F500" w:rsidRPr="44E2A961">
        <w:t>ibration levels are not expected to be perceptible beyond 50m from the</w:t>
      </w:r>
      <w:r w:rsidR="3A36E068" w:rsidRPr="44E2A961">
        <w:t xml:space="preserve"> construction</w:t>
      </w:r>
      <w:r w:rsidR="3FB5F500" w:rsidRPr="44E2A961">
        <w:t xml:space="preserve"> works and will stay within the most stringent human comfort targets. The exception to this is if larger vibratory rollers are used for compaction activities; in this case there is the potential for human comfort impacts</w:t>
      </w:r>
      <w:r w:rsidR="24C31F7A" w:rsidRPr="44E2A961">
        <w:t xml:space="preserve"> to occur</w:t>
      </w:r>
      <w:r w:rsidR="3FB5F500" w:rsidRPr="44E2A961">
        <w:t xml:space="preserve"> at </w:t>
      </w:r>
      <w:r w:rsidR="00657F88">
        <w:t>nine</w:t>
      </w:r>
      <w:r w:rsidR="00657F88" w:rsidRPr="44E2A961">
        <w:t xml:space="preserve"> </w:t>
      </w:r>
      <w:r w:rsidR="2745AC4C" w:rsidRPr="44E2A961">
        <w:t xml:space="preserve">nearby </w:t>
      </w:r>
      <w:r w:rsidR="32D8B70D" w:rsidRPr="44E2A961">
        <w:t>residence</w:t>
      </w:r>
      <w:r w:rsidR="3FB5F500" w:rsidRPr="44E2A961">
        <w:t>s</w:t>
      </w:r>
      <w:r w:rsidR="765E78CD" w:rsidRPr="44E2A961">
        <w:t xml:space="preserve">. </w:t>
      </w:r>
      <w:r w:rsidR="553BDD0F" w:rsidRPr="44E2A961">
        <w:t>As with the noise target levels, t</w:t>
      </w:r>
      <w:r w:rsidR="765E78CD" w:rsidRPr="44E2A961">
        <w:t xml:space="preserve">he </w:t>
      </w:r>
      <w:r w:rsidR="57867475" w:rsidRPr="44E2A961">
        <w:t>Principal</w:t>
      </w:r>
      <w:r w:rsidR="765E78CD" w:rsidRPr="44E2A961">
        <w:t xml:space="preserve"> Contractor will be required to implement management actions</w:t>
      </w:r>
      <w:r w:rsidR="463F8B6D" w:rsidRPr="44E2A961">
        <w:t xml:space="preserve"> to reduce vibration to the extent reasonably practicable, including instances where the </w:t>
      </w:r>
      <w:r w:rsidR="765E78CD" w:rsidRPr="44E2A961">
        <w:t xml:space="preserve">guideline target levels for vibration are not achieved (EPR NV3). </w:t>
      </w:r>
    </w:p>
    <w:p w14:paraId="21C4B68D" w14:textId="77777777" w:rsidR="00E0061A" w:rsidRDefault="5870A6B0" w:rsidP="4BF281E8">
      <w:r w:rsidRPr="44E2A961">
        <w:t xml:space="preserve">Vibration associated with construction activities is expected to be below relevant vibration limits that prevents building damage at heritage or residential structures. </w:t>
      </w:r>
      <w:r w:rsidR="11820F33" w:rsidRPr="44E2A961">
        <w:t xml:space="preserve">The implementation of </w:t>
      </w:r>
      <w:r w:rsidR="00EF0989" w:rsidRPr="44E2A961">
        <w:t xml:space="preserve">management actions </w:t>
      </w:r>
      <w:r w:rsidR="007E229E" w:rsidRPr="44E2A961">
        <w:t xml:space="preserve">will be necessary if guideline targets are not achieved. Thereby, </w:t>
      </w:r>
      <w:r w:rsidR="005B2F80" w:rsidRPr="44E2A961">
        <w:t>reduc</w:t>
      </w:r>
      <w:r w:rsidR="007E229E" w:rsidRPr="44E2A961">
        <w:t xml:space="preserve">ing the </w:t>
      </w:r>
      <w:r w:rsidR="00AF65BD" w:rsidRPr="44E2A961">
        <w:t xml:space="preserve">extent, magnitude and duration of </w:t>
      </w:r>
      <w:r w:rsidR="007E229E" w:rsidRPr="44E2A961">
        <w:t>v</w:t>
      </w:r>
      <w:r w:rsidR="005B2F80" w:rsidRPr="44E2A961">
        <w:t xml:space="preserve">ibration </w:t>
      </w:r>
      <w:r w:rsidR="00AF65BD" w:rsidRPr="44E2A961">
        <w:t xml:space="preserve">impacts to </w:t>
      </w:r>
      <w:r w:rsidR="00A62B41" w:rsidRPr="44E2A961">
        <w:t xml:space="preserve">sensitive receivers. </w:t>
      </w:r>
      <w:r w:rsidR="00871978" w:rsidRPr="44E2A961">
        <w:t>As such</w:t>
      </w:r>
      <w:r w:rsidRPr="44E2A961">
        <w:t>, construction vibration</w:t>
      </w:r>
      <w:r w:rsidR="00E8183E" w:rsidRPr="44E2A961">
        <w:t xml:space="preserve"> disturbance</w:t>
      </w:r>
      <w:r w:rsidRPr="44E2A961">
        <w:t xml:space="preserve"> </w:t>
      </w:r>
      <w:r w:rsidR="00517B51" w:rsidRPr="44E2A961">
        <w:t>will</w:t>
      </w:r>
      <w:r w:rsidRPr="44E2A961">
        <w:t xml:space="preserve"> result in minor residual impacts.</w:t>
      </w:r>
    </w:p>
    <w:p w14:paraId="129C0D60" w14:textId="77777777" w:rsidR="00273F86" w:rsidRDefault="00273F86" w:rsidP="00695BEE">
      <w:pPr>
        <w:sectPr w:rsidR="00273F86" w:rsidSect="007A799C">
          <w:footerReference w:type="even" r:id="rId33"/>
          <w:footerReference w:type="default" r:id="rId34"/>
          <w:footerReference w:type="first" r:id="rId35"/>
          <w:pgSz w:w="11906" w:h="16838" w:code="9"/>
          <w:pgMar w:top="1418" w:right="1418" w:bottom="1418" w:left="1418" w:header="1134" w:footer="340" w:gutter="0"/>
          <w:pgNumType w:chapStyle="1"/>
          <w:cols w:space="284"/>
          <w:docGrid w:linePitch="360"/>
        </w:sectPr>
      </w:pPr>
    </w:p>
    <w:p w14:paraId="07B9E0AA" w14:textId="77777777" w:rsidR="00695BEE" w:rsidRDefault="00150BC9" w:rsidP="00695BEE">
      <w:r>
        <w:rPr>
          <w:noProof/>
        </w:rPr>
        <w:lastRenderedPageBreak/>
        <mc:AlternateContent>
          <mc:Choice Requires="wpg">
            <w:drawing>
              <wp:anchor distT="0" distB="0" distL="114300" distR="114300" simplePos="0" relativeHeight="251658241" behindDoc="0" locked="0" layoutInCell="1" allowOverlap="1" wp14:anchorId="0064DC0A" wp14:editId="140A6BC0">
                <wp:simplePos x="0" y="0"/>
                <wp:positionH relativeFrom="margin">
                  <wp:align>right</wp:align>
                </wp:positionH>
                <wp:positionV relativeFrom="margin">
                  <wp:posOffset>13970</wp:posOffset>
                </wp:positionV>
                <wp:extent cx="8886825" cy="6105525"/>
                <wp:effectExtent l="0" t="0" r="9525" b="9525"/>
                <wp:wrapNone/>
                <wp:docPr id="605317858" name="Group 3"/>
                <wp:cNvGraphicFramePr/>
                <a:graphic xmlns:a="http://schemas.openxmlformats.org/drawingml/2006/main">
                  <a:graphicData uri="http://schemas.microsoft.com/office/word/2010/wordprocessingGroup">
                    <wpg:wgp>
                      <wpg:cNvGrpSpPr/>
                      <wpg:grpSpPr>
                        <a:xfrm>
                          <a:off x="0" y="0"/>
                          <a:ext cx="8886825" cy="6105525"/>
                          <a:chOff x="1031" y="0"/>
                          <a:chExt cx="9674703" cy="6839585"/>
                        </a:xfrm>
                      </wpg:grpSpPr>
                      <pic:pic xmlns:pic="http://schemas.openxmlformats.org/drawingml/2006/picture">
                        <pic:nvPicPr>
                          <pic:cNvPr id="1752362930" name="Picture 1"/>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1031" y="0"/>
                            <a:ext cx="9674703" cy="6839585"/>
                          </a:xfrm>
                          <a:prstGeom prst="rect">
                            <a:avLst/>
                          </a:prstGeom>
                        </pic:spPr>
                      </pic:pic>
                      <wps:wsp>
                        <wps:cNvPr id="1951404208" name="Text Box 1"/>
                        <wps:cNvSpPr txBox="1"/>
                        <wps:spPr>
                          <a:xfrm>
                            <a:off x="68578" y="38580"/>
                            <a:ext cx="3235597" cy="316720"/>
                          </a:xfrm>
                          <a:prstGeom prst="rect">
                            <a:avLst/>
                          </a:prstGeom>
                          <a:solidFill>
                            <a:prstClr val="white"/>
                          </a:solidFill>
                          <a:ln>
                            <a:noFill/>
                          </a:ln>
                        </wps:spPr>
                        <wps:txbx>
                          <w:txbxContent>
                            <w:p w14:paraId="75C89309" w14:textId="77777777" w:rsidR="00273F86" w:rsidRPr="00AA6024" w:rsidRDefault="00273F86" w:rsidP="00403F79">
                              <w:pPr>
                                <w:pStyle w:val="Caption"/>
                                <w:spacing w:before="0"/>
                                <w:rPr>
                                  <w:noProof/>
                                  <w:sz w:val="18"/>
                                </w:rPr>
                              </w:pPr>
                              <w:bookmarkStart w:id="20" w:name="_Ref187766316"/>
                              <w:r w:rsidRPr="00867674">
                                <w:t xml:space="preserve">Figure </w:t>
                              </w:r>
                              <w:r>
                                <w:fldChar w:fldCharType="begin"/>
                              </w:r>
                              <w:r>
                                <w:instrText>STYLEREF 1 \s</w:instrText>
                              </w:r>
                              <w:r>
                                <w:fldChar w:fldCharType="separate"/>
                              </w:r>
                              <w:r w:rsidR="009D3831">
                                <w:rPr>
                                  <w:noProof/>
                                </w:rPr>
                                <w:t>19</w:t>
                              </w:r>
                              <w:r>
                                <w:fldChar w:fldCharType="end"/>
                              </w:r>
                              <w:r w:rsidR="00F16857">
                                <w:t>.</w:t>
                              </w:r>
                              <w:r>
                                <w:fldChar w:fldCharType="begin"/>
                              </w:r>
                              <w:r>
                                <w:instrText>SEQ Figure \* ARABIC \s 1</w:instrText>
                              </w:r>
                              <w:r>
                                <w:fldChar w:fldCharType="separate"/>
                              </w:r>
                              <w:r w:rsidR="009D3831">
                                <w:rPr>
                                  <w:noProof/>
                                </w:rPr>
                                <w:t>3</w:t>
                              </w:r>
                              <w:r>
                                <w:fldChar w:fldCharType="end"/>
                              </w:r>
                              <w:bookmarkEnd w:id="20"/>
                              <w:r w:rsidRPr="00867674">
                                <w:t xml:space="preserve"> </w:t>
                              </w:r>
                              <w:r w:rsidR="0020099F">
                                <w:t>Predicated i</w:t>
                              </w:r>
                              <w:r w:rsidR="008E1637" w:rsidRPr="00867674">
                                <w:t xml:space="preserve">mpacts to sensitive receivers </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4DC0A" id="Group 3" o:spid="_x0000_s1032" style="position:absolute;margin-left:648.55pt;margin-top:1.1pt;width:699.75pt;height:480.75pt;z-index:251658241;mso-position-horizontal:right;mso-position-horizontal-relative:margin;mso-position-vertical-relative:margin;mso-width-relative:margin;mso-height-relative:margin" coordorigin="10" coordsize="96747,68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">
                <v:shape id="Picture 1" o:spid="_x0000_s1033" type="#_x0000_t75" style="position:absolute;left:10;width:96747;height:6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">
                  <v:imagedata r:id="rId37" o:title=""/>
                </v:shape>
                <v:shape id="Text Box 1" o:spid="_x0000_s1034" type="#_x0000_t202" style="position:absolute;left:685;top:385;width:32356;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" stroked="f">
                  <v:textbox inset="2.5mm,2mm,2.5mm,2mm">
                    <w:txbxContent>
                      <w:p w14:paraId="75C89309" w14:textId="77777777" w:rsidR="00273F86" w:rsidRPr="00AA6024" w:rsidRDefault="00273F86" w:rsidP="00403F79">
                        <w:pPr>
                          <w:pStyle w:val="Caption"/>
                          <w:spacing w:before="0"/>
                          <w:rPr>
                            <w:noProof/>
                            <w:sz w:val="18"/>
                          </w:rPr>
                        </w:pPr>
                        <w:bookmarkStart w:id="21" w:name="_Ref187766316"/>
                        <w:r w:rsidRPr="00867674">
                          <w:t xml:space="preserve">Figure </w:t>
                        </w:r>
                        <w:r>
                          <w:fldChar w:fldCharType="begin"/>
                        </w:r>
                        <w:r>
                          <w:instrText>STYLEREF 1 \s</w:instrText>
                        </w:r>
                        <w:r>
                          <w:fldChar w:fldCharType="separate"/>
                        </w:r>
                        <w:r w:rsidR="009D3831">
                          <w:rPr>
                            <w:noProof/>
                          </w:rPr>
                          <w:t>19</w:t>
                        </w:r>
                        <w:r>
                          <w:fldChar w:fldCharType="end"/>
                        </w:r>
                        <w:r w:rsidR="00F16857">
                          <w:t>.</w:t>
                        </w:r>
                        <w:r>
                          <w:fldChar w:fldCharType="begin"/>
                        </w:r>
                        <w:r>
                          <w:instrText>SEQ Figure \* ARABIC \s 1</w:instrText>
                        </w:r>
                        <w:r>
                          <w:fldChar w:fldCharType="separate"/>
                        </w:r>
                        <w:r w:rsidR="009D3831">
                          <w:rPr>
                            <w:noProof/>
                          </w:rPr>
                          <w:t>3</w:t>
                        </w:r>
                        <w:r>
                          <w:fldChar w:fldCharType="end"/>
                        </w:r>
                        <w:bookmarkEnd w:id="21"/>
                        <w:r w:rsidRPr="00867674">
                          <w:t xml:space="preserve"> </w:t>
                        </w:r>
                        <w:r w:rsidR="0020099F">
                          <w:t>Predicated i</w:t>
                        </w:r>
                        <w:r w:rsidR="008E1637" w:rsidRPr="00867674">
                          <w:t xml:space="preserve">mpacts to sensitive receivers </w:t>
                        </w:r>
                      </w:p>
                    </w:txbxContent>
                  </v:textbox>
                </v:shape>
                <w10:wrap anchorx="margin" anchory="margin"/>
              </v:group>
            </w:pict>
          </mc:Fallback>
        </mc:AlternateContent>
      </w:r>
    </w:p>
    <w:p w14:paraId="00EC837F" w14:textId="77777777" w:rsidR="00273F86" w:rsidRDefault="00273F86" w:rsidP="00695BEE">
      <w:pPr>
        <w:sectPr w:rsidR="00273F86" w:rsidSect="007A799C">
          <w:pgSz w:w="16838" w:h="11906" w:orient="landscape" w:code="9"/>
          <w:pgMar w:top="1418" w:right="1418" w:bottom="1418" w:left="1418" w:header="1134" w:footer="340" w:gutter="0"/>
          <w:pgNumType w:chapStyle="1"/>
          <w:cols w:space="284"/>
          <w:docGrid w:linePitch="360"/>
        </w:sectPr>
      </w:pPr>
    </w:p>
    <w:p w14:paraId="0C7D5949" w14:textId="77777777" w:rsidR="004A5D3C" w:rsidRPr="009D4716" w:rsidRDefault="004A5D3C" w:rsidP="00354C57">
      <w:pPr>
        <w:pStyle w:val="Heading3"/>
      </w:pPr>
      <w:bookmarkStart w:id="22" w:name="_Toc201048349"/>
      <w:r>
        <w:lastRenderedPageBreak/>
        <w:t>Noise and vibration generated by construction traffic</w:t>
      </w:r>
      <w:bookmarkEnd w:id="22"/>
    </w:p>
    <w:p w14:paraId="3FD6F733" w14:textId="77777777" w:rsidR="009B7034" w:rsidRPr="00CF7CBB" w:rsidRDefault="043150FF" w:rsidP="4BF281E8">
      <w:r w:rsidRPr="44E2A961">
        <w:t>The Project is expected to increase traffic volumes on access routes used to transport materials from the Port of Melbourne to construction sites and laydown</w:t>
      </w:r>
      <w:r w:rsidR="0D274BA5" w:rsidRPr="44E2A961">
        <w:t xml:space="preserve"> areas</w:t>
      </w:r>
      <w:r w:rsidRPr="44E2A961">
        <w:t xml:space="preserve">. </w:t>
      </w:r>
      <w:r w:rsidR="7ADA5809" w:rsidRPr="44E2A961">
        <w:t xml:space="preserve">This </w:t>
      </w:r>
      <w:r w:rsidR="168F11F8" w:rsidRPr="44E2A961">
        <w:t xml:space="preserve">may </w:t>
      </w:r>
      <w:r w:rsidR="7ADA5809" w:rsidRPr="44E2A961">
        <w:t xml:space="preserve">generate noise and vibration </w:t>
      </w:r>
      <w:r w:rsidR="549D0C91" w:rsidRPr="44E2A961">
        <w:t xml:space="preserve">that’s </w:t>
      </w:r>
      <w:r w:rsidR="7ADA5809" w:rsidRPr="44E2A961">
        <w:t xml:space="preserve">disruptive to nearby sensitive receivers. The potential for increased traffic </w:t>
      </w:r>
      <w:r w:rsidR="3DAF5E4C" w:rsidRPr="44E2A961">
        <w:t>volumes</w:t>
      </w:r>
      <w:r w:rsidR="32D91141" w:rsidRPr="44E2A961">
        <w:t xml:space="preserve"> to cause congestion, delays, and safety conflicts </w:t>
      </w:r>
      <w:r w:rsidR="3DAF5E4C" w:rsidRPr="44E2A961">
        <w:t>is</w:t>
      </w:r>
      <w:r w:rsidR="168F11F8" w:rsidRPr="44E2A961">
        <w:t xml:space="preserve"> further</w:t>
      </w:r>
      <w:r w:rsidR="32D91141" w:rsidRPr="44E2A961">
        <w:t xml:space="preserve"> discussed in </w:t>
      </w:r>
      <w:r w:rsidR="32D91141" w:rsidRPr="44E2A961">
        <w:rPr>
          <w:b/>
          <w:bCs/>
        </w:rPr>
        <w:t xml:space="preserve">Chapter </w:t>
      </w:r>
      <w:r w:rsidR="0DC52F64" w:rsidRPr="44E2A961">
        <w:rPr>
          <w:b/>
          <w:bCs/>
        </w:rPr>
        <w:t>20</w:t>
      </w:r>
      <w:r w:rsidR="444C8AE9" w:rsidRPr="44E2A961">
        <w:rPr>
          <w:b/>
          <w:bCs/>
        </w:rPr>
        <w:t>: Transport</w:t>
      </w:r>
      <w:r w:rsidR="32D91141" w:rsidRPr="44E2A961">
        <w:t>.</w:t>
      </w:r>
    </w:p>
    <w:p w14:paraId="34D62EEA" w14:textId="77777777" w:rsidR="000613D5" w:rsidRPr="0018791A" w:rsidRDefault="00960ECD" w:rsidP="00CA4458">
      <w:r>
        <w:t xml:space="preserve">The CNVMP will </w:t>
      </w:r>
      <w:r w:rsidR="00F964C1">
        <w:t>include</w:t>
      </w:r>
      <w:r w:rsidR="005F4B7E" w:rsidRPr="0018791A">
        <w:t xml:space="preserve"> measures to </w:t>
      </w:r>
      <w:r w:rsidR="000613D5" w:rsidRPr="0018791A">
        <w:t xml:space="preserve">manage the noise and vibration </w:t>
      </w:r>
      <w:r w:rsidR="00F964C1">
        <w:t>from</w:t>
      </w:r>
      <w:r w:rsidR="000613D5" w:rsidRPr="0018791A">
        <w:t xml:space="preserve"> construction traffic</w:t>
      </w:r>
      <w:r w:rsidR="0018791A">
        <w:t xml:space="preserve"> (EPR NV1)</w:t>
      </w:r>
      <w:r w:rsidR="001A3B68">
        <w:t>, including</w:t>
      </w:r>
      <w:r w:rsidR="000613D5" w:rsidRPr="0018791A">
        <w:t>:</w:t>
      </w:r>
    </w:p>
    <w:p w14:paraId="17D29ED4" w14:textId="77777777" w:rsidR="006D2FE1" w:rsidRDefault="006D2FE1" w:rsidP="006D2FE1">
      <w:pPr>
        <w:pStyle w:val="ListBullet"/>
      </w:pPr>
      <w:r>
        <w:t>Plan</w:t>
      </w:r>
      <w:r w:rsidR="001A3B68">
        <w:t>ning</w:t>
      </w:r>
      <w:r>
        <w:t xml:space="preserve"> traffic flow, parking, and loading</w:t>
      </w:r>
      <w:r w:rsidR="00554136">
        <w:t xml:space="preserve"> zones</w:t>
      </w:r>
      <w:r>
        <w:t xml:space="preserve"> to avoid the need for reversing near residential areas</w:t>
      </w:r>
    </w:p>
    <w:p w14:paraId="0623DA00" w14:textId="77777777" w:rsidR="006D2FE1" w:rsidRDefault="52735CDE" w:rsidP="4BF281E8">
      <w:pPr>
        <w:pStyle w:val="ListBullet"/>
      </w:pPr>
      <w:r w:rsidRPr="44E2A961">
        <w:t>Locat</w:t>
      </w:r>
      <w:r w:rsidR="72AD375E" w:rsidRPr="44E2A961">
        <w:t>ing</w:t>
      </w:r>
      <w:r w:rsidRPr="44E2A961">
        <w:t xml:space="preserve"> </w:t>
      </w:r>
      <w:r w:rsidR="72AD375E" w:rsidRPr="44E2A961">
        <w:t>loading</w:t>
      </w:r>
      <w:r w:rsidR="4DEF4574" w:rsidRPr="44E2A961">
        <w:t xml:space="preserve"> zones, </w:t>
      </w:r>
      <w:r w:rsidRPr="44E2A961">
        <w:t xml:space="preserve">site access points, roads and construction traffic routes as far as possible from </w:t>
      </w:r>
      <w:r w:rsidR="2A3D5A71" w:rsidRPr="44E2A961">
        <w:t>residential areas</w:t>
      </w:r>
    </w:p>
    <w:p w14:paraId="286EE135" w14:textId="77777777" w:rsidR="00830020" w:rsidRDefault="2A3D5A71" w:rsidP="4BF281E8">
      <w:pPr>
        <w:pStyle w:val="ListBullet"/>
      </w:pPr>
      <w:r w:rsidRPr="44E2A961">
        <w:t>Restrict</w:t>
      </w:r>
      <w:r w:rsidR="4DEF4574" w:rsidRPr="44E2A961">
        <w:t>ing</w:t>
      </w:r>
      <w:r w:rsidRPr="44E2A961">
        <w:t xml:space="preserve"> construction traffic to designated roads</w:t>
      </w:r>
      <w:r w:rsidR="794CBD50" w:rsidRPr="44E2A961">
        <w:t xml:space="preserve"> and traffic speed</w:t>
      </w:r>
      <w:r w:rsidR="168F11F8" w:rsidRPr="44E2A961">
        <w:t>s</w:t>
      </w:r>
      <w:r w:rsidR="794CBD50" w:rsidRPr="44E2A961">
        <w:t xml:space="preserve"> across the</w:t>
      </w:r>
      <w:r w:rsidR="168F11F8" w:rsidRPr="44E2A961">
        <w:t xml:space="preserve"> construction</w:t>
      </w:r>
      <w:r w:rsidR="794CBD50" w:rsidRPr="44E2A961">
        <w:t xml:space="preserve"> site</w:t>
      </w:r>
    </w:p>
    <w:p w14:paraId="40C2725D" w14:textId="77777777" w:rsidR="00723F03" w:rsidRDefault="00723F03" w:rsidP="006D2FE1">
      <w:pPr>
        <w:pStyle w:val="ListBullet"/>
      </w:pPr>
      <w:r>
        <w:t>Implement</w:t>
      </w:r>
      <w:r w:rsidR="00554136">
        <w:t>ing</w:t>
      </w:r>
      <w:r>
        <w:t xml:space="preserve"> procedures </w:t>
      </w:r>
      <w:r w:rsidR="00F75771">
        <w:t>so</w:t>
      </w:r>
      <w:r>
        <w:t xml:space="preserve"> </w:t>
      </w:r>
      <w:r w:rsidR="00554136">
        <w:t xml:space="preserve">truck </w:t>
      </w:r>
      <w:r>
        <w:t xml:space="preserve">drivers </w:t>
      </w:r>
      <w:r w:rsidR="00554136">
        <w:t>do</w:t>
      </w:r>
      <w:r>
        <w:t xml:space="preserve"> not unnecessarily use engine breaks.</w:t>
      </w:r>
    </w:p>
    <w:p w14:paraId="7EAA37E4" w14:textId="77777777" w:rsidR="004306DD" w:rsidRPr="00780A25" w:rsidRDefault="38FA0F1B" w:rsidP="4BF281E8">
      <w:r w:rsidRPr="44E2A961">
        <w:t xml:space="preserve">Traffic </w:t>
      </w:r>
      <w:r w:rsidR="68CAF7ED" w:rsidRPr="44E2A961">
        <w:t xml:space="preserve">along major roads </w:t>
      </w:r>
      <w:r w:rsidR="168F11F8" w:rsidRPr="44E2A961">
        <w:t xml:space="preserve">is already </w:t>
      </w:r>
      <w:r w:rsidR="68CAF7ED" w:rsidRPr="44E2A961">
        <w:t xml:space="preserve">a </w:t>
      </w:r>
      <w:r w:rsidR="1CEA93D8" w:rsidRPr="44E2A961">
        <w:t xml:space="preserve">potential </w:t>
      </w:r>
      <w:r w:rsidR="68CAF7ED" w:rsidRPr="44E2A961">
        <w:t>source of vibration</w:t>
      </w:r>
      <w:r w:rsidR="644A1CC8" w:rsidRPr="44E2A961">
        <w:t xml:space="preserve">. However, </w:t>
      </w:r>
      <w:r w:rsidR="168F11F8" w:rsidRPr="44E2A961">
        <w:t xml:space="preserve">construction-related </w:t>
      </w:r>
      <w:r w:rsidR="644A1CC8" w:rsidRPr="44E2A961">
        <w:t>vibration</w:t>
      </w:r>
      <w:r w:rsidR="1E278126" w:rsidRPr="44E2A961">
        <w:t xml:space="preserve"> </w:t>
      </w:r>
      <w:r w:rsidR="168F11F8" w:rsidRPr="44E2A961">
        <w:t xml:space="preserve">from </w:t>
      </w:r>
      <w:r w:rsidR="44623242" w:rsidRPr="44E2A961">
        <w:t xml:space="preserve">heavy vehicles used during construction is not anticipated to </w:t>
      </w:r>
      <w:r w:rsidR="19E33FE2" w:rsidRPr="44E2A961">
        <w:t>result in</w:t>
      </w:r>
      <w:r w:rsidR="7385AB6A" w:rsidRPr="44E2A961">
        <w:t xml:space="preserve"> perceptible</w:t>
      </w:r>
      <w:r w:rsidR="19E33FE2" w:rsidRPr="44E2A961">
        <w:t xml:space="preserve"> vibration</w:t>
      </w:r>
      <w:r w:rsidR="7385AB6A" w:rsidRPr="44E2A961">
        <w:t xml:space="preserve">. </w:t>
      </w:r>
    </w:p>
    <w:p w14:paraId="632F2B6C" w14:textId="5F7D6890" w:rsidR="001E150F" w:rsidRDefault="72AD375E" w:rsidP="44E2A961">
      <w:r w:rsidRPr="44E2A961">
        <w:t xml:space="preserve">Following the implementation of </w:t>
      </w:r>
      <w:r w:rsidR="746A4CAA" w:rsidRPr="44E2A961">
        <w:t xml:space="preserve">mitigation measures </w:t>
      </w:r>
      <w:r w:rsidR="37D155A3" w:rsidRPr="44E2A961">
        <w:t xml:space="preserve">to comply with </w:t>
      </w:r>
      <w:r w:rsidRPr="44E2A961">
        <w:t xml:space="preserve">the EPRs, noise and vibration from </w:t>
      </w:r>
      <w:r w:rsidR="794CBD50" w:rsidRPr="44E2A961">
        <w:t>construction traffic</w:t>
      </w:r>
      <w:r w:rsidR="168F11F8" w:rsidRPr="44E2A961">
        <w:t>,</w:t>
      </w:r>
      <w:r w:rsidRPr="44E2A961">
        <w:t xml:space="preserve"> will be managed in accordance with the requirements of EPA Victoria </w:t>
      </w:r>
      <w:r w:rsidR="168F11F8" w:rsidRPr="44E2A961">
        <w:t>guidelines</w:t>
      </w:r>
      <w:r w:rsidRPr="44E2A961">
        <w:t xml:space="preserve">. </w:t>
      </w:r>
      <w:r w:rsidR="168F11F8" w:rsidRPr="44E2A961">
        <w:t>The CN</w:t>
      </w:r>
      <w:r w:rsidR="740EC215" w:rsidRPr="44E2A961">
        <w:t>V</w:t>
      </w:r>
      <w:r w:rsidR="168F11F8" w:rsidRPr="44E2A961">
        <w:t>MP</w:t>
      </w:r>
      <w:r w:rsidR="644F561F" w:rsidRPr="44E2A961">
        <w:t xml:space="preserve"> (EPR NV1)</w:t>
      </w:r>
      <w:r w:rsidR="168F11F8" w:rsidRPr="44E2A961">
        <w:t xml:space="preserve"> will consider and implement measures to minimise the noise and vibration generated by construction traffic, for example through restricting construction traffic to designated roads. As such, residual impacts from construction traffic </w:t>
      </w:r>
      <w:r w:rsidR="0029029B">
        <w:t>will</w:t>
      </w:r>
      <w:r w:rsidR="168F11F8" w:rsidRPr="44E2A961">
        <w:t xml:space="preserve"> be </w:t>
      </w:r>
      <w:r w:rsidR="01E0799D" w:rsidRPr="44E2A961">
        <w:t>minor.</w:t>
      </w:r>
    </w:p>
    <w:p w14:paraId="23A1C958" w14:textId="77777777" w:rsidR="00CC69F9" w:rsidRDefault="00661E4E" w:rsidP="00354C57">
      <w:pPr>
        <w:pStyle w:val="Heading2"/>
      </w:pPr>
      <w:bookmarkStart w:id="23" w:name="_Toc201048350"/>
      <w:r>
        <w:t>Operation</w:t>
      </w:r>
      <w:r w:rsidR="00CC69F9">
        <w:t xml:space="preserve"> impact</w:t>
      </w:r>
      <w:r w:rsidR="009A129C">
        <w:t>s</w:t>
      </w:r>
      <w:bookmarkEnd w:id="23"/>
      <w:r w:rsidR="00CC69F9">
        <w:t xml:space="preserve"> </w:t>
      </w:r>
    </w:p>
    <w:p w14:paraId="10B5F928" w14:textId="77777777" w:rsidR="002063F2" w:rsidRDefault="04049A13" w:rsidP="4BF281E8">
      <w:r w:rsidRPr="44E2A961">
        <w:t>This section outlines the</w:t>
      </w:r>
      <w:r w:rsidR="00BE7B17">
        <w:t xml:space="preserve"> key</w:t>
      </w:r>
      <w:r w:rsidRPr="44E2A961">
        <w:t xml:space="preserve"> </w:t>
      </w:r>
      <w:r w:rsidR="25661267" w:rsidRPr="44E2A961">
        <w:t xml:space="preserve">issues </w:t>
      </w:r>
      <w:r w:rsidRPr="44E2A961">
        <w:t xml:space="preserve">identified through the risk screening process and associated impacts during the </w:t>
      </w:r>
      <w:r w:rsidR="1E0A49C4" w:rsidRPr="44E2A961">
        <w:t>operation</w:t>
      </w:r>
      <w:r w:rsidRPr="44E2A961">
        <w:t xml:space="preserve"> of the Project.</w:t>
      </w:r>
      <w:r w:rsidR="18DC6D0A" w:rsidRPr="44E2A961">
        <w:t xml:space="preserve"> </w:t>
      </w:r>
      <w:r w:rsidR="1897586A" w:rsidRPr="44E2A961">
        <w:t xml:space="preserve">The </w:t>
      </w:r>
      <w:r w:rsidR="14B1DF17" w:rsidRPr="44E2A961">
        <w:t xml:space="preserve">key </w:t>
      </w:r>
      <w:r w:rsidR="1897586A" w:rsidRPr="44E2A961">
        <w:t xml:space="preserve">issues and impacts </w:t>
      </w:r>
      <w:r w:rsidR="00BE7B17">
        <w:t>identified</w:t>
      </w:r>
      <w:r w:rsidR="00BE7B17" w:rsidRPr="44E2A961">
        <w:t xml:space="preserve"> </w:t>
      </w:r>
      <w:r w:rsidR="00BE7B17">
        <w:t>for</w:t>
      </w:r>
      <w:r w:rsidR="622AAB8F" w:rsidRPr="44E2A961">
        <w:t xml:space="preserve"> </w:t>
      </w:r>
      <w:r w:rsidR="553BDD0F" w:rsidRPr="44E2A961">
        <w:t>noise and vibration</w:t>
      </w:r>
      <w:r w:rsidR="622AAB8F" w:rsidRPr="44E2A961">
        <w:t xml:space="preserve"> </w:t>
      </w:r>
      <w:r w:rsidR="1897586A" w:rsidRPr="44E2A961">
        <w:t>are summarised according to the following themes</w:t>
      </w:r>
      <w:r w:rsidR="553BDD0F" w:rsidRPr="44E2A961">
        <w:t>:</w:t>
      </w:r>
    </w:p>
    <w:p w14:paraId="3024323F" w14:textId="77777777" w:rsidR="00F0680B" w:rsidRDefault="00F0680B" w:rsidP="002063F2">
      <w:pPr>
        <w:pStyle w:val="ListBullet"/>
      </w:pPr>
      <w:r w:rsidRPr="004023C5">
        <w:t>Noise and vibration generated by Project infrastructure</w:t>
      </w:r>
      <w:r w:rsidR="007E6305" w:rsidRPr="004023C5">
        <w:t xml:space="preserve">: </w:t>
      </w:r>
      <w:r w:rsidR="00F76EB3">
        <w:t>a</w:t>
      </w:r>
      <w:r w:rsidR="00EB7D1B">
        <w:t xml:space="preserve">eolian </w:t>
      </w:r>
      <w:r w:rsidR="007E6305">
        <w:t>noise and corona discharge generated by the transmission line, noise and vibration generated at the terminal station sites</w:t>
      </w:r>
      <w:r w:rsidR="00EB45F4">
        <w:t xml:space="preserve"> that may exceed operational noise limits</w:t>
      </w:r>
      <w:r w:rsidR="00867674">
        <w:t>.</w:t>
      </w:r>
    </w:p>
    <w:p w14:paraId="77A875FF" w14:textId="77777777" w:rsidR="00CC69F9" w:rsidRDefault="1B5D7669" w:rsidP="4BF281E8">
      <w:pPr>
        <w:pStyle w:val="ListBullet"/>
      </w:pPr>
      <w:r w:rsidRPr="44E2A961">
        <w:t>Noise and vibration generated through maintenance activities</w:t>
      </w:r>
      <w:r w:rsidR="65F9A84D" w:rsidRPr="44E2A961">
        <w:t xml:space="preserve">: noise generated through infrequent helicopter movements required for transmission line inspections, which could potentially exceed </w:t>
      </w:r>
      <w:r w:rsidR="359AA21C" w:rsidRPr="44E2A961">
        <w:t xml:space="preserve">relevant </w:t>
      </w:r>
      <w:r w:rsidR="65F9A84D" w:rsidRPr="44E2A961">
        <w:t>guideline levels.</w:t>
      </w:r>
    </w:p>
    <w:p w14:paraId="14C3B30C" w14:textId="77777777" w:rsidR="00F0680B" w:rsidRPr="00F0680B" w:rsidRDefault="00F0680B" w:rsidP="00354C57">
      <w:pPr>
        <w:pStyle w:val="Heading3"/>
      </w:pPr>
      <w:bookmarkStart w:id="24" w:name="_Toc201048351"/>
      <w:r w:rsidRPr="00F0680B">
        <w:t>Noise and vibration generated by Project infrastructure</w:t>
      </w:r>
      <w:bookmarkEnd w:id="24"/>
    </w:p>
    <w:p w14:paraId="32B88D21" w14:textId="77777777" w:rsidR="008A65E1" w:rsidRPr="00F07257" w:rsidRDefault="008A65E1" w:rsidP="008A65E1">
      <w:r w:rsidRPr="00F07257">
        <w:t>During the operational stage of the Project</w:t>
      </w:r>
      <w:r w:rsidR="00BB2928">
        <w:t>,</w:t>
      </w:r>
      <w:r w:rsidRPr="00F07257">
        <w:t xml:space="preserve"> noise will be generated by operating equipment at the new and upgraded terminal stations</w:t>
      </w:r>
      <w:r w:rsidR="008C722C" w:rsidRPr="00F07257">
        <w:t xml:space="preserve"> and</w:t>
      </w:r>
      <w:r w:rsidRPr="00F07257">
        <w:t xml:space="preserve"> transmission line infrastructure. </w:t>
      </w:r>
      <w:r w:rsidR="008C722C" w:rsidRPr="00F07257">
        <w:t>However, n</w:t>
      </w:r>
      <w:r w:rsidRPr="00F07257">
        <w:t>o operational vibration</w:t>
      </w:r>
      <w:r w:rsidR="00CA1146">
        <w:t xml:space="preserve">s from </w:t>
      </w:r>
      <w:r w:rsidR="007C00D6" w:rsidRPr="007C00D6">
        <w:t>electrical and mechanical equipment at terminal stations</w:t>
      </w:r>
      <w:r w:rsidRPr="00F07257">
        <w:t xml:space="preserve"> are expected to be perceptible beyond the boundar</w:t>
      </w:r>
      <w:r w:rsidR="00CA1146">
        <w:t>ies</w:t>
      </w:r>
      <w:r w:rsidRPr="00F07257">
        <w:t xml:space="preserve"> of </w:t>
      </w:r>
      <w:r w:rsidR="00AD1D20">
        <w:t>the</w:t>
      </w:r>
      <w:r w:rsidR="00AD1D20" w:rsidRPr="00F07257">
        <w:t xml:space="preserve"> </w:t>
      </w:r>
      <w:r w:rsidRPr="00F07257">
        <w:t>terminal station site</w:t>
      </w:r>
      <w:r w:rsidR="00AD1D20">
        <w:t>s</w:t>
      </w:r>
      <w:r w:rsidRPr="00F07257">
        <w:t xml:space="preserve"> or the transmission line easement. </w:t>
      </w:r>
    </w:p>
    <w:p w14:paraId="6D0B068C" w14:textId="6F8AA2AA" w:rsidR="008A65E1" w:rsidRPr="00F07257" w:rsidRDefault="1D47FF85" w:rsidP="44E2A961">
      <w:r w:rsidRPr="44E2A961">
        <w:t xml:space="preserve">Transformers and reactors are anticipated to be the </w:t>
      </w:r>
      <w:r w:rsidR="62495F63" w:rsidRPr="44E2A961">
        <w:t xml:space="preserve">primary sources of noise </w:t>
      </w:r>
      <w:r w:rsidRPr="44E2A961">
        <w:t xml:space="preserve">at terminal </w:t>
      </w:r>
      <w:r w:rsidR="62495F63" w:rsidRPr="44E2A961">
        <w:t>stations</w:t>
      </w:r>
      <w:r w:rsidRPr="44E2A961">
        <w:t xml:space="preserve">. </w:t>
      </w:r>
      <w:r w:rsidR="4BADDBD3" w:rsidRPr="44E2A961">
        <w:t>T</w:t>
      </w:r>
      <w:r w:rsidRPr="44E2A961">
        <w:t>he highest predicted noise levels at the new terminal station near Bulgana</w:t>
      </w:r>
      <w:r w:rsidR="16AAA2EA" w:rsidRPr="44E2A961">
        <w:t xml:space="preserve"> and at the connection to the new Sydenham Terminal Station</w:t>
      </w:r>
      <w:r w:rsidRPr="44E2A961">
        <w:t xml:space="preserve"> </w:t>
      </w:r>
      <w:r w:rsidR="5870A6B0" w:rsidRPr="44E2A961">
        <w:t>are below</w:t>
      </w:r>
      <w:r w:rsidRPr="44E2A961">
        <w:t xml:space="preserve"> the most stringent </w:t>
      </w:r>
      <w:r w:rsidR="38950895" w:rsidRPr="44E2A961">
        <w:t>nighttime</w:t>
      </w:r>
      <w:r w:rsidRPr="44E2A961">
        <w:t xml:space="preserve"> noise limits in the Noise Protocol.</w:t>
      </w:r>
    </w:p>
    <w:p w14:paraId="5B0727B6" w14:textId="77777777" w:rsidR="00EF0D21" w:rsidRDefault="00EF0D21" w:rsidP="00F65F91">
      <w:pPr>
        <w:pStyle w:val="Call-outboxHeadingwithicon"/>
        <w:framePr w:w="2763" w:h="5078" w:hRule="exact" w:hSpace="170" w:vSpace="170" w:wrap="around" w:hAnchor="page" w:x="1429" w:y="8"/>
      </w:pPr>
      <w:r>
        <w:lastRenderedPageBreak/>
        <w:t xml:space="preserve"> </w:t>
      </w:r>
      <w:r w:rsidR="00CA1146">
        <w:t xml:space="preserve">Aeolian </w:t>
      </w:r>
      <w:r>
        <w:t xml:space="preserve">and </w:t>
      </w:r>
      <w:r w:rsidR="00CA1146">
        <w:t xml:space="preserve">corona </w:t>
      </w:r>
      <w:r>
        <w:t>noise</w:t>
      </w:r>
    </w:p>
    <w:p w14:paraId="3C8B5EE3" w14:textId="413EEC69" w:rsidR="00CA1146" w:rsidRDefault="62495F63" w:rsidP="00F65F91">
      <w:pPr>
        <w:pStyle w:val="Call-outbox"/>
        <w:framePr w:w="2763" w:h="5078" w:hRule="exact" w:hSpace="170" w:vSpace="170" w:wrap="around" w:hAnchor="page" w:x="1429" w:y="8"/>
      </w:pPr>
      <w:r w:rsidRPr="44E2A961">
        <w:t xml:space="preserve">Aeolian </w:t>
      </w:r>
      <w:r w:rsidR="5EADF379" w:rsidRPr="44E2A961">
        <w:t xml:space="preserve">and </w:t>
      </w:r>
      <w:r w:rsidRPr="44E2A961">
        <w:t xml:space="preserve">corona </w:t>
      </w:r>
      <w:r w:rsidR="5EADF379" w:rsidRPr="44E2A961">
        <w:t>noise are associated with the operation of high voltage transmission lines.</w:t>
      </w:r>
    </w:p>
    <w:p w14:paraId="49C40846" w14:textId="77777777" w:rsidR="00CA1146" w:rsidRDefault="00CA1146" w:rsidP="00F65F91">
      <w:pPr>
        <w:pStyle w:val="Call-outbox"/>
        <w:framePr w:w="2763" w:h="5078" w:hRule="exact" w:hSpace="170" w:vSpace="170" w:wrap="around" w:hAnchor="page" w:x="1429" w:y="8"/>
      </w:pPr>
      <w:r>
        <w:t>Aeolian noise can be heard as a low humming, caused by transmission lines vibrating in the wind.</w:t>
      </w:r>
    </w:p>
    <w:p w14:paraId="007E4F28" w14:textId="1E6F10AF" w:rsidR="00EF0D21" w:rsidRPr="009F6D53" w:rsidRDefault="00EF0D21" w:rsidP="00F65F91">
      <w:pPr>
        <w:pStyle w:val="Call-outbox"/>
        <w:framePr w:w="2763" w:h="5078" w:hRule="exact" w:hSpace="170" w:vSpace="170" w:wrap="around" w:hAnchor="page" w:x="1429" w:y="8"/>
      </w:pPr>
      <w:r>
        <w:t>Corona noise can be heard as a faint hissing or crackling sound, caused by the air surrounding the transmission line becoming energised.</w:t>
      </w:r>
    </w:p>
    <w:p w14:paraId="08AF7053" w14:textId="35A32FDC" w:rsidR="00500468" w:rsidRDefault="008A65E1" w:rsidP="007D54C0">
      <w:r w:rsidRPr="00F07257">
        <w:t xml:space="preserve">During the operational stage of the Project, noise levels </w:t>
      </w:r>
      <w:r w:rsidR="00B40614">
        <w:t xml:space="preserve">above the ambient environment </w:t>
      </w:r>
      <w:r w:rsidR="00CA1146">
        <w:t xml:space="preserve">may </w:t>
      </w:r>
      <w:r w:rsidR="007803F9">
        <w:t xml:space="preserve">occur </w:t>
      </w:r>
      <w:r w:rsidR="00CA1146">
        <w:t xml:space="preserve">due </w:t>
      </w:r>
      <w:r w:rsidRPr="00F07257">
        <w:t xml:space="preserve">to </w:t>
      </w:r>
      <w:r w:rsidR="009F6D53">
        <w:t xml:space="preserve">occasional </w:t>
      </w:r>
      <w:r w:rsidR="00CA1146">
        <w:t xml:space="preserve">aeolian </w:t>
      </w:r>
      <w:r w:rsidRPr="00F07257">
        <w:t xml:space="preserve">and </w:t>
      </w:r>
      <w:r w:rsidR="00CA1146">
        <w:t xml:space="preserve">corona </w:t>
      </w:r>
      <w:r w:rsidRPr="00F07257">
        <w:t>noise.</w:t>
      </w:r>
    </w:p>
    <w:p w14:paraId="4D74DBDF" w14:textId="77777777" w:rsidR="00500468" w:rsidRPr="00F07257" w:rsidRDefault="3DC015F4" w:rsidP="4BF281E8">
      <w:r w:rsidRPr="44E2A961">
        <w:t>Aeolian noise is most prominent during conditions where high, steady winds are occurring at right angles to the transmission line infrastructure. Typically, aeolian noise at wind speeds higher than 36km/h is masked by the prevailing windy conditions, such as the noise of wind through local vegetation. The specific conditions required to generate aeolian noise are uncommon and no aeolian noise was detected during representative monitoring on the existing Moorabool-Heywood transmission line.</w:t>
      </w:r>
    </w:p>
    <w:p w14:paraId="1723D670" w14:textId="3BE1D5AF" w:rsidR="008A65E1" w:rsidRDefault="1D47FF85" w:rsidP="4BF281E8">
      <w:r w:rsidRPr="44E2A961">
        <w:t xml:space="preserve">Corona discharge noise can be heard near to transmission lines during periods of light rain or humid periods as a hissing or crackling sound, caused by the implosion of ionised water droplets in the air. </w:t>
      </w:r>
      <w:r w:rsidR="62495F63" w:rsidRPr="44E2A961">
        <w:t>This</w:t>
      </w:r>
      <w:r w:rsidRPr="44E2A961">
        <w:t xml:space="preserve"> noise </w:t>
      </w:r>
      <w:r w:rsidR="62495F63" w:rsidRPr="44E2A961">
        <w:t xml:space="preserve">is </w:t>
      </w:r>
      <w:r w:rsidRPr="44E2A961">
        <w:t xml:space="preserve">generally masked by </w:t>
      </w:r>
      <w:r w:rsidR="62495F63" w:rsidRPr="44E2A961">
        <w:t xml:space="preserve">heavier </w:t>
      </w:r>
      <w:r w:rsidRPr="44E2A961">
        <w:t>rainfall.</w:t>
      </w:r>
    </w:p>
    <w:p w14:paraId="54E64F5E" w14:textId="1E1D1E36" w:rsidR="008A65E1" w:rsidRPr="00F07257" w:rsidRDefault="1D47FF85" w:rsidP="4BF281E8">
      <w:r w:rsidRPr="44E2A961">
        <w:t xml:space="preserve">During September and October 2021, </w:t>
      </w:r>
      <w:r w:rsidR="7C922756" w:rsidRPr="44E2A961">
        <w:t xml:space="preserve">noise </w:t>
      </w:r>
      <w:r w:rsidR="10DC7EDA" w:rsidRPr="44E2A961">
        <w:t>monitoring was undertaken</w:t>
      </w:r>
      <w:r w:rsidR="7C922756" w:rsidRPr="44E2A961">
        <w:t xml:space="preserve"> </w:t>
      </w:r>
      <w:r w:rsidR="61708F70" w:rsidRPr="44E2A961">
        <w:t xml:space="preserve">for the Project </w:t>
      </w:r>
      <w:r w:rsidRPr="44E2A961">
        <w:t>at a location on the existing Moorabool-Heywood transmission line where the design factors are similar to the Project</w:t>
      </w:r>
      <w:r w:rsidR="62495F63" w:rsidRPr="44E2A961">
        <w:t>’s</w:t>
      </w:r>
      <w:r w:rsidRPr="44E2A961">
        <w:t xml:space="preserve"> 500kV transmission line in Victoria. The results were conservatively </w:t>
      </w:r>
      <w:r w:rsidR="62495F63" w:rsidRPr="44E2A961">
        <w:t xml:space="preserve">applied </w:t>
      </w:r>
      <w:r w:rsidRPr="44E2A961">
        <w:t xml:space="preserve">to predict corona noise levels at noise-sensitive land uses </w:t>
      </w:r>
      <w:r w:rsidR="71F4F38E" w:rsidRPr="44E2A961">
        <w:t>within the study area</w:t>
      </w:r>
      <w:r w:rsidRPr="44E2A961">
        <w:t xml:space="preserve">. The predicted maximum corona noise levels at </w:t>
      </w:r>
      <w:r w:rsidR="32D8B70D" w:rsidRPr="44E2A961">
        <w:t>residence</w:t>
      </w:r>
      <w:r w:rsidRPr="44E2A961">
        <w:t>s are between 24 and 34dB L</w:t>
      </w:r>
      <w:r w:rsidRPr="44E2A961">
        <w:rPr>
          <w:vertAlign w:val="subscript"/>
        </w:rPr>
        <w:t>Aeq</w:t>
      </w:r>
      <w:r w:rsidRPr="44E2A961">
        <w:t>,</w:t>
      </w:r>
      <w:r w:rsidR="0B58C361" w:rsidRPr="44E2A961">
        <w:t xml:space="preserve"> a level similar to, or lower than, that of a qui</w:t>
      </w:r>
      <w:r w:rsidR="62495F63" w:rsidRPr="44E2A961">
        <w:t>e</w:t>
      </w:r>
      <w:r w:rsidR="0B58C361" w:rsidRPr="44E2A961">
        <w:t xml:space="preserve">t library. </w:t>
      </w:r>
      <w:r w:rsidR="7F35C275" w:rsidRPr="44E2A961">
        <w:t>This prediction is c</w:t>
      </w:r>
      <w:r w:rsidR="773E8705" w:rsidRPr="44E2A961">
        <w:t>onservative</w:t>
      </w:r>
      <w:r w:rsidR="62495F63" w:rsidRPr="44E2A961">
        <w:t>,</w:t>
      </w:r>
      <w:r w:rsidR="0B58C361" w:rsidRPr="44E2A961">
        <w:t xml:space="preserve"> based on older design principles</w:t>
      </w:r>
      <w:r w:rsidR="5870A6B0" w:rsidRPr="44E2A961">
        <w:t xml:space="preserve"> for transmission lines</w:t>
      </w:r>
      <w:r w:rsidR="773E8705" w:rsidRPr="44E2A961">
        <w:t xml:space="preserve">, and </w:t>
      </w:r>
      <w:r w:rsidR="771BBEC2" w:rsidRPr="44E2A961">
        <w:t xml:space="preserve">the </w:t>
      </w:r>
      <w:r w:rsidR="1581FB3F" w:rsidRPr="44E2A961">
        <w:t xml:space="preserve">detailed </w:t>
      </w:r>
      <w:r w:rsidR="6D899CE9" w:rsidRPr="44E2A961">
        <w:t xml:space="preserve">technical </w:t>
      </w:r>
      <w:r w:rsidR="1581FB3F" w:rsidRPr="44E2A961">
        <w:t xml:space="preserve">design </w:t>
      </w:r>
      <w:r w:rsidR="6D899CE9" w:rsidRPr="44E2A961">
        <w:t xml:space="preserve">will further minimise the risk of corona discharge noises (EPR </w:t>
      </w:r>
      <w:r w:rsidR="69DA5AF0" w:rsidRPr="44E2A961">
        <w:t>NV4).</w:t>
      </w:r>
    </w:p>
    <w:p w14:paraId="227FAA55" w14:textId="782C3B34" w:rsidR="00DC60D6" w:rsidRDefault="20818800" w:rsidP="4BF281E8">
      <w:r w:rsidRPr="44E2A961">
        <w:t>The EPRs require the Project</w:t>
      </w:r>
      <w:r w:rsidR="62495F63" w:rsidRPr="44E2A961">
        <w:t>’s design</w:t>
      </w:r>
      <w:r w:rsidRPr="44E2A961">
        <w:t xml:space="preserve"> to minimise noise emissions so far as reasonably </w:t>
      </w:r>
      <w:r w:rsidR="6C2CD980" w:rsidRPr="44E2A961">
        <w:t>practicable and</w:t>
      </w:r>
      <w:r w:rsidRPr="44E2A961">
        <w:t xml:space="preserve"> </w:t>
      </w:r>
      <w:r w:rsidR="62495F63" w:rsidRPr="44E2A961">
        <w:t xml:space="preserve">to comply </w:t>
      </w:r>
      <w:r w:rsidRPr="44E2A961">
        <w:t xml:space="preserve">with the noise limits defined in the </w:t>
      </w:r>
      <w:r w:rsidRPr="00AB56B2">
        <w:t xml:space="preserve">Environment Protection Regulations </w:t>
      </w:r>
      <w:r w:rsidR="0827FF92" w:rsidRPr="00AB56B2">
        <w:t>2021</w:t>
      </w:r>
      <w:r w:rsidR="0827FF92" w:rsidRPr="44E2A961">
        <w:t xml:space="preserve"> </w:t>
      </w:r>
      <w:r w:rsidRPr="44E2A961">
        <w:t xml:space="preserve">(EPR NV4). This includes designing the transmission line infrastructure to reduce aeolian </w:t>
      </w:r>
      <w:r w:rsidR="1B127D0C" w:rsidRPr="44E2A961">
        <w:t xml:space="preserve">and corona </w:t>
      </w:r>
      <w:r w:rsidRPr="44E2A961">
        <w:t xml:space="preserve">noise. The equipment at </w:t>
      </w:r>
      <w:r w:rsidR="62495F63" w:rsidRPr="44E2A961">
        <w:t xml:space="preserve">the new and upgraded terminal stations will </w:t>
      </w:r>
      <w:r w:rsidRPr="44E2A961">
        <w:t>include firewalls to reduce noise generation</w:t>
      </w:r>
      <w:r w:rsidR="57C6379A" w:rsidRPr="44E2A961">
        <w:t>, with n</w:t>
      </w:r>
      <w:r w:rsidRPr="44E2A961">
        <w:t xml:space="preserve">oise attenuation barriers or other noise reduction measures considered if necessary. A suitably qualified acoustic consultant will assess noise levels at the terminal stations during commissioning and implement contingency measures if the noise limits defined in the </w:t>
      </w:r>
      <w:r w:rsidRPr="00AB56B2">
        <w:t xml:space="preserve">Environment Protection Regulations </w:t>
      </w:r>
      <w:r w:rsidR="0827FF92" w:rsidRPr="00AB56B2">
        <w:t>2021</w:t>
      </w:r>
      <w:r w:rsidR="0827FF92" w:rsidRPr="44E2A961">
        <w:t xml:space="preserve"> </w:t>
      </w:r>
      <w:r w:rsidRPr="44E2A961">
        <w:t>are not met (EPR NV5).</w:t>
      </w:r>
    </w:p>
    <w:p w14:paraId="16B648E9" w14:textId="77777777" w:rsidR="00C34BAE" w:rsidRPr="00EF0D21" w:rsidRDefault="28775FEF" w:rsidP="00D3354D">
      <w:r w:rsidRPr="44E2A961">
        <w:t xml:space="preserve">Following the implementation of the </w:t>
      </w:r>
      <w:r w:rsidR="4A153D5D" w:rsidRPr="44E2A961">
        <w:t xml:space="preserve">mitigation measures </w:t>
      </w:r>
      <w:r w:rsidR="37D155A3" w:rsidRPr="44E2A961">
        <w:t xml:space="preserve">to comply with </w:t>
      </w:r>
      <w:r w:rsidR="4A153D5D" w:rsidRPr="44E2A961">
        <w:t xml:space="preserve">the </w:t>
      </w:r>
      <w:r w:rsidRPr="44E2A961">
        <w:t xml:space="preserve">EPRs, noise and vibration </w:t>
      </w:r>
      <w:r w:rsidR="5EADF379" w:rsidRPr="44E2A961">
        <w:t>generated by</w:t>
      </w:r>
      <w:r w:rsidRPr="44E2A961">
        <w:t xml:space="preserve"> Project </w:t>
      </w:r>
      <w:r w:rsidR="5EADF379" w:rsidRPr="44E2A961">
        <w:t>infrastructure</w:t>
      </w:r>
      <w:r w:rsidRPr="44E2A961">
        <w:t xml:space="preserve"> </w:t>
      </w:r>
      <w:r w:rsidR="5EADF379" w:rsidRPr="44E2A961">
        <w:t>is</w:t>
      </w:r>
      <w:r w:rsidRPr="44E2A961">
        <w:t xml:space="preserve"> expected to comply with </w:t>
      </w:r>
      <w:r w:rsidR="62495F63" w:rsidRPr="44E2A961">
        <w:t xml:space="preserve">the </w:t>
      </w:r>
      <w:r w:rsidR="5C52333E" w:rsidRPr="44E2A961">
        <w:t xml:space="preserve">relevant </w:t>
      </w:r>
      <w:r w:rsidRPr="44E2A961">
        <w:t>noise limits and vibration targets</w:t>
      </w:r>
      <w:r w:rsidR="3B51B648" w:rsidRPr="44E2A961">
        <w:t>.</w:t>
      </w:r>
      <w:r w:rsidR="62495F63" w:rsidRPr="44E2A961">
        <w:t xml:space="preserve"> Noise from the terminal stations is predicted to comply with the Noise Protocol noise limits. Intermittent noise from transmission lines arising from specific weather conditions, such as aeolian or corona noise, will be managed through the application of appropriate design measures. No operational vibration impact is predicted from the Project. As such, the residual impacts on the noise and vibration </w:t>
      </w:r>
      <w:r w:rsidR="52102385" w:rsidRPr="44E2A961">
        <w:t xml:space="preserve">ambient </w:t>
      </w:r>
      <w:r w:rsidR="62495F63" w:rsidRPr="44E2A961">
        <w:t xml:space="preserve">environment due to operational Project infrastructure </w:t>
      </w:r>
      <w:r w:rsidR="0020099F">
        <w:t>will</w:t>
      </w:r>
      <w:r w:rsidR="62495F63" w:rsidRPr="44E2A961">
        <w:t xml:space="preserve"> be minor.</w:t>
      </w:r>
    </w:p>
    <w:p w14:paraId="6A17D7CD" w14:textId="77777777" w:rsidR="00F0680B" w:rsidRPr="00F0680B" w:rsidRDefault="00F0680B" w:rsidP="00354C57">
      <w:pPr>
        <w:pStyle w:val="Heading3"/>
      </w:pPr>
      <w:bookmarkStart w:id="25" w:name="_Toc201048352"/>
      <w:r w:rsidRPr="00F0680B">
        <w:t>Noise and vibration generated through maintenance activities</w:t>
      </w:r>
      <w:bookmarkEnd w:id="25"/>
    </w:p>
    <w:p w14:paraId="2FBEC66A" w14:textId="77777777" w:rsidR="00D56C89" w:rsidRDefault="37C65A98" w:rsidP="44E2A961">
      <w:pPr>
        <w:rPr>
          <w:color w:val="FF0000"/>
        </w:rPr>
      </w:pPr>
      <w:r w:rsidRPr="44E2A961">
        <w:t>During operation</w:t>
      </w:r>
      <w:r w:rsidR="62495F63" w:rsidRPr="44E2A961">
        <w:t>s</w:t>
      </w:r>
      <w:r w:rsidRPr="44E2A961">
        <w:t>,</w:t>
      </w:r>
      <w:r w:rsidR="5DC69218" w:rsidRPr="44E2A961">
        <w:t xml:space="preserve"> routine</w:t>
      </w:r>
      <w:r w:rsidRPr="44E2A961">
        <w:t xml:space="preserve"> maintenance inspections</w:t>
      </w:r>
      <w:r w:rsidR="5DC69218" w:rsidRPr="44E2A961">
        <w:t xml:space="preserve"> of the transmission line, e</w:t>
      </w:r>
      <w:r w:rsidR="1258D642" w:rsidRPr="44E2A961">
        <w:t xml:space="preserve">asement, and vegetation will </w:t>
      </w:r>
      <w:r w:rsidR="25060B43" w:rsidRPr="44E2A961">
        <w:t>be</w:t>
      </w:r>
      <w:r w:rsidR="1258D642" w:rsidRPr="44E2A961">
        <w:t xml:space="preserve"> </w:t>
      </w:r>
      <w:r w:rsidR="3B51B648" w:rsidRPr="44E2A961">
        <w:t>conducted through</w:t>
      </w:r>
      <w:r w:rsidR="1258D642" w:rsidRPr="44E2A961">
        <w:t xml:space="preserve"> </w:t>
      </w:r>
      <w:r w:rsidR="0AA24F0D" w:rsidRPr="44E2A961">
        <w:t>vehicle patrols or aerial surveys</w:t>
      </w:r>
      <w:r w:rsidR="1258D642" w:rsidRPr="44E2A961">
        <w:t xml:space="preserve">. </w:t>
      </w:r>
      <w:r w:rsidR="0AA24F0D" w:rsidRPr="44E2A961">
        <w:t>In some instances</w:t>
      </w:r>
      <w:r w:rsidR="3B51B648" w:rsidRPr="44E2A961">
        <w:t>,</w:t>
      </w:r>
      <w:r w:rsidR="0AA24F0D" w:rsidRPr="44E2A961">
        <w:t xml:space="preserve"> these</w:t>
      </w:r>
      <w:r w:rsidRPr="44E2A961">
        <w:t xml:space="preserve"> </w:t>
      </w:r>
      <w:r w:rsidR="44887FCC" w:rsidRPr="44E2A961">
        <w:t xml:space="preserve">maintenance inspections </w:t>
      </w:r>
      <w:r w:rsidRPr="44E2A961">
        <w:t>may be carried out by helicopter.</w:t>
      </w:r>
      <w:r w:rsidR="0C0DDAE2" w:rsidRPr="44E2A961">
        <w:t xml:space="preserve"> </w:t>
      </w:r>
      <w:r w:rsidR="3B51B648" w:rsidRPr="44E2A961">
        <w:t>Consequently</w:t>
      </w:r>
      <w:r w:rsidR="0C0DDAE2" w:rsidRPr="44E2A961">
        <w:t>, t</w:t>
      </w:r>
      <w:r w:rsidRPr="44E2A961">
        <w:t xml:space="preserve">here may be occasions when residential areas are affected by noise from these helicopter movements. </w:t>
      </w:r>
      <w:r w:rsidR="3B51B648" w:rsidRPr="44E2A961">
        <w:t xml:space="preserve">However, maintenance </w:t>
      </w:r>
      <w:r w:rsidRPr="44E2A961">
        <w:t xml:space="preserve">inspections </w:t>
      </w:r>
      <w:r w:rsidR="3B51B648" w:rsidRPr="44E2A961">
        <w:t>are expected</w:t>
      </w:r>
      <w:r w:rsidR="7CC6E818" w:rsidRPr="44E2A961">
        <w:t xml:space="preserve"> to </w:t>
      </w:r>
      <w:r w:rsidRPr="44E2A961">
        <w:t>occur infrequently</w:t>
      </w:r>
      <w:r w:rsidR="3B51B648" w:rsidRPr="44E2A961">
        <w:t>,</w:t>
      </w:r>
      <w:r w:rsidRPr="44E2A961">
        <w:t xml:space="preserve"> and due to the considerable distance between the transmission line and residential receivers in most areas, noise impacts from maintenance activities are </w:t>
      </w:r>
      <w:r w:rsidR="3B51B648" w:rsidRPr="44E2A961">
        <w:t xml:space="preserve">anticipated </w:t>
      </w:r>
      <w:r w:rsidRPr="44E2A961">
        <w:t xml:space="preserve">to be </w:t>
      </w:r>
      <w:r w:rsidR="5980F01F" w:rsidRPr="44E2A961">
        <w:t>minor</w:t>
      </w:r>
      <w:r w:rsidRPr="44E2A961">
        <w:t>.</w:t>
      </w:r>
    </w:p>
    <w:p w14:paraId="44CE9C69" w14:textId="77777777" w:rsidR="00CD6A1A" w:rsidRPr="00351872" w:rsidRDefault="0D91C031" w:rsidP="00D3354D">
      <w:pPr>
        <w:keepNext/>
        <w:keepLines/>
      </w:pPr>
      <w:r w:rsidRPr="44E2A961">
        <w:lastRenderedPageBreak/>
        <w:t xml:space="preserve">Helicopter noise associated with maintaining transmission line infrastructure is excluded from the </w:t>
      </w:r>
      <w:r w:rsidRPr="00AB56B2">
        <w:t xml:space="preserve">Environment Protection Regulations </w:t>
      </w:r>
      <w:r w:rsidR="33F2D2FF" w:rsidRPr="00AB56B2">
        <w:t>2021</w:t>
      </w:r>
      <w:r w:rsidR="33F2D2FF" w:rsidRPr="44E2A961">
        <w:t xml:space="preserve"> </w:t>
      </w:r>
      <w:r w:rsidRPr="44E2A961">
        <w:t xml:space="preserve">and, therefore, from the requirements of the Noise Protocol. EPA Victoria Publication 1254.2 Noise Control Guidelines provides guidance on the assessment and management of noise from sources that are not subject to the Noise Protocol requirements. As the Project’s operator, AusNet will be expected to not exceed the maximum noise level at residential </w:t>
      </w:r>
      <w:r w:rsidR="32D8B70D" w:rsidRPr="44E2A961">
        <w:t>residence</w:t>
      </w:r>
      <w:r w:rsidRPr="44E2A961">
        <w:t xml:space="preserve">s for helicopter operations specified in these guidelines and to maintain the recommended separation distances from residential premises. Inspections and maintenance will be restricted </w:t>
      </w:r>
      <w:r w:rsidR="2E5F7CB7" w:rsidRPr="44E2A961">
        <w:t xml:space="preserve">to the </w:t>
      </w:r>
      <w:r w:rsidR="026C65B8" w:rsidRPr="44E2A961">
        <w:t xml:space="preserve">hours of </w:t>
      </w:r>
      <w:r w:rsidRPr="44E2A961">
        <w:t>7am to 6pm Monday to Saturday</w:t>
      </w:r>
      <w:r w:rsidR="026C65B8" w:rsidRPr="44E2A961">
        <w:t>,</w:t>
      </w:r>
      <w:r w:rsidRPr="44E2A961">
        <w:t xml:space="preserve"> and 9am to 6pm on Sundays and public holidays</w:t>
      </w:r>
      <w:r w:rsidR="3B51B648" w:rsidRPr="44E2A961">
        <w:t>,</w:t>
      </w:r>
      <w:r w:rsidRPr="44E2A961">
        <w:t xml:space="preserve"> except in an emergency</w:t>
      </w:r>
      <w:r w:rsidR="026C65B8" w:rsidRPr="44E2A961">
        <w:t xml:space="preserve"> (EPR NV6)</w:t>
      </w:r>
      <w:r w:rsidRPr="44E2A961">
        <w:t>.</w:t>
      </w:r>
    </w:p>
    <w:p w14:paraId="4553420F" w14:textId="77777777" w:rsidR="00CD6A1A" w:rsidRPr="00351872" w:rsidRDefault="0D91C031" w:rsidP="00D3354D">
      <w:r w:rsidRPr="44E2A961">
        <w:t xml:space="preserve">Following the implementation of </w:t>
      </w:r>
      <w:r w:rsidR="2126775A" w:rsidRPr="44E2A961">
        <w:t xml:space="preserve">mitigations </w:t>
      </w:r>
      <w:r w:rsidR="37D155A3" w:rsidRPr="44E2A961">
        <w:t>to comply with the</w:t>
      </w:r>
      <w:r w:rsidRPr="44E2A961">
        <w:t xml:space="preserve"> EPR</w:t>
      </w:r>
      <w:r w:rsidR="576D5498" w:rsidRPr="44E2A961">
        <w:t xml:space="preserve"> NV6, </w:t>
      </w:r>
      <w:r w:rsidRPr="44E2A961">
        <w:t xml:space="preserve">noise and vibration from the Project’s </w:t>
      </w:r>
      <w:r w:rsidR="2126775A" w:rsidRPr="44E2A961">
        <w:t xml:space="preserve">maintenance </w:t>
      </w:r>
      <w:r w:rsidRPr="44E2A961">
        <w:t>are expected to comply with applicable noise limits and vibration targets</w:t>
      </w:r>
      <w:r w:rsidR="62495F63" w:rsidRPr="44E2A961">
        <w:t xml:space="preserve">. Noise associated with maintenance activities </w:t>
      </w:r>
      <w:r w:rsidR="008D6C41" w:rsidRPr="44E2A961">
        <w:t>will be</w:t>
      </w:r>
      <w:r w:rsidR="62495F63" w:rsidRPr="44E2A961">
        <w:t xml:space="preserve"> infrequent and will be minimised</w:t>
      </w:r>
      <w:r w:rsidR="0016138C" w:rsidRPr="44E2A961">
        <w:t>,</w:t>
      </w:r>
      <w:r w:rsidR="62495F63" w:rsidRPr="44E2A961">
        <w:t xml:space="preserve"> so far as reasonably practicable, for example by using quieter equipment such as drones where possible. </w:t>
      </w:r>
      <w:r w:rsidR="00721DC8" w:rsidRPr="44E2A961">
        <w:t xml:space="preserve">As such, residual impacts to the noise and vibration ambient environment due to operational maintenance of the Project </w:t>
      </w:r>
      <w:r w:rsidR="0062713C">
        <w:t xml:space="preserve">are expected to </w:t>
      </w:r>
      <w:r w:rsidR="00721DC8" w:rsidRPr="44E2A961">
        <w:t>be minor.</w:t>
      </w:r>
    </w:p>
    <w:p w14:paraId="261A1217" w14:textId="77777777" w:rsidR="00BA099B" w:rsidRDefault="00BA099B" w:rsidP="00070413">
      <w:pPr>
        <w:pStyle w:val="Heading2"/>
      </w:pPr>
      <w:bookmarkStart w:id="26" w:name="_Toc201048353"/>
      <w:r>
        <w:t>Decommissioning impact</w:t>
      </w:r>
      <w:r w:rsidR="009A129C">
        <w:t>s</w:t>
      </w:r>
      <w:bookmarkEnd w:id="26"/>
      <w:r>
        <w:t xml:space="preserve"> </w:t>
      </w:r>
    </w:p>
    <w:p w14:paraId="5134D1A0" w14:textId="77777777" w:rsidR="009A129C" w:rsidRDefault="483138E4" w:rsidP="00070413">
      <w:r w:rsidRPr="44E2A961">
        <w:t xml:space="preserve">As decommissioning activities </w:t>
      </w:r>
      <w:r w:rsidR="5EE7C3A2" w:rsidRPr="44E2A961">
        <w:t xml:space="preserve">will be </w:t>
      </w:r>
      <w:r w:rsidRPr="44E2A961">
        <w:t xml:space="preserve">similar to those </w:t>
      </w:r>
      <w:r w:rsidR="425A77F7" w:rsidRPr="44E2A961">
        <w:t xml:space="preserve">that </w:t>
      </w:r>
      <w:r w:rsidR="55B5DF20" w:rsidRPr="44E2A961">
        <w:t>occur</w:t>
      </w:r>
      <w:r w:rsidRPr="44E2A961">
        <w:t xml:space="preserve"> during construction, the </w:t>
      </w:r>
      <w:r w:rsidR="10FEAAB5" w:rsidRPr="44E2A961">
        <w:t>impact</w:t>
      </w:r>
      <w:r w:rsidR="34AC92C3" w:rsidRPr="44E2A961">
        <w:t>s</w:t>
      </w:r>
      <w:r w:rsidR="10FEAAB5" w:rsidRPr="44E2A961">
        <w:t xml:space="preserve"> </w:t>
      </w:r>
      <w:r w:rsidR="3B51B648" w:rsidRPr="44E2A961">
        <w:t xml:space="preserve">related </w:t>
      </w:r>
      <w:r w:rsidRPr="44E2A961">
        <w:t>to</w:t>
      </w:r>
      <w:r w:rsidR="1B5D7669" w:rsidRPr="44E2A961">
        <w:t xml:space="preserve"> noise and vibration</w:t>
      </w:r>
      <w:r w:rsidRPr="44E2A961">
        <w:t xml:space="preserve"> are </w:t>
      </w:r>
      <w:r w:rsidR="28AC36DD" w:rsidRPr="44E2A961">
        <w:t xml:space="preserve">assessed to be </w:t>
      </w:r>
      <w:r w:rsidRPr="44E2A961">
        <w:t>the same as</w:t>
      </w:r>
      <w:r w:rsidR="0002784B">
        <w:t xml:space="preserve"> for</w:t>
      </w:r>
      <w:r w:rsidRPr="44E2A961">
        <w:t xml:space="preserve"> the construction stage</w:t>
      </w:r>
      <w:r w:rsidR="10FEAAB5" w:rsidRPr="44E2A961">
        <w:t>.</w:t>
      </w:r>
      <w:r w:rsidR="59CDD5DD" w:rsidRPr="44E2A961">
        <w:t xml:space="preserve"> </w:t>
      </w:r>
      <w:r w:rsidR="00A27B1E">
        <w:t>During both construction and decommissioning of the Project, noise and vibration issues are largely related to the use of plant and equipment</w:t>
      </w:r>
      <w:r w:rsidR="00E05732">
        <w:t xml:space="preserve"> and traffic for vehicles to access the Project</w:t>
      </w:r>
      <w:r w:rsidR="00A27B1E">
        <w:t>.</w:t>
      </w:r>
    </w:p>
    <w:p w14:paraId="725AB5B9" w14:textId="77777777" w:rsidR="00CC69F9" w:rsidRDefault="4D1AC84E" w:rsidP="00070413">
      <w:r w:rsidRPr="44E2A961">
        <w:t xml:space="preserve">Accordingly, the </w:t>
      </w:r>
      <w:r w:rsidR="7E71D81B" w:rsidRPr="44E2A961">
        <w:t xml:space="preserve">EPRs </w:t>
      </w:r>
      <w:r w:rsidR="71C783B1" w:rsidRPr="44E2A961">
        <w:t xml:space="preserve">developed to manage </w:t>
      </w:r>
      <w:r w:rsidRPr="44E2A961">
        <w:t>impacts</w:t>
      </w:r>
      <w:r w:rsidR="6BC80B11" w:rsidRPr="44E2A961">
        <w:t xml:space="preserve"> during construction</w:t>
      </w:r>
      <w:r w:rsidRPr="44E2A961">
        <w:t xml:space="preserve"> </w:t>
      </w:r>
      <w:r w:rsidR="1950AC80" w:rsidRPr="44E2A961">
        <w:t xml:space="preserve">will </w:t>
      </w:r>
      <w:r w:rsidRPr="44E2A961">
        <w:t xml:space="preserve">also be </w:t>
      </w:r>
      <w:r w:rsidR="6AB44845" w:rsidRPr="44E2A961">
        <w:t>applicable</w:t>
      </w:r>
      <w:r w:rsidRPr="44E2A961">
        <w:t xml:space="preserve"> for decommissioning</w:t>
      </w:r>
      <w:r w:rsidR="6AB44845" w:rsidRPr="44E2A961">
        <w:t xml:space="preserve"> </w:t>
      </w:r>
      <w:r w:rsidR="30D0DD76" w:rsidRPr="44E2A961">
        <w:t xml:space="preserve">in accordance with the conditions </w:t>
      </w:r>
      <w:r w:rsidR="18DC6D0A" w:rsidRPr="44E2A961">
        <w:t>of the</w:t>
      </w:r>
      <w:r w:rsidR="30D0DD76" w:rsidRPr="44E2A961">
        <w:t xml:space="preserve"> time</w:t>
      </w:r>
      <w:r w:rsidRPr="44E2A961">
        <w:t xml:space="preserve">. </w:t>
      </w:r>
      <w:r w:rsidR="1482001A" w:rsidRPr="44E2A961">
        <w:t xml:space="preserve">This </w:t>
      </w:r>
      <w:r w:rsidR="1950AC80" w:rsidRPr="44E2A961">
        <w:t xml:space="preserve">will </w:t>
      </w:r>
      <w:r w:rsidR="018AED75" w:rsidRPr="44E2A961">
        <w:t>also</w:t>
      </w:r>
      <w:r w:rsidR="1482001A" w:rsidRPr="44E2A961">
        <w:t xml:space="preserve"> be managed by a Decommissioning Management Plan (EPR </w:t>
      </w:r>
      <w:r w:rsidR="00E05732" w:rsidRPr="44E2A961">
        <w:t>EM</w:t>
      </w:r>
      <w:r w:rsidR="00E05732">
        <w:t>11</w:t>
      </w:r>
      <w:r w:rsidR="1482001A" w:rsidRPr="44E2A961">
        <w:t>)</w:t>
      </w:r>
      <w:r w:rsidR="3B51B648" w:rsidRPr="44E2A961">
        <w:t>,</w:t>
      </w:r>
      <w:r w:rsidR="1482001A" w:rsidRPr="44E2A961">
        <w:t xml:space="preserve"> </w:t>
      </w:r>
      <w:r w:rsidR="018AED75" w:rsidRPr="44E2A961">
        <w:t xml:space="preserve">which </w:t>
      </w:r>
      <w:r w:rsidR="1950AC80" w:rsidRPr="44E2A961">
        <w:t xml:space="preserve">will </w:t>
      </w:r>
      <w:r w:rsidR="1482001A" w:rsidRPr="44E2A961">
        <w:t>include mitigation measures for</w:t>
      </w:r>
      <w:r w:rsidR="34925F0A" w:rsidRPr="44E2A961">
        <w:t xml:space="preserve"> noise and </w:t>
      </w:r>
      <w:r w:rsidR="6C2CD980" w:rsidRPr="44E2A961">
        <w:t>vibration</w:t>
      </w:r>
      <w:r w:rsidR="1482001A" w:rsidRPr="44E2A961">
        <w:t>.</w:t>
      </w:r>
    </w:p>
    <w:p w14:paraId="1CFA68CE" w14:textId="77777777" w:rsidR="006E0C4E" w:rsidRPr="00535E65" w:rsidRDefault="40801235" w:rsidP="4BF281E8">
      <w:r w:rsidRPr="44E2A961">
        <w:t xml:space="preserve">Based on this, </w:t>
      </w:r>
      <w:r w:rsidR="00066593">
        <w:t>residual impacts are expected to be</w:t>
      </w:r>
      <w:r w:rsidR="00022322">
        <w:t xml:space="preserve"> </w:t>
      </w:r>
      <w:r w:rsidR="210E8169" w:rsidRPr="44E2A961">
        <w:t>minor</w:t>
      </w:r>
      <w:r w:rsidR="00022322">
        <w:t xml:space="preserve"> for noise and vibration</w:t>
      </w:r>
      <w:r w:rsidRPr="44E2A961">
        <w:t>.</w:t>
      </w:r>
      <w:r w:rsidR="741556E0" w:rsidRPr="44E2A961">
        <w:t xml:space="preserve"> </w:t>
      </w:r>
    </w:p>
    <w:p w14:paraId="4D935E35" w14:textId="77777777" w:rsidR="00A12E33" w:rsidRDefault="00A12E33" w:rsidP="00070413">
      <w:pPr>
        <w:pStyle w:val="Heading2"/>
      </w:pPr>
      <w:bookmarkStart w:id="27" w:name="_Toc201048354"/>
      <w:r>
        <w:t>Cumulative impacts</w:t>
      </w:r>
      <w:bookmarkEnd w:id="27"/>
    </w:p>
    <w:p w14:paraId="2991FA03" w14:textId="77777777" w:rsidR="009741BE" w:rsidRDefault="10AB2345" w:rsidP="00070413">
      <w:pPr>
        <w:spacing w:after="240"/>
      </w:pPr>
      <w:r w:rsidRPr="44E2A961">
        <w:t xml:space="preserve">Cumulative impacts </w:t>
      </w:r>
      <w:r w:rsidR="62495F63" w:rsidRPr="44E2A961">
        <w:t>were</w:t>
      </w:r>
      <w:r w:rsidR="77357432" w:rsidRPr="44E2A961">
        <w:t xml:space="preserve"> </w:t>
      </w:r>
      <w:r w:rsidR="14FE2A6B" w:rsidRPr="44E2A961">
        <w:t>assessed</w:t>
      </w:r>
      <w:r w:rsidR="2C87294B" w:rsidRPr="44E2A961">
        <w:t xml:space="preserve"> by identifying </w:t>
      </w:r>
      <w:r w:rsidR="02CADA32" w:rsidRPr="44E2A961">
        <w:t>relevant future projects</w:t>
      </w:r>
      <w:r w:rsidR="2C87294B" w:rsidRPr="44E2A961">
        <w:t xml:space="preserve"> that could contribute to cumulative impacts on </w:t>
      </w:r>
      <w:r w:rsidR="21E2D6E3" w:rsidRPr="44E2A961">
        <w:t>the ambient sound and vibration environment</w:t>
      </w:r>
      <w:r w:rsidR="14FE2A6B" w:rsidRPr="44E2A961">
        <w:t xml:space="preserve">, </w:t>
      </w:r>
      <w:r w:rsidR="0F524B53" w:rsidRPr="44E2A961">
        <w:t>considering</w:t>
      </w:r>
      <w:r w:rsidR="2C87294B" w:rsidRPr="44E2A961">
        <w:t xml:space="preserve"> their spatial and temporal relationships to the </w:t>
      </w:r>
      <w:r w:rsidR="0DC52F64" w:rsidRPr="44E2A961">
        <w:t xml:space="preserve">Western Renewables Link </w:t>
      </w:r>
      <w:r w:rsidR="2C87294B" w:rsidRPr="44E2A961">
        <w:t>Project</w:t>
      </w:r>
      <w:r w:rsidR="0F524B53" w:rsidRPr="44E2A961">
        <w:t xml:space="preserve">. </w:t>
      </w:r>
      <w:r w:rsidR="0DBB3B92" w:rsidRPr="44E2A961">
        <w:t xml:space="preserve">The projects </w:t>
      </w:r>
      <w:r w:rsidR="0DC52F64" w:rsidRPr="44E2A961">
        <w:t xml:space="preserve">considered as potentially relevant to noise and vibration </w:t>
      </w:r>
      <w:r w:rsidR="16E46698" w:rsidRPr="44E2A961">
        <w:t>include:</w:t>
      </w:r>
    </w:p>
    <w:p w14:paraId="60310800" w14:textId="77777777" w:rsidR="009741BE" w:rsidRDefault="009741BE" w:rsidP="009741BE">
      <w:pPr>
        <w:pStyle w:val="ListBullet"/>
        <w:sectPr w:rsidR="009741BE" w:rsidSect="007A799C">
          <w:pgSz w:w="11906" w:h="16838" w:code="9"/>
          <w:pgMar w:top="1418" w:right="1418" w:bottom="1418" w:left="1418" w:header="1134" w:footer="340" w:gutter="0"/>
          <w:pgNumType w:chapStyle="1"/>
          <w:cols w:space="284"/>
          <w:docGrid w:linePitch="360"/>
        </w:sectPr>
      </w:pPr>
    </w:p>
    <w:p w14:paraId="540CC9B5" w14:textId="77777777" w:rsidR="009741BE" w:rsidRDefault="009741BE" w:rsidP="00070413">
      <w:pPr>
        <w:pStyle w:val="ListBullet"/>
      </w:pPr>
      <w:r>
        <w:t xml:space="preserve">Coimadai Sand Quarry </w:t>
      </w:r>
    </w:p>
    <w:p w14:paraId="09A2F934" w14:textId="77777777" w:rsidR="009741BE" w:rsidRDefault="009741BE" w:rsidP="00070413">
      <w:pPr>
        <w:pStyle w:val="ListBullet"/>
      </w:pPr>
      <w:r>
        <w:t>Elaine Solar Farm</w:t>
      </w:r>
    </w:p>
    <w:p w14:paraId="4C3EE834" w14:textId="4336BBBC" w:rsidR="009741BE" w:rsidRDefault="009741BE" w:rsidP="00070413">
      <w:pPr>
        <w:pStyle w:val="ListBullet"/>
      </w:pPr>
      <w:r>
        <w:t>Elaine</w:t>
      </w:r>
      <w:r w:rsidR="00AE3995">
        <w:t xml:space="preserve"> (Aka</w:t>
      </w:r>
      <w:r w:rsidR="00A61AFA">
        <w:t>ysha)</w:t>
      </w:r>
      <w:r>
        <w:t xml:space="preserve"> B</w:t>
      </w:r>
      <w:r w:rsidR="00A61AFA">
        <w:t xml:space="preserve">attery </w:t>
      </w:r>
      <w:r>
        <w:t>E</w:t>
      </w:r>
      <w:r w:rsidR="00A61AFA">
        <w:t xml:space="preserve">nergy </w:t>
      </w:r>
      <w:r>
        <w:t>S</w:t>
      </w:r>
      <w:r w:rsidR="00A61AFA">
        <w:t xml:space="preserve">torage </w:t>
      </w:r>
      <w:r>
        <w:t>S</w:t>
      </w:r>
      <w:r w:rsidR="00A61AFA">
        <w:t>ystem</w:t>
      </w:r>
    </w:p>
    <w:p w14:paraId="245EE218" w14:textId="77777777" w:rsidR="009741BE" w:rsidRDefault="009741BE" w:rsidP="00070413">
      <w:pPr>
        <w:pStyle w:val="ListBullet"/>
      </w:pPr>
      <w:r>
        <w:t>Melbourne Renewable Energy Hub</w:t>
      </w:r>
    </w:p>
    <w:p w14:paraId="671465F8" w14:textId="25CCFEF4" w:rsidR="0085072C" w:rsidRDefault="0085072C" w:rsidP="00070413">
      <w:pPr>
        <w:pStyle w:val="ListBullet"/>
      </w:pPr>
      <w:r w:rsidRPr="0085072C">
        <w:t>Nyaninyuk Wind Farm</w:t>
      </w:r>
    </w:p>
    <w:p w14:paraId="42C67676" w14:textId="77777777" w:rsidR="0085072C" w:rsidRDefault="0085072C" w:rsidP="00070413">
      <w:pPr>
        <w:pStyle w:val="ListBullet"/>
      </w:pPr>
      <w:r w:rsidRPr="0085072C">
        <w:t>Outer Metropolitan Ring Road/E6</w:t>
      </w:r>
    </w:p>
    <w:p w14:paraId="52BB59F8" w14:textId="77777777" w:rsidR="009741BE" w:rsidRDefault="009741BE" w:rsidP="00070413">
      <w:pPr>
        <w:pStyle w:val="ListBullet"/>
      </w:pPr>
      <w:r>
        <w:t>Sunbury Line Level Crossing Removals</w:t>
      </w:r>
    </w:p>
    <w:p w14:paraId="78775568" w14:textId="77777777" w:rsidR="009741BE" w:rsidRDefault="009741BE" w:rsidP="00070413">
      <w:pPr>
        <w:pStyle w:val="ListBullet"/>
      </w:pPr>
      <w:r>
        <w:t>Sydenham Terminal Station Rebuild</w:t>
      </w:r>
    </w:p>
    <w:p w14:paraId="15148094" w14:textId="77777777" w:rsidR="009D4921" w:rsidRDefault="69489D05" w:rsidP="00070413">
      <w:pPr>
        <w:pStyle w:val="ListBullet"/>
      </w:pPr>
      <w:r w:rsidRPr="44E2A961">
        <w:t>Toolern Vale Solar Farm</w:t>
      </w:r>
    </w:p>
    <w:p w14:paraId="4E9562BD" w14:textId="2A9DF613" w:rsidR="009741BE" w:rsidRDefault="00CA1146" w:rsidP="00070413">
      <w:pPr>
        <w:pStyle w:val="ListBullet"/>
      </w:pPr>
      <w:r w:rsidRPr="00CA1146">
        <w:t>Victoria to N</w:t>
      </w:r>
      <w:r w:rsidR="00D75A1F">
        <w:t>ew South Wales</w:t>
      </w:r>
      <w:r w:rsidRPr="00CA1146">
        <w:t xml:space="preserve"> Interconnector </w:t>
      </w:r>
      <w:r>
        <w:t>(VNI</w:t>
      </w:r>
      <w:r w:rsidR="00601729">
        <w:t>)</w:t>
      </w:r>
      <w:r>
        <w:t xml:space="preserve"> </w:t>
      </w:r>
      <w:r w:rsidRPr="00CA1146">
        <w:t>West</w:t>
      </w:r>
      <w:r w:rsidR="00836749">
        <w:t>.</w:t>
      </w:r>
    </w:p>
    <w:p w14:paraId="53F9D69C" w14:textId="77777777" w:rsidR="009741BE" w:rsidRDefault="009741BE" w:rsidP="00F4504A">
      <w:pPr>
        <w:sectPr w:rsidR="009741BE" w:rsidSect="00661E4E">
          <w:type w:val="continuous"/>
          <w:pgSz w:w="11906" w:h="16838" w:code="9"/>
          <w:pgMar w:top="1418" w:right="1418" w:bottom="1418" w:left="1418" w:header="1134" w:footer="340" w:gutter="0"/>
          <w:cols w:num="2" w:space="284"/>
          <w:docGrid w:linePitch="360"/>
        </w:sectPr>
      </w:pPr>
    </w:p>
    <w:p w14:paraId="32AAF25E" w14:textId="77777777" w:rsidR="00F4504A" w:rsidRPr="004D3242" w:rsidRDefault="2BE11221" w:rsidP="00070413">
      <w:r w:rsidRPr="44E2A961">
        <w:t xml:space="preserve">Noise and vibration impacts associated with the construction, operation and decommissioning of </w:t>
      </w:r>
      <w:r w:rsidR="0DC52F64" w:rsidRPr="44E2A961">
        <w:t xml:space="preserve">the </w:t>
      </w:r>
      <w:r w:rsidR="73D21FDD" w:rsidRPr="44E2A961">
        <w:t xml:space="preserve">Western Renewables Link </w:t>
      </w:r>
      <w:r w:rsidR="62495F63" w:rsidRPr="44E2A961">
        <w:t xml:space="preserve">Project </w:t>
      </w:r>
      <w:r w:rsidRPr="44E2A961">
        <w:t xml:space="preserve">are generally localised. </w:t>
      </w:r>
      <w:r w:rsidR="73D21FDD" w:rsidRPr="44E2A961">
        <w:t>As such,</w:t>
      </w:r>
      <w:r w:rsidRPr="44E2A961">
        <w:t xml:space="preserve"> it is unlikely that cumulative construction noise present</w:t>
      </w:r>
      <w:r w:rsidR="1950AC80" w:rsidRPr="44E2A961">
        <w:t>s</w:t>
      </w:r>
      <w:r w:rsidRPr="44E2A961">
        <w:t xml:space="preserve"> a concern unless works for two projects occur within approximately 500m of an individual noise sensitive receiver</w:t>
      </w:r>
      <w:r w:rsidR="1B9BEEB1" w:rsidRPr="44E2A961">
        <w:t xml:space="preserve"> - and even w</w:t>
      </w:r>
      <w:r w:rsidR="35D819C7" w:rsidRPr="44E2A961">
        <w:t>here this occurs, the increase in noise level is not anticipated to be noticeable.</w:t>
      </w:r>
      <w:r w:rsidR="35D819C7" w:rsidRPr="44E2A961">
        <w:rPr>
          <w:color w:val="FF0000"/>
        </w:rPr>
        <w:t xml:space="preserve"> </w:t>
      </w:r>
      <w:r w:rsidR="35D819C7" w:rsidRPr="44E2A961">
        <w:t>However, cumulative construction could extend the duration for which that receiver is exposed to construction noise at a particular level.</w:t>
      </w:r>
      <w:r w:rsidR="2381AD85" w:rsidRPr="44E2A961">
        <w:t xml:space="preserve"> </w:t>
      </w:r>
      <w:r w:rsidR="1F6CEE09" w:rsidRPr="44E2A961">
        <w:t xml:space="preserve">This situation could arise around the Project Land if, for example, the Melbourne Renewable Energy Hub or Sunbury Line Level Crossing Removals were </w:t>
      </w:r>
      <w:r w:rsidR="00657F88">
        <w:t>still being</w:t>
      </w:r>
      <w:r w:rsidR="1F6CEE09" w:rsidRPr="44E2A961">
        <w:t xml:space="preserve"> construct</w:t>
      </w:r>
      <w:r w:rsidR="00657F88">
        <w:t>ed</w:t>
      </w:r>
      <w:r w:rsidR="1F6CEE09" w:rsidRPr="44E2A961">
        <w:t xml:space="preserve"> during the construction of </w:t>
      </w:r>
      <w:r w:rsidR="3AA3865A" w:rsidRPr="44E2A961">
        <w:t>the Western Renewables Link</w:t>
      </w:r>
      <w:r w:rsidR="0069538A" w:rsidRPr="44E2A961">
        <w:t xml:space="preserve"> Project</w:t>
      </w:r>
      <w:r w:rsidR="1F6CEE09" w:rsidRPr="44E2A961">
        <w:t xml:space="preserve">. These impacts could also occur with smaller-scale construction projects that do not require Ministerial approval. At distances greater than 500m, noise from construction of a project during normal working </w:t>
      </w:r>
      <w:r w:rsidR="1F6CEE09" w:rsidRPr="44E2A961">
        <w:lastRenderedPageBreak/>
        <w:t xml:space="preserve">hours is likely to be below the ambient noise level, making cumulative impacts unlikely. </w:t>
      </w:r>
      <w:r w:rsidRPr="44E2A961">
        <w:t xml:space="preserve">At distances </w:t>
      </w:r>
      <w:r w:rsidR="3B51B648" w:rsidRPr="44E2A961">
        <w:t xml:space="preserve">greater </w:t>
      </w:r>
      <w:r w:rsidRPr="44E2A961">
        <w:t xml:space="preserve">than 500m, noise from construction of a project during </w:t>
      </w:r>
      <w:r w:rsidR="28DE9726" w:rsidRPr="44E2A961">
        <w:t>normal working hours</w:t>
      </w:r>
      <w:r w:rsidRPr="44E2A961">
        <w:t xml:space="preserve"> is likely to be below the ambient noise level</w:t>
      </w:r>
      <w:r w:rsidR="3B51B648" w:rsidRPr="44E2A961">
        <w:t>,</w:t>
      </w:r>
      <w:r w:rsidRPr="44E2A961">
        <w:t xml:space="preserve"> </w:t>
      </w:r>
      <w:r w:rsidR="3B51B648" w:rsidRPr="44E2A961">
        <w:t>making</w:t>
      </w:r>
      <w:r w:rsidRPr="44E2A961">
        <w:t xml:space="preserve"> cumulative impact</w:t>
      </w:r>
      <w:r w:rsidR="3B51B648" w:rsidRPr="44E2A961">
        <w:t>s</w:t>
      </w:r>
      <w:r w:rsidRPr="44E2A961">
        <w:t xml:space="preserve"> unlikely.</w:t>
      </w:r>
    </w:p>
    <w:p w14:paraId="6320D5DD" w14:textId="77777777" w:rsidR="00E52A9C" w:rsidRDefault="2BE11221" w:rsidP="4BF281E8">
      <w:r w:rsidRPr="44E2A961">
        <w:t xml:space="preserve">Cumulative operational noise impacts surrounding the terminal stations </w:t>
      </w:r>
      <w:r w:rsidR="69A931B8" w:rsidRPr="44E2A961">
        <w:t>were</w:t>
      </w:r>
      <w:r w:rsidRPr="44E2A961">
        <w:t xml:space="preserve"> considered</w:t>
      </w:r>
      <w:r w:rsidR="4C7E898D" w:rsidRPr="44E2A961">
        <w:t xml:space="preserve"> in the design of the </w:t>
      </w:r>
      <w:r w:rsidR="228C0D0D" w:rsidRPr="44E2A961">
        <w:t>Western Renewables Link</w:t>
      </w:r>
      <w:r w:rsidR="00015DCD" w:rsidRPr="44E2A961">
        <w:t xml:space="preserve"> Project</w:t>
      </w:r>
      <w:r w:rsidR="3B51B648" w:rsidRPr="44E2A961">
        <w:t>. This includes</w:t>
      </w:r>
      <w:r w:rsidRPr="44E2A961">
        <w:t xml:space="preserve"> the potential cumulative noise effects of existing equipment installed at the Bulgana Terminal Station and Sydenham Terminal Station, as well as new equipment installed as part of</w:t>
      </w:r>
      <w:r w:rsidR="00D43CA1" w:rsidRPr="44E2A961">
        <w:t xml:space="preserve"> the</w:t>
      </w:r>
      <w:r w:rsidRPr="44E2A961">
        <w:t xml:space="preserve"> new </w:t>
      </w:r>
      <w:r w:rsidR="73CCF7E2" w:rsidRPr="44E2A961">
        <w:t xml:space="preserve">500kV </w:t>
      </w:r>
      <w:r w:rsidRPr="44E2A961">
        <w:t xml:space="preserve">terminal station near Bulgana, the Sydenham Terminal Station Rebuild Project, and </w:t>
      </w:r>
      <w:r w:rsidR="3B51B648" w:rsidRPr="44E2A961">
        <w:t xml:space="preserve">the </w:t>
      </w:r>
      <w:r w:rsidRPr="44E2A961">
        <w:t>VNI West. The predicted noise levels from these sites are significantly lower than the applicable noise limits</w:t>
      </w:r>
      <w:r w:rsidR="3B51B648" w:rsidRPr="44E2A961">
        <w:t>, meaning</w:t>
      </w:r>
      <w:r w:rsidRPr="44E2A961">
        <w:t xml:space="preserve"> cumulative contribution from other projects </w:t>
      </w:r>
      <w:r w:rsidR="3B51B648" w:rsidRPr="44E2A961">
        <w:t xml:space="preserve">is </w:t>
      </w:r>
      <w:r w:rsidRPr="44E2A961">
        <w:t xml:space="preserve">not likely to </w:t>
      </w:r>
      <w:r w:rsidR="3B51B648" w:rsidRPr="44E2A961">
        <w:t>result in</w:t>
      </w:r>
      <w:r w:rsidRPr="44E2A961">
        <w:t xml:space="preserve"> an exceedance of </w:t>
      </w:r>
      <w:r w:rsidR="3B51B648" w:rsidRPr="44E2A961">
        <w:t xml:space="preserve">these </w:t>
      </w:r>
      <w:r w:rsidRPr="44E2A961">
        <w:t xml:space="preserve">limits. </w:t>
      </w:r>
      <w:r w:rsidR="593430D5" w:rsidRPr="44E2A961">
        <w:t xml:space="preserve">At Elaine Terminal Station, </w:t>
      </w:r>
      <w:r w:rsidR="007727C0" w:rsidRPr="44E2A961">
        <w:t xml:space="preserve">the </w:t>
      </w:r>
      <w:r w:rsidR="593430D5" w:rsidRPr="44E2A961">
        <w:t xml:space="preserve">Western Renewables Link </w:t>
      </w:r>
      <w:r w:rsidR="007727C0" w:rsidRPr="44E2A961">
        <w:t xml:space="preserve">Project </w:t>
      </w:r>
      <w:r w:rsidR="593430D5" w:rsidRPr="44E2A961">
        <w:t xml:space="preserve">will not install new operational noise sources and as such will not contribute to cumulative increases in noise. </w:t>
      </w:r>
      <w:r w:rsidR="42E24A77" w:rsidRPr="44E2A961">
        <w:t xml:space="preserve">Cumulative noise effects related to the operation of the transmission lines are expected to be limited to areas within proximity to the transmission line, where no </w:t>
      </w:r>
      <w:r w:rsidR="32D8B70D" w:rsidRPr="44E2A961">
        <w:t>residence</w:t>
      </w:r>
      <w:r w:rsidR="42E24A77" w:rsidRPr="44E2A961">
        <w:t xml:space="preserve">s </w:t>
      </w:r>
      <w:r w:rsidR="5EBB50A9" w:rsidRPr="44E2A961">
        <w:t>have been identified</w:t>
      </w:r>
      <w:r w:rsidR="42E24A77" w:rsidRPr="44E2A961">
        <w:t>.</w:t>
      </w:r>
    </w:p>
    <w:p w14:paraId="7DB977B1" w14:textId="77777777" w:rsidR="004E682F" w:rsidRDefault="0D0BE1A4" w:rsidP="4BF281E8">
      <w:r w:rsidRPr="44E2A961">
        <w:t xml:space="preserve">The </w:t>
      </w:r>
      <w:r w:rsidR="1465DB91" w:rsidRPr="44E2A961">
        <w:t xml:space="preserve">Western Renewables Link </w:t>
      </w:r>
      <w:r w:rsidR="007727C0" w:rsidRPr="44E2A961">
        <w:t xml:space="preserve">Project’s </w:t>
      </w:r>
      <w:r w:rsidRPr="44E2A961">
        <w:t>CNV</w:t>
      </w:r>
      <w:r w:rsidR="12C5C484" w:rsidRPr="44E2A961">
        <w:t>M</w:t>
      </w:r>
      <w:r w:rsidRPr="44E2A961">
        <w:t xml:space="preserve">P will consider the potential for cumulative impacts during construction and implement additional management measures to limit the contribution of </w:t>
      </w:r>
      <w:r w:rsidR="51EADC0A" w:rsidRPr="44E2A961">
        <w:t>the Western Renewables Link</w:t>
      </w:r>
      <w:r w:rsidR="007727C0" w:rsidRPr="44E2A961">
        <w:t xml:space="preserve"> Project</w:t>
      </w:r>
      <w:r w:rsidR="576D5498" w:rsidRPr="44E2A961">
        <w:t>, so</w:t>
      </w:r>
      <w:r w:rsidRPr="44E2A961">
        <w:t xml:space="preserve"> </w:t>
      </w:r>
      <w:r w:rsidR="3B51B648" w:rsidRPr="44E2A961">
        <w:t xml:space="preserve">as </w:t>
      </w:r>
      <w:r w:rsidRPr="44E2A961">
        <w:t>far as reasonably practicable (EPR NV1).</w:t>
      </w:r>
      <w:r w:rsidR="69A931B8" w:rsidRPr="44E2A961">
        <w:t xml:space="preserve"> </w:t>
      </w:r>
      <w:r w:rsidR="576D5498" w:rsidRPr="44E2A961">
        <w:t xml:space="preserve">As such, </w:t>
      </w:r>
      <w:r w:rsidR="69D9C662" w:rsidRPr="44E2A961">
        <w:t>significant cumulative impacts related to construction or vibration are anticipated</w:t>
      </w:r>
      <w:r w:rsidR="69A931B8" w:rsidRPr="44E2A961">
        <w:t xml:space="preserve"> to be minor.</w:t>
      </w:r>
    </w:p>
    <w:p w14:paraId="4F31BD88" w14:textId="77777777" w:rsidR="00CD04AF" w:rsidRDefault="00CD04AF" w:rsidP="00354C57">
      <w:pPr>
        <w:pStyle w:val="Heading2"/>
      </w:pPr>
      <w:bookmarkStart w:id="28" w:name="_Toc201048355"/>
      <w:r>
        <w:t xml:space="preserve">Environmental </w:t>
      </w:r>
      <w:r w:rsidR="00385E64">
        <w:t>P</w:t>
      </w:r>
      <w:r w:rsidR="002D7696">
        <w:t xml:space="preserve">erformance </w:t>
      </w:r>
      <w:r w:rsidR="00385E64">
        <w:t>R</w:t>
      </w:r>
      <w:r w:rsidR="002D7696">
        <w:t>equirements</w:t>
      </w:r>
      <w:bookmarkEnd w:id="28"/>
    </w:p>
    <w:p w14:paraId="4240EA8A" w14:textId="77777777" w:rsidR="00835F86" w:rsidRDefault="00835F86" w:rsidP="00D3354D">
      <w:pPr>
        <w:pStyle w:val="Call-outboxHeadingwithicon"/>
        <w:framePr w:w="3439" w:h="3421" w:hRule="exact" w:hSpace="170" w:vSpace="170" w:wrap="around" w:hAnchor="page" w:x="7031" w:y="1222"/>
      </w:pPr>
      <w:r>
        <w:t xml:space="preserve"> Unreasonable and aggravated noise</w:t>
      </w:r>
    </w:p>
    <w:p w14:paraId="4F728BB2" w14:textId="77777777" w:rsidR="00657F88" w:rsidRDefault="00835F86" w:rsidP="00D3354D">
      <w:pPr>
        <w:pStyle w:val="Call-outbox"/>
        <w:framePr w:w="3439" w:h="3421" w:hRule="exact" w:hSpace="170" w:vSpace="170" w:wrap="around" w:hAnchor="page" w:x="7031" w:y="1222"/>
      </w:pPr>
      <w:r w:rsidRPr="00A046A5">
        <w:t>'</w:t>
      </w:r>
      <w:r>
        <w:t>U</w:t>
      </w:r>
      <w:r w:rsidRPr="00A046A5">
        <w:t xml:space="preserve">nreasonable noise' refers to noise that is disruptive or harmful to individuals or the environment, exceeding acceptable levels. </w:t>
      </w:r>
    </w:p>
    <w:p w14:paraId="78660427" w14:textId="77777777" w:rsidR="00835F86" w:rsidRDefault="00835F86" w:rsidP="00D3354D">
      <w:pPr>
        <w:pStyle w:val="Call-outbox"/>
        <w:framePr w:w="3439" w:h="3421" w:hRule="exact" w:hSpace="170" w:vSpace="170" w:wrap="around" w:hAnchor="page" w:x="7031" w:y="1222"/>
      </w:pPr>
      <w:r w:rsidRPr="00A046A5">
        <w:t>'Aggravated noise' is a more severe form of unreasonable noise, often involving repeated or intentional breaches.</w:t>
      </w:r>
    </w:p>
    <w:p w14:paraId="7CBA39DC" w14:textId="77777777" w:rsidR="00FD523A" w:rsidRDefault="622AAB8F" w:rsidP="44E2A961">
      <w:pPr>
        <w:rPr>
          <w:rFonts w:ascii="Century Gothic" w:eastAsia="Century Gothic" w:hAnsi="Century Gothic" w:cs="Times New Roman"/>
        </w:rPr>
      </w:pPr>
      <w:r w:rsidRPr="44E2A961">
        <w:t>Potential impacts</w:t>
      </w:r>
      <w:r w:rsidR="0FD2FB78" w:rsidRPr="44E2A961">
        <w:t xml:space="preserve"> </w:t>
      </w:r>
      <w:r w:rsidRPr="44E2A961">
        <w:t xml:space="preserve">identified </w:t>
      </w:r>
      <w:r w:rsidR="69A931B8" w:rsidRPr="44E2A961">
        <w:t>through</w:t>
      </w:r>
      <w:r w:rsidR="7ACECEDD" w:rsidRPr="44E2A961">
        <w:rPr>
          <w:b/>
          <w:bCs/>
        </w:rPr>
        <w:t xml:space="preserve"> </w:t>
      </w:r>
      <w:r w:rsidRPr="44E2A961">
        <w:rPr>
          <w:b/>
          <w:bCs/>
        </w:rPr>
        <w:t>Technical Report O: Noise and Vibration Impact Assessment</w:t>
      </w:r>
      <w:r w:rsidRPr="44E2A961">
        <w:t xml:space="preserve"> have informed the development of EPRs for the Project. </w:t>
      </w:r>
      <w:r w:rsidR="7CB27610" w:rsidRPr="44E2A961">
        <w:t xml:space="preserve">EPRs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 </w:t>
      </w:r>
      <w:r w:rsidR="00160011" w:rsidRPr="000B569F">
        <w:rPr>
          <w:rFonts w:ascii="Century Gothic" w:eastAsia="Century Gothic" w:hAnsi="Century Gothic" w:cs="Times New Roman"/>
        </w:rPr>
        <w:fldChar w:fldCharType="begin"/>
      </w:r>
      <w:r w:rsidR="00160011" w:rsidRPr="000B569F">
        <w:rPr>
          <w:rFonts w:ascii="Century Gothic" w:eastAsia="Century Gothic" w:hAnsi="Century Gothic" w:cs="Times New Roman"/>
        </w:rPr>
        <w:instrText xml:space="preserve"> REF _Ref189742990 \h  \* MERGEFORMAT </w:instrText>
      </w:r>
      <w:r w:rsidR="00160011" w:rsidRPr="000B569F">
        <w:rPr>
          <w:rFonts w:ascii="Century Gothic" w:eastAsia="Century Gothic" w:hAnsi="Century Gothic" w:cs="Times New Roman"/>
        </w:rPr>
      </w:r>
      <w:r w:rsidR="00160011" w:rsidRPr="000B569F">
        <w:rPr>
          <w:rFonts w:ascii="Century Gothic" w:eastAsia="Century Gothic" w:hAnsi="Century Gothic" w:cs="Times New Roman"/>
        </w:rPr>
        <w:fldChar w:fldCharType="separate"/>
      </w:r>
      <w:r w:rsidR="00F64CE7" w:rsidRPr="00F65F91">
        <w:rPr>
          <w:rFonts w:ascii="Century Gothic" w:eastAsia="Century Gothic" w:hAnsi="Century Gothic" w:cs="Times New Roman"/>
        </w:rPr>
        <w:t xml:space="preserve">Table </w:t>
      </w:r>
      <w:r w:rsidR="00F64CE7" w:rsidRPr="00F65F91">
        <w:rPr>
          <w:rFonts w:ascii="Century Gothic" w:eastAsia="Century Gothic" w:hAnsi="Century Gothic" w:cs="Times New Roman"/>
          <w:noProof/>
        </w:rPr>
        <w:t>19.3</w:t>
      </w:r>
      <w:r w:rsidR="00160011" w:rsidRPr="000B569F">
        <w:rPr>
          <w:rFonts w:ascii="Century Gothic" w:eastAsia="Century Gothic" w:hAnsi="Century Gothic" w:cs="Times New Roman"/>
        </w:rPr>
        <w:fldChar w:fldCharType="end"/>
      </w:r>
      <w:r w:rsidR="7CB27610" w:rsidRPr="44E2A961">
        <w:rPr>
          <w:rFonts w:ascii="Century Gothic" w:eastAsia="Century Gothic" w:hAnsi="Century Gothic" w:cs="Times New Roman"/>
        </w:rPr>
        <w:t xml:space="preserve"> details the proposed EPRs </w:t>
      </w:r>
      <w:r w:rsidR="009E3761">
        <w:rPr>
          <w:rFonts w:ascii="Century Gothic" w:eastAsia="Century Gothic" w:hAnsi="Century Gothic" w:cs="Times New Roman"/>
        </w:rPr>
        <w:t>developed for</w:t>
      </w:r>
      <w:r w:rsidR="7CB27610" w:rsidRPr="44E2A961">
        <w:rPr>
          <w:rFonts w:ascii="Century Gothic" w:eastAsia="Century Gothic" w:hAnsi="Century Gothic" w:cs="Times New Roman"/>
        </w:rPr>
        <w:t xml:space="preserve"> noise and vibration. </w:t>
      </w:r>
    </w:p>
    <w:p w14:paraId="0F4AAA21" w14:textId="77777777" w:rsidR="005B6E22" w:rsidRDefault="066E77BA" w:rsidP="4BF281E8">
      <w:r w:rsidRPr="44E2A961">
        <w:t xml:space="preserve">The cornerstone of the </w:t>
      </w:r>
      <w:r w:rsidRPr="00591983">
        <w:rPr>
          <w:i/>
          <w:iCs/>
        </w:rPr>
        <w:t>Environment Protection Act</w:t>
      </w:r>
      <w:r w:rsidR="42E64F41" w:rsidRPr="00591983">
        <w:rPr>
          <w:i/>
          <w:iCs/>
        </w:rPr>
        <w:t xml:space="preserve"> 2017</w:t>
      </w:r>
      <w:r w:rsidR="00085449" w:rsidRPr="44E2A961">
        <w:rPr>
          <w:i/>
          <w:iCs/>
        </w:rPr>
        <w:t xml:space="preserve"> </w:t>
      </w:r>
      <w:r w:rsidR="00085449" w:rsidRPr="00591983">
        <w:t>(Vic)</w:t>
      </w:r>
      <w:r w:rsidRPr="00591983">
        <w:rPr>
          <w:i/>
          <w:iCs/>
        </w:rPr>
        <w:t xml:space="preserve"> </w:t>
      </w:r>
      <w:r w:rsidRPr="44E2A961">
        <w:t xml:space="preserve">is the GED. The GED requires anyone conducting an activity that poses risks of harm to human health and the environment from pollution or waste to minimise those risks, so far as reasonably practicable. </w:t>
      </w:r>
      <w:r w:rsidR="59B85366" w:rsidRPr="44E2A961">
        <w:t xml:space="preserve">To meet the </w:t>
      </w:r>
      <w:r w:rsidR="68D4DFC3" w:rsidRPr="44E2A961">
        <w:t>requirements of the GED, the Project is required to minimise the risk of har</w:t>
      </w:r>
      <w:r w:rsidR="395ACA32" w:rsidRPr="44E2A961">
        <w:t>m</w:t>
      </w:r>
      <w:r w:rsidR="68D4DFC3" w:rsidRPr="44E2A961">
        <w:t xml:space="preserve"> from noise and vibration as far as reasonably practicable an</w:t>
      </w:r>
      <w:r w:rsidR="395ACA32" w:rsidRPr="44E2A961">
        <w:t>d not generate any unreasonable or aggravated noise</w:t>
      </w:r>
      <w:r w:rsidR="103BF01C" w:rsidRPr="44E2A961">
        <w:t>.</w:t>
      </w:r>
    </w:p>
    <w:p w14:paraId="3E6D7B8C" w14:textId="77777777" w:rsidR="009631F2" w:rsidRDefault="066E77BA" w:rsidP="00D3354D">
      <w:pPr>
        <w:spacing w:before="120"/>
        <w:rPr>
          <w:rFonts w:ascii="Century Gothic" w:eastAsia="Century Gothic" w:hAnsi="Century Gothic" w:cs="Times New Roman"/>
        </w:rPr>
      </w:pPr>
      <w:r w:rsidRPr="44E2A961">
        <w:t>Recommended EPRs were developed to meet the GED using reasonably practicable avoidance or mitigation measures for noise and vibration impacts.</w:t>
      </w:r>
      <w:r w:rsidR="7CB27610" w:rsidRPr="44E2A961">
        <w:rPr>
          <w:rFonts w:ascii="Century Gothic" w:eastAsia="Century Gothic" w:hAnsi="Century Gothic" w:cs="Times New Roman"/>
          <w:highlight w:val="cyan"/>
        </w:rPr>
        <w:t xml:space="preserve"> </w:t>
      </w:r>
    </w:p>
    <w:p w14:paraId="09296F3F" w14:textId="77777777" w:rsidR="00055E87" w:rsidRDefault="00055E87">
      <w:pPr>
        <w:spacing w:after="160"/>
        <w:rPr>
          <w:rFonts w:ascii="Century Gothic" w:eastAsia="Century Gothic" w:hAnsi="Century Gothic" w:cs="Times New Roman"/>
          <w:highlight w:val="cyan"/>
        </w:rPr>
      </w:pPr>
      <w:r>
        <w:rPr>
          <w:rFonts w:ascii="Century Gothic" w:eastAsia="Century Gothic" w:hAnsi="Century Gothic" w:cs="Times New Roman"/>
          <w:highlight w:val="cyan"/>
        </w:rPr>
        <w:br w:type="page"/>
      </w:r>
    </w:p>
    <w:p w14:paraId="159D7F02" w14:textId="77777777" w:rsidR="00160011" w:rsidRPr="00160011" w:rsidRDefault="00160011" w:rsidP="006D0A95">
      <w:pPr>
        <w:tabs>
          <w:tab w:val="left" w:pos="1134"/>
        </w:tabs>
        <w:spacing w:before="120" w:after="120" w:line="257" w:lineRule="auto"/>
        <w:rPr>
          <w:sz w:val="16"/>
        </w:rPr>
      </w:pPr>
      <w:bookmarkStart w:id="29" w:name="_Ref189742990"/>
      <w:r w:rsidRPr="00160011">
        <w:rPr>
          <w:sz w:val="16"/>
        </w:rPr>
        <w:lastRenderedPageBreak/>
        <w:t xml:space="preserve">Table </w:t>
      </w:r>
      <w:r w:rsidRPr="00160011">
        <w:rPr>
          <w:sz w:val="16"/>
        </w:rPr>
        <w:fldChar w:fldCharType="begin"/>
      </w:r>
      <w:r w:rsidRPr="00160011">
        <w:rPr>
          <w:sz w:val="16"/>
        </w:rPr>
        <w:instrText xml:space="preserve"> STYLEREF 1 \s </w:instrText>
      </w:r>
      <w:r w:rsidRPr="00160011">
        <w:rPr>
          <w:sz w:val="16"/>
        </w:rPr>
        <w:fldChar w:fldCharType="separate"/>
      </w:r>
      <w:r w:rsidR="009D3831">
        <w:rPr>
          <w:noProof/>
          <w:sz w:val="16"/>
        </w:rPr>
        <w:t>19</w:t>
      </w:r>
      <w:r w:rsidRPr="00160011">
        <w:rPr>
          <w:sz w:val="16"/>
        </w:rPr>
        <w:fldChar w:fldCharType="end"/>
      </w:r>
      <w:r w:rsidR="0076528C">
        <w:rPr>
          <w:sz w:val="16"/>
        </w:rPr>
        <w:t>.</w:t>
      </w:r>
      <w:r w:rsidRPr="00160011">
        <w:rPr>
          <w:sz w:val="16"/>
        </w:rPr>
        <w:fldChar w:fldCharType="begin"/>
      </w:r>
      <w:r w:rsidRPr="00160011">
        <w:rPr>
          <w:sz w:val="16"/>
        </w:rPr>
        <w:instrText xml:space="preserve"> SEQ Table \* ARABIC \s 1 </w:instrText>
      </w:r>
      <w:r w:rsidRPr="00160011">
        <w:rPr>
          <w:sz w:val="16"/>
        </w:rPr>
        <w:fldChar w:fldCharType="separate"/>
      </w:r>
      <w:r w:rsidR="009D3831">
        <w:rPr>
          <w:noProof/>
          <w:sz w:val="16"/>
        </w:rPr>
        <w:t>3</w:t>
      </w:r>
      <w:r w:rsidRPr="00160011">
        <w:rPr>
          <w:sz w:val="16"/>
        </w:rPr>
        <w:fldChar w:fldCharType="end"/>
      </w:r>
      <w:bookmarkEnd w:id="29"/>
      <w:r w:rsidRPr="00160011">
        <w:rPr>
          <w:sz w:val="16"/>
        </w:rPr>
        <w:t xml:space="preserve"> Environmental Performance Requirements</w:t>
      </w:r>
      <w:r w:rsidR="00E3223C">
        <w:rPr>
          <w:sz w:val="16"/>
        </w:rPr>
        <w:t xml:space="preserve"> </w:t>
      </w:r>
    </w:p>
    <w:tbl>
      <w:tblPr>
        <w:tblStyle w:val="WVTTable21"/>
        <w:tblW w:w="5000" w:type="pct"/>
        <w:tblInd w:w="0" w:type="dxa"/>
        <w:tblLook w:val="04A0" w:firstRow="1" w:lastRow="0" w:firstColumn="1" w:lastColumn="0" w:noHBand="0" w:noVBand="1"/>
      </w:tblPr>
      <w:tblGrid>
        <w:gridCol w:w="688"/>
        <w:gridCol w:w="8382"/>
      </w:tblGrid>
      <w:tr w:rsidR="00160011" w:rsidRPr="00160011" w14:paraId="55902D19" w14:textId="77777777" w:rsidTr="009A6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 w:type="pct"/>
            <w:tcBorders>
              <w:top w:val="nil"/>
              <w:left w:val="nil"/>
              <w:bottom w:val="single" w:sz="8" w:space="0" w:color="FFFFFF" w:themeColor="background2"/>
              <w:right w:val="nil"/>
            </w:tcBorders>
            <w:hideMark/>
          </w:tcPr>
          <w:p w14:paraId="561E2F44" w14:textId="77777777" w:rsidR="00160011" w:rsidRPr="00160011" w:rsidRDefault="00160011" w:rsidP="009A69CF">
            <w:pPr>
              <w:pStyle w:val="TableText"/>
            </w:pPr>
            <w:r w:rsidRPr="00160011">
              <w:t>EPR code</w:t>
            </w:r>
          </w:p>
        </w:tc>
        <w:tc>
          <w:tcPr>
            <w:tcW w:w="4621" w:type="pct"/>
            <w:tcBorders>
              <w:top w:val="nil"/>
              <w:left w:val="nil"/>
              <w:bottom w:val="single" w:sz="8" w:space="0" w:color="FFFFFF" w:themeColor="background2"/>
              <w:right w:val="nil"/>
            </w:tcBorders>
            <w:hideMark/>
          </w:tcPr>
          <w:p w14:paraId="5F081EBD" w14:textId="77777777" w:rsidR="00160011" w:rsidRPr="00160011" w:rsidRDefault="00160011" w:rsidP="009A69CF">
            <w:pPr>
              <w:pStyle w:val="TableText"/>
              <w:cnfStyle w:val="100000000000" w:firstRow="1" w:lastRow="0" w:firstColumn="0" w:lastColumn="0" w:oddVBand="0" w:evenVBand="0" w:oddHBand="0" w:evenHBand="0" w:firstRowFirstColumn="0" w:firstRowLastColumn="0" w:lastRowFirstColumn="0" w:lastRowLastColumn="0"/>
            </w:pPr>
            <w:r w:rsidRPr="00160011">
              <w:t>Requirement</w:t>
            </w:r>
          </w:p>
        </w:tc>
      </w:tr>
      <w:tr w:rsidR="00160011" w:rsidRPr="00160011" w14:paraId="33D5E06F" w14:textId="77777777" w:rsidTr="009A69CF">
        <w:tc>
          <w:tcPr>
            <w:cnfStyle w:val="001000000000" w:firstRow="0" w:lastRow="0" w:firstColumn="1" w:lastColumn="0" w:oddVBand="0" w:evenVBand="0" w:oddHBand="0" w:evenHBand="0" w:firstRowFirstColumn="0" w:firstRowLastColumn="0" w:lastRowFirstColumn="0" w:lastRowLastColumn="0"/>
            <w:tcW w:w="379" w:type="pct"/>
            <w:tcBorders>
              <w:top w:val="single" w:sz="8" w:space="0" w:color="FFFFFF" w:themeColor="background2"/>
              <w:left w:val="nil"/>
              <w:bottom w:val="single" w:sz="8" w:space="0" w:color="FFFFFF" w:themeColor="background2"/>
              <w:right w:val="nil"/>
            </w:tcBorders>
            <w:hideMark/>
          </w:tcPr>
          <w:p w14:paraId="171EFC44" w14:textId="77777777" w:rsidR="00160011" w:rsidRPr="00160011" w:rsidRDefault="00160011" w:rsidP="009A69CF">
            <w:pPr>
              <w:pStyle w:val="TableText"/>
            </w:pPr>
            <w:r w:rsidRPr="00160011">
              <w:t xml:space="preserve">EPR </w:t>
            </w:r>
            <w:r>
              <w:t>NV1</w:t>
            </w:r>
          </w:p>
        </w:tc>
        <w:tc>
          <w:tcPr>
            <w:tcW w:w="4621" w:type="pct"/>
            <w:tcBorders>
              <w:top w:val="single" w:sz="8" w:space="0" w:color="FFFFFF" w:themeColor="background2"/>
              <w:left w:val="nil"/>
              <w:bottom w:val="single" w:sz="8" w:space="0" w:color="FFFFFF" w:themeColor="background2"/>
              <w:right w:val="nil"/>
            </w:tcBorders>
            <w:hideMark/>
          </w:tcPr>
          <w:p w14:paraId="1AC06A90" w14:textId="77777777" w:rsidR="00160011" w:rsidRPr="009A69CF" w:rsidRDefault="00160011" w:rsidP="00055E87">
            <w:pPr>
              <w:pStyle w:val="TableText"/>
              <w:keepLines/>
              <w:cnfStyle w:val="000000000000" w:firstRow="0" w:lastRow="0" w:firstColumn="0" w:lastColumn="0" w:oddVBand="0" w:evenVBand="0" w:oddHBand="0" w:evenHBand="0" w:firstRowFirstColumn="0" w:firstRowLastColumn="0" w:lastRowFirstColumn="0" w:lastRowLastColumn="0"/>
              <w:rPr>
                <w:b/>
                <w:bCs/>
              </w:rPr>
            </w:pPr>
            <w:r w:rsidRPr="009A69CF">
              <w:rPr>
                <w:b/>
                <w:bCs/>
              </w:rPr>
              <w:t>Develop and implement a Construction Noise and Vibration Management Plan</w:t>
            </w:r>
          </w:p>
          <w:p w14:paraId="62C4D015" w14:textId="77777777" w:rsidR="00160011" w:rsidRPr="001F41F0" w:rsidRDefault="00E23C22" w:rsidP="00055E87">
            <w:pPr>
              <w:pStyle w:val="TableNumbers"/>
              <w:keepLines/>
              <w:numPr>
                <w:ilvl w:val="0"/>
                <w:numId w:val="85"/>
              </w:numPr>
              <w:cnfStyle w:val="000000000000" w:firstRow="0" w:lastRow="0" w:firstColumn="0" w:lastColumn="0" w:oddVBand="0" w:evenVBand="0" w:oddHBand="0" w:evenHBand="0" w:firstRowFirstColumn="0" w:firstRowLastColumn="0" w:lastRowFirstColumn="0" w:lastRowLastColumn="0"/>
            </w:pPr>
            <w:r w:rsidRPr="001F41F0">
              <w:t>As part of the Construction Environmental Management Plan (CEMP) (EPR EM2), develop a Construction Noise and Vibration Management Plan (CNVMP) to avoid and minimise, so far as reasonably practicable, noise and vibration impacts at sensitive receivers.</w:t>
            </w:r>
          </w:p>
          <w:p w14:paraId="336F9131" w14:textId="77777777" w:rsidR="00657F88" w:rsidRDefault="00657F88" w:rsidP="00055E87">
            <w:pPr>
              <w:pStyle w:val="TableNumbers"/>
              <w:keepLines/>
              <w:cnfStyle w:val="000000000000" w:firstRow="0" w:lastRow="0" w:firstColumn="0" w:lastColumn="0" w:oddVBand="0" w:evenVBand="0" w:oddHBand="0" w:evenHBand="0" w:firstRowFirstColumn="0" w:firstRowLastColumn="0" w:lastRowFirstColumn="0" w:lastRowLastColumn="0"/>
            </w:pPr>
            <w:r w:rsidRPr="00657F88">
              <w:t xml:space="preserve">The CNVMP must be developed in consultation with EPA Victoria and comply with the </w:t>
            </w:r>
            <w:r w:rsidRPr="005375D8">
              <w:rPr>
                <w:i/>
                <w:iCs/>
              </w:rPr>
              <w:t xml:space="preserve">Environment Protection Act 2017 </w:t>
            </w:r>
            <w:r w:rsidRPr="00657F88">
              <w:t>and subordinate legislation, including the general environmental duty, and with reference to the Civil construction, building and demolition guide (EPA Publication 1834.1, as amended from time to time) and Construction – guide to preventing harm to people and the environment (EPA Publication 1820.1, as amended from time to time).</w:t>
            </w:r>
          </w:p>
          <w:p w14:paraId="5A21DD4A" w14:textId="77777777" w:rsidR="001F41F0" w:rsidRDefault="001F41F0" w:rsidP="00055E87">
            <w:pPr>
              <w:pStyle w:val="TableNumbers"/>
              <w:keepLines/>
              <w:cnfStyle w:val="000000000000" w:firstRow="0" w:lastRow="0" w:firstColumn="0" w:lastColumn="0" w:oddVBand="0" w:evenVBand="0" w:oddHBand="0" w:evenHBand="0" w:firstRowFirstColumn="0" w:firstRowLastColumn="0" w:lastRowFirstColumn="0" w:lastRowLastColumn="0"/>
            </w:pPr>
            <w:r>
              <w:t xml:space="preserve">The CNVMP must be informed by noise and vibration modelling of Project works. </w:t>
            </w:r>
          </w:p>
          <w:p w14:paraId="60334D94" w14:textId="77777777" w:rsidR="001F41F0" w:rsidRDefault="001F41F0" w:rsidP="00055E87">
            <w:pPr>
              <w:pStyle w:val="TableNumbers"/>
              <w:keepLines/>
              <w:cnfStyle w:val="000000000000" w:firstRow="0" w:lastRow="0" w:firstColumn="0" w:lastColumn="0" w:oddVBand="0" w:evenVBand="0" w:oddHBand="0" w:evenHBand="0" w:firstRowFirstColumn="0" w:firstRowLastColumn="0" w:lastRowFirstColumn="0" w:lastRowLastColumn="0"/>
            </w:pPr>
            <w:r>
              <w:t>The CNVMP must include:</w:t>
            </w:r>
          </w:p>
          <w:p w14:paraId="2B33FD9C" w14:textId="77777777" w:rsidR="001F41F0" w:rsidRDefault="00741BD5"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 xml:space="preserve">Identification of noise and vibration sensitive receivers, including consideration of sensitive receivers that </w:t>
            </w:r>
            <w:r w:rsidRPr="00741BD5">
              <w:t>may be more sensitive during Normal Working Hours such as shift workers or agricultural operations or community events that are more sensitive at specific times of year.</w:t>
            </w:r>
          </w:p>
          <w:p w14:paraId="04951128" w14:textId="77777777" w:rsidR="00741BD5" w:rsidRDefault="00741BD5"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rsidRPr="00741BD5">
              <w:t>Construction noise and vibration reference levels and criteria as per EPRs NV2 and NV3.</w:t>
            </w:r>
          </w:p>
          <w:p w14:paraId="65BFE9F2" w14:textId="77777777" w:rsidR="0089736C" w:rsidRPr="0089736C" w:rsidRDefault="0089736C"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 xml:space="preserve">Details of relevant construction activities and an indicative schedule for construction works, including </w:t>
            </w:r>
            <w:r w:rsidRPr="0089736C">
              <w:t>identification of the activities that have the potential to generate noise and/or vibration impacts at sensitive receivers.</w:t>
            </w:r>
          </w:p>
          <w:p w14:paraId="0E7ECE85" w14:textId="77777777" w:rsidR="0089736C" w:rsidRDefault="0089736C"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A noise and vibration risk assessment for operation of laydown areas.</w:t>
            </w:r>
          </w:p>
          <w:p w14:paraId="31C5837B" w14:textId="77777777" w:rsidR="00741BD5" w:rsidRDefault="0089736C"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How the risks of construction noise and vibration will be minimised, including but not limited to:</w:t>
            </w:r>
          </w:p>
          <w:p w14:paraId="0151E43F" w14:textId="77777777" w:rsidR="0089736C" w:rsidRDefault="0089736C" w:rsidP="00055E87">
            <w:pPr>
              <w:pStyle w:val="Tablenumbers3"/>
              <w:keepLines/>
              <w:cnfStyle w:val="000000000000" w:firstRow="0" w:lastRow="0" w:firstColumn="0" w:lastColumn="0" w:oddVBand="0" w:evenVBand="0" w:oddHBand="0" w:evenHBand="0" w:firstRowFirstColumn="0" w:firstRowLastColumn="0" w:lastRowFirstColumn="0" w:lastRowLastColumn="0"/>
            </w:pPr>
            <w:r>
              <w:t>Where noise and vibration modelling of the demonstrates a potential exceedance of reference levels</w:t>
            </w:r>
          </w:p>
          <w:p w14:paraId="3DAE0134" w14:textId="77777777" w:rsidR="0089736C" w:rsidRPr="0089736C" w:rsidRDefault="0089736C" w:rsidP="00055E87">
            <w:pPr>
              <w:pStyle w:val="Tablenumbers3"/>
              <w:keepLines/>
              <w:cnfStyle w:val="000000000000" w:firstRow="0" w:lastRow="0" w:firstColumn="0" w:lastColumn="0" w:oddVBand="0" w:evenVBand="0" w:oddHBand="0" w:evenHBand="0" w:firstRowFirstColumn="0" w:firstRowLastColumn="0" w:lastRowFirstColumn="0" w:lastRowLastColumn="0"/>
            </w:pPr>
            <w:r>
              <w:t xml:space="preserve">Where cumulative noise and vibration from Project works and from other developments occurring during </w:t>
            </w:r>
            <w:r w:rsidRPr="0089736C">
              <w:t>construction could exceed reference levels</w:t>
            </w:r>
          </w:p>
          <w:p w14:paraId="57710A32" w14:textId="77777777" w:rsidR="0089736C" w:rsidRDefault="0089736C" w:rsidP="00055E87">
            <w:pPr>
              <w:pStyle w:val="Tablenumbers3"/>
              <w:keepLines/>
              <w:cnfStyle w:val="000000000000" w:firstRow="0" w:lastRow="0" w:firstColumn="0" w:lastColumn="0" w:oddVBand="0" w:evenVBand="0" w:oddHBand="0" w:evenHBand="0" w:firstRowFirstColumn="0" w:firstRowLastColumn="0" w:lastRowFirstColumn="0" w:lastRowLastColumn="0"/>
            </w:pPr>
            <w:r>
              <w:t xml:space="preserve">Where the environmental values for ambient sound defined in the Environment Reference Standard are </w:t>
            </w:r>
            <w:r w:rsidRPr="0089736C">
              <w:t>at risk.</w:t>
            </w:r>
          </w:p>
          <w:p w14:paraId="26A11175" w14:textId="77777777" w:rsidR="00C53BB4" w:rsidRPr="00C53BB4" w:rsidRDefault="00C53BB4"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 xml:space="preserve">Management actions and mitigation measures to reduce noise and vibration impacts so far as reasonably </w:t>
            </w:r>
            <w:r w:rsidRPr="00C53BB4">
              <w:t>practicable.</w:t>
            </w:r>
          </w:p>
          <w:p w14:paraId="0C27818F" w14:textId="77777777" w:rsidR="00C53BB4" w:rsidRDefault="00C53BB4"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Roles and responsibilities.</w:t>
            </w:r>
          </w:p>
          <w:p w14:paraId="62A20C6F" w14:textId="77777777" w:rsidR="00C53BB4" w:rsidRPr="00C53BB4" w:rsidRDefault="00C53BB4"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 xml:space="preserve">Community notification procedures in accordance with EPR EM5 (Communications and Stakeholder </w:t>
            </w:r>
            <w:r w:rsidRPr="00C53BB4">
              <w:t>Engagement Management Plan).</w:t>
            </w:r>
          </w:p>
          <w:p w14:paraId="7DC3F515" w14:textId="77777777" w:rsidR="00C53BB4" w:rsidRDefault="00C53BB4"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Complaint response procedures in accordance with EPR EM7 (Complaints Management System).</w:t>
            </w:r>
          </w:p>
          <w:p w14:paraId="619E2302" w14:textId="77777777" w:rsidR="0089736C" w:rsidRDefault="00C53BB4"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A program for monitoring and inspections to:</w:t>
            </w:r>
          </w:p>
          <w:p w14:paraId="0AB1F1A6" w14:textId="77777777" w:rsidR="000617A8" w:rsidRPr="009A69CF" w:rsidRDefault="000617A8" w:rsidP="0090175B">
            <w:pPr>
              <w:pStyle w:val="Tablenumbers3"/>
              <w:keepLines/>
              <w:numPr>
                <w:ilvl w:val="0"/>
                <w:numId w:val="120"/>
              </w:numPr>
              <w:ind w:left="851" w:hanging="284"/>
              <w:cnfStyle w:val="000000000000" w:firstRow="0" w:lastRow="0" w:firstColumn="0" w:lastColumn="0" w:oddVBand="0" w:evenVBand="0" w:oddHBand="0" w:evenHBand="0" w:firstRowFirstColumn="0" w:firstRowLastColumn="0" w:lastRowFirstColumn="0" w:lastRowLastColumn="0"/>
            </w:pPr>
            <w:r w:rsidRPr="009A69CF">
              <w:t>Validate construction noise and vibration predictions.</w:t>
            </w:r>
          </w:p>
          <w:p w14:paraId="679032B0" w14:textId="77777777" w:rsidR="000617A8" w:rsidRDefault="000617A8" w:rsidP="00055E87">
            <w:pPr>
              <w:pStyle w:val="Tablenumbers3"/>
              <w:keepLines/>
              <w:cnfStyle w:val="000000000000" w:firstRow="0" w:lastRow="0" w:firstColumn="0" w:lastColumn="0" w:oddVBand="0" w:evenVBand="0" w:oddHBand="0" w:evenHBand="0" w:firstRowFirstColumn="0" w:firstRowLastColumn="0" w:lastRowFirstColumn="0" w:lastRowLastColumn="0"/>
            </w:pPr>
            <w:r>
              <w:t>Assess the effectiveness of management measures</w:t>
            </w:r>
          </w:p>
          <w:p w14:paraId="21F56B6C" w14:textId="77777777" w:rsidR="000617A8" w:rsidRDefault="000617A8" w:rsidP="00055E87">
            <w:pPr>
              <w:pStyle w:val="Tablenumbers3"/>
              <w:keepLines/>
              <w:cnfStyle w:val="000000000000" w:firstRow="0" w:lastRow="0" w:firstColumn="0" w:lastColumn="0" w:oddVBand="0" w:evenVBand="0" w:oddHBand="0" w:evenHBand="0" w:firstRowFirstColumn="0" w:firstRowLastColumn="0" w:lastRowFirstColumn="0" w:lastRowLastColumn="0"/>
            </w:pPr>
            <w:r>
              <w:t xml:space="preserve">Assess whether noise and vibration emissions are being minimised so far as reasonably practicable </w:t>
            </w:r>
          </w:p>
          <w:p w14:paraId="5F26CDC6" w14:textId="77777777" w:rsidR="00C53BB4" w:rsidRDefault="000617A8" w:rsidP="00055E87">
            <w:pPr>
              <w:pStyle w:val="Tablenumbers3"/>
              <w:keepLines/>
              <w:cnfStyle w:val="000000000000" w:firstRow="0" w:lastRow="0" w:firstColumn="0" w:lastColumn="0" w:oddVBand="0" w:evenVBand="0" w:oddHBand="0" w:evenHBand="0" w:firstRowFirstColumn="0" w:firstRowLastColumn="0" w:lastRowFirstColumn="0" w:lastRowLastColumn="0"/>
            </w:pPr>
            <w:r>
              <w:t>Verify noise predictions for Unavoidable Works and Managed-Impact Works.</w:t>
            </w:r>
          </w:p>
          <w:p w14:paraId="6EB0FFF7" w14:textId="77777777" w:rsidR="000617A8" w:rsidRDefault="000617A8" w:rsidP="00967609">
            <w:pPr>
              <w:pStyle w:val="Tablenumbers2"/>
              <w:keepLines/>
              <w:ind w:left="568" w:hanging="284"/>
              <w:cnfStyle w:val="000000000000" w:firstRow="0" w:lastRow="0" w:firstColumn="0" w:lastColumn="0" w:oddVBand="0" w:evenVBand="0" w:oddHBand="0" w:evenHBand="0" w:firstRowFirstColumn="0" w:firstRowLastColumn="0" w:lastRowFirstColumn="0" w:lastRowLastColumn="0"/>
            </w:pPr>
            <w:r>
              <w:t xml:space="preserve">Processes for reviewing and updating the modelling, plan and implemented controls in response to Project </w:t>
            </w:r>
            <w:r w:rsidRPr="000617A8">
              <w:t>changes, changes to conditions, monitoring results or enquiries/complaints.</w:t>
            </w:r>
          </w:p>
          <w:p w14:paraId="17589B2C" w14:textId="77777777" w:rsidR="000617A8" w:rsidRDefault="00455DA1" w:rsidP="00055E87">
            <w:pPr>
              <w:pStyle w:val="TableNumbers"/>
              <w:keepLines/>
              <w:cnfStyle w:val="000000000000" w:firstRow="0" w:lastRow="0" w:firstColumn="0" w:lastColumn="0" w:oddVBand="0" w:evenVBand="0" w:oddHBand="0" w:evenHBand="0" w:firstRowFirstColumn="0" w:firstRowLastColumn="0" w:lastRowFirstColumn="0" w:lastRowLastColumn="0"/>
            </w:pPr>
            <w:r>
              <w:t xml:space="preserve">The CNVMP must identify Unavoidable Works (refer to EPR NV2) that would be undertaken, including their </w:t>
            </w:r>
            <w:r w:rsidRPr="00455DA1">
              <w:t>location, timing and duration. The CNVMP must either include a clear rationale for defining works or a list of the type of planned works that constitute Unavoidable Works and response strategies to mitigate the impacts of these Unavoidable Works, consistent with EPA Publication 1834.1 (as amended from time to time).</w:t>
            </w:r>
          </w:p>
          <w:p w14:paraId="3D45A4F3" w14:textId="77777777" w:rsidR="00455DA1" w:rsidRPr="00455DA1" w:rsidRDefault="00455DA1" w:rsidP="00055E87">
            <w:pPr>
              <w:pStyle w:val="TableNumbers"/>
              <w:keepLines/>
              <w:cnfStyle w:val="000000000000" w:firstRow="0" w:lastRow="0" w:firstColumn="0" w:lastColumn="0" w:oddVBand="0" w:evenVBand="0" w:oddHBand="0" w:evenHBand="0" w:firstRowFirstColumn="0" w:firstRowLastColumn="0" w:lastRowFirstColumn="0" w:lastRowLastColumn="0"/>
            </w:pPr>
            <w:r>
              <w:t xml:space="preserve">Note that, in the context of </w:t>
            </w:r>
            <w:r w:rsidR="00657F88">
              <w:t>this</w:t>
            </w:r>
            <w:r>
              <w:t xml:space="preserve"> EPR, noise and vibration reference levels are not compliance levels that if met will discharge the requirements of the general environmental duty. Reference levels represent levels above which harm to human health and the environment is more likely to occur. At all times, the contractor must first eliminate risks of harm so far as reasonably practicable, then reduce risks of harm so far as reasonably practicable. If exceedance of reference levels occurs after all reasonably practicable measures have been implemented, then management actions must be implemented in accordance with the CNVMP.</w:t>
            </w:r>
          </w:p>
        </w:tc>
      </w:tr>
      <w:tr w:rsidR="00160011" w:rsidRPr="00160011" w14:paraId="5E910C49" w14:textId="77777777" w:rsidTr="009A6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tcBorders>
              <w:top w:val="single" w:sz="8" w:space="0" w:color="FFFFFF" w:themeColor="background2"/>
              <w:left w:val="nil"/>
              <w:bottom w:val="single" w:sz="8" w:space="0" w:color="FFFFFF" w:themeColor="background2"/>
              <w:right w:val="nil"/>
            </w:tcBorders>
            <w:hideMark/>
          </w:tcPr>
          <w:p w14:paraId="2F0FDA37" w14:textId="77777777" w:rsidR="00160011" w:rsidRPr="00160011" w:rsidRDefault="00160011" w:rsidP="00055E87">
            <w:pPr>
              <w:keepNext/>
              <w:keepLines/>
              <w:spacing w:after="40"/>
              <w:rPr>
                <w:sz w:val="16"/>
                <w:szCs w:val="16"/>
              </w:rPr>
            </w:pPr>
            <w:r w:rsidRPr="00160011">
              <w:rPr>
                <w:sz w:val="16"/>
                <w:szCs w:val="16"/>
              </w:rPr>
              <w:lastRenderedPageBreak/>
              <w:t xml:space="preserve">EPR </w:t>
            </w:r>
            <w:r>
              <w:rPr>
                <w:sz w:val="16"/>
                <w:szCs w:val="16"/>
              </w:rPr>
              <w:t>NV</w:t>
            </w:r>
            <w:r w:rsidRPr="00160011">
              <w:rPr>
                <w:sz w:val="16"/>
                <w:szCs w:val="16"/>
              </w:rPr>
              <w:t>2</w:t>
            </w:r>
          </w:p>
        </w:tc>
        <w:tc>
          <w:tcPr>
            <w:tcW w:w="4621" w:type="pct"/>
            <w:tcBorders>
              <w:top w:val="single" w:sz="8" w:space="0" w:color="FFFFFF" w:themeColor="background2"/>
              <w:left w:val="nil"/>
              <w:bottom w:val="single" w:sz="8" w:space="0" w:color="FFFFFF" w:themeColor="background2"/>
              <w:right w:val="nil"/>
            </w:tcBorders>
            <w:hideMark/>
          </w:tcPr>
          <w:p w14:paraId="0E334C4C" w14:textId="77777777" w:rsidR="00160011" w:rsidRPr="00160011" w:rsidRDefault="00160011" w:rsidP="00055E87">
            <w:pPr>
              <w:keepNext/>
              <w:keepLines/>
              <w:spacing w:after="40"/>
              <w:cnfStyle w:val="000000010000" w:firstRow="0" w:lastRow="0" w:firstColumn="0" w:lastColumn="0" w:oddVBand="0" w:evenVBand="0" w:oddHBand="0" w:evenHBand="1" w:firstRowFirstColumn="0" w:firstRowLastColumn="0" w:lastRowFirstColumn="0" w:lastRowLastColumn="0"/>
              <w:rPr>
                <w:b/>
                <w:sz w:val="16"/>
                <w:szCs w:val="16"/>
              </w:rPr>
            </w:pPr>
            <w:r>
              <w:rPr>
                <w:b/>
                <w:sz w:val="16"/>
                <w:szCs w:val="16"/>
              </w:rPr>
              <w:t>Minimise construction outside of Normal Working Hours</w:t>
            </w:r>
            <w:r w:rsidRPr="00160011">
              <w:rPr>
                <w:b/>
                <w:sz w:val="16"/>
                <w:szCs w:val="16"/>
              </w:rPr>
              <w:t xml:space="preserve"> </w:t>
            </w:r>
          </w:p>
          <w:p w14:paraId="6102AAB1" w14:textId="77777777" w:rsidR="00160011" w:rsidRDefault="00051D58" w:rsidP="00055E87">
            <w:pPr>
              <w:pStyle w:val="TableNumbers"/>
              <w:keepNext/>
              <w:keepLines/>
              <w:numPr>
                <w:ilvl w:val="0"/>
                <w:numId w:val="93"/>
              </w:numPr>
              <w:cnfStyle w:val="000000010000" w:firstRow="0" w:lastRow="0" w:firstColumn="0" w:lastColumn="0" w:oddVBand="0" w:evenVBand="0" w:oddHBand="0" w:evenHBand="1" w:firstRowFirstColumn="0" w:firstRowLastColumn="0" w:lastRowFirstColumn="0" w:lastRowLastColumn="0"/>
            </w:pPr>
            <w:r w:rsidRPr="00051D58">
              <w:t>Schedule works during Normal Working Hours between the hours of 7am – 6pm Monday to Friday, and 7am – 1pm Saturdays to minimise noise impacts.</w:t>
            </w:r>
          </w:p>
          <w:p w14:paraId="3E5B3326" w14:textId="77777777" w:rsidR="00051D58" w:rsidRDefault="00E85E0B" w:rsidP="00055E87">
            <w:pPr>
              <w:pStyle w:val="TableNumbers"/>
              <w:keepNext/>
              <w:keepLines/>
              <w:numPr>
                <w:ilvl w:val="0"/>
                <w:numId w:val="93"/>
              </w:numPr>
              <w:cnfStyle w:val="000000010000" w:firstRow="0" w:lastRow="0" w:firstColumn="0" w:lastColumn="0" w:oddVBand="0" w:evenVBand="0" w:oddHBand="0" w:evenHBand="1" w:firstRowFirstColumn="0" w:firstRowLastColumn="0" w:lastRowFirstColumn="0" w:lastRowLastColumn="0"/>
            </w:pPr>
            <w:r w:rsidRPr="00E85E0B">
              <w:t>Works must be scheduled during Normal Working Hours unless the works meet the following requirements:</w:t>
            </w:r>
          </w:p>
          <w:p w14:paraId="4BC61365" w14:textId="77777777" w:rsidR="00E85E0B" w:rsidRPr="0090175B" w:rsidRDefault="00E85E0B" w:rsidP="0090175B">
            <w:pPr>
              <w:pStyle w:val="Tablenumbers2"/>
              <w:numPr>
                <w:ilvl w:val="0"/>
                <w:numId w:val="121"/>
              </w:numPr>
              <w:ind w:left="568" w:hanging="284"/>
              <w:cnfStyle w:val="000000010000" w:firstRow="0" w:lastRow="0" w:firstColumn="0" w:lastColumn="0" w:oddVBand="0" w:evenVBand="0" w:oddHBand="0" w:evenHBand="1" w:firstRowFirstColumn="0" w:firstRowLastColumn="0" w:lastRowFirstColumn="0" w:lastRowLastColumn="0"/>
            </w:pPr>
            <w:r w:rsidRPr="0090175B">
              <w:t>Construction noise levels are predicted not to exceed the noise requirements specified in Table 4.3 of the Civil construction, building and demolition guide (EPA Publication 1834.1 as amended from time to time), construction vibration levels are predicted to comply with the relevant vibration reference level specified in BS6472-1:2008 (NV3), and works are undertaken in accordance with management measures set out in the CNVMP developed under EPR NV1; or</w:t>
            </w:r>
          </w:p>
          <w:p w14:paraId="08E2D453" w14:textId="77777777" w:rsidR="00E85E0B" w:rsidRDefault="00E85E0B" w:rsidP="00967609">
            <w:pPr>
              <w:pStyle w:val="Tablenumbers2"/>
              <w:ind w:left="568" w:hanging="284"/>
              <w:cnfStyle w:val="000000010000" w:firstRow="0" w:lastRow="0" w:firstColumn="0" w:lastColumn="0" w:oddVBand="0" w:evenVBand="0" w:oddHBand="0" w:evenHBand="1" w:firstRowFirstColumn="0" w:firstRowLastColumn="0" w:lastRowFirstColumn="0" w:lastRowLastColumn="0"/>
            </w:pPr>
            <w:r w:rsidRPr="0090175B">
              <w:t>The proposed scope of Unavoidable Works or Managed-Impact Works, as defined in the CNVMP, are reviewed and verified by the Independent Environmental Auditor to meet the definition of Unavoidable Works or Managed-Impact Works as outlined in EPA Publication 1834.1 (as amend</w:t>
            </w:r>
            <w:r w:rsidRPr="00E85E0B">
              <w:t>ed from time to time), and noise and vibration emissions (and their impacts) are proposed to be managed so far as reasonably practicable.</w:t>
            </w:r>
          </w:p>
          <w:p w14:paraId="00F82456" w14:textId="77777777" w:rsidR="00A95E44" w:rsidRDefault="00A95E44" w:rsidP="00055E87">
            <w:pPr>
              <w:pStyle w:val="TableNumbers"/>
              <w:keepNext/>
              <w:keepLines/>
              <w:cnfStyle w:val="000000010000" w:firstRow="0" w:lastRow="0" w:firstColumn="0" w:lastColumn="0" w:oddVBand="0" w:evenVBand="0" w:oddHBand="0" w:evenHBand="1" w:firstRowFirstColumn="0" w:firstRowLastColumn="0" w:lastRowFirstColumn="0" w:lastRowLastColumn="0"/>
            </w:pPr>
            <w:r>
              <w:t xml:space="preserve">Notification of any Unavoidable Works must be provided to potentially affected landholders and made </w:t>
            </w:r>
            <w:r w:rsidRPr="00A95E44">
              <w:t>available on the Project website where the Weekend/Evening or Night reference levels specified in EPA</w:t>
            </w:r>
            <w:r>
              <w:t xml:space="preserve"> </w:t>
            </w:r>
            <w:r w:rsidRPr="00A95E44">
              <w:t>Publication 1834.1 (as amended from time to time) are predicted to be exceeded.</w:t>
            </w:r>
          </w:p>
          <w:p w14:paraId="4A96A2DA" w14:textId="77777777" w:rsidR="00A95E44" w:rsidRDefault="00A95E44" w:rsidP="00055E87">
            <w:pPr>
              <w:pStyle w:val="TableNumbers"/>
              <w:keepNext/>
              <w:keepLines/>
              <w:cnfStyle w:val="000000010000" w:firstRow="0" w:lastRow="0" w:firstColumn="0" w:lastColumn="0" w:oddVBand="0" w:evenVBand="0" w:oddHBand="0" w:evenHBand="1" w:firstRowFirstColumn="0" w:firstRowLastColumn="0" w:lastRowFirstColumn="0" w:lastRowLastColumn="0"/>
            </w:pPr>
            <w:r>
              <w:t xml:space="preserve">Noise and vibration monitoring must be carried out at the commencement of Unavoidable Works and </w:t>
            </w:r>
            <w:r w:rsidRPr="00A95E44">
              <w:t>Managed-Impact Works to confirm predicted levels and that appropriate management measures are</w:t>
            </w:r>
            <w:r>
              <w:t xml:space="preserve"> </w:t>
            </w:r>
            <w:r w:rsidRPr="00A95E44">
              <w:t>implemented in accordance with the Construction Noise and Vibration Management Plan (CNVMP) developed under EPR NV1 as verified by the Independent Environmental Auditor (IEA).</w:t>
            </w:r>
          </w:p>
          <w:p w14:paraId="0FF25419" w14:textId="77777777" w:rsidR="00C06B19" w:rsidRPr="00C06B19" w:rsidRDefault="00C06B19" w:rsidP="00055E87">
            <w:pPr>
              <w:pStyle w:val="TableNumbers"/>
              <w:keepNext/>
              <w:keepLines/>
              <w:numPr>
                <w:ilvl w:val="0"/>
                <w:numId w:val="84"/>
              </w:numPr>
              <w:cnfStyle w:val="000000010000" w:firstRow="0" w:lastRow="0" w:firstColumn="0" w:lastColumn="0" w:oddVBand="0" w:evenVBand="0" w:oddHBand="0" w:evenHBand="1" w:firstRowFirstColumn="0" w:firstRowLastColumn="0" w:lastRowFirstColumn="0" w:lastRowLastColumn="0"/>
            </w:pPr>
            <w:r>
              <w:t xml:space="preserve">The above requirements do not apply to emergency works to avoid the loss of life, damage to property, or to </w:t>
            </w:r>
            <w:r w:rsidRPr="00C06B19">
              <w:t>prevent environmental harm. The CNVMP must set out a process for responding to emergency works and</w:t>
            </w:r>
            <w:r>
              <w:t xml:space="preserve"> </w:t>
            </w:r>
            <w:r w:rsidRPr="00C06B19">
              <w:t>informing EPA Victoria and relevant regulators about these works.</w:t>
            </w:r>
          </w:p>
        </w:tc>
      </w:tr>
      <w:tr w:rsidR="00160011" w:rsidRPr="00160011" w14:paraId="2FCA874C" w14:textId="77777777" w:rsidTr="009A69CF">
        <w:tc>
          <w:tcPr>
            <w:cnfStyle w:val="001000000000" w:firstRow="0" w:lastRow="0" w:firstColumn="1" w:lastColumn="0" w:oddVBand="0" w:evenVBand="0" w:oddHBand="0" w:evenHBand="0" w:firstRowFirstColumn="0" w:firstRowLastColumn="0" w:lastRowFirstColumn="0" w:lastRowLastColumn="0"/>
            <w:tcW w:w="379" w:type="pct"/>
            <w:tcBorders>
              <w:top w:val="single" w:sz="8" w:space="0" w:color="FFFFFF" w:themeColor="background2"/>
              <w:left w:val="nil"/>
              <w:bottom w:val="single" w:sz="8" w:space="0" w:color="FFFFFF" w:themeColor="background2"/>
              <w:right w:val="nil"/>
            </w:tcBorders>
            <w:hideMark/>
          </w:tcPr>
          <w:p w14:paraId="7D91381D" w14:textId="77777777" w:rsidR="00160011" w:rsidRPr="00160011" w:rsidRDefault="00160011" w:rsidP="00160011">
            <w:pPr>
              <w:spacing w:after="40"/>
              <w:rPr>
                <w:sz w:val="16"/>
                <w:szCs w:val="16"/>
              </w:rPr>
            </w:pPr>
            <w:r w:rsidRPr="00160011">
              <w:rPr>
                <w:sz w:val="16"/>
                <w:szCs w:val="16"/>
              </w:rPr>
              <w:t xml:space="preserve">EPR </w:t>
            </w:r>
            <w:r>
              <w:rPr>
                <w:sz w:val="16"/>
                <w:szCs w:val="16"/>
              </w:rPr>
              <w:t>NV</w:t>
            </w:r>
            <w:r w:rsidRPr="00160011">
              <w:rPr>
                <w:sz w:val="16"/>
                <w:szCs w:val="16"/>
              </w:rPr>
              <w:t>3</w:t>
            </w:r>
          </w:p>
        </w:tc>
        <w:tc>
          <w:tcPr>
            <w:tcW w:w="4621" w:type="pct"/>
            <w:tcBorders>
              <w:top w:val="single" w:sz="8" w:space="0" w:color="FFFFFF" w:themeColor="background2"/>
              <w:left w:val="nil"/>
              <w:bottom w:val="single" w:sz="8" w:space="0" w:color="FFFFFF" w:themeColor="background2"/>
              <w:right w:val="nil"/>
            </w:tcBorders>
            <w:hideMark/>
          </w:tcPr>
          <w:p w14:paraId="4722AA72" w14:textId="2DABBE07" w:rsidR="00160011" w:rsidRPr="00D3354D" w:rsidRDefault="7CB27610" w:rsidP="00055E87">
            <w:pPr>
              <w:pStyle w:val="TableText"/>
              <w:spacing w:after="0"/>
              <w:cnfStyle w:val="000000000000" w:firstRow="0" w:lastRow="0" w:firstColumn="0" w:lastColumn="0" w:oddVBand="0" w:evenVBand="0" w:oddHBand="0" w:evenHBand="0" w:firstRowFirstColumn="0" w:firstRowLastColumn="0" w:lastRowFirstColumn="0" w:lastRowLastColumn="0"/>
              <w:rPr>
                <w:b/>
                <w:bCs/>
              </w:rPr>
            </w:pPr>
            <w:r w:rsidRPr="00D3354D">
              <w:rPr>
                <w:b/>
                <w:bCs/>
              </w:rPr>
              <w:t xml:space="preserve">Minimise construction </w:t>
            </w:r>
            <w:r w:rsidR="006B77A4" w:rsidRPr="00D3354D">
              <w:rPr>
                <w:b/>
                <w:bCs/>
              </w:rPr>
              <w:t xml:space="preserve">vibration </w:t>
            </w:r>
            <w:r w:rsidRPr="00D3354D">
              <w:rPr>
                <w:b/>
                <w:bCs/>
              </w:rPr>
              <w:t>impacts on amenity</w:t>
            </w:r>
          </w:p>
          <w:p w14:paraId="17F19F46" w14:textId="77777777" w:rsidR="00160011" w:rsidRPr="00AD6135" w:rsidRDefault="00C06B19" w:rsidP="00055E87">
            <w:pPr>
              <w:pStyle w:val="TableNumbers"/>
              <w:numPr>
                <w:ilvl w:val="0"/>
                <w:numId w:val="97"/>
              </w:numPr>
              <w:cnfStyle w:val="000000000000" w:firstRow="0" w:lastRow="0" w:firstColumn="0" w:lastColumn="0" w:oddVBand="0" w:evenVBand="0" w:oddHBand="0" w:evenHBand="0" w:firstRowFirstColumn="0" w:firstRowLastColumn="0" w:lastRowFirstColumn="0" w:lastRowLastColumn="0"/>
            </w:pPr>
            <w:r w:rsidRPr="00AD6135">
              <w:t>Develop and implement measures to minimise impact to human comfort in occupied buildings from continuous vibration if target levels are exceeded.</w:t>
            </w:r>
          </w:p>
          <w:p w14:paraId="2B77FB53" w14:textId="77777777" w:rsidR="00C06B19" w:rsidRDefault="00AD6135" w:rsidP="00AB56B2">
            <w:pPr>
              <w:pStyle w:val="TableNumbers"/>
              <w:spacing w:after="120"/>
              <w:cnfStyle w:val="000000000000" w:firstRow="0" w:lastRow="0" w:firstColumn="0" w:lastColumn="0" w:oddVBand="0" w:evenVBand="0" w:oddHBand="0" w:evenHBand="0" w:firstRowFirstColumn="0" w:firstRowLastColumn="0" w:lastRowFirstColumn="0" w:lastRowLastColumn="0"/>
            </w:pPr>
            <w:r w:rsidRPr="00AD6135">
              <w:t>Implement management actions if the following guideline target levels for continuous vibration fro</w:t>
            </w:r>
            <w:r>
              <w:t xml:space="preserve">m </w:t>
            </w:r>
            <w:r w:rsidRPr="00AD6135">
              <w:t>construction activities are not achieved (levels are calculated as lower range of ‘adverse comment possible’ from the British Standard BS6472-1:2008).</w:t>
            </w:r>
          </w:p>
          <w:tbl>
            <w:tblPr>
              <w:tblStyle w:val="WVTTable2"/>
              <w:tblW w:w="0" w:type="auto"/>
              <w:tblLook w:val="04A0" w:firstRow="1" w:lastRow="0" w:firstColumn="1" w:lastColumn="0" w:noHBand="0" w:noVBand="1"/>
            </w:tblPr>
            <w:tblGrid>
              <w:gridCol w:w="3883"/>
              <w:gridCol w:w="3178"/>
            </w:tblGrid>
            <w:tr w:rsidR="00EC56F4" w14:paraId="14CD4335" w14:textId="77777777" w:rsidTr="00AB56B2">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883" w:type="dxa"/>
                </w:tcPr>
                <w:p w14:paraId="34F17027" w14:textId="77777777" w:rsidR="00EC56F4" w:rsidRPr="00F65F91" w:rsidRDefault="00EC56F4" w:rsidP="00055E87">
                  <w:pPr>
                    <w:pStyle w:val="TableNumbers"/>
                    <w:numPr>
                      <w:ilvl w:val="0"/>
                      <w:numId w:val="0"/>
                    </w:numPr>
                    <w:spacing w:after="0"/>
                    <w:rPr>
                      <w:b w:val="0"/>
                    </w:rPr>
                  </w:pPr>
                  <w:r w:rsidRPr="00F65F91">
                    <w:t>Location</w:t>
                  </w:r>
                </w:p>
              </w:tc>
              <w:tc>
                <w:tcPr>
                  <w:tcW w:w="3178" w:type="dxa"/>
                </w:tcPr>
                <w:p w14:paraId="2D684935" w14:textId="77777777" w:rsidR="00EC56F4" w:rsidRPr="00F65F91" w:rsidRDefault="002A444D" w:rsidP="00055E87">
                  <w:pPr>
                    <w:pStyle w:val="TableNumbers"/>
                    <w:numPr>
                      <w:ilvl w:val="0"/>
                      <w:numId w:val="0"/>
                    </w:numPr>
                    <w:spacing w:after="0"/>
                    <w:cnfStyle w:val="100000000000" w:firstRow="1" w:lastRow="0" w:firstColumn="0" w:lastColumn="0" w:oddVBand="0" w:evenVBand="0" w:oddHBand="0" w:evenHBand="0" w:firstRowFirstColumn="0" w:firstRowLastColumn="0" w:lastRowFirstColumn="0" w:lastRowLastColumn="0"/>
                    <w:rPr>
                      <w:b w:val="0"/>
                    </w:rPr>
                  </w:pPr>
                  <w:r w:rsidRPr="00F65F91">
                    <w:t>Guideline target (VDV m/s</w:t>
                  </w:r>
                  <w:r w:rsidRPr="00F65F91">
                    <w:rPr>
                      <w:vertAlign w:val="superscript"/>
                    </w:rPr>
                    <w:t>1.75</w:t>
                  </w:r>
                  <w:r w:rsidRPr="00F65F91">
                    <w:t>)</w:t>
                  </w:r>
                </w:p>
              </w:tc>
            </w:tr>
            <w:tr w:rsidR="00EC56F4" w14:paraId="1144A932" w14:textId="77777777" w:rsidTr="00AB56B2">
              <w:trPr>
                <w:trHeight w:val="138"/>
              </w:trPr>
              <w:tc>
                <w:tcPr>
                  <w:cnfStyle w:val="001000000000" w:firstRow="0" w:lastRow="0" w:firstColumn="1" w:lastColumn="0" w:oddVBand="0" w:evenVBand="0" w:oddHBand="0" w:evenHBand="0" w:firstRowFirstColumn="0" w:firstRowLastColumn="0" w:lastRowFirstColumn="0" w:lastRowLastColumn="0"/>
                  <w:tcW w:w="3883" w:type="dxa"/>
                </w:tcPr>
                <w:p w14:paraId="219810A3" w14:textId="77777777" w:rsidR="00EC56F4" w:rsidRDefault="00EC56F4" w:rsidP="00055E87">
                  <w:pPr>
                    <w:pStyle w:val="TableNumbers"/>
                    <w:numPr>
                      <w:ilvl w:val="0"/>
                      <w:numId w:val="0"/>
                    </w:numPr>
                    <w:spacing w:after="0"/>
                  </w:pPr>
                  <w:r w:rsidRPr="00EC56F4">
                    <w:t>Residential (Night – 10pm to 7 am)</w:t>
                  </w:r>
                </w:p>
              </w:tc>
              <w:tc>
                <w:tcPr>
                  <w:tcW w:w="3178" w:type="dxa"/>
                </w:tcPr>
                <w:p w14:paraId="61C30286" w14:textId="77777777" w:rsidR="00EC56F4" w:rsidRDefault="002A444D" w:rsidP="00055E87">
                  <w:pPr>
                    <w:pStyle w:val="TableNumbers"/>
                    <w:numPr>
                      <w:ilvl w:val="0"/>
                      <w:numId w:val="0"/>
                    </w:numPr>
                    <w:spacing w:after="0"/>
                    <w:cnfStyle w:val="000000000000" w:firstRow="0" w:lastRow="0" w:firstColumn="0" w:lastColumn="0" w:oddVBand="0" w:evenVBand="0" w:oddHBand="0" w:evenHBand="0" w:firstRowFirstColumn="0" w:firstRowLastColumn="0" w:lastRowFirstColumn="0" w:lastRowLastColumn="0"/>
                  </w:pPr>
                  <w:r w:rsidRPr="002A444D">
                    <w:t>0.2</w:t>
                  </w:r>
                </w:p>
              </w:tc>
            </w:tr>
            <w:tr w:rsidR="00EC56F4" w14:paraId="0F7A4007" w14:textId="77777777" w:rsidTr="00AB56B2">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3883" w:type="dxa"/>
                </w:tcPr>
                <w:p w14:paraId="121BA6D4" w14:textId="77777777" w:rsidR="00EC56F4" w:rsidRDefault="00EC56F4" w:rsidP="00055E87">
                  <w:pPr>
                    <w:pStyle w:val="TableNumbers"/>
                    <w:numPr>
                      <w:ilvl w:val="0"/>
                      <w:numId w:val="0"/>
                    </w:numPr>
                    <w:spacing w:after="0"/>
                  </w:pPr>
                  <w:r w:rsidRPr="00EC56F4">
                    <w:t>Residential (Day – 7am to 10 pm)</w:t>
                  </w:r>
                </w:p>
              </w:tc>
              <w:tc>
                <w:tcPr>
                  <w:tcW w:w="3178" w:type="dxa"/>
                </w:tcPr>
                <w:p w14:paraId="49DBC751" w14:textId="77777777" w:rsidR="00EC56F4" w:rsidRDefault="002A444D" w:rsidP="00055E87">
                  <w:pPr>
                    <w:pStyle w:val="TableNumbers"/>
                    <w:numPr>
                      <w:ilvl w:val="0"/>
                      <w:numId w:val="0"/>
                    </w:numPr>
                    <w:spacing w:after="0"/>
                    <w:cnfStyle w:val="000000010000" w:firstRow="0" w:lastRow="0" w:firstColumn="0" w:lastColumn="0" w:oddVBand="0" w:evenVBand="0" w:oddHBand="0" w:evenHBand="1" w:firstRowFirstColumn="0" w:firstRowLastColumn="0" w:lastRowFirstColumn="0" w:lastRowLastColumn="0"/>
                  </w:pPr>
                  <w:r>
                    <w:t>0.4</w:t>
                  </w:r>
                </w:p>
              </w:tc>
            </w:tr>
            <w:tr w:rsidR="00EC56F4" w14:paraId="01474EA1" w14:textId="77777777" w:rsidTr="00AB56B2">
              <w:trPr>
                <w:trHeight w:val="162"/>
              </w:trPr>
              <w:tc>
                <w:tcPr>
                  <w:cnfStyle w:val="001000000000" w:firstRow="0" w:lastRow="0" w:firstColumn="1" w:lastColumn="0" w:oddVBand="0" w:evenVBand="0" w:oddHBand="0" w:evenHBand="0" w:firstRowFirstColumn="0" w:firstRowLastColumn="0" w:lastRowFirstColumn="0" w:lastRowLastColumn="0"/>
                  <w:tcW w:w="3883" w:type="dxa"/>
                </w:tcPr>
                <w:p w14:paraId="5FF6F899" w14:textId="77777777" w:rsidR="00EC56F4" w:rsidRDefault="00EC56F4" w:rsidP="00055E87">
                  <w:pPr>
                    <w:pStyle w:val="TableNumbers"/>
                    <w:numPr>
                      <w:ilvl w:val="0"/>
                      <w:numId w:val="0"/>
                    </w:numPr>
                    <w:spacing w:after="0"/>
                  </w:pPr>
                  <w:r w:rsidRPr="00EC56F4">
                    <w:t>Commercial offices, 7am to 10 pm</w:t>
                  </w:r>
                </w:p>
              </w:tc>
              <w:tc>
                <w:tcPr>
                  <w:tcW w:w="3178" w:type="dxa"/>
                </w:tcPr>
                <w:p w14:paraId="20ABFE4B" w14:textId="77777777" w:rsidR="00EC56F4" w:rsidRDefault="002A444D" w:rsidP="00055E87">
                  <w:pPr>
                    <w:pStyle w:val="TableNumbers"/>
                    <w:numPr>
                      <w:ilvl w:val="0"/>
                      <w:numId w:val="0"/>
                    </w:numPr>
                    <w:spacing w:after="0"/>
                    <w:cnfStyle w:val="000000000000" w:firstRow="0" w:lastRow="0" w:firstColumn="0" w:lastColumn="0" w:oddVBand="0" w:evenVBand="0" w:oddHBand="0" w:evenHBand="0" w:firstRowFirstColumn="0" w:firstRowLastColumn="0" w:lastRowFirstColumn="0" w:lastRowLastColumn="0"/>
                  </w:pPr>
                  <w:r>
                    <w:t>0.8</w:t>
                  </w:r>
                </w:p>
              </w:tc>
            </w:tr>
            <w:tr w:rsidR="00EC56F4" w14:paraId="61E4D165" w14:textId="77777777" w:rsidTr="00AB56B2">
              <w:trPr>
                <w:cnfStyle w:val="000000010000" w:firstRow="0" w:lastRow="0" w:firstColumn="0" w:lastColumn="0" w:oddVBand="0" w:evenVBand="0" w:oddHBand="0" w:evenHBand="1"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883" w:type="dxa"/>
                </w:tcPr>
                <w:p w14:paraId="27A01FA0" w14:textId="77777777" w:rsidR="00EC56F4" w:rsidRDefault="00EC56F4" w:rsidP="00055E87">
                  <w:pPr>
                    <w:pStyle w:val="TableNumbers"/>
                    <w:numPr>
                      <w:ilvl w:val="0"/>
                      <w:numId w:val="0"/>
                    </w:numPr>
                    <w:spacing w:after="0"/>
                  </w:pPr>
                  <w:r w:rsidRPr="00EC56F4">
                    <w:t>Workshops, 7am to 10 pm</w:t>
                  </w:r>
                </w:p>
              </w:tc>
              <w:tc>
                <w:tcPr>
                  <w:tcW w:w="3178" w:type="dxa"/>
                </w:tcPr>
                <w:p w14:paraId="44EA0C40" w14:textId="77777777" w:rsidR="00EC56F4" w:rsidRDefault="002A444D" w:rsidP="00055E87">
                  <w:pPr>
                    <w:pStyle w:val="TableNumbers"/>
                    <w:numPr>
                      <w:ilvl w:val="0"/>
                      <w:numId w:val="0"/>
                    </w:numPr>
                    <w:spacing w:after="0"/>
                    <w:cnfStyle w:val="000000010000" w:firstRow="0" w:lastRow="0" w:firstColumn="0" w:lastColumn="0" w:oddVBand="0" w:evenVBand="0" w:oddHBand="0" w:evenHBand="1" w:firstRowFirstColumn="0" w:firstRowLastColumn="0" w:lastRowFirstColumn="0" w:lastRowLastColumn="0"/>
                  </w:pPr>
                  <w:r>
                    <w:t>1.6</w:t>
                  </w:r>
                </w:p>
              </w:tc>
            </w:tr>
          </w:tbl>
          <w:p w14:paraId="224205A1" w14:textId="77777777" w:rsidR="00AD6135" w:rsidRDefault="000F7349" w:rsidP="00055E87">
            <w:pPr>
              <w:pStyle w:val="TableNumbers"/>
              <w:spacing w:before="40" w:after="0"/>
              <w:cnfStyle w:val="000000000000" w:firstRow="0" w:lastRow="0" w:firstColumn="0" w:lastColumn="0" w:oddVBand="0" w:evenVBand="0" w:oddHBand="0" w:evenHBand="0" w:firstRowFirstColumn="0" w:firstRowLastColumn="0" w:lastRowFirstColumn="0" w:lastRowLastColumn="0"/>
            </w:pPr>
            <w:r>
              <w:t>Notes:</w:t>
            </w:r>
          </w:p>
          <w:p w14:paraId="59DEC794" w14:textId="77777777" w:rsidR="000F7349" w:rsidRPr="009A69CF" w:rsidRDefault="0049200A" w:rsidP="0090175B">
            <w:pPr>
              <w:pStyle w:val="Tablenumbers2"/>
              <w:numPr>
                <w:ilvl w:val="0"/>
                <w:numId w:val="122"/>
              </w:numPr>
              <w:spacing w:after="0"/>
              <w:ind w:left="568" w:hanging="284"/>
              <w:cnfStyle w:val="000000000000" w:firstRow="0" w:lastRow="0" w:firstColumn="0" w:lastColumn="0" w:oddVBand="0" w:evenVBand="0" w:oddHBand="0" w:evenHBand="0" w:firstRowFirstColumn="0" w:firstRowLastColumn="0" w:lastRowFirstColumn="0" w:lastRowLastColumn="0"/>
            </w:pPr>
            <w:r w:rsidRPr="009A69CF">
              <w:t>The reference levels are non-mandatory; they are goals that should be sought to be achieved through the application of practicable mitigation measures. If exceeded, then management actions will be required.</w:t>
            </w:r>
          </w:p>
          <w:p w14:paraId="529B6DA7" w14:textId="77777777" w:rsidR="00AD6135" w:rsidRPr="0049200A" w:rsidRDefault="0049200A" w:rsidP="00967609">
            <w:pPr>
              <w:pStyle w:val="Tablenumbers2"/>
              <w:spacing w:after="0"/>
              <w:ind w:left="568" w:hanging="284"/>
              <w:cnfStyle w:val="000000000000" w:firstRow="0" w:lastRow="0" w:firstColumn="0" w:lastColumn="0" w:oddVBand="0" w:evenVBand="0" w:oddHBand="0" w:evenHBand="0" w:firstRowFirstColumn="0" w:firstRowLastColumn="0" w:lastRowFirstColumn="0" w:lastRowLastColumn="0"/>
            </w:pPr>
            <w:r>
              <w:t xml:space="preserve">The Vibration Dose Values (VDV) may be converted to Peak Particle Velocity (PPV) levels within the Construction </w:t>
            </w:r>
            <w:r w:rsidR="6D40F303">
              <w:t>Noise and Vibration</w:t>
            </w:r>
            <w:r>
              <w:t xml:space="preserve"> Management Plan (CNVMP). The methodology to convert VDV to PPV must be verified by the Independent Environmental Auditor (IEA).</w:t>
            </w:r>
          </w:p>
        </w:tc>
      </w:tr>
      <w:tr w:rsidR="00160011" w:rsidRPr="00160011" w14:paraId="7147A586" w14:textId="77777777" w:rsidTr="009A69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pct"/>
            <w:tcBorders>
              <w:top w:val="single" w:sz="8" w:space="0" w:color="FFFFFF" w:themeColor="background2"/>
              <w:left w:val="nil"/>
              <w:bottom w:val="single" w:sz="8" w:space="0" w:color="FFFFFF" w:themeColor="background2"/>
              <w:right w:val="nil"/>
            </w:tcBorders>
            <w:hideMark/>
          </w:tcPr>
          <w:p w14:paraId="07B52A1B" w14:textId="77777777" w:rsidR="00160011" w:rsidRPr="00160011" w:rsidRDefault="00160011" w:rsidP="00160011">
            <w:pPr>
              <w:spacing w:after="40"/>
              <w:rPr>
                <w:sz w:val="16"/>
                <w:szCs w:val="16"/>
              </w:rPr>
            </w:pPr>
            <w:r w:rsidRPr="00160011">
              <w:rPr>
                <w:sz w:val="16"/>
                <w:szCs w:val="16"/>
              </w:rPr>
              <w:t xml:space="preserve">EPR </w:t>
            </w:r>
            <w:r>
              <w:rPr>
                <w:sz w:val="16"/>
                <w:szCs w:val="16"/>
              </w:rPr>
              <w:t>NV</w:t>
            </w:r>
            <w:r w:rsidRPr="00160011">
              <w:rPr>
                <w:sz w:val="16"/>
                <w:szCs w:val="16"/>
              </w:rPr>
              <w:t>4</w:t>
            </w:r>
          </w:p>
        </w:tc>
        <w:tc>
          <w:tcPr>
            <w:tcW w:w="4621" w:type="pct"/>
            <w:tcBorders>
              <w:top w:val="single" w:sz="8" w:space="0" w:color="FFFFFF" w:themeColor="background2"/>
              <w:left w:val="nil"/>
              <w:bottom w:val="single" w:sz="8" w:space="0" w:color="FFFFFF" w:themeColor="background2"/>
              <w:right w:val="nil"/>
            </w:tcBorders>
            <w:hideMark/>
          </w:tcPr>
          <w:p w14:paraId="4C1D09D3" w14:textId="77777777" w:rsidR="00160011" w:rsidRPr="00D3354D" w:rsidRDefault="7CB27610" w:rsidP="00D3354D">
            <w:pPr>
              <w:pStyle w:val="TableText"/>
              <w:cnfStyle w:val="000000010000" w:firstRow="0" w:lastRow="0" w:firstColumn="0" w:lastColumn="0" w:oddVBand="0" w:evenVBand="0" w:oddHBand="0" w:evenHBand="1" w:firstRowFirstColumn="0" w:firstRowLastColumn="0" w:lastRowFirstColumn="0" w:lastRowLastColumn="0"/>
              <w:rPr>
                <w:b/>
                <w:bCs/>
              </w:rPr>
            </w:pPr>
            <w:r w:rsidRPr="00D3354D">
              <w:rPr>
                <w:b/>
                <w:bCs/>
              </w:rPr>
              <w:t xml:space="preserve">Design operational noise sources to minimise noise so far as reasonably practicable </w:t>
            </w:r>
          </w:p>
          <w:p w14:paraId="110ED074" w14:textId="77777777" w:rsidR="00160011" w:rsidRDefault="003E2C6E" w:rsidP="00055E87">
            <w:pPr>
              <w:pStyle w:val="TableNumbers"/>
              <w:numPr>
                <w:ilvl w:val="0"/>
                <w:numId w:val="100"/>
              </w:numPr>
              <w:spacing w:after="0"/>
              <w:cnfStyle w:val="000000010000" w:firstRow="0" w:lastRow="0" w:firstColumn="0" w:lastColumn="0" w:oddVBand="0" w:evenVBand="0" w:oddHBand="0" w:evenHBand="1" w:firstRowFirstColumn="0" w:firstRowLastColumn="0" w:lastRowFirstColumn="0" w:lastRowLastColumn="0"/>
            </w:pPr>
            <w:r w:rsidRPr="0018373C">
              <w:t xml:space="preserve">Design and operate the </w:t>
            </w:r>
            <w:r w:rsidR="00657F88">
              <w:t>Project</w:t>
            </w:r>
            <w:r w:rsidRPr="0018373C">
              <w:t xml:space="preserve"> to avoid and minimise impacts due to noise emissions as follows:</w:t>
            </w:r>
          </w:p>
          <w:p w14:paraId="005F9BBB" w14:textId="77777777" w:rsidR="0018373C" w:rsidRPr="009A69CF" w:rsidRDefault="0018373C" w:rsidP="0090175B">
            <w:pPr>
              <w:pStyle w:val="Tablenumbers2"/>
              <w:numPr>
                <w:ilvl w:val="0"/>
                <w:numId w:val="123"/>
              </w:numPr>
              <w:spacing w:after="0"/>
              <w:ind w:left="568" w:hanging="284"/>
              <w:cnfStyle w:val="000000010000" w:firstRow="0" w:lastRow="0" w:firstColumn="0" w:lastColumn="0" w:oddVBand="0" w:evenVBand="0" w:oddHBand="0" w:evenHBand="1" w:firstRowFirstColumn="0" w:firstRowLastColumn="0" w:lastRowFirstColumn="0" w:lastRowLastColumn="0"/>
            </w:pPr>
            <w:r w:rsidRPr="009A69CF">
              <w:t>Design and operate the new</w:t>
            </w:r>
            <w:r w:rsidR="00657F88" w:rsidRPr="009A69CF">
              <w:t xml:space="preserve"> 500kV</w:t>
            </w:r>
            <w:r w:rsidRPr="009A69CF">
              <w:t xml:space="preserve"> terminal station </w:t>
            </w:r>
            <w:r w:rsidR="00657F88" w:rsidRPr="00AB56B2">
              <w:t>near Bulgana, connection to Sydenham terminal station</w:t>
            </w:r>
            <w:r w:rsidR="00657F88" w:rsidRPr="009A69CF">
              <w:t xml:space="preserve"> </w:t>
            </w:r>
            <w:r w:rsidRPr="009A69CF">
              <w:t xml:space="preserve">and </w:t>
            </w:r>
            <w:r w:rsidR="00657F88" w:rsidRPr="009A69CF">
              <w:t xml:space="preserve">new </w:t>
            </w:r>
            <w:r w:rsidRPr="009A69CF">
              <w:t>transmission infrastructure elements that are subject to Part 5.3, Division 3 (Unreasonable and aggravated noise from commercial, industrial and trade premises) of the Environment Protection Regulations 2021 to:</w:t>
            </w:r>
          </w:p>
          <w:p w14:paraId="6EE60124" w14:textId="77777777" w:rsidR="0018373C" w:rsidRPr="009A69CF" w:rsidRDefault="003C2E58" w:rsidP="0090175B">
            <w:pPr>
              <w:pStyle w:val="Tablenumbers3"/>
              <w:numPr>
                <w:ilvl w:val="0"/>
                <w:numId w:val="124"/>
              </w:numPr>
              <w:spacing w:after="0"/>
              <w:ind w:left="851" w:hanging="284"/>
              <w:cnfStyle w:val="000000010000" w:firstRow="0" w:lastRow="0" w:firstColumn="0" w:lastColumn="0" w:oddVBand="0" w:evenVBand="0" w:oddHBand="0" w:evenHBand="1" w:firstRowFirstColumn="0" w:firstRowLastColumn="0" w:lastRowFirstColumn="0" w:lastRowLastColumn="0"/>
            </w:pPr>
            <w:r w:rsidRPr="009A69CF">
              <w:t>Minimise the risk of harm from noise associated with the Project so far as reasonably practicable,</w:t>
            </w:r>
          </w:p>
          <w:p w14:paraId="08C6A25E" w14:textId="77777777" w:rsidR="003C2E58" w:rsidRDefault="003C2E58" w:rsidP="00055E87">
            <w:pPr>
              <w:pStyle w:val="Tablenumbers3"/>
              <w:spacing w:after="0"/>
              <w:cnfStyle w:val="000000010000" w:firstRow="0" w:lastRow="0" w:firstColumn="0" w:lastColumn="0" w:oddVBand="0" w:evenVBand="0" w:oddHBand="0" w:evenHBand="1" w:firstRowFirstColumn="0" w:firstRowLastColumn="0" w:lastRowFirstColumn="0" w:lastRowLastColumn="0"/>
            </w:pPr>
            <w:r>
              <w:t xml:space="preserve">Prevent unreasonable noise by ensuring the risk of sporadic noise and low frequency noise is eliminated </w:t>
            </w:r>
            <w:r w:rsidRPr="003C2E58">
              <w:t>or managed to the extent reasonably practicable, and</w:t>
            </w:r>
          </w:p>
          <w:p w14:paraId="474F9B62" w14:textId="77777777" w:rsidR="003C2E58" w:rsidRDefault="003C2E58" w:rsidP="00055E87">
            <w:pPr>
              <w:pStyle w:val="Tablenumbers3"/>
              <w:spacing w:after="0"/>
              <w:cnfStyle w:val="000000010000" w:firstRow="0" w:lastRow="0" w:firstColumn="0" w:lastColumn="0" w:oddVBand="0" w:evenVBand="0" w:oddHBand="0" w:evenHBand="1" w:firstRowFirstColumn="0" w:firstRowLastColumn="0" w:lastRowFirstColumn="0" w:lastRowLastColumn="0"/>
            </w:pPr>
            <w:r>
              <w:t xml:space="preserve">Not exceed the noise limits set by the Environment Protection Regulations 2021, to the extent reasonably </w:t>
            </w:r>
            <w:r w:rsidRPr="003C2E58">
              <w:t>practicable.</w:t>
            </w:r>
          </w:p>
          <w:p w14:paraId="5408D106" w14:textId="77777777" w:rsidR="003C2E58" w:rsidRPr="006C0B3F" w:rsidRDefault="006C0B3F" w:rsidP="00AB56B2">
            <w:pPr>
              <w:pStyle w:val="Tablenumbers2"/>
              <w:keepNext/>
              <w:keepLines/>
              <w:suppressLineNumbers/>
              <w:spacing w:after="0"/>
              <w:ind w:left="568" w:hanging="284"/>
              <w:cnfStyle w:val="000000010000" w:firstRow="0" w:lastRow="0" w:firstColumn="0" w:lastColumn="0" w:oddVBand="0" w:evenVBand="0" w:oddHBand="0" w:evenHBand="1" w:firstRowFirstColumn="0" w:firstRowLastColumn="0" w:lastRowFirstColumn="0" w:lastRowLastColumn="0"/>
            </w:pPr>
            <w:r>
              <w:lastRenderedPageBreak/>
              <w:t xml:space="preserve">Noise predictions and analysis for the purposes of this EPR must be conducted in accordance with the Noise </w:t>
            </w:r>
            <w:r w:rsidRPr="006C0B3F">
              <w:t>Protocol (EPA Publication 1826.4 as amended from time to time), Measuring and analysing industry noise</w:t>
            </w:r>
            <w:r>
              <w:t xml:space="preserve"> </w:t>
            </w:r>
            <w:r w:rsidRPr="006C0B3F">
              <w:t>and music noise (Technical Guide: EPA Publication 1997 as amended from time to time) and, where</w:t>
            </w:r>
            <w:r>
              <w:t xml:space="preserve"> </w:t>
            </w:r>
            <w:r w:rsidRPr="006C0B3F">
              <w:t>relevant, the Noise guideline – assessing low frequency noise (EPA Publication 1996 as amended from time to time).</w:t>
            </w:r>
          </w:p>
        </w:tc>
      </w:tr>
      <w:tr w:rsidR="00160011" w:rsidRPr="00160011" w14:paraId="534E45A9" w14:textId="77777777" w:rsidTr="00AB56B2">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FFFFFF" w:themeColor="background2"/>
              <w:left w:val="nil"/>
              <w:bottom w:val="single" w:sz="8" w:space="0" w:color="FFFFFF" w:themeColor="background2"/>
              <w:right w:val="nil"/>
            </w:tcBorders>
            <w:hideMark/>
          </w:tcPr>
          <w:p w14:paraId="64A5F76B" w14:textId="77777777" w:rsidR="00160011" w:rsidRPr="00160011" w:rsidRDefault="00160011" w:rsidP="00160011">
            <w:pPr>
              <w:spacing w:after="40"/>
              <w:rPr>
                <w:sz w:val="16"/>
                <w:szCs w:val="16"/>
              </w:rPr>
            </w:pPr>
            <w:r w:rsidRPr="00160011">
              <w:rPr>
                <w:sz w:val="16"/>
                <w:szCs w:val="16"/>
              </w:rPr>
              <w:lastRenderedPageBreak/>
              <w:t xml:space="preserve">EPR </w:t>
            </w:r>
            <w:r>
              <w:rPr>
                <w:sz w:val="16"/>
                <w:szCs w:val="16"/>
              </w:rPr>
              <w:t>NV</w:t>
            </w:r>
            <w:r w:rsidRPr="00160011">
              <w:rPr>
                <w:sz w:val="16"/>
                <w:szCs w:val="16"/>
              </w:rPr>
              <w:t>5</w:t>
            </w:r>
          </w:p>
        </w:tc>
        <w:tc>
          <w:tcPr>
            <w:tcW w:w="0" w:type="pct"/>
            <w:tcBorders>
              <w:top w:val="single" w:sz="8" w:space="0" w:color="FFFFFF" w:themeColor="background2"/>
              <w:left w:val="nil"/>
              <w:bottom w:val="single" w:sz="8" w:space="0" w:color="FFFFFF" w:themeColor="background2"/>
              <w:right w:val="nil"/>
            </w:tcBorders>
            <w:hideMark/>
          </w:tcPr>
          <w:p w14:paraId="4E11B9E2" w14:textId="77777777" w:rsidR="00160011" w:rsidRPr="00D3354D" w:rsidRDefault="00160011" w:rsidP="00D3354D">
            <w:pPr>
              <w:pStyle w:val="TableText"/>
              <w:cnfStyle w:val="000000000000" w:firstRow="0" w:lastRow="0" w:firstColumn="0" w:lastColumn="0" w:oddVBand="0" w:evenVBand="0" w:oddHBand="0" w:evenHBand="0" w:firstRowFirstColumn="0" w:firstRowLastColumn="0" w:lastRowFirstColumn="0" w:lastRowLastColumn="0"/>
              <w:rPr>
                <w:b/>
                <w:bCs/>
              </w:rPr>
            </w:pPr>
            <w:r w:rsidRPr="00D3354D">
              <w:rPr>
                <w:b/>
                <w:bCs/>
              </w:rPr>
              <w:t xml:space="preserve">Undertaken commissioning noise monitoring of terminal stations </w:t>
            </w:r>
          </w:p>
          <w:p w14:paraId="1914F02A" w14:textId="77777777" w:rsidR="00160011" w:rsidRPr="00BD59D3" w:rsidRDefault="00BD59D3" w:rsidP="00F65F91">
            <w:pPr>
              <w:pStyle w:val="TableNumbers"/>
              <w:numPr>
                <w:ilvl w:val="0"/>
                <w:numId w:val="105"/>
              </w:numPr>
              <w:cnfStyle w:val="000000000000" w:firstRow="0" w:lastRow="0" w:firstColumn="0" w:lastColumn="0" w:oddVBand="0" w:evenVBand="0" w:oddHBand="0" w:evenHBand="0" w:firstRowFirstColumn="0" w:firstRowLastColumn="0" w:lastRowFirstColumn="0" w:lastRowLastColumn="0"/>
            </w:pPr>
            <w:r w:rsidRPr="00BD59D3">
              <w:t>Within six months of completing construction, appoint a suitably qualified acoustic consultant to undertake commissioning noise measurements of the new 500kV terminal station near Bulgana and connection to Sydenham terminal station, following completion of the Project works, to assess levels with respect to the EPRs and to identify and implement contingency measures if the requirements in the EPRs are not met.</w:t>
            </w:r>
          </w:p>
        </w:tc>
      </w:tr>
      <w:tr w:rsidR="00160011" w:rsidRPr="00160011" w14:paraId="0E345813" w14:textId="77777777" w:rsidTr="00AB5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8" w:space="0" w:color="FFFFFF" w:themeColor="background2"/>
              <w:left w:val="nil"/>
              <w:bottom w:val="nil"/>
              <w:right w:val="nil"/>
            </w:tcBorders>
            <w:hideMark/>
          </w:tcPr>
          <w:p w14:paraId="7CD34C64" w14:textId="77777777" w:rsidR="00160011" w:rsidRPr="00160011" w:rsidRDefault="00160011" w:rsidP="00160011">
            <w:pPr>
              <w:spacing w:after="40"/>
              <w:rPr>
                <w:sz w:val="16"/>
                <w:szCs w:val="16"/>
              </w:rPr>
            </w:pPr>
            <w:r w:rsidRPr="00160011">
              <w:rPr>
                <w:sz w:val="16"/>
                <w:szCs w:val="16"/>
              </w:rPr>
              <w:t xml:space="preserve">EPR </w:t>
            </w:r>
            <w:r>
              <w:rPr>
                <w:sz w:val="16"/>
                <w:szCs w:val="16"/>
              </w:rPr>
              <w:t>NV</w:t>
            </w:r>
            <w:r w:rsidRPr="00160011">
              <w:rPr>
                <w:sz w:val="16"/>
                <w:szCs w:val="16"/>
              </w:rPr>
              <w:t>6</w:t>
            </w:r>
          </w:p>
        </w:tc>
        <w:tc>
          <w:tcPr>
            <w:tcW w:w="0" w:type="pct"/>
            <w:tcBorders>
              <w:top w:val="single" w:sz="8" w:space="0" w:color="FFFFFF" w:themeColor="background2"/>
              <w:left w:val="nil"/>
              <w:bottom w:val="nil"/>
              <w:right w:val="nil"/>
            </w:tcBorders>
            <w:hideMark/>
          </w:tcPr>
          <w:p w14:paraId="51269D07" w14:textId="77777777" w:rsidR="00160011" w:rsidRPr="00D3354D" w:rsidRDefault="00160011" w:rsidP="00D3354D">
            <w:pPr>
              <w:pStyle w:val="TableText"/>
              <w:keepNext/>
              <w:keepLines/>
              <w:cnfStyle w:val="000000010000" w:firstRow="0" w:lastRow="0" w:firstColumn="0" w:lastColumn="0" w:oddVBand="0" w:evenVBand="0" w:oddHBand="0" w:evenHBand="1" w:firstRowFirstColumn="0" w:firstRowLastColumn="0" w:lastRowFirstColumn="0" w:lastRowLastColumn="0"/>
              <w:rPr>
                <w:b/>
                <w:bCs/>
              </w:rPr>
            </w:pPr>
            <w:r w:rsidRPr="00D3354D">
              <w:rPr>
                <w:b/>
                <w:bCs/>
              </w:rPr>
              <w:t xml:space="preserve">Minimise the impact of noise from maintenance activities </w:t>
            </w:r>
          </w:p>
          <w:p w14:paraId="5162E365" w14:textId="77777777" w:rsidR="00160011" w:rsidRDefault="00956935" w:rsidP="00D3354D">
            <w:pPr>
              <w:pStyle w:val="TableNumbers"/>
              <w:keepNext/>
              <w:keepLines/>
              <w:numPr>
                <w:ilvl w:val="0"/>
                <w:numId w:val="106"/>
              </w:numPr>
              <w:cnfStyle w:val="000000010000" w:firstRow="0" w:lastRow="0" w:firstColumn="0" w:lastColumn="0" w:oddVBand="0" w:evenVBand="0" w:oddHBand="0" w:evenHBand="1" w:firstRowFirstColumn="0" w:firstRowLastColumn="0" w:lastRowFirstColumn="0" w:lastRowLastColumn="0"/>
            </w:pPr>
            <w:r w:rsidRPr="00956935">
              <w:t>Develop and implement measures to avoid and minimise noise emissions during operation as follows:</w:t>
            </w:r>
          </w:p>
          <w:p w14:paraId="59BA68F7" w14:textId="77777777" w:rsidR="00956935" w:rsidRPr="0090175B" w:rsidRDefault="00956935" w:rsidP="0090175B">
            <w:pPr>
              <w:pStyle w:val="Tablenumbers2"/>
              <w:numPr>
                <w:ilvl w:val="0"/>
                <w:numId w:val="127"/>
              </w:numPr>
              <w:ind w:left="568" w:hanging="284"/>
              <w:cnfStyle w:val="000000010000" w:firstRow="0" w:lastRow="0" w:firstColumn="0" w:lastColumn="0" w:oddVBand="0" w:evenVBand="0" w:oddHBand="0" w:evenHBand="1" w:firstRowFirstColumn="0" w:firstRowLastColumn="0" w:lastRowFirstColumn="0" w:lastRowLastColumn="0"/>
            </w:pPr>
            <w:r w:rsidRPr="0090175B">
              <w:t xml:space="preserve">Prior to commencing maintenance activities, prepare and implement measures </w:t>
            </w:r>
            <w:r w:rsidR="48446C3B" w:rsidRPr="0090175B">
              <w:t xml:space="preserve">to undertake the activities </w:t>
            </w:r>
            <w:r w:rsidRPr="0090175B">
              <w:t>to avoid or, where not possible to avoid, minimise noise so far as reasonably practicable.</w:t>
            </w:r>
          </w:p>
          <w:p w14:paraId="5F59AC50" w14:textId="77777777" w:rsidR="00956935" w:rsidRPr="009A69CF" w:rsidRDefault="00853B95" w:rsidP="0090175B">
            <w:pPr>
              <w:pStyle w:val="Tablenumbers2"/>
              <w:ind w:left="568" w:hanging="284"/>
              <w:cnfStyle w:val="000000010000" w:firstRow="0" w:lastRow="0" w:firstColumn="0" w:lastColumn="0" w:oddVBand="0" w:evenVBand="0" w:oddHBand="0" w:evenHBand="1" w:firstRowFirstColumn="0" w:firstRowLastColumn="0" w:lastRowFirstColumn="0" w:lastRowLastColumn="0"/>
            </w:pPr>
            <w:r w:rsidRPr="009A69CF">
              <w:t>Restrict inspections and maintenance to the hours of 7am to 6pm Monday to Saturday and 9am to 6pm on Sunday and public holidays where reasonably practicable.</w:t>
            </w:r>
          </w:p>
        </w:tc>
      </w:tr>
    </w:tbl>
    <w:p w14:paraId="092390AC" w14:textId="77777777" w:rsidR="00250EA2" w:rsidRDefault="00210354" w:rsidP="00D3354D">
      <w:pPr>
        <w:spacing w:before="240"/>
      </w:pPr>
      <w:r w:rsidRPr="00210354">
        <w:t>Other EPRs contribute to a reduction in the magnitude, extent and duration of impacts for</w:t>
      </w:r>
      <w:r>
        <w:t xml:space="preserve"> noise and vibration</w:t>
      </w:r>
      <w:r w:rsidR="00515147">
        <w:t xml:space="preserve"> values.</w:t>
      </w:r>
      <w:r>
        <w:t xml:space="preserve"> A</w:t>
      </w:r>
      <w:r w:rsidR="00C8103F">
        <w:t xml:space="preserve">dditional </w:t>
      </w:r>
      <w:r w:rsidR="00250EA2">
        <w:t>EPR</w:t>
      </w:r>
      <w:r>
        <w:t>s related to noise and vibration include:</w:t>
      </w:r>
    </w:p>
    <w:p w14:paraId="3471B9B4" w14:textId="77777777" w:rsidR="00AB0029" w:rsidRDefault="00AB0029">
      <w:pPr>
        <w:pStyle w:val="ListBullet"/>
      </w:pPr>
      <w:r>
        <w:t xml:space="preserve">EPR EM5 – Develop and implement a Communications and Stakeholder Engagement Management Plan </w:t>
      </w:r>
    </w:p>
    <w:p w14:paraId="09EDF01B" w14:textId="77777777" w:rsidR="002E2684" w:rsidRDefault="002E2684" w:rsidP="00F65F91">
      <w:pPr>
        <w:pStyle w:val="ListBullet"/>
      </w:pPr>
      <w:r>
        <w:t>EPR EM</w:t>
      </w:r>
      <w:r w:rsidR="00AB0029">
        <w:t>11</w:t>
      </w:r>
      <w:r>
        <w:t xml:space="preserve"> </w:t>
      </w:r>
      <w:r w:rsidR="004E0D31">
        <w:t>–</w:t>
      </w:r>
      <w:r>
        <w:t xml:space="preserve"> </w:t>
      </w:r>
      <w:r w:rsidR="00C21826" w:rsidRPr="00C21826">
        <w:t>Develop and implement a Decommissioning Management Plan</w:t>
      </w:r>
      <w:r w:rsidR="00F82BF4">
        <w:t>.</w:t>
      </w:r>
      <w:r w:rsidR="00C21826" w:rsidRPr="00C21826" w:rsidDel="00C21826">
        <w:t xml:space="preserve"> </w:t>
      </w:r>
    </w:p>
    <w:p w14:paraId="0820FAC1" w14:textId="77777777" w:rsidR="00401BDC" w:rsidRDefault="00E04405" w:rsidP="000E2D78">
      <w:r w:rsidRPr="00B41209">
        <w:t xml:space="preserve">Refer to </w:t>
      </w:r>
      <w:r w:rsidRPr="00B41209">
        <w:rPr>
          <w:b/>
          <w:bCs/>
        </w:rPr>
        <w:t>Chapter 29: Environmental Management Framework</w:t>
      </w:r>
      <w:r w:rsidRPr="00B41209">
        <w:t xml:space="preserve"> for full detail</w:t>
      </w:r>
      <w:r w:rsidR="00A571F3">
        <w:t xml:space="preserve"> of th</w:t>
      </w:r>
      <w:r w:rsidR="00203028">
        <w:t>ese</w:t>
      </w:r>
      <w:r w:rsidR="00A571F3">
        <w:t xml:space="preserve"> EPR</w:t>
      </w:r>
      <w:r w:rsidR="00203028">
        <w:t>s</w:t>
      </w:r>
      <w:r w:rsidRPr="00B41209">
        <w:t xml:space="preserve">. </w:t>
      </w:r>
    </w:p>
    <w:p w14:paraId="74406167" w14:textId="77777777" w:rsidR="00E54F52" w:rsidDel="002873DC" w:rsidRDefault="00E54F52" w:rsidP="000E2D78">
      <w:r w:rsidRPr="0032717A">
        <w:t xml:space="preserve">The draft Incorporated Document </w:t>
      </w:r>
      <w:r>
        <w:t>was</w:t>
      </w:r>
      <w:r w:rsidRPr="0032717A">
        <w:t xml:space="preserve"> informed by the EPRs and includes conditions to avoid, minimise and manage impacts associated with the </w:t>
      </w:r>
      <w:r w:rsidR="005234AC">
        <w:t xml:space="preserve">development of </w:t>
      </w:r>
      <w:r w:rsidRPr="0032717A">
        <w:t xml:space="preserve">workforce accommodation facilities. For noise and vibration, this includes a requirement to manage the risk of noise and vibration from the workforce accommodation facilities in accordance with </w:t>
      </w:r>
      <w:r w:rsidR="00B7371F" w:rsidRPr="44E2A961">
        <w:t>a Construction Environmental Management Plan and relevant EPA publications for noise and vibration</w:t>
      </w:r>
      <w:r w:rsidRPr="0032717A">
        <w:t>.</w:t>
      </w:r>
    </w:p>
    <w:p w14:paraId="64E59B76" w14:textId="77777777" w:rsidR="00C4182E" w:rsidRPr="005D79C7" w:rsidRDefault="298F30AA" w:rsidP="4BF281E8">
      <w:r w:rsidRPr="44E2A961">
        <w:t>Noise and vibration monitoring will be undertaken as required by the CNVMP</w:t>
      </w:r>
      <w:r w:rsidR="3C27BA69" w:rsidRPr="44E2A961">
        <w:t xml:space="preserve"> and Decommissioning Management Plan</w:t>
      </w:r>
      <w:r w:rsidRPr="44E2A961">
        <w:t xml:space="preserve">. </w:t>
      </w:r>
      <w:r w:rsidR="545DF87D" w:rsidRPr="44E2A961">
        <w:t>M</w:t>
      </w:r>
      <w:r w:rsidR="2BCC0BBF" w:rsidRPr="44E2A961">
        <w:t xml:space="preserve">onitoring </w:t>
      </w:r>
      <w:r w:rsidR="545DF87D" w:rsidRPr="44E2A961">
        <w:t xml:space="preserve">will </w:t>
      </w:r>
      <w:r w:rsidR="4067958C" w:rsidRPr="44E2A961">
        <w:t>aim to validate</w:t>
      </w:r>
      <w:r w:rsidR="3381D9BB" w:rsidRPr="44E2A961">
        <w:t xml:space="preserve"> </w:t>
      </w:r>
      <w:r w:rsidR="0FB7382F" w:rsidRPr="44E2A961">
        <w:t xml:space="preserve">the predictions of the digital noise model </w:t>
      </w:r>
      <w:r w:rsidR="4067958C" w:rsidRPr="44E2A961">
        <w:t xml:space="preserve">in areas </w:t>
      </w:r>
      <w:r w:rsidR="0FB7382F" w:rsidRPr="44E2A961">
        <w:t xml:space="preserve">where </w:t>
      </w:r>
      <w:r w:rsidR="2BCC0BBF" w:rsidRPr="44E2A961">
        <w:t xml:space="preserve">there is </w:t>
      </w:r>
      <w:r w:rsidR="0FB7382F" w:rsidRPr="44E2A961">
        <w:t>a risk of harm to human health or the environment</w:t>
      </w:r>
      <w:r w:rsidR="2BCC0BBF" w:rsidRPr="44E2A961">
        <w:t>,</w:t>
      </w:r>
      <w:r w:rsidR="0FB7382F" w:rsidRPr="44E2A961">
        <w:t xml:space="preserve"> </w:t>
      </w:r>
      <w:r w:rsidR="2BCC0BBF" w:rsidRPr="44E2A961">
        <w:t>assess</w:t>
      </w:r>
      <w:r w:rsidR="0CA8E363" w:rsidRPr="44E2A961">
        <w:t xml:space="preserve"> the effectiveness of management measures,</w:t>
      </w:r>
      <w:r w:rsidR="2084EFE7" w:rsidRPr="44E2A961">
        <w:t xml:space="preserve"> and </w:t>
      </w:r>
      <w:r w:rsidR="07B776F7" w:rsidRPr="44E2A961">
        <w:t>confirm that</w:t>
      </w:r>
      <w:r w:rsidR="4CB6D3AD" w:rsidRPr="44E2A961">
        <w:t xml:space="preserve"> </w:t>
      </w:r>
      <w:r w:rsidR="0CA8E363" w:rsidRPr="44E2A961">
        <w:t xml:space="preserve">noise and vibration </w:t>
      </w:r>
      <w:r w:rsidR="2BCC0BBF" w:rsidRPr="44E2A961">
        <w:t xml:space="preserve">generation </w:t>
      </w:r>
      <w:r w:rsidR="0CA8E363" w:rsidRPr="44E2A961">
        <w:t xml:space="preserve">has been minimised to </w:t>
      </w:r>
      <w:r w:rsidR="2BCC0BBF" w:rsidRPr="44E2A961">
        <w:t xml:space="preserve">the extent </w:t>
      </w:r>
      <w:r w:rsidR="0CA8E363" w:rsidRPr="44E2A961">
        <w:t>practicable</w:t>
      </w:r>
      <w:r w:rsidR="2084EFE7" w:rsidRPr="44E2A961">
        <w:t xml:space="preserve">. </w:t>
      </w:r>
      <w:r w:rsidR="2BCC0BBF" w:rsidRPr="44E2A961">
        <w:t xml:space="preserve">Additionally, if work is required outside of normal working hours, extra </w:t>
      </w:r>
      <w:r w:rsidR="7D6008DD" w:rsidRPr="44E2A961">
        <w:t xml:space="preserve">noise monitoring will be undertaken to </w:t>
      </w:r>
      <w:r w:rsidR="2DFA12FD" w:rsidRPr="44E2A961">
        <w:t>verify</w:t>
      </w:r>
      <w:r w:rsidR="7D6008DD" w:rsidRPr="44E2A961">
        <w:t xml:space="preserve"> noise predictions</w:t>
      </w:r>
      <w:r w:rsidR="078BE62D" w:rsidRPr="44E2A961">
        <w:t xml:space="preserve"> and confirm that appropriate management measures have been </w:t>
      </w:r>
      <w:r w:rsidR="6F92607E" w:rsidRPr="44E2A961">
        <w:t>implemented</w:t>
      </w:r>
      <w:r w:rsidR="7D6008DD" w:rsidRPr="44E2A961">
        <w:t xml:space="preserve">. </w:t>
      </w:r>
    </w:p>
    <w:p w14:paraId="5789DF33" w14:textId="77777777" w:rsidR="00055E87" w:rsidRDefault="005D79C7" w:rsidP="00CD04AF">
      <w:r w:rsidRPr="005D79C7">
        <w:t>The</w:t>
      </w:r>
      <w:r w:rsidR="00830F68">
        <w:t xml:space="preserve"> objectives of</w:t>
      </w:r>
      <w:r w:rsidRPr="005D79C7">
        <w:t xml:space="preserve"> proposed monitoring programs for the Project</w:t>
      </w:r>
      <w:r w:rsidR="00160011">
        <w:t xml:space="preserve"> </w:t>
      </w:r>
      <w:r w:rsidR="00186BC6">
        <w:t>required by the</w:t>
      </w:r>
      <w:r w:rsidR="00160011">
        <w:t xml:space="preserve"> EPRs</w:t>
      </w:r>
      <w:r w:rsidRPr="005D79C7">
        <w:t xml:space="preserve"> are </w:t>
      </w:r>
      <w:r w:rsidR="00186BC6">
        <w:t>outlined</w:t>
      </w:r>
      <w:r w:rsidRPr="005D79C7">
        <w:t xml:space="preserve"> in </w:t>
      </w:r>
      <w:r w:rsidRPr="005D79C7">
        <w:rPr>
          <w:b/>
          <w:bCs/>
        </w:rPr>
        <w:t xml:space="preserve">Chapter </w:t>
      </w:r>
      <w:r w:rsidR="00240F09">
        <w:rPr>
          <w:b/>
          <w:bCs/>
        </w:rPr>
        <w:t>29</w:t>
      </w:r>
      <w:r w:rsidRPr="005D79C7">
        <w:rPr>
          <w:b/>
          <w:bCs/>
        </w:rPr>
        <w:t xml:space="preserve">: Environmental </w:t>
      </w:r>
      <w:r w:rsidR="00D32F57">
        <w:rPr>
          <w:b/>
          <w:bCs/>
        </w:rPr>
        <w:t>M</w:t>
      </w:r>
      <w:r w:rsidR="007B740E" w:rsidRPr="005D79C7">
        <w:rPr>
          <w:b/>
          <w:bCs/>
        </w:rPr>
        <w:t xml:space="preserve">anagement </w:t>
      </w:r>
      <w:r w:rsidR="00D32F57">
        <w:rPr>
          <w:b/>
          <w:bCs/>
        </w:rPr>
        <w:t>F</w:t>
      </w:r>
      <w:r w:rsidR="007B740E" w:rsidRPr="005D79C7">
        <w:rPr>
          <w:b/>
          <w:bCs/>
        </w:rPr>
        <w:t>ramework</w:t>
      </w:r>
      <w:r w:rsidRPr="005D79C7">
        <w:rPr>
          <w:b/>
          <w:bCs/>
        </w:rPr>
        <w:t>.</w:t>
      </w:r>
      <w:r w:rsidRPr="005D79C7">
        <w:t xml:space="preserve"> </w:t>
      </w:r>
    </w:p>
    <w:p w14:paraId="5F447F7E" w14:textId="77777777" w:rsidR="00055E87" w:rsidRDefault="00055E87">
      <w:pPr>
        <w:spacing w:after="160"/>
      </w:pPr>
    </w:p>
    <w:p w14:paraId="61DBE80D" w14:textId="77777777" w:rsidR="00EC151C" w:rsidRDefault="00793342" w:rsidP="00055E87">
      <w:pPr>
        <w:pStyle w:val="Heading2"/>
      </w:pPr>
      <w:bookmarkStart w:id="30" w:name="_Toc201048356"/>
      <w:r w:rsidRPr="44E2A961">
        <w:lastRenderedPageBreak/>
        <w:t>Summary of r</w:t>
      </w:r>
      <w:r w:rsidR="0050646D" w:rsidRPr="44E2A961">
        <w:t>esidual impacts</w:t>
      </w:r>
      <w:bookmarkEnd w:id="30"/>
      <w:r w:rsidR="0050646D" w:rsidRPr="44E2A961">
        <w:t xml:space="preserve"> </w:t>
      </w:r>
    </w:p>
    <w:p w14:paraId="4C622E69" w14:textId="77777777" w:rsidR="00186BC6" w:rsidRDefault="00186BC6" w:rsidP="00055E87">
      <w:pPr>
        <w:keepNext/>
        <w:keepLines/>
      </w:pPr>
      <w:r>
        <w:t>With the application of the EPR’s, residual impacts associated with noise and vibration are considered to be minor</w:t>
      </w:r>
      <w:r w:rsidR="00A1683D">
        <w:t>:</w:t>
      </w:r>
    </w:p>
    <w:p w14:paraId="6D9B5D5D" w14:textId="23606618" w:rsidR="00662765" w:rsidRPr="00136C85" w:rsidRDefault="2DCB95A0" w:rsidP="00055E87">
      <w:pPr>
        <w:pStyle w:val="ListBullet"/>
        <w:keepNext/>
        <w:keepLines/>
      </w:pPr>
      <w:r w:rsidRPr="44E2A961">
        <w:t xml:space="preserve">Residual impacts to </w:t>
      </w:r>
      <w:r w:rsidR="3B5B00E7" w:rsidRPr="44E2A961">
        <w:t xml:space="preserve">the noise and vibration </w:t>
      </w:r>
      <w:r w:rsidR="2B2DF321" w:rsidRPr="44E2A961">
        <w:t>ambient</w:t>
      </w:r>
      <w:r w:rsidR="3B5B00E7" w:rsidRPr="44E2A961">
        <w:t xml:space="preserve"> environment</w:t>
      </w:r>
      <w:r w:rsidR="2AEA47E6" w:rsidRPr="44E2A961">
        <w:t xml:space="preserve"> due to construction activities a</w:t>
      </w:r>
      <w:r w:rsidR="42994EE5" w:rsidRPr="44E2A961">
        <w:t xml:space="preserve">re </w:t>
      </w:r>
      <w:r w:rsidR="2F5FA36E" w:rsidRPr="44E2A961">
        <w:t>minor</w:t>
      </w:r>
      <w:r w:rsidR="301F8C88" w:rsidRPr="44E2A961">
        <w:t>.</w:t>
      </w:r>
      <w:r w:rsidR="1B7788BC" w:rsidRPr="44E2A961">
        <w:t xml:space="preserve"> At times, </w:t>
      </w:r>
      <w:r w:rsidR="13F93FBD" w:rsidRPr="44E2A961">
        <w:t xml:space="preserve">construction noise will be audible at sensitive </w:t>
      </w:r>
      <w:r w:rsidR="5AD07AD8" w:rsidRPr="44E2A961">
        <w:t>receivers</w:t>
      </w:r>
      <w:r w:rsidR="20EC0714" w:rsidRPr="44E2A961">
        <w:t>,</w:t>
      </w:r>
      <w:r w:rsidR="13F93FBD" w:rsidRPr="44E2A961">
        <w:t xml:space="preserve"> as there are no reasonably practicable measures that can be applied to reduce the noise due to the nature of the works</w:t>
      </w:r>
      <w:r w:rsidR="66256881" w:rsidRPr="44E2A961">
        <w:t xml:space="preserve">. </w:t>
      </w:r>
      <w:r w:rsidR="3B5D6D1F" w:rsidRPr="44E2A961">
        <w:t>For example, t</w:t>
      </w:r>
      <w:r w:rsidR="66256881" w:rsidRPr="44E2A961">
        <w:t xml:space="preserve">his is the case for </w:t>
      </w:r>
      <w:r w:rsidR="5AD07AD8" w:rsidRPr="44E2A961">
        <w:t>the use of</w:t>
      </w:r>
      <w:r w:rsidR="4715AE15" w:rsidRPr="44E2A961">
        <w:t xml:space="preserve"> a helicopter to </w:t>
      </w:r>
      <w:r w:rsidR="13F93FBD" w:rsidRPr="44E2A961">
        <w:t>string</w:t>
      </w:r>
      <w:r w:rsidR="4715AE15" w:rsidRPr="44E2A961">
        <w:t xml:space="preserve"> transmission </w:t>
      </w:r>
      <w:r w:rsidR="13F93FBD" w:rsidRPr="44E2A961">
        <w:t>lines</w:t>
      </w:r>
      <w:r w:rsidR="24BF9854" w:rsidRPr="44E2A961">
        <w:t xml:space="preserve"> or </w:t>
      </w:r>
      <w:r w:rsidR="3D7A1899" w:rsidRPr="44E2A961">
        <w:t xml:space="preserve">for </w:t>
      </w:r>
      <w:r w:rsidR="24BF9854" w:rsidRPr="44E2A961">
        <w:t>tower construction</w:t>
      </w:r>
      <w:r w:rsidR="4715AE15" w:rsidRPr="44E2A961">
        <w:t xml:space="preserve"> in areas </w:t>
      </w:r>
      <w:r w:rsidR="13F93FBD" w:rsidRPr="44E2A961">
        <w:t xml:space="preserve">where it is not possible to shield the noise source. </w:t>
      </w:r>
      <w:r w:rsidR="2C52F9AB" w:rsidRPr="44E2A961">
        <w:t>However,</w:t>
      </w:r>
      <w:r w:rsidR="2243FDD4" w:rsidRPr="44E2A961">
        <w:t xml:space="preserve"> </w:t>
      </w:r>
      <w:r w:rsidR="13F93FBD" w:rsidRPr="44E2A961">
        <w:t>noise impacts will be limited to relatively short durations (days or weeks) near the transmission line during construction</w:t>
      </w:r>
      <w:r w:rsidR="3B5D6D1F" w:rsidRPr="44E2A961">
        <w:t>,</w:t>
      </w:r>
      <w:r w:rsidR="2749E807" w:rsidRPr="44E2A961">
        <w:t xml:space="preserve"> </w:t>
      </w:r>
      <w:r w:rsidR="3B5D6D1F" w:rsidRPr="44E2A961">
        <w:t xml:space="preserve">while they </w:t>
      </w:r>
      <w:r w:rsidR="2749E807" w:rsidRPr="44E2A961">
        <w:t xml:space="preserve">will </w:t>
      </w:r>
      <w:r w:rsidR="13F93FBD" w:rsidRPr="44E2A961">
        <w:t xml:space="preserve">extend over a period of months at the terminal </w:t>
      </w:r>
      <w:r w:rsidR="6C2CD980" w:rsidRPr="44E2A961">
        <w:t>stations</w:t>
      </w:r>
      <w:r w:rsidR="199257C2" w:rsidRPr="44E2A961">
        <w:t>, they</w:t>
      </w:r>
      <w:r w:rsidR="269173C1" w:rsidRPr="44E2A961">
        <w:t xml:space="preserve"> are </w:t>
      </w:r>
      <w:r w:rsidR="3019A7F4" w:rsidRPr="44E2A961">
        <w:t xml:space="preserve">generally </w:t>
      </w:r>
      <w:r w:rsidR="13F93FBD" w:rsidRPr="44E2A961">
        <w:t>not expected to be significantly higher than the existing ambient environment.</w:t>
      </w:r>
      <w:r w:rsidR="00FC29C0" w:rsidRPr="00FC29C0">
        <w:t xml:space="preserve"> The CNVMP will consider and implement measures to minimise the noise and vibration generated by construction activities (EPRs NV1 and NV3).</w:t>
      </w:r>
    </w:p>
    <w:p w14:paraId="7C59B636" w14:textId="77777777" w:rsidR="00662765" w:rsidRPr="00136C85" w:rsidRDefault="46D04ABE" w:rsidP="4BF281E8">
      <w:pPr>
        <w:pStyle w:val="ListBullet"/>
      </w:pPr>
      <w:r w:rsidRPr="44E2A961">
        <w:t>Residual impacts</w:t>
      </w:r>
      <w:r w:rsidR="301F8C88" w:rsidRPr="44E2A961">
        <w:t xml:space="preserve"> to</w:t>
      </w:r>
      <w:r w:rsidRPr="44E2A961">
        <w:t xml:space="preserve"> </w:t>
      </w:r>
      <w:r w:rsidR="2AEA47E6" w:rsidRPr="44E2A961">
        <w:t xml:space="preserve">the noise and vibration </w:t>
      </w:r>
      <w:r w:rsidR="0939F8A7" w:rsidRPr="44E2A961">
        <w:t xml:space="preserve">ambient </w:t>
      </w:r>
      <w:r w:rsidR="2AEA47E6" w:rsidRPr="44E2A961">
        <w:t>environment due to construction traffic are</w:t>
      </w:r>
      <w:r w:rsidR="009124BE">
        <w:t xml:space="preserve"> </w:t>
      </w:r>
      <w:r w:rsidR="2F5FA36E" w:rsidRPr="44E2A961">
        <w:t>minor</w:t>
      </w:r>
      <w:r w:rsidR="22D86089" w:rsidRPr="44E2A961">
        <w:t>. The</w:t>
      </w:r>
      <w:r w:rsidR="022B23B6" w:rsidRPr="44E2A961">
        <w:t xml:space="preserve"> </w:t>
      </w:r>
      <w:r w:rsidR="74937D37" w:rsidRPr="44E2A961">
        <w:t xml:space="preserve">CNVMP </w:t>
      </w:r>
      <w:r w:rsidR="22D86089" w:rsidRPr="44E2A961">
        <w:t xml:space="preserve">will </w:t>
      </w:r>
      <w:r w:rsidR="74FCBE1E" w:rsidRPr="44E2A961">
        <w:t>consider and implement measures to</w:t>
      </w:r>
      <w:r w:rsidR="1D3835B8" w:rsidRPr="44E2A961">
        <w:t xml:space="preserve"> minimise</w:t>
      </w:r>
      <w:r w:rsidR="74FCBE1E" w:rsidRPr="44E2A961">
        <w:t xml:space="preserve"> the noise and vibration generated by construction traffic</w:t>
      </w:r>
      <w:r w:rsidR="1D3835B8" w:rsidRPr="44E2A961">
        <w:t>, for example through restricting construction traffic to designated roads</w:t>
      </w:r>
      <w:r w:rsidR="00517868">
        <w:t xml:space="preserve"> (EPRs NV1 and NV3)</w:t>
      </w:r>
      <w:r w:rsidR="022B23B6" w:rsidRPr="44E2A961">
        <w:t xml:space="preserve">. </w:t>
      </w:r>
    </w:p>
    <w:p w14:paraId="18B03885" w14:textId="77777777" w:rsidR="00101272" w:rsidRPr="00136C85" w:rsidRDefault="2AEA47E6" w:rsidP="00E870E0">
      <w:pPr>
        <w:pStyle w:val="ListBullet"/>
        <w:keepNext/>
        <w:keepLines/>
      </w:pPr>
      <w:r w:rsidRPr="44E2A961">
        <w:t xml:space="preserve">Residual impacts </w:t>
      </w:r>
      <w:r w:rsidR="301F8C88" w:rsidRPr="44E2A961">
        <w:t xml:space="preserve">to </w:t>
      </w:r>
      <w:r w:rsidRPr="44E2A961">
        <w:t xml:space="preserve">the noise and vibration </w:t>
      </w:r>
      <w:r w:rsidR="6B2FFE00" w:rsidRPr="44E2A961">
        <w:t xml:space="preserve">ambient </w:t>
      </w:r>
      <w:r w:rsidRPr="44E2A961">
        <w:t>environment due to operational Project infrastructure are</w:t>
      </w:r>
      <w:r w:rsidR="301F8C88" w:rsidRPr="44E2A961">
        <w:t xml:space="preserve"> </w:t>
      </w:r>
      <w:r w:rsidR="2F5FA36E" w:rsidRPr="44E2A961">
        <w:t>minor</w:t>
      </w:r>
      <w:r w:rsidR="0F625BB8" w:rsidRPr="44E2A961">
        <w:t>.</w:t>
      </w:r>
      <w:r w:rsidR="7E4375BA" w:rsidRPr="44E2A961">
        <w:t xml:space="preserve"> N</w:t>
      </w:r>
      <w:r w:rsidR="2749E807" w:rsidRPr="44E2A961">
        <w:t>oise from the terminal stations is predicted to comply with the Noise Protocol noise limits at all times of day</w:t>
      </w:r>
      <w:r w:rsidR="7E4375BA" w:rsidRPr="44E2A961">
        <w:t xml:space="preserve"> and i</w:t>
      </w:r>
      <w:r w:rsidR="2749E807" w:rsidRPr="44E2A961">
        <w:t>ntermittent noise from transmission lines arising from specific weather conditions, namely aeolian noise</w:t>
      </w:r>
      <w:r w:rsidR="174343CD" w:rsidRPr="44E2A961">
        <w:t xml:space="preserve"> or corona noise</w:t>
      </w:r>
      <w:r w:rsidR="2749E807" w:rsidRPr="44E2A961">
        <w:t>, will be managed through the application of appropriate design measures</w:t>
      </w:r>
      <w:r w:rsidR="00517868">
        <w:t xml:space="preserve"> (EPR NV4)</w:t>
      </w:r>
      <w:r w:rsidR="2749E807" w:rsidRPr="44E2A961">
        <w:t>.</w:t>
      </w:r>
      <w:r w:rsidR="41D802B3" w:rsidRPr="44E2A961">
        <w:t xml:space="preserve"> No operational vibration impact was predicted as a result of the Project.</w:t>
      </w:r>
      <w:r w:rsidR="0565C3DF" w:rsidRPr="44E2A961">
        <w:t xml:space="preserve"> </w:t>
      </w:r>
    </w:p>
    <w:p w14:paraId="3B750661" w14:textId="77777777" w:rsidR="00101272" w:rsidRDefault="2AEA47E6" w:rsidP="4BF281E8">
      <w:pPr>
        <w:pStyle w:val="ListBullet"/>
      </w:pPr>
      <w:r w:rsidRPr="44E2A961">
        <w:t xml:space="preserve">Residual impacts </w:t>
      </w:r>
      <w:r w:rsidR="301F8C88" w:rsidRPr="44E2A961">
        <w:t xml:space="preserve">to </w:t>
      </w:r>
      <w:r w:rsidRPr="44E2A961">
        <w:t xml:space="preserve">the noise and vibration </w:t>
      </w:r>
      <w:r w:rsidR="058A8881" w:rsidRPr="44E2A961">
        <w:t xml:space="preserve">ambient </w:t>
      </w:r>
      <w:r w:rsidRPr="44E2A961">
        <w:t xml:space="preserve">environment due to operational maintenance of the Project </w:t>
      </w:r>
      <w:r w:rsidR="301F8C88" w:rsidRPr="44E2A961">
        <w:t xml:space="preserve">are </w:t>
      </w:r>
      <w:r w:rsidR="2F5FA36E" w:rsidRPr="44E2A961">
        <w:t>minor</w:t>
      </w:r>
      <w:r w:rsidR="0F625BB8" w:rsidRPr="44E2A961">
        <w:t xml:space="preserve">. </w:t>
      </w:r>
      <w:r w:rsidR="16C6138C" w:rsidRPr="44E2A961">
        <w:t>Noise associated with m</w:t>
      </w:r>
      <w:r w:rsidR="1248FBCD" w:rsidRPr="44E2A961">
        <w:t xml:space="preserve">aintenance activities </w:t>
      </w:r>
      <w:r w:rsidR="469F55EB" w:rsidRPr="44E2A961">
        <w:t>is anticipated</w:t>
      </w:r>
      <w:r w:rsidR="16C6138C" w:rsidRPr="44E2A961">
        <w:t xml:space="preserve"> </w:t>
      </w:r>
      <w:r w:rsidR="5970C119" w:rsidRPr="44E2A961">
        <w:t xml:space="preserve">to </w:t>
      </w:r>
      <w:r w:rsidR="16C6138C" w:rsidRPr="44E2A961">
        <w:t xml:space="preserve">be very infrequent and </w:t>
      </w:r>
      <w:r w:rsidR="75501AF0" w:rsidRPr="44E2A961">
        <w:t xml:space="preserve">will be minimised so far as </w:t>
      </w:r>
      <w:r w:rsidR="4B8C9C53" w:rsidRPr="44E2A961">
        <w:t>reasonably</w:t>
      </w:r>
      <w:r w:rsidR="4820123D" w:rsidRPr="44E2A961">
        <w:t xml:space="preserve"> practicable, for example through the use of </w:t>
      </w:r>
      <w:r w:rsidR="29F40481" w:rsidRPr="44E2A961">
        <w:t>quieter</w:t>
      </w:r>
      <w:r w:rsidR="469F55EB" w:rsidRPr="44E2A961">
        <w:t xml:space="preserve"> equipment such as drones </w:t>
      </w:r>
      <w:r w:rsidR="4820123D" w:rsidRPr="44E2A961">
        <w:t>where possible</w:t>
      </w:r>
      <w:r w:rsidR="00517868">
        <w:t xml:space="preserve"> (EPR NV6)</w:t>
      </w:r>
      <w:r w:rsidR="469F55EB" w:rsidRPr="44E2A961">
        <w:t xml:space="preserve">. </w:t>
      </w:r>
    </w:p>
    <w:p w14:paraId="13829CB2" w14:textId="77777777" w:rsidR="00867674" w:rsidRPr="00591983" w:rsidRDefault="18DC6D0A" w:rsidP="4BF281E8">
      <w:pPr>
        <w:pStyle w:val="ListBullet"/>
      </w:pPr>
      <w:r w:rsidRPr="44E2A961">
        <w:t>Residual impacts to the noise and vibration ambient environment during decommissioning are considered to be the same as for the construction stage. As such, EPRs developed to manage impacts during construction will also be applicable for decommissioning and will be incorporated into the Decommissioning Management Plan</w:t>
      </w:r>
      <w:r w:rsidR="00F020ED">
        <w:t xml:space="preserve"> (EPR EM</w:t>
      </w:r>
      <w:r w:rsidR="00AB0029">
        <w:t>11</w:t>
      </w:r>
      <w:r w:rsidR="00F020ED">
        <w:t>)</w:t>
      </w:r>
      <w:r w:rsidRPr="44E2A961">
        <w:t>.</w:t>
      </w:r>
    </w:p>
    <w:p w14:paraId="14C209E5" w14:textId="77687CE9" w:rsidR="006A63AD" w:rsidRDefault="7852FAF6" w:rsidP="003861FE">
      <w:r>
        <w:t>With the implementation of measures to comply with EPRs</w:t>
      </w:r>
      <w:r w:rsidR="00E54F52">
        <w:t xml:space="preserve"> and the draft Incorporated Document</w:t>
      </w:r>
      <w:r>
        <w:t xml:space="preserve">, </w:t>
      </w:r>
      <w:r w:rsidR="006A58F5">
        <w:t xml:space="preserve">it is considered that the </w:t>
      </w:r>
      <w:r w:rsidR="007F6C74">
        <w:t>P</w:t>
      </w:r>
      <w:r w:rsidR="006A58F5">
        <w:t xml:space="preserve">roject meets the </w:t>
      </w:r>
      <w:r w:rsidR="00264D44">
        <w:t xml:space="preserve">noise and vibration </w:t>
      </w:r>
      <w:r w:rsidR="005152B8">
        <w:t xml:space="preserve">aspects of the </w:t>
      </w:r>
      <w:r w:rsidR="006A58F5">
        <w:t xml:space="preserve">evaluation objective </w:t>
      </w:r>
      <w:r w:rsidR="005152B8">
        <w:t>“</w:t>
      </w:r>
      <w:r w:rsidR="003861FE" w:rsidRPr="000B569F">
        <w:rPr>
          <w:i/>
          <w:iCs/>
        </w:rPr>
        <w:t>Avoid, or minimise where avoidance is not possible, adverse effects for community amenity, health and safety, with regard to construction noise, vibration, dust, lighting, waste, greenhouse gas emissions, transport network, operational noise, fire risk management and electromagnetic radiation</w:t>
      </w:r>
      <w:r w:rsidR="001E6348">
        <w:rPr>
          <w:i/>
          <w:iCs/>
        </w:rPr>
        <w:t>.</w:t>
      </w:r>
      <w:r w:rsidR="005152B8">
        <w:rPr>
          <w:i/>
          <w:iCs/>
        </w:rPr>
        <w:t>”</w:t>
      </w:r>
      <w:r w:rsidR="006A50EC">
        <w:t xml:space="preserve"> Further</w:t>
      </w:r>
      <w:r w:rsidR="00465201">
        <w:t>more</w:t>
      </w:r>
      <w:r w:rsidR="006A50EC">
        <w:t>, th</w:t>
      </w:r>
      <w:r w:rsidR="00761141">
        <w:t>rough the implementation of the EPRs</w:t>
      </w:r>
      <w:r w:rsidR="00465201">
        <w:t>,</w:t>
      </w:r>
      <w:r w:rsidR="00761141">
        <w:t xml:space="preserve"> the Project is expected to meet the requirements of relevant legislation and guidelines designed to protect the health and amenity of residents and communities</w:t>
      </w:r>
      <w:r w:rsidR="002873DC">
        <w:t>, including the GED</w:t>
      </w:r>
      <w:r w:rsidR="00A451FD">
        <w:t>.</w:t>
      </w:r>
    </w:p>
    <w:p w14:paraId="7E8CFBB7" w14:textId="77777777" w:rsidR="006A63AD" w:rsidRDefault="006A63AD">
      <w:pPr>
        <w:spacing w:after="160"/>
      </w:pPr>
      <w:r>
        <w:br w:type="page"/>
      </w:r>
    </w:p>
    <w:p w14:paraId="62AF3A9D" w14:textId="30DA8DE3" w:rsidR="000E21B9" w:rsidRPr="006E2F63" w:rsidRDefault="006A63AD" w:rsidP="003861FE">
      <w:r>
        <w:rPr>
          <w:noProof/>
        </w:rPr>
        <w:lastRenderedPageBreak/>
        <w:drawing>
          <wp:anchor distT="0" distB="0" distL="114300" distR="114300" simplePos="0" relativeHeight="251658244" behindDoc="0" locked="0" layoutInCell="1" allowOverlap="1" wp14:anchorId="4B81F955" wp14:editId="5F1C9D41">
            <wp:simplePos x="0" y="0"/>
            <wp:positionH relativeFrom="column">
              <wp:posOffset>-890905</wp:posOffset>
            </wp:positionH>
            <wp:positionV relativeFrom="paragraph">
              <wp:posOffset>-890905</wp:posOffset>
            </wp:positionV>
            <wp:extent cx="7548924" cy="10677525"/>
            <wp:effectExtent l="0" t="0" r="0" b="0"/>
            <wp:wrapNone/>
            <wp:docPr id="12770097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09741" name="Picture 127700974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6969" cy="10688904"/>
                    </a:xfrm>
                    <a:prstGeom prst="rect">
                      <a:avLst/>
                    </a:prstGeom>
                  </pic:spPr>
                </pic:pic>
              </a:graphicData>
            </a:graphic>
            <wp14:sizeRelH relativeFrom="margin">
              <wp14:pctWidth>0</wp14:pctWidth>
            </wp14:sizeRelH>
            <wp14:sizeRelV relativeFrom="margin">
              <wp14:pctHeight>0</wp14:pctHeight>
            </wp14:sizeRelV>
          </wp:anchor>
        </w:drawing>
      </w:r>
    </w:p>
    <w:sectPr w:rsidR="000E21B9" w:rsidRPr="006E2F63" w:rsidSect="007A799C">
      <w:type w:val="continuous"/>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879B1" w14:textId="77777777" w:rsidR="00414754" w:rsidRDefault="00414754" w:rsidP="00CC6183">
      <w:r>
        <w:separator/>
      </w:r>
    </w:p>
  </w:endnote>
  <w:endnote w:type="continuationSeparator" w:id="0">
    <w:p w14:paraId="14493C22" w14:textId="77777777" w:rsidR="00414754" w:rsidRDefault="00414754" w:rsidP="00CC6183">
      <w:r>
        <w:continuationSeparator/>
      </w:r>
    </w:p>
  </w:endnote>
  <w:endnote w:type="continuationNotice" w:id="1">
    <w:p w14:paraId="5A4072C7" w14:textId="77777777" w:rsidR="00414754" w:rsidRDefault="004147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Light">
    <w:charset w:val="00"/>
    <w:family w:val="swiss"/>
    <w:pitch w:val="variable"/>
    <w:sig w:usb0="A00000EF" w:usb1="0000E0E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D059" w14:textId="787563B3" w:rsidR="00E276CC" w:rsidRDefault="0030503D" w:rsidP="00E276CC">
    <w:pPr>
      <w:pStyle w:val="FooterLeft"/>
      <w:framePr w:wrap="around"/>
    </w:pPr>
    <w:r>
      <w:rPr>
        <w:noProof/>
      </w:rPr>
      <mc:AlternateContent>
        <mc:Choice Requires="wps">
          <w:drawing>
            <wp:anchor distT="0" distB="0" distL="0" distR="0" simplePos="0" relativeHeight="251658241" behindDoc="0" locked="0" layoutInCell="1" allowOverlap="1" wp14:anchorId="4A7EC728" wp14:editId="3E9587C5">
              <wp:simplePos x="635" y="635"/>
              <wp:positionH relativeFrom="page">
                <wp:align>center</wp:align>
              </wp:positionH>
              <wp:positionV relativeFrom="page">
                <wp:align>bottom</wp:align>
              </wp:positionV>
              <wp:extent cx="295910" cy="307975"/>
              <wp:effectExtent l="0" t="0" r="8890" b="0"/>
              <wp:wrapNone/>
              <wp:docPr id="1451267326"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E72AE6C" w14:textId="209A425F"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EC728" id="_x0000_t202" coordsize="21600,21600" o:spt="202" path="m,l,21600r21600,l21600,xe">
              <v:stroke joinstyle="miter"/>
              <v:path gradientshapeok="t" o:connecttype="rect"/>
            </v:shapetype>
            <v:shape id="Text Box 14" o:spid="_x0000_s1035" type="#_x0000_t202" alt="PUBLIC" style="position:absolute;margin-left:0;margin-top:0;width:23.3pt;height:24.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4E72AE6C" w14:textId="209A425F"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9D3831">
      <w:rPr>
        <w:noProof/>
      </w:rPr>
      <w:t>Noise and vibration</w:t>
    </w:r>
    <w:r w:rsidR="00E276CC">
      <w:rPr>
        <w:noProof/>
      </w:rPr>
      <w:fldChar w:fldCharType="end"/>
    </w:r>
    <w:r w:rsidR="00E276CC">
      <w:rPr>
        <w:noProof/>
      </w:rPr>
      <w:t xml:space="preserve"> </w:t>
    </w:r>
  </w:p>
  <w:p w14:paraId="0CBCB8AF" w14:textId="77777777" w:rsidR="00425260" w:rsidRPr="0063022F" w:rsidRDefault="00A464BB" w:rsidP="42174E54">
    <w:pPr>
      <w:pStyle w:val="Footerright"/>
      <w:framePr w:wrap="around"/>
      <w:rPr>
        <w:rStyle w:val="PlaceholderText"/>
        <w:lang w:val="en-US"/>
      </w:rPr>
    </w:pPr>
    <w:sdt>
      <w:sdtPr>
        <w:rPr>
          <w:color w:val="808080"/>
        </w:r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rPr>
          <w:color w:val="6D6868" w:themeColor="accent2"/>
        </w:rPr>
      </w:sdtEndPr>
      <w:sdtContent>
        <w:r w:rsidR="42174E54" w:rsidRPr="42174E54">
          <w:rPr>
            <w:rStyle w:val="PlaceholderText"/>
            <w:lang w:val="en-US"/>
          </w:rPr>
          <w:t>[Date] and</w:t>
        </w:r>
      </w:sdtContent>
    </w:sdt>
    <w:r w:rsidR="42174E54" w:rsidRPr="42174E54">
      <w:rPr>
        <w:lang w:val="en-US"/>
      </w:rPr>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42174E54" w:rsidRPr="42174E54">
          <w:rPr>
            <w:rStyle w:val="PlaceholderText"/>
            <w:lang w:val="en-US"/>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7EE5" w14:textId="2BE9FD9C" w:rsidR="0030503D" w:rsidRDefault="0030503D">
    <w:pPr>
      <w:pStyle w:val="Footer"/>
    </w:pPr>
    <w:r>
      <w:rPr>
        <w:noProof/>
      </w:rPr>
      <mc:AlternateContent>
        <mc:Choice Requires="wps">
          <w:drawing>
            <wp:anchor distT="0" distB="0" distL="0" distR="0" simplePos="0" relativeHeight="251658251" behindDoc="0" locked="0" layoutInCell="1" allowOverlap="1" wp14:anchorId="4AB325D5" wp14:editId="0B72D321">
              <wp:simplePos x="635" y="635"/>
              <wp:positionH relativeFrom="page">
                <wp:align>center</wp:align>
              </wp:positionH>
              <wp:positionV relativeFrom="page">
                <wp:align>bottom</wp:align>
              </wp:positionV>
              <wp:extent cx="295910" cy="307975"/>
              <wp:effectExtent l="0" t="0" r="8890" b="0"/>
              <wp:wrapNone/>
              <wp:docPr id="238391768"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EA1FB73" w14:textId="77381615"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B325D5" id="_x0000_t202" coordsize="21600,21600" o:spt="202" path="m,l,21600r21600,l21600,xe">
              <v:stroke joinstyle="miter"/>
              <v:path gradientshapeok="t" o:connecttype="rect"/>
            </v:shapetype>
            <v:shape id="Text Box 23" o:spid="_x0000_s1044" type="#_x0000_t202" alt="PUBLIC" style="position:absolute;margin-left:0;margin-top:0;width:23.3pt;height:24.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0EA1FB73" w14:textId="77381615"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48436" w14:textId="40FC8B7F" w:rsidR="00403F79" w:rsidRPr="00403F79" w:rsidRDefault="0030503D" w:rsidP="00F65F91">
    <w:pPr>
      <w:pStyle w:val="Footerright"/>
      <w:framePr w:wrap="around"/>
    </w:pPr>
    <w:r>
      <w:rPr>
        <w:noProof/>
      </w:rPr>
      <mc:AlternateContent>
        <mc:Choice Requires="wps">
          <w:drawing>
            <wp:anchor distT="0" distB="0" distL="0" distR="0" simplePos="0" relativeHeight="251658249" behindDoc="0" locked="0" layoutInCell="1" allowOverlap="1" wp14:anchorId="33804F85" wp14:editId="70211D3F">
              <wp:simplePos x="635" y="635"/>
              <wp:positionH relativeFrom="page">
                <wp:align>center</wp:align>
              </wp:positionH>
              <wp:positionV relativeFrom="page">
                <wp:align>bottom</wp:align>
              </wp:positionV>
              <wp:extent cx="295910" cy="307975"/>
              <wp:effectExtent l="0" t="0" r="8890" b="0"/>
              <wp:wrapNone/>
              <wp:docPr id="1842975198"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90B713D" w14:textId="57040BE6"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804F85" id="_x0000_t202" coordsize="21600,21600" o:spt="202" path="m,l,21600r21600,l21600,xe">
              <v:stroke joinstyle="miter"/>
              <v:path gradientshapeok="t" o:connecttype="rect"/>
            </v:shapetype>
            <v:shape id="Text Box 24" o:spid="_x0000_s1045" type="#_x0000_t202" alt="PUBLIC" style="position:absolute;left:0;text-align:left;margin-left:0;margin-top:0;width:23.3pt;height:24.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490B713D" w14:textId="57040BE6"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F65F91">
      <w:t>Noise and vibration</w:t>
    </w:r>
    <w:r w:rsidR="00F65F91" w:rsidRPr="00A07355">
      <w:t xml:space="preserve"> </w:t>
    </w:r>
    <w:r w:rsidR="00F65F91">
      <w:t>|</w:t>
    </w:r>
    <w:r w:rsidR="00403F79" w:rsidRPr="00403F79">
      <w:t xml:space="preserve"> </w:t>
    </w:r>
    <w:r w:rsidR="00403F79" w:rsidRPr="00403F79">
      <w:fldChar w:fldCharType="begin"/>
    </w:r>
    <w:r w:rsidR="00403F79" w:rsidRPr="00403F79">
      <w:instrText xml:space="preserve"> PAGE   \* MERGEFORMAT </w:instrText>
    </w:r>
    <w:r w:rsidR="00403F79" w:rsidRPr="00403F79">
      <w:fldChar w:fldCharType="separate"/>
    </w:r>
    <w:r w:rsidR="00403F79" w:rsidRPr="00403F79">
      <w:t>5</w:t>
    </w:r>
    <w:r w:rsidR="00403F79" w:rsidRPr="00403F79">
      <w:fldChar w:fldCharType="end"/>
    </w:r>
    <w:r w:rsidR="00403F79" w:rsidRPr="00403F79">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0397D" w14:textId="585866E9" w:rsidR="0030503D" w:rsidRDefault="0030503D">
    <w:pPr>
      <w:pStyle w:val="Footer"/>
    </w:pPr>
    <w:r>
      <w:rPr>
        <w:noProof/>
      </w:rPr>
      <mc:AlternateContent>
        <mc:Choice Requires="wps">
          <w:drawing>
            <wp:anchor distT="0" distB="0" distL="0" distR="0" simplePos="0" relativeHeight="251658252" behindDoc="0" locked="0" layoutInCell="1" allowOverlap="1" wp14:anchorId="5270EBCF" wp14:editId="1A4A5815">
              <wp:simplePos x="635" y="635"/>
              <wp:positionH relativeFrom="page">
                <wp:align>center</wp:align>
              </wp:positionH>
              <wp:positionV relativeFrom="page">
                <wp:align>bottom</wp:align>
              </wp:positionV>
              <wp:extent cx="295910" cy="307975"/>
              <wp:effectExtent l="0" t="0" r="8890" b="0"/>
              <wp:wrapNone/>
              <wp:docPr id="1024566042"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DC81C8F" w14:textId="40FC64CE"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0EBCF" id="_x0000_t202" coordsize="21600,21600" o:spt="202" path="m,l,21600r21600,l21600,xe">
              <v:stroke joinstyle="miter"/>
              <v:path gradientshapeok="t" o:connecttype="rect"/>
            </v:shapetype>
            <v:shape id="Text Box 22" o:spid="_x0000_s1046" type="#_x0000_t202" alt="PUBLIC" style="position:absolute;margin-left:0;margin-top:0;width:23.3pt;height:24.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3DC81C8F" w14:textId="40FC64CE"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8E5A" w14:textId="0229066D" w:rsidR="00E276CC" w:rsidRDefault="0030503D" w:rsidP="44E2A961">
    <w:pPr>
      <w:pStyle w:val="FooterLeft"/>
      <w:framePr w:wrap="around"/>
      <w:rPr>
        <w:rStyle w:val="PlaceholderText"/>
      </w:rPr>
    </w:pPr>
    <w:r>
      <w:rPr>
        <w:noProof/>
      </w:rPr>
      <mc:AlternateContent>
        <mc:Choice Requires="wps">
          <w:drawing>
            <wp:anchor distT="0" distB="0" distL="0" distR="0" simplePos="0" relativeHeight="251658242" behindDoc="0" locked="0" layoutInCell="1" allowOverlap="1" wp14:anchorId="7AE83905" wp14:editId="03DF37AB">
              <wp:simplePos x="635" y="635"/>
              <wp:positionH relativeFrom="page">
                <wp:align>center</wp:align>
              </wp:positionH>
              <wp:positionV relativeFrom="page">
                <wp:align>bottom</wp:align>
              </wp:positionV>
              <wp:extent cx="295910" cy="307975"/>
              <wp:effectExtent l="0" t="0" r="8890" b="0"/>
              <wp:wrapNone/>
              <wp:docPr id="1837891259"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024AA06" w14:textId="499BA469"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83905" id="_x0000_t202" coordsize="21600,21600" o:spt="202" path="m,l,21600r21600,l21600,xe">
              <v:stroke joinstyle="miter"/>
              <v:path gradientshapeok="t" o:connecttype="rect"/>
            </v:shapetype>
            <v:shape id="Text Box 15" o:spid="_x0000_s1036" type="#_x0000_t202" alt="PUBLIC" style="position:absolute;margin-left:0;margin-top:0;width:23.3pt;height:24.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7024AA06" w14:textId="499BA469"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sdtContent>
        <w:r w:rsidR="44E2A961" w:rsidRPr="44E2A961">
          <w:rPr>
            <w:rStyle w:val="PlaceholderText"/>
          </w:rPr>
          <w:t>[Date] and</w:t>
        </w:r>
      </w:sdtContent>
    </w:sdt>
    <w:r w:rsidR="44E2A961" w:rsidRPr="44E2A961">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44E2A961" w:rsidRPr="44E2A961">
          <w:rPr>
            <w:rStyle w:val="PlaceholderText"/>
          </w:rPr>
          <w:t>[00] linked to document details</w:t>
        </w:r>
      </w:sdtContent>
    </w:sdt>
  </w:p>
  <w:p w14:paraId="3674082F" w14:textId="77777777" w:rsidR="009912CB" w:rsidRPr="00BC4E10" w:rsidRDefault="009D3831" w:rsidP="00E276CC">
    <w:pPr>
      <w:pStyle w:val="Footerright"/>
      <w:framePr w:wrap="around"/>
    </w:pPr>
    <w:fldSimple w:instr="STYLEREF  &quot;Heading 1&quot;  \* MERGEFORMAT">
      <w:r>
        <w:rPr>
          <w:noProof/>
        </w:rPr>
        <w:t>Noise and vibration</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0F0E1" w14:textId="60059A0A" w:rsidR="0030503D" w:rsidRDefault="0030503D">
    <w:pPr>
      <w:pStyle w:val="Footer"/>
    </w:pPr>
    <w:r>
      <w:rPr>
        <w:noProof/>
      </w:rPr>
      <mc:AlternateContent>
        <mc:Choice Requires="wps">
          <w:drawing>
            <wp:anchor distT="0" distB="0" distL="0" distR="0" simplePos="0" relativeHeight="251658250" behindDoc="0" locked="0" layoutInCell="1" allowOverlap="1" wp14:anchorId="51F349BF" wp14:editId="7AC407EB">
              <wp:simplePos x="902525" y="10355283"/>
              <wp:positionH relativeFrom="page">
                <wp:align>center</wp:align>
              </wp:positionH>
              <wp:positionV relativeFrom="page">
                <wp:align>bottom</wp:align>
              </wp:positionV>
              <wp:extent cx="295910" cy="307975"/>
              <wp:effectExtent l="0" t="0" r="8890" b="0"/>
              <wp:wrapNone/>
              <wp:docPr id="1222131730"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086A065" w14:textId="17C40874"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F349BF" id="_x0000_t202" coordsize="21600,21600" o:spt="202" path="m,l,21600r21600,l21600,xe">
              <v:stroke joinstyle="miter"/>
              <v:path gradientshapeok="t" o:connecttype="rect"/>
            </v:shapetype>
            <v:shape id="Text Box 13" o:spid="_x0000_s1037" type="#_x0000_t202" alt="PUBLIC" style="position:absolute;margin-left:0;margin-top:0;width:23.3pt;height:24.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1086A065" w14:textId="17C40874"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329FA" w14:textId="3CF913BA" w:rsidR="007A799C" w:rsidRDefault="0030503D" w:rsidP="007A799C">
    <w:pPr>
      <w:pStyle w:val="FooterLeft"/>
      <w:framePr w:wrap="around"/>
    </w:pPr>
    <w:r>
      <w:rPr>
        <w:noProof/>
      </w:rPr>
      <mc:AlternateContent>
        <mc:Choice Requires="wps">
          <w:drawing>
            <wp:anchor distT="0" distB="0" distL="0" distR="0" simplePos="0" relativeHeight="251658244" behindDoc="0" locked="0" layoutInCell="1" allowOverlap="1" wp14:anchorId="5EB08189" wp14:editId="31A84942">
              <wp:simplePos x="902525" y="10248405"/>
              <wp:positionH relativeFrom="page">
                <wp:align>center</wp:align>
              </wp:positionH>
              <wp:positionV relativeFrom="page">
                <wp:align>bottom</wp:align>
              </wp:positionV>
              <wp:extent cx="295910" cy="307975"/>
              <wp:effectExtent l="0" t="0" r="8890" b="0"/>
              <wp:wrapNone/>
              <wp:docPr id="462178462"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556ABFC" w14:textId="7910C1DA"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B08189" id="_x0000_t202" coordsize="21600,21600" o:spt="202" path="m,l,21600r21600,l21600,xe">
              <v:stroke joinstyle="miter"/>
              <v:path gradientshapeok="t" o:connecttype="rect"/>
            </v:shapetype>
            <v:shape id="Text Box 17" o:spid="_x0000_s1038" type="#_x0000_t202" alt="PUBLIC" style="position:absolute;margin-left:0;margin-top:0;width:23.3pt;height:24.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5556ABFC" w14:textId="7910C1DA"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7A799C" w:rsidRPr="00BC4E10">
      <w:fldChar w:fldCharType="begin"/>
    </w:r>
    <w:r w:rsidR="007A799C" w:rsidRPr="00BC4E10">
      <w:instrText xml:space="preserve"> PAGE   \* MERGEFORMAT </w:instrText>
    </w:r>
    <w:r w:rsidR="007A799C" w:rsidRPr="00BC4E10">
      <w:fldChar w:fldCharType="separate"/>
    </w:r>
    <w:r w:rsidR="007A799C">
      <w:t>1-6</w:t>
    </w:r>
    <w:r w:rsidR="007A799C" w:rsidRPr="00BC4E10">
      <w:fldChar w:fldCharType="end"/>
    </w:r>
    <w:r w:rsidR="007A799C">
      <w:t xml:space="preserve"> | </w:t>
    </w:r>
    <w:r w:rsidR="007A799C">
      <w:rPr>
        <w:noProof/>
      </w:rPr>
      <w:fldChar w:fldCharType="begin"/>
    </w:r>
    <w:r w:rsidR="007A799C">
      <w:rPr>
        <w:noProof/>
      </w:rPr>
      <w:instrText xml:space="preserve"> STYLEREF  "Heading 1"  \* MERGEFORMAT </w:instrText>
    </w:r>
    <w:r w:rsidR="007A799C">
      <w:rPr>
        <w:noProof/>
      </w:rPr>
      <w:fldChar w:fldCharType="separate"/>
    </w:r>
    <w:r w:rsidR="00A464BB">
      <w:rPr>
        <w:noProof/>
      </w:rPr>
      <w:t>Noise and vibration</w:t>
    </w:r>
    <w:r w:rsidR="007A799C">
      <w:rPr>
        <w:noProof/>
      </w:rPr>
      <w:fldChar w:fldCharType="end"/>
    </w:r>
    <w:r w:rsidR="007A799C">
      <w:rPr>
        <w:noProof/>
      </w:rPr>
      <w:t xml:space="preserve"> </w:t>
    </w:r>
  </w:p>
  <w:p w14:paraId="2A0E4AF1" w14:textId="77777777" w:rsidR="003F344E" w:rsidRPr="00661E4E" w:rsidRDefault="003F344E" w:rsidP="00661E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EEC84" w14:textId="007E0BE7" w:rsidR="003F344E" w:rsidRPr="00A07355" w:rsidRDefault="0030503D" w:rsidP="00F65F91">
    <w:pPr>
      <w:pStyle w:val="Footerright"/>
      <w:framePr w:wrap="around"/>
    </w:pPr>
    <w:r>
      <w:rPr>
        <w:noProof/>
      </w:rPr>
      <mc:AlternateContent>
        <mc:Choice Requires="wps">
          <w:drawing>
            <wp:anchor distT="0" distB="0" distL="0" distR="0" simplePos="0" relativeHeight="251658245" behindDoc="0" locked="0" layoutInCell="1" allowOverlap="1" wp14:anchorId="7E9B3B1C" wp14:editId="1C551E90">
              <wp:simplePos x="3776353" y="10248405"/>
              <wp:positionH relativeFrom="page">
                <wp:align>center</wp:align>
              </wp:positionH>
              <wp:positionV relativeFrom="page">
                <wp:align>bottom</wp:align>
              </wp:positionV>
              <wp:extent cx="295910" cy="307975"/>
              <wp:effectExtent l="0" t="0" r="8890" b="0"/>
              <wp:wrapNone/>
              <wp:docPr id="1689283332"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65ECFC5" w14:textId="7E556811"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9B3B1C" id="_x0000_t202" coordsize="21600,21600" o:spt="202" path="m,l,21600r21600,l21600,xe">
              <v:stroke joinstyle="miter"/>
              <v:path gradientshapeok="t" o:connecttype="rect"/>
            </v:shapetype>
            <v:shape id="Text Box 18" o:spid="_x0000_s1039" type="#_x0000_t202" alt="PUBLIC" style="position:absolute;left:0;text-align:left;margin-left:0;margin-top:0;width:23.3pt;height:24.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065ECFC5" w14:textId="7E556811"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F65F91">
      <w:t>Noise and vibration</w:t>
    </w:r>
    <w:r w:rsidR="003F344E" w:rsidRPr="00A07355">
      <w:t xml:space="preserve"> </w:t>
    </w:r>
    <w:r w:rsidR="00F65F91">
      <w:t>|</w:t>
    </w:r>
    <w:r w:rsidR="003F344E" w:rsidRPr="00A07355">
      <w:fldChar w:fldCharType="begin"/>
    </w:r>
    <w:r w:rsidR="003F344E" w:rsidRPr="00A07355">
      <w:instrText xml:space="preserve"> PAGE   \* MERGEFORMAT </w:instrText>
    </w:r>
    <w:r w:rsidR="003F344E" w:rsidRPr="00A07355">
      <w:fldChar w:fldCharType="separate"/>
    </w:r>
    <w:r w:rsidR="003F344E" w:rsidRPr="00A07355">
      <w:t>17</w:t>
    </w:r>
    <w:r w:rsidR="003F344E" w:rsidRPr="00A07355">
      <w:fldChar w:fldCharType="end"/>
    </w:r>
    <w:r w:rsidR="00403F79">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073B" w14:textId="07A3B0BB" w:rsidR="00084150" w:rsidRDefault="0030503D">
    <w:pPr>
      <w:pStyle w:val="Footer"/>
    </w:pPr>
    <w:r>
      <w:rPr>
        <w:noProof/>
      </w:rPr>
      <mc:AlternateContent>
        <mc:Choice Requires="wps">
          <w:drawing>
            <wp:anchor distT="0" distB="0" distL="0" distR="0" simplePos="0" relativeHeight="251658243" behindDoc="0" locked="0" layoutInCell="1" allowOverlap="1" wp14:anchorId="2DBFB22D" wp14:editId="016418DE">
              <wp:simplePos x="635" y="635"/>
              <wp:positionH relativeFrom="page">
                <wp:align>center</wp:align>
              </wp:positionH>
              <wp:positionV relativeFrom="page">
                <wp:align>bottom</wp:align>
              </wp:positionV>
              <wp:extent cx="295910" cy="307975"/>
              <wp:effectExtent l="0" t="0" r="8890" b="0"/>
              <wp:wrapNone/>
              <wp:docPr id="441074022"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9E87A87" w14:textId="06B13A61"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BFB22D" id="_x0000_t202" coordsize="21600,21600" o:spt="202" path="m,l,21600r21600,l21600,xe">
              <v:stroke joinstyle="miter"/>
              <v:path gradientshapeok="t" o:connecttype="rect"/>
            </v:shapetype>
            <v:shape id="Text Box 16" o:spid="_x0000_s1040" type="#_x0000_t202" alt="PUBLIC" style="position:absolute;margin-left:0;margin-top:0;width:23.3pt;height:24.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19E87A87" w14:textId="06B13A61"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9FA8" w14:textId="3769771D" w:rsidR="007A799C" w:rsidRDefault="0030503D" w:rsidP="007A799C">
    <w:pPr>
      <w:pStyle w:val="FooterLeft"/>
      <w:framePr w:wrap="around"/>
    </w:pPr>
    <w:r>
      <w:rPr>
        <w:noProof/>
      </w:rPr>
      <mc:AlternateContent>
        <mc:Choice Requires="wps">
          <w:drawing>
            <wp:anchor distT="0" distB="0" distL="0" distR="0" simplePos="0" relativeHeight="251658247" behindDoc="0" locked="0" layoutInCell="1" allowOverlap="1" wp14:anchorId="5EF845A9" wp14:editId="49C16358">
              <wp:simplePos x="635" y="635"/>
              <wp:positionH relativeFrom="page">
                <wp:align>center</wp:align>
              </wp:positionH>
              <wp:positionV relativeFrom="page">
                <wp:align>bottom</wp:align>
              </wp:positionV>
              <wp:extent cx="295910" cy="307975"/>
              <wp:effectExtent l="0" t="0" r="8890" b="0"/>
              <wp:wrapNone/>
              <wp:docPr id="498437617"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F82AB85" w14:textId="32FAF7A4"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F845A9" id="_x0000_t202" coordsize="21600,21600" o:spt="202" path="m,l,21600r21600,l21600,xe">
              <v:stroke joinstyle="miter"/>
              <v:path gradientshapeok="t" o:connecttype="rect"/>
            </v:shapetype>
            <v:shape id="Text Box 20" o:spid="_x0000_s1041" type="#_x0000_t202" alt="PUBLIC" style="position:absolute;margin-left:0;margin-top:0;width:23.3pt;height:24.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5F82AB85" w14:textId="32FAF7A4"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7A799C" w:rsidRPr="00BC4E10">
      <w:fldChar w:fldCharType="begin"/>
    </w:r>
    <w:r w:rsidR="007A799C" w:rsidRPr="00BC4E10">
      <w:instrText xml:space="preserve"> PAGE   \* MERGEFORMAT </w:instrText>
    </w:r>
    <w:r w:rsidR="007A799C" w:rsidRPr="00BC4E10">
      <w:fldChar w:fldCharType="separate"/>
    </w:r>
    <w:r w:rsidR="007A799C">
      <w:t>1-6</w:t>
    </w:r>
    <w:r w:rsidR="007A799C" w:rsidRPr="00BC4E10">
      <w:fldChar w:fldCharType="end"/>
    </w:r>
    <w:r w:rsidR="007A799C">
      <w:t xml:space="preserve"> | </w:t>
    </w:r>
    <w:r w:rsidR="007A799C">
      <w:rPr>
        <w:noProof/>
      </w:rPr>
      <w:fldChar w:fldCharType="begin"/>
    </w:r>
    <w:r w:rsidR="007A799C">
      <w:rPr>
        <w:noProof/>
      </w:rPr>
      <w:instrText xml:space="preserve"> STYLEREF  "Heading 1"  \* MERGEFORMAT </w:instrText>
    </w:r>
    <w:r w:rsidR="007A799C">
      <w:rPr>
        <w:noProof/>
      </w:rPr>
      <w:fldChar w:fldCharType="separate"/>
    </w:r>
    <w:r w:rsidR="00A464BB">
      <w:rPr>
        <w:noProof/>
      </w:rPr>
      <w:t>Noise and vibration</w:t>
    </w:r>
    <w:r w:rsidR="007A799C">
      <w:rPr>
        <w:noProof/>
      </w:rPr>
      <w:fldChar w:fldCharType="end"/>
    </w:r>
    <w:r w:rsidR="007A799C">
      <w:rPr>
        <w:noProof/>
      </w:rPr>
      <w:t xml:space="preserve"> </w:t>
    </w:r>
  </w:p>
  <w:p w14:paraId="5C1DD84B" w14:textId="77777777" w:rsidR="00084150" w:rsidRDefault="000841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BFDB" w14:textId="5CE1F700" w:rsidR="003A6B04" w:rsidRPr="00403F79" w:rsidRDefault="0030503D" w:rsidP="00F65F91">
    <w:pPr>
      <w:pStyle w:val="Footerright"/>
      <w:framePr w:wrap="around"/>
    </w:pPr>
    <w:r>
      <w:rPr>
        <w:noProof/>
      </w:rPr>
      <mc:AlternateContent>
        <mc:Choice Requires="wps">
          <w:drawing>
            <wp:anchor distT="0" distB="0" distL="0" distR="0" simplePos="0" relativeHeight="251658248" behindDoc="0" locked="0" layoutInCell="1" allowOverlap="1" wp14:anchorId="63CD9882" wp14:editId="01B97553">
              <wp:simplePos x="635" y="635"/>
              <wp:positionH relativeFrom="page">
                <wp:align>center</wp:align>
              </wp:positionH>
              <wp:positionV relativeFrom="page">
                <wp:align>bottom</wp:align>
              </wp:positionV>
              <wp:extent cx="295910" cy="307975"/>
              <wp:effectExtent l="0" t="0" r="8890" b="0"/>
              <wp:wrapNone/>
              <wp:docPr id="873061284"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84975BC" w14:textId="45368C4E"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CD9882" id="_x0000_t202" coordsize="21600,21600" o:spt="202" path="m,l,21600r21600,l21600,xe">
              <v:stroke joinstyle="miter"/>
              <v:path gradientshapeok="t" o:connecttype="rect"/>
            </v:shapetype>
            <v:shape id="Text Box 21" o:spid="_x0000_s1042" type="#_x0000_t202" alt="PUBLIC" style="position:absolute;left:0;text-align:left;margin-left:0;margin-top:0;width:23.3pt;height:24.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484975BC" w14:textId="45368C4E"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F65F91">
      <w:t>Noise and vibration</w:t>
    </w:r>
    <w:r w:rsidR="00F65F91" w:rsidRPr="00A07355">
      <w:t xml:space="preserve"> </w:t>
    </w:r>
    <w:r w:rsidR="00F65F91">
      <w:t>|</w:t>
    </w:r>
    <w:r w:rsidR="00403F79" w:rsidRPr="00403F79">
      <w:t xml:space="preserve"> </w:t>
    </w:r>
    <w:r w:rsidR="00403F79" w:rsidRPr="00403F79">
      <w:fldChar w:fldCharType="begin"/>
    </w:r>
    <w:r w:rsidR="00403F79" w:rsidRPr="00403F79">
      <w:instrText xml:space="preserve"> PAGE   \* MERGEFORMAT </w:instrText>
    </w:r>
    <w:r w:rsidR="00403F79" w:rsidRPr="00403F79">
      <w:fldChar w:fldCharType="separate"/>
    </w:r>
    <w:r w:rsidR="00403F79" w:rsidRPr="00403F79">
      <w:t>5</w:t>
    </w:r>
    <w:r w:rsidR="00403F79" w:rsidRPr="00403F79">
      <w:fldChar w:fldCharType="end"/>
    </w:r>
    <w:r w:rsidR="00403F79" w:rsidRPr="00403F79">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98E36" w14:textId="05E12786" w:rsidR="00084150" w:rsidRDefault="0030503D">
    <w:pPr>
      <w:pStyle w:val="Footer"/>
    </w:pPr>
    <w:r>
      <w:rPr>
        <w:noProof/>
      </w:rPr>
      <mc:AlternateContent>
        <mc:Choice Requires="wps">
          <w:drawing>
            <wp:anchor distT="0" distB="0" distL="0" distR="0" simplePos="0" relativeHeight="251658246" behindDoc="0" locked="0" layoutInCell="1" allowOverlap="1" wp14:anchorId="29B5EF43" wp14:editId="4EC13718">
              <wp:simplePos x="635" y="635"/>
              <wp:positionH relativeFrom="page">
                <wp:align>center</wp:align>
              </wp:positionH>
              <wp:positionV relativeFrom="page">
                <wp:align>bottom</wp:align>
              </wp:positionV>
              <wp:extent cx="295910" cy="307975"/>
              <wp:effectExtent l="0" t="0" r="8890" b="0"/>
              <wp:wrapNone/>
              <wp:docPr id="2058498506"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6BF7CF7" w14:textId="6B29F0D6"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5EF43" id="_x0000_t202" coordsize="21600,21600" o:spt="202" path="m,l,21600r21600,l21600,xe">
              <v:stroke joinstyle="miter"/>
              <v:path gradientshapeok="t" o:connecttype="rect"/>
            </v:shapetype>
            <v:shape id="Text Box 19" o:spid="_x0000_s1043" type="#_x0000_t202" alt="PUBLIC" style="position:absolute;margin-left:0;margin-top:0;width:23.3pt;height:24.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36BF7CF7" w14:textId="6B29F0D6" w:rsidR="0030503D" w:rsidRPr="0030503D" w:rsidRDefault="0030503D" w:rsidP="0030503D">
                    <w:pPr>
                      <w:spacing w:after="0"/>
                      <w:rPr>
                        <w:rFonts w:ascii="Century Gothic" w:eastAsia="Century Gothic" w:hAnsi="Century Gothic" w:cs="Century Gothic"/>
                        <w:noProof/>
                        <w:color w:val="7F7F7F"/>
                        <w:sz w:val="14"/>
                        <w:szCs w:val="14"/>
                      </w:rPr>
                    </w:pPr>
                    <w:r w:rsidRPr="0030503D">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9CA30" w14:textId="77777777" w:rsidR="00414754" w:rsidRDefault="00414754" w:rsidP="00CC6183">
      <w:r>
        <w:separator/>
      </w:r>
    </w:p>
  </w:footnote>
  <w:footnote w:type="continuationSeparator" w:id="0">
    <w:p w14:paraId="7383E630" w14:textId="77777777" w:rsidR="00414754" w:rsidRDefault="00414754" w:rsidP="00CC6183">
      <w:r>
        <w:continuationSeparator/>
      </w:r>
    </w:p>
  </w:footnote>
  <w:footnote w:type="continuationNotice" w:id="1">
    <w:p w14:paraId="1C21FF4B" w14:textId="77777777" w:rsidR="00414754" w:rsidRDefault="004147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A63C0" w14:textId="77777777" w:rsidR="0063022F" w:rsidRDefault="00DD2CAE">
    <w:pPr>
      <w:pStyle w:val="Header"/>
    </w:pPr>
    <w:r w:rsidRPr="00DB680C">
      <w:rPr>
        <w:noProof/>
      </w:rPr>
      <mc:AlternateContent>
        <mc:Choice Requires="wpg">
          <w:drawing>
            <wp:anchor distT="0" distB="0" distL="114300" distR="114300" simplePos="0" relativeHeight="251658240" behindDoc="1" locked="1" layoutInCell="1" allowOverlap="1" wp14:anchorId="0E2E202C" wp14:editId="1A94E911">
              <wp:simplePos x="0" y="0"/>
              <wp:positionH relativeFrom="page">
                <wp:align>left</wp:align>
              </wp:positionH>
              <wp:positionV relativeFrom="page">
                <wp:align>top</wp:align>
              </wp:positionV>
              <wp:extent cx="7290000" cy="9972000"/>
              <wp:effectExtent l="0" t="0" r="6350" b="0"/>
              <wp:wrapNone/>
              <wp:docPr id="26" name="Group 6"/>
              <wp:cNvGraphicFramePr/>
              <a:graphic xmlns:a="http://schemas.openxmlformats.org/drawingml/2006/main">
                <a:graphicData uri="http://schemas.microsoft.com/office/word/2010/wordprocessingGroup">
                  <wpg:wgp>
                    <wpg:cNvGrpSpPr/>
                    <wpg:grpSpPr>
                      <a:xfrm>
                        <a:off x="0" y="0"/>
                        <a:ext cx="7290000" cy="9972000"/>
                        <a:chOff x="0" y="0"/>
                        <a:chExt cx="7290000" cy="9971965"/>
                      </a:xfrm>
                    </wpg:grpSpPr>
                    <wps:wsp>
                      <wps:cNvPr id="27" name="Graphic 2"/>
                      <wps:cNvSpPr>
                        <a:spLocks noChangeAspect="1"/>
                      </wps:cNvSpPr>
                      <wps:spPr>
                        <a:xfrm>
                          <a:off x="270000" y="270000"/>
                          <a:ext cx="7020000" cy="9701965"/>
                        </a:xfrm>
                        <a:custGeom>
                          <a:avLst/>
                          <a:gdLst>
                            <a:gd name="connsiteX0" fmla="*/ 0 w 5265039"/>
                            <a:gd name="connsiteY0" fmla="*/ 0 h 7276528"/>
                            <a:gd name="connsiteX1" fmla="*/ 5265039 w 5265039"/>
                            <a:gd name="connsiteY1" fmla="*/ 0 h 7276528"/>
                            <a:gd name="connsiteX2" fmla="*/ 5265039 w 5265039"/>
                            <a:gd name="connsiteY2" fmla="*/ 7276529 h 7276528"/>
                            <a:gd name="connsiteX3" fmla="*/ 0 w 5265039"/>
                            <a:gd name="connsiteY3" fmla="*/ 7276529 h 7276528"/>
                          </a:gdLst>
                          <a:ahLst/>
                          <a:cxnLst>
                            <a:cxn ang="0">
                              <a:pos x="connsiteX0" y="connsiteY0"/>
                            </a:cxn>
                            <a:cxn ang="0">
                              <a:pos x="connsiteX1" y="connsiteY1"/>
                            </a:cxn>
                            <a:cxn ang="0">
                              <a:pos x="connsiteX2" y="connsiteY2"/>
                            </a:cxn>
                            <a:cxn ang="0">
                              <a:pos x="connsiteX3" y="connsiteY3"/>
                            </a:cxn>
                          </a:cxnLst>
                          <a:rect l="l" t="t" r="r" b="b"/>
                          <a:pathLst>
                            <a:path w="5265039" h="7276528">
                              <a:moveTo>
                                <a:pt x="0" y="0"/>
                              </a:moveTo>
                              <a:lnTo>
                                <a:pt x="5265039" y="0"/>
                              </a:lnTo>
                              <a:lnTo>
                                <a:pt x="5265039" y="7276529"/>
                              </a:lnTo>
                              <a:lnTo>
                                <a:pt x="0" y="727652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269675"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FDA7F64" id="Group 6" o:spid="_x0000_s1026" style="position:absolute;margin-left:0;margin-top:0;width:574pt;height:785.2pt;z-index:-251658240;mso-position-horizontal:left;mso-position-horizontal-relative:page;mso-position-vertical:top;mso-position-vertical-relative:page;mso-width-relative:margin;mso-height-relative:margin" coordsize="72900,9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">
              <v:shape id="Graphic 2" o:spid="_x0000_s1027" style="position:absolute;left:2700;top:2700;width:70200;height:97019;visibility:visible;mso-wrap-style:square;v-text-anchor:middle" coordsize="5265039,72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" path="m,l5265039,r,7276529l,7276529,,xe" fillcolor="#2c4ba0 [3204]" stroked="f">
                <v:stroke joinstyle="miter"/>
                <v:path arrowok="t" o:connecttype="custom" o:connectlocs="0,0;7020000,0;7020000,9701966;0,9701966" o:connectangles="0,0,0,0"/>
                <o:lock v:ext="edit" aspectratio="t"/>
              </v:shape>
              <v:rect id="Rectangle 28" o:spid="_x0000_s1028" style="position:absolute;width:269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D499" w14:textId="77777777" w:rsidR="0029388F" w:rsidRDefault="009928BD">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AF625" w14:textId="77777777" w:rsidR="00DD2CAE" w:rsidRDefault="00DD2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0B420" w14:textId="77777777" w:rsidR="00DD2CAE" w:rsidRDefault="00DD2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14F6" w14:textId="77777777" w:rsidR="0074470F" w:rsidRDefault="007447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7F76" w14:textId="77777777" w:rsidR="0074470F" w:rsidRDefault="007447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673EC" w14:textId="77777777" w:rsidR="006427AC" w:rsidRDefault="006427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6F164" w14:textId="77777777" w:rsidR="0074470F" w:rsidRDefault="007447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9EF2E0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1047109" o:spid="_x0000_i1025" type="#_x0000_t75" style="width:311.25pt;height:311.25pt;visibility:visible;mso-wrap-style:square">
            <v:imagedata r:id="rId1" o:title=""/>
          </v:shape>
        </w:pict>
      </mc:Choice>
      <mc:Fallback>
        <w:drawing>
          <wp:inline distT="0" distB="0" distL="0" distR="0" wp14:anchorId="16C957AF" wp14:editId="16C957B0">
            <wp:extent cx="3952875" cy="3952875"/>
            <wp:effectExtent l="0" t="0" r="0" b="0"/>
            <wp:docPr id="1911047109" name="Picture 191104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mc:Fallback>
    </mc:AlternateContent>
  </w:numPicBullet>
  <w:abstractNum w:abstractNumId="0" w15:restartNumberingAfterBreak="0">
    <w:nsid w:val="FFFFFF80"/>
    <w:multiLevelType w:val="singleLevel"/>
    <w:tmpl w:val="633C4F7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286AF7F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B9E4160"/>
    <w:lvl w:ilvl="0">
      <w:start w:val="1"/>
      <w:numFmt w:val="bullet"/>
      <w:lvlText w:val=""/>
      <w:lvlJc w:val="left"/>
      <w:pPr>
        <w:tabs>
          <w:tab w:val="num" w:pos="360"/>
        </w:tabs>
        <w:ind w:left="360" w:hanging="360"/>
      </w:pPr>
      <w:rPr>
        <w:rFonts w:ascii="Symbol" w:hAnsi="Symbol" w:hint="default"/>
        <w:color w:val="2C4BA0" w:themeColor="accent1"/>
      </w:rPr>
    </w:lvl>
  </w:abstractNum>
  <w:abstractNum w:abstractNumId="3"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1BC3765"/>
    <w:multiLevelType w:val="hybridMultilevel"/>
    <w:tmpl w:val="A0C65364"/>
    <w:lvl w:ilvl="0" w:tplc="E0FCAA56">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023555D1"/>
    <w:multiLevelType w:val="multilevel"/>
    <w:tmpl w:val="0A384DEA"/>
    <w:numStyleLink w:val="ListHeadings"/>
  </w:abstractNum>
  <w:abstractNum w:abstractNumId="6" w15:restartNumberingAfterBreak="0">
    <w:nsid w:val="036F6424"/>
    <w:multiLevelType w:val="multilevel"/>
    <w:tmpl w:val="0A384DEA"/>
    <w:numStyleLink w:val="ListHeadings"/>
  </w:abstractNum>
  <w:abstractNum w:abstractNumId="7" w15:restartNumberingAfterBreak="0">
    <w:nsid w:val="04AD0075"/>
    <w:multiLevelType w:val="hybridMultilevel"/>
    <w:tmpl w:val="CE74B318"/>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 w15:restartNumberingAfterBreak="0">
    <w:nsid w:val="0600707E"/>
    <w:multiLevelType w:val="hybridMultilevel"/>
    <w:tmpl w:val="CA14074A"/>
    <w:lvl w:ilvl="0" w:tplc="A72E0834">
      <w:start w:val="1"/>
      <w:numFmt w:val="bullet"/>
      <w:lvlText w:val=""/>
      <w:lvlJc w:val="left"/>
      <w:pPr>
        <w:ind w:left="720" w:hanging="360"/>
      </w:pPr>
      <w:rPr>
        <w:rFonts w:ascii="Symbol" w:hAnsi="Symbol" w:hint="default"/>
        <w:color w:val="2C4BA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CE24F7"/>
    <w:multiLevelType w:val="multilevel"/>
    <w:tmpl w:val="1ACC8A0C"/>
    <w:styleLink w:val="TableBullets"/>
    <w:lvl w:ilvl="0">
      <w:start w:val="1"/>
      <w:numFmt w:val="bullet"/>
      <w:lvlText w:val=""/>
      <w:lvlJc w:val="left"/>
      <w:pPr>
        <w:ind w:left="284" w:hanging="284"/>
      </w:pPr>
      <w:rPr>
        <w:rFonts w:ascii="Wingdings" w:hAnsi="Wingdings"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1440" w:hanging="360"/>
      </w:pPr>
      <w:rPr>
        <w:rFonts w:ascii="Jacobs Chronos" w:hAnsi="Jacobs Chrono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Jacobs Chronos" w:hAnsi="Jacobs Chrono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10"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67103D"/>
    <w:multiLevelType w:val="hybridMultilevel"/>
    <w:tmpl w:val="2D0C6968"/>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3" w15:restartNumberingAfterBreak="0">
    <w:nsid w:val="0E1032E8"/>
    <w:multiLevelType w:val="multilevel"/>
    <w:tmpl w:val="0A384DEA"/>
    <w:numStyleLink w:val="ListHeadings"/>
  </w:abstractNum>
  <w:abstractNum w:abstractNumId="14"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0BC1392"/>
    <w:multiLevelType w:val="multilevel"/>
    <w:tmpl w:val="AD006BE8"/>
    <w:numStyleLink w:val="Numbering"/>
  </w:abstractNum>
  <w:abstractNum w:abstractNumId="17" w15:restartNumberingAfterBreak="0">
    <w:nsid w:val="222C3A82"/>
    <w:multiLevelType w:val="multilevel"/>
    <w:tmpl w:val="C3729566"/>
    <w:lvl w:ilvl="0">
      <w:start w:val="1"/>
      <w:numFmt w:val="decimal"/>
      <w:lvlText w:val="%1."/>
      <w:lvlJc w:val="left"/>
      <w:pPr>
        <w:ind w:left="284" w:hanging="284"/>
      </w:pPr>
    </w:lvl>
    <w:lvl w:ilvl="1">
      <w:start w:val="1"/>
      <w:numFmt w:val="bullet"/>
      <w:lvlText w:val="•"/>
      <w:lvlJc w:val="left"/>
      <w:pPr>
        <w:ind w:left="284" w:hanging="284"/>
      </w:pPr>
      <w:rPr>
        <w:rFonts w:ascii="Calibri" w:hAnsi="Calibri" w:cs="Times New Roman" w:hint="default"/>
        <w:color w:val="2C4BA0" w:themeColor="accent1"/>
      </w:rPr>
    </w:lvl>
    <w:lvl w:ilvl="2">
      <w:start w:val="1"/>
      <w:numFmt w:val="bullet"/>
      <w:lvlText w:val="-"/>
      <w:lvlJc w:val="left"/>
      <w:pPr>
        <w:ind w:left="567" w:hanging="283"/>
      </w:pPr>
      <w:rPr>
        <w:rFonts w:ascii="Merriweather" w:hAnsi="Merriweather" w:hint="default"/>
        <w:color w:val="auto"/>
      </w:rPr>
    </w:lvl>
    <w:lvl w:ilvl="3">
      <w:start w:val="1"/>
      <w:numFmt w:val="lowerRoman"/>
      <w:lvlText w:val="%4."/>
      <w:lvlJc w:val="left"/>
      <w:pPr>
        <w:ind w:left="851" w:hanging="284"/>
      </w:pPr>
      <w:rPr>
        <w:b w:val="0"/>
        <w:bCs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28C0690"/>
    <w:multiLevelType w:val="hybridMultilevel"/>
    <w:tmpl w:val="BFB04240"/>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 w15:restartNumberingAfterBreak="0">
    <w:nsid w:val="2D177CE4"/>
    <w:multiLevelType w:val="multilevel"/>
    <w:tmpl w:val="30C2CC96"/>
    <w:numStyleLink w:val="TableNumbersBullets"/>
  </w:abstractNum>
  <w:abstractNum w:abstractNumId="20"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A44FF9"/>
    <w:multiLevelType w:val="multilevel"/>
    <w:tmpl w:val="2842FAB0"/>
    <w:numStyleLink w:val="AppendixHeadings"/>
  </w:abstractNum>
  <w:abstractNum w:abstractNumId="22" w15:restartNumberingAfterBreak="0">
    <w:nsid w:val="3853023C"/>
    <w:multiLevelType w:val="hybridMultilevel"/>
    <w:tmpl w:val="D684357A"/>
    <w:lvl w:ilvl="0" w:tplc="0C09001B">
      <w:start w:val="1"/>
      <w:numFmt w:val="lowerRoman"/>
      <w:lvlText w:val="%1."/>
      <w:lvlJc w:val="righ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23" w15:restartNumberingAfterBreak="0">
    <w:nsid w:val="3D8144C1"/>
    <w:multiLevelType w:val="multilevel"/>
    <w:tmpl w:val="9488AC76"/>
    <w:lvl w:ilvl="0">
      <w:start w:val="19"/>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24" w15:restartNumberingAfterBreak="0">
    <w:nsid w:val="3DFD44FF"/>
    <w:multiLevelType w:val="multilevel"/>
    <w:tmpl w:val="0A384DEA"/>
    <w:numStyleLink w:val="ListHeadings"/>
  </w:abstractNum>
  <w:abstractNum w:abstractNumId="25" w15:restartNumberingAfterBreak="0">
    <w:nsid w:val="3FBC579E"/>
    <w:multiLevelType w:val="hybridMultilevel"/>
    <w:tmpl w:val="30F6C9D4"/>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6" w15:restartNumberingAfterBreak="0">
    <w:nsid w:val="44275038"/>
    <w:multiLevelType w:val="hybridMultilevel"/>
    <w:tmpl w:val="6F0219D4"/>
    <w:lvl w:ilvl="0" w:tplc="0C09001B">
      <w:start w:val="1"/>
      <w:numFmt w:val="lowerRoman"/>
      <w:lvlText w:val="%1."/>
      <w:lvlJc w:val="righ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27" w15:restartNumberingAfterBreak="0">
    <w:nsid w:val="45CA2B1B"/>
    <w:multiLevelType w:val="hybridMultilevel"/>
    <w:tmpl w:val="FFAC0260"/>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47584066"/>
    <w:multiLevelType w:val="hybridMultilevel"/>
    <w:tmpl w:val="266A327C"/>
    <w:lvl w:ilvl="0" w:tplc="1A1630BA">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C6211A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791D93"/>
    <w:multiLevelType w:val="multilevel"/>
    <w:tmpl w:val="1F1E3274"/>
    <w:lvl w:ilvl="0">
      <w:start w:val="2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4BD21DD"/>
    <w:multiLevelType w:val="multilevel"/>
    <w:tmpl w:val="4516BD58"/>
    <w:numStyleLink w:val="Bullets"/>
  </w:abstractNum>
  <w:abstractNum w:abstractNumId="32" w15:restartNumberingAfterBreak="0">
    <w:nsid w:val="596A0C8C"/>
    <w:multiLevelType w:val="multilevel"/>
    <w:tmpl w:val="AD006BE8"/>
    <w:numStyleLink w:val="Numbering"/>
  </w:abstractNum>
  <w:abstractNum w:abstractNumId="33" w15:restartNumberingAfterBreak="0">
    <w:nsid w:val="5AD3CAC9"/>
    <w:multiLevelType w:val="multilevel"/>
    <w:tmpl w:val="70F613DA"/>
    <w:lvl w:ilvl="0">
      <w:start w:val="1"/>
      <w:numFmt w:val="bullet"/>
      <w:lvlText w:val=""/>
      <w:lvlJc w:val="left"/>
      <w:pPr>
        <w:ind w:left="113"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DF952B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F58760E"/>
    <w:multiLevelType w:val="multilevel"/>
    <w:tmpl w:val="2842FAB0"/>
    <w:numStyleLink w:val="AppendixHeadings"/>
  </w:abstractNum>
  <w:abstractNum w:abstractNumId="36" w15:restartNumberingAfterBreak="0">
    <w:nsid w:val="5F934D41"/>
    <w:multiLevelType w:val="multilevel"/>
    <w:tmpl w:val="D2EA0B02"/>
    <w:lvl w:ilvl="0">
      <w:start w:val="1"/>
      <w:numFmt w:val="decimal"/>
      <w:lvlText w:val="%1."/>
      <w:lvlJc w:val="left"/>
      <w:pPr>
        <w:ind w:left="284" w:hanging="284"/>
      </w:pPr>
      <w:rPr>
        <w:b w:val="0"/>
        <w:bCs w:val="0"/>
      </w:rPr>
    </w:lvl>
    <w:lvl w:ilvl="1">
      <w:start w:val="1"/>
      <w:numFmt w:val="bullet"/>
      <w:lvlText w:val="•"/>
      <w:lvlJc w:val="left"/>
      <w:pPr>
        <w:ind w:left="284" w:hanging="284"/>
      </w:pPr>
      <w:rPr>
        <w:rFonts w:ascii="Calibri" w:hAnsi="Calibri" w:cs="Times New Roman" w:hint="default"/>
        <w:color w:val="2C4BA0" w:themeColor="accent1"/>
      </w:rPr>
    </w:lvl>
    <w:lvl w:ilvl="2">
      <w:start w:val="1"/>
      <w:numFmt w:val="lowerLetter"/>
      <w:lvlText w:val="%3."/>
      <w:lvlJc w:val="left"/>
      <w:pPr>
        <w:ind w:left="567" w:hanging="283"/>
      </w:pPr>
      <w:rPr>
        <w:b w:val="0"/>
        <w:bCs w:val="0"/>
        <w:strike w:val="0"/>
        <w:dstrike w:val="0"/>
        <w:color w:val="auto"/>
        <w:u w:val="none"/>
        <w:effect w:val="none"/>
      </w:r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b w:val="0"/>
        <w:bCs w:val="0"/>
      </w:rPr>
    </w:lvl>
    <w:lvl w:ilvl="8">
      <w:start w:val="1"/>
      <w:numFmt w:val="lowerRoman"/>
      <w:lvlText w:val="%9."/>
      <w:lvlJc w:val="left"/>
      <w:pPr>
        <w:ind w:left="3240" w:hanging="360"/>
      </w:pPr>
    </w:lvl>
  </w:abstractNum>
  <w:abstractNum w:abstractNumId="37" w15:restartNumberingAfterBreak="0">
    <w:nsid w:val="6064186F"/>
    <w:multiLevelType w:val="hybridMultilevel"/>
    <w:tmpl w:val="2D0C6968"/>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8"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9" w15:restartNumberingAfterBreak="0">
    <w:nsid w:val="613A4AF0"/>
    <w:multiLevelType w:val="hybridMultilevel"/>
    <w:tmpl w:val="92BA6B70"/>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0" w15:restartNumberingAfterBreak="0">
    <w:nsid w:val="6731412D"/>
    <w:multiLevelType w:val="hybridMultilevel"/>
    <w:tmpl w:val="FFFFFFFF"/>
    <w:lvl w:ilvl="0" w:tplc="5712BDFC">
      <w:start w:val="1"/>
      <w:numFmt w:val="bullet"/>
      <w:lvlText w:val="•"/>
      <w:lvlJc w:val="left"/>
      <w:pPr>
        <w:ind w:left="720" w:hanging="360"/>
      </w:pPr>
      <w:rPr>
        <w:rFonts w:ascii="Calibri" w:hAnsi="Calibri" w:hint="default"/>
      </w:rPr>
    </w:lvl>
    <w:lvl w:ilvl="1" w:tplc="E524232C">
      <w:start w:val="1"/>
      <w:numFmt w:val="bullet"/>
      <w:lvlText w:val="o"/>
      <w:lvlJc w:val="left"/>
      <w:pPr>
        <w:ind w:left="1440" w:hanging="360"/>
      </w:pPr>
      <w:rPr>
        <w:rFonts w:ascii="Courier New" w:hAnsi="Courier New" w:hint="default"/>
      </w:rPr>
    </w:lvl>
    <w:lvl w:ilvl="2" w:tplc="D84C742A">
      <w:start w:val="1"/>
      <w:numFmt w:val="bullet"/>
      <w:lvlText w:val=""/>
      <w:lvlJc w:val="left"/>
      <w:pPr>
        <w:ind w:left="2160" w:hanging="360"/>
      </w:pPr>
      <w:rPr>
        <w:rFonts w:ascii="Wingdings" w:hAnsi="Wingdings" w:hint="default"/>
      </w:rPr>
    </w:lvl>
    <w:lvl w:ilvl="3" w:tplc="E4682C0E">
      <w:start w:val="1"/>
      <w:numFmt w:val="bullet"/>
      <w:lvlText w:val=""/>
      <w:lvlJc w:val="left"/>
      <w:pPr>
        <w:ind w:left="2880" w:hanging="360"/>
      </w:pPr>
      <w:rPr>
        <w:rFonts w:ascii="Symbol" w:hAnsi="Symbol" w:hint="default"/>
      </w:rPr>
    </w:lvl>
    <w:lvl w:ilvl="4" w:tplc="58CCF018">
      <w:start w:val="1"/>
      <w:numFmt w:val="bullet"/>
      <w:lvlText w:val="o"/>
      <w:lvlJc w:val="left"/>
      <w:pPr>
        <w:ind w:left="3600" w:hanging="360"/>
      </w:pPr>
      <w:rPr>
        <w:rFonts w:ascii="Courier New" w:hAnsi="Courier New" w:hint="default"/>
      </w:rPr>
    </w:lvl>
    <w:lvl w:ilvl="5" w:tplc="8CE0102E">
      <w:start w:val="1"/>
      <w:numFmt w:val="bullet"/>
      <w:lvlText w:val=""/>
      <w:lvlJc w:val="left"/>
      <w:pPr>
        <w:ind w:left="4320" w:hanging="360"/>
      </w:pPr>
      <w:rPr>
        <w:rFonts w:ascii="Wingdings" w:hAnsi="Wingdings" w:hint="default"/>
      </w:rPr>
    </w:lvl>
    <w:lvl w:ilvl="6" w:tplc="F5EE3704">
      <w:start w:val="1"/>
      <w:numFmt w:val="bullet"/>
      <w:lvlText w:val=""/>
      <w:lvlJc w:val="left"/>
      <w:pPr>
        <w:ind w:left="5040" w:hanging="360"/>
      </w:pPr>
      <w:rPr>
        <w:rFonts w:ascii="Symbol" w:hAnsi="Symbol" w:hint="default"/>
      </w:rPr>
    </w:lvl>
    <w:lvl w:ilvl="7" w:tplc="EEEC9862">
      <w:start w:val="1"/>
      <w:numFmt w:val="bullet"/>
      <w:lvlText w:val="o"/>
      <w:lvlJc w:val="left"/>
      <w:pPr>
        <w:ind w:left="5760" w:hanging="360"/>
      </w:pPr>
      <w:rPr>
        <w:rFonts w:ascii="Courier New" w:hAnsi="Courier New" w:hint="default"/>
      </w:rPr>
    </w:lvl>
    <w:lvl w:ilvl="8" w:tplc="88F22092">
      <w:start w:val="1"/>
      <w:numFmt w:val="bullet"/>
      <w:lvlText w:val=""/>
      <w:lvlJc w:val="left"/>
      <w:pPr>
        <w:ind w:left="6480" w:hanging="360"/>
      </w:pPr>
      <w:rPr>
        <w:rFonts w:ascii="Wingdings" w:hAnsi="Wingdings" w:hint="default"/>
      </w:rPr>
    </w:lvl>
  </w:abstractNum>
  <w:abstractNum w:abstractNumId="41" w15:restartNumberingAfterBreak="0">
    <w:nsid w:val="685F465C"/>
    <w:multiLevelType w:val="hybridMultilevel"/>
    <w:tmpl w:val="FCA62CD4"/>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2" w15:restartNumberingAfterBreak="0">
    <w:nsid w:val="6C8B6546"/>
    <w:multiLevelType w:val="multilevel"/>
    <w:tmpl w:val="2842FAB0"/>
    <w:numStyleLink w:val="AppendixHeadings"/>
  </w:abstractNum>
  <w:abstractNum w:abstractNumId="43" w15:restartNumberingAfterBreak="0">
    <w:nsid w:val="6DF117AE"/>
    <w:multiLevelType w:val="hybridMultilevel"/>
    <w:tmpl w:val="603A1498"/>
    <w:lvl w:ilvl="0" w:tplc="86CA7942">
      <w:start w:val="2"/>
      <w:numFmt w:val="lowerLetter"/>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90400B"/>
    <w:multiLevelType w:val="hybridMultilevel"/>
    <w:tmpl w:val="64D4AC12"/>
    <w:lvl w:ilvl="0" w:tplc="0C09001B">
      <w:start w:val="1"/>
      <w:numFmt w:val="lowerRoman"/>
      <w:lvlText w:val="%1."/>
      <w:lvlJc w:val="righ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45" w15:restartNumberingAfterBreak="0">
    <w:nsid w:val="74216C06"/>
    <w:multiLevelType w:val="multilevel"/>
    <w:tmpl w:val="0A384DEA"/>
    <w:numStyleLink w:val="ListHeadings"/>
  </w:abstractNum>
  <w:abstractNum w:abstractNumId="46"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D987E27"/>
    <w:multiLevelType w:val="multilevel"/>
    <w:tmpl w:val="2842FAB0"/>
    <w:numStyleLink w:val="AppendixHeadings"/>
  </w:abstractNum>
  <w:num w:numId="1" w16cid:durableId="991173970">
    <w:abstractNumId w:val="33"/>
  </w:num>
  <w:num w:numId="2" w16cid:durableId="1254897668">
    <w:abstractNumId w:val="38"/>
  </w:num>
  <w:num w:numId="3" w16cid:durableId="445738277">
    <w:abstractNumId w:val="14"/>
  </w:num>
  <w:num w:numId="4" w16cid:durableId="1793594145">
    <w:abstractNumId w:val="11"/>
  </w:num>
  <w:num w:numId="5" w16cid:durableId="1354846621">
    <w:abstractNumId w:val="15"/>
  </w:num>
  <w:num w:numId="6" w16cid:durableId="2216458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48822989">
    <w:abstractNumId w:val="20"/>
  </w:num>
  <w:num w:numId="8" w16cid:durableId="1818767665">
    <w:abstractNumId w:val="31"/>
    <w:lvlOverride w:ilvl="0">
      <w:lvl w:ilvl="0">
        <w:start w:val="1"/>
        <w:numFmt w:val="decimal"/>
        <w:pStyle w:val="ListBullet"/>
        <w:lvlText w:val="%1."/>
        <w:lvlJc w:val="left"/>
        <w:pPr>
          <w:ind w:left="851" w:hanging="851"/>
        </w:pPr>
      </w:lvl>
    </w:lvlOverride>
  </w:num>
  <w:num w:numId="9" w16cid:durableId="1564754712">
    <w:abstractNumId w:val="19"/>
  </w:num>
  <w:num w:numId="10" w16cid:durableId="7182417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43257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0571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1772189">
    <w:abstractNumId w:val="16"/>
  </w:num>
  <w:num w:numId="14" w16cid:durableId="11329437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7544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81657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0426780">
    <w:abstractNumId w:val="6"/>
  </w:num>
  <w:num w:numId="18" w16cid:durableId="506211915">
    <w:abstractNumId w:val="24"/>
  </w:num>
  <w:num w:numId="19" w16cid:durableId="668026454">
    <w:abstractNumId w:val="13"/>
  </w:num>
  <w:num w:numId="20" w16cid:durableId="1287856516">
    <w:abstractNumId w:val="45"/>
  </w:num>
  <w:num w:numId="21" w16cid:durableId="2132821855">
    <w:abstractNumId w:val="46"/>
  </w:num>
  <w:num w:numId="22" w16cid:durableId="938220107">
    <w:abstractNumId w:val="42"/>
  </w:num>
  <w:num w:numId="23" w16cid:durableId="603076310">
    <w:abstractNumId w:val="47"/>
  </w:num>
  <w:num w:numId="24" w16cid:durableId="1127046679">
    <w:abstractNumId w:val="35"/>
  </w:num>
  <w:num w:numId="25" w16cid:durableId="851644494">
    <w:abstractNumId w:val="21"/>
  </w:num>
  <w:num w:numId="26" w16cid:durableId="444427027">
    <w:abstractNumId w:val="0"/>
  </w:num>
  <w:num w:numId="27" w16cid:durableId="1247232694">
    <w:abstractNumId w:val="5"/>
  </w:num>
  <w:num w:numId="28" w16cid:durableId="1638341039">
    <w:abstractNumId w:val="3"/>
  </w:num>
  <w:num w:numId="29" w16cid:durableId="423304857">
    <w:abstractNumId w:val="8"/>
  </w:num>
  <w:num w:numId="30" w16cid:durableId="529269505">
    <w:abstractNumId w:val="34"/>
  </w:num>
  <w:num w:numId="31" w16cid:durableId="2069110840">
    <w:abstractNumId w:val="29"/>
  </w:num>
  <w:num w:numId="32" w16cid:durableId="59980708">
    <w:abstractNumId w:val="30"/>
  </w:num>
  <w:num w:numId="33" w16cid:durableId="1533221878">
    <w:abstractNumId w:val="30"/>
  </w:num>
  <w:num w:numId="34" w16cid:durableId="897324307">
    <w:abstractNumId w:val="3"/>
  </w:num>
  <w:num w:numId="35" w16cid:durableId="932667369">
    <w:abstractNumId w:val="2"/>
  </w:num>
  <w:num w:numId="36" w16cid:durableId="341443257">
    <w:abstractNumId w:val="30"/>
  </w:num>
  <w:num w:numId="37" w16cid:durableId="1173380325">
    <w:abstractNumId w:val="30"/>
  </w:num>
  <w:num w:numId="38" w16cid:durableId="1479689035">
    <w:abstractNumId w:val="30"/>
  </w:num>
  <w:num w:numId="39" w16cid:durableId="477184776">
    <w:abstractNumId w:val="30"/>
  </w:num>
  <w:num w:numId="40" w16cid:durableId="19280899">
    <w:abstractNumId w:val="31"/>
  </w:num>
  <w:num w:numId="41" w16cid:durableId="1429109689">
    <w:abstractNumId w:val="28"/>
  </w:num>
  <w:num w:numId="42" w16cid:durableId="1119955369">
    <w:abstractNumId w:val="30"/>
  </w:num>
  <w:num w:numId="43" w16cid:durableId="368453781">
    <w:abstractNumId w:val="30"/>
  </w:num>
  <w:num w:numId="44" w16cid:durableId="224267930">
    <w:abstractNumId w:val="30"/>
  </w:num>
  <w:num w:numId="45" w16cid:durableId="2101682365">
    <w:abstractNumId w:val="30"/>
  </w:num>
  <w:num w:numId="46" w16cid:durableId="20320844">
    <w:abstractNumId w:val="30"/>
  </w:num>
  <w:num w:numId="47" w16cid:durableId="1463497114">
    <w:abstractNumId w:val="30"/>
  </w:num>
  <w:num w:numId="48" w16cid:durableId="138808875">
    <w:abstractNumId w:val="23"/>
  </w:num>
  <w:num w:numId="49" w16cid:durableId="1885411152">
    <w:abstractNumId w:val="9"/>
  </w:num>
  <w:num w:numId="50" w16cid:durableId="185024871">
    <w:abstractNumId w:val="23"/>
  </w:num>
  <w:num w:numId="51" w16cid:durableId="734396765">
    <w:abstractNumId w:val="3"/>
  </w:num>
  <w:num w:numId="52" w16cid:durableId="1880236072">
    <w:abstractNumId w:val="40"/>
  </w:num>
  <w:num w:numId="53" w16cid:durableId="1269310290">
    <w:abstractNumId w:val="3"/>
  </w:num>
  <w:num w:numId="54" w16cid:durableId="244994438">
    <w:abstractNumId w:val="31"/>
  </w:num>
  <w:num w:numId="55" w16cid:durableId="2103647627">
    <w:abstractNumId w:val="38"/>
  </w:num>
  <w:num w:numId="56" w16cid:durableId="426199503">
    <w:abstractNumId w:val="31"/>
  </w:num>
  <w:num w:numId="57" w16cid:durableId="561520222">
    <w:abstractNumId w:val="31"/>
  </w:num>
  <w:num w:numId="58" w16cid:durableId="1760756117">
    <w:abstractNumId w:val="31"/>
  </w:num>
  <w:num w:numId="59" w16cid:durableId="67001439">
    <w:abstractNumId w:val="31"/>
  </w:num>
  <w:num w:numId="60" w16cid:durableId="1927499139">
    <w:abstractNumId w:val="15"/>
  </w:num>
  <w:num w:numId="61" w16cid:durableId="1933968377">
    <w:abstractNumId w:val="15"/>
  </w:num>
  <w:num w:numId="62" w16cid:durableId="251552829">
    <w:abstractNumId w:val="31"/>
  </w:num>
  <w:num w:numId="63" w16cid:durableId="844712561">
    <w:abstractNumId w:val="31"/>
  </w:num>
  <w:num w:numId="64" w16cid:durableId="1669214162">
    <w:abstractNumId w:val="31"/>
  </w:num>
  <w:num w:numId="65" w16cid:durableId="257445571">
    <w:abstractNumId w:val="38"/>
  </w:num>
  <w:num w:numId="66" w16cid:durableId="1218280283">
    <w:abstractNumId w:val="31"/>
  </w:num>
  <w:num w:numId="67" w16cid:durableId="651953127">
    <w:abstractNumId w:val="31"/>
  </w:num>
  <w:num w:numId="68" w16cid:durableId="1361200058">
    <w:abstractNumId w:val="31"/>
  </w:num>
  <w:num w:numId="69" w16cid:durableId="1810633550">
    <w:abstractNumId w:val="31"/>
  </w:num>
  <w:num w:numId="70" w16cid:durableId="101925203">
    <w:abstractNumId w:val="31"/>
  </w:num>
  <w:num w:numId="71" w16cid:durableId="170880461">
    <w:abstractNumId w:val="31"/>
  </w:num>
  <w:num w:numId="72" w16cid:durableId="2026318769">
    <w:abstractNumId w:val="15"/>
  </w:num>
  <w:num w:numId="73" w16cid:durableId="871697140">
    <w:abstractNumId w:val="3"/>
  </w:num>
  <w:num w:numId="74" w16cid:durableId="882012512">
    <w:abstractNumId w:val="3"/>
  </w:num>
  <w:num w:numId="75" w16cid:durableId="1814713447">
    <w:abstractNumId w:val="31"/>
  </w:num>
  <w:num w:numId="76" w16cid:durableId="1371495819">
    <w:abstractNumId w:val="1"/>
  </w:num>
  <w:num w:numId="77" w16cid:durableId="217132827">
    <w:abstractNumId w:val="3"/>
  </w:num>
  <w:num w:numId="78" w16cid:durableId="1852066490">
    <w:abstractNumId w:val="3"/>
  </w:num>
  <w:num w:numId="79" w16cid:durableId="1259101260">
    <w:abstractNumId w:val="38"/>
  </w:num>
  <w:num w:numId="80" w16cid:durableId="926234874">
    <w:abstractNumId w:val="31"/>
  </w:num>
  <w:num w:numId="81" w16cid:durableId="2092001089">
    <w:abstractNumId w:val="31"/>
  </w:num>
  <w:num w:numId="82" w16cid:durableId="1963608631">
    <w:abstractNumId w:val="31"/>
  </w:num>
  <w:num w:numId="83" w16cid:durableId="1433470878">
    <w:abstractNumId w:val="31"/>
  </w:num>
  <w:num w:numId="84" w16cid:durableId="1092817645">
    <w:abstractNumId w:val="19"/>
  </w:num>
  <w:num w:numId="85" w16cid:durableId="229020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07364647">
    <w:abstractNumId w:val="12"/>
  </w:num>
  <w:num w:numId="87" w16cid:durableId="2115132651">
    <w:abstractNumId w:val="44"/>
  </w:num>
  <w:num w:numId="88" w16cid:durableId="1668439065">
    <w:abstractNumId w:val="41"/>
  </w:num>
  <w:num w:numId="89" w16cid:durableId="936407945">
    <w:abstractNumId w:val="18"/>
  </w:num>
  <w:num w:numId="90" w16cid:durableId="260837858">
    <w:abstractNumId w:val="22"/>
  </w:num>
  <w:num w:numId="91" w16cid:durableId="433282462">
    <w:abstractNumId w:val="25"/>
  </w:num>
  <w:num w:numId="92" w16cid:durableId="20043558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895042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58029507">
    <w:abstractNumId w:val="39"/>
  </w:num>
  <w:num w:numId="95" w16cid:durableId="12134942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32018440">
    <w:abstractNumId w:val="19"/>
  </w:num>
  <w:num w:numId="97" w16cid:durableId="12600221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36111449">
    <w:abstractNumId w:val="7"/>
  </w:num>
  <w:num w:numId="99" w16cid:durableId="6638941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809524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34491711">
    <w:abstractNumId w:val="27"/>
  </w:num>
  <w:num w:numId="102" w16cid:durableId="2095588902">
    <w:abstractNumId w:val="26"/>
  </w:num>
  <w:num w:numId="103" w16cid:durableId="649165758">
    <w:abstractNumId w:val="43"/>
  </w:num>
  <w:num w:numId="104" w16cid:durableId="10779010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301061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589348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46256855">
    <w:abstractNumId w:val="37"/>
  </w:num>
  <w:num w:numId="108" w16cid:durableId="843861327">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43879315">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50233898">
    <w:abstractNumId w:val="1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655954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715524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133943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6694550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6389534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98318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7652253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615018337">
    <w:abstractNumId w:val="4"/>
  </w:num>
  <w:num w:numId="119" w16cid:durableId="783815911">
    <w:abstractNumId w:val="10"/>
  </w:num>
  <w:num w:numId="120" w16cid:durableId="1218321001">
    <w:abstractNumId w:val="10"/>
    <w:lvlOverride w:ilvl="0">
      <w:startOverride w:val="1"/>
    </w:lvlOverride>
  </w:num>
  <w:num w:numId="121" w16cid:durableId="855852956">
    <w:abstractNumId w:val="4"/>
    <w:lvlOverride w:ilvl="0">
      <w:startOverride w:val="1"/>
    </w:lvlOverride>
  </w:num>
  <w:num w:numId="122" w16cid:durableId="1374426438">
    <w:abstractNumId w:val="4"/>
    <w:lvlOverride w:ilvl="0">
      <w:startOverride w:val="1"/>
    </w:lvlOverride>
  </w:num>
  <w:num w:numId="123" w16cid:durableId="800853716">
    <w:abstractNumId w:val="4"/>
    <w:lvlOverride w:ilvl="0">
      <w:startOverride w:val="1"/>
    </w:lvlOverride>
  </w:num>
  <w:num w:numId="124" w16cid:durableId="1996178723">
    <w:abstractNumId w:val="10"/>
    <w:lvlOverride w:ilvl="0">
      <w:startOverride w:val="1"/>
    </w:lvlOverride>
  </w:num>
  <w:num w:numId="125" w16cid:durableId="1513836460">
    <w:abstractNumId w:val="4"/>
    <w:lvlOverride w:ilvl="0">
      <w:startOverride w:val="1"/>
    </w:lvlOverride>
  </w:num>
  <w:num w:numId="126" w16cid:durableId="1110203006">
    <w:abstractNumId w:val="4"/>
  </w:num>
  <w:num w:numId="127" w16cid:durableId="886062742">
    <w:abstractNumId w:val="4"/>
    <w:lvlOverride w:ilvl="0">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oGXeQgvMF1nA/JUYV6CluwxGEdSbtC5dsFVecu0plgpdom3f09lZfXzHETpCVKot6FYUZ59LI6yIoWoOZg8wRw==" w:salt="8A0aavUMkQpSq3eNiqo9k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15D"/>
    <w:rsid w:val="00000208"/>
    <w:rsid w:val="000043ED"/>
    <w:rsid w:val="0000450E"/>
    <w:rsid w:val="00004A50"/>
    <w:rsid w:val="00005052"/>
    <w:rsid w:val="00005E45"/>
    <w:rsid w:val="00007B53"/>
    <w:rsid w:val="000109D2"/>
    <w:rsid w:val="000129F7"/>
    <w:rsid w:val="00012C28"/>
    <w:rsid w:val="000134BC"/>
    <w:rsid w:val="00014277"/>
    <w:rsid w:val="00015DCD"/>
    <w:rsid w:val="0002083E"/>
    <w:rsid w:val="00020C22"/>
    <w:rsid w:val="00021F58"/>
    <w:rsid w:val="00022322"/>
    <w:rsid w:val="00022BE7"/>
    <w:rsid w:val="00022F32"/>
    <w:rsid w:val="00023A0A"/>
    <w:rsid w:val="00024AAD"/>
    <w:rsid w:val="000268B3"/>
    <w:rsid w:val="0002784B"/>
    <w:rsid w:val="000278ED"/>
    <w:rsid w:val="000300AF"/>
    <w:rsid w:val="00030629"/>
    <w:rsid w:val="000306A0"/>
    <w:rsid w:val="00030FC7"/>
    <w:rsid w:val="00032911"/>
    <w:rsid w:val="00032C89"/>
    <w:rsid w:val="00033034"/>
    <w:rsid w:val="000331C6"/>
    <w:rsid w:val="00033E7C"/>
    <w:rsid w:val="00035E38"/>
    <w:rsid w:val="000367BE"/>
    <w:rsid w:val="00036C05"/>
    <w:rsid w:val="00037738"/>
    <w:rsid w:val="00037B62"/>
    <w:rsid w:val="0004072C"/>
    <w:rsid w:val="00040C22"/>
    <w:rsid w:val="0004279A"/>
    <w:rsid w:val="00042B80"/>
    <w:rsid w:val="00043644"/>
    <w:rsid w:val="000440A2"/>
    <w:rsid w:val="000444A3"/>
    <w:rsid w:val="0004624B"/>
    <w:rsid w:val="00047962"/>
    <w:rsid w:val="00047B5C"/>
    <w:rsid w:val="000513FA"/>
    <w:rsid w:val="00051D58"/>
    <w:rsid w:val="0005339C"/>
    <w:rsid w:val="000543B9"/>
    <w:rsid w:val="00054F96"/>
    <w:rsid w:val="00055D1B"/>
    <w:rsid w:val="00055E87"/>
    <w:rsid w:val="00056AF5"/>
    <w:rsid w:val="00056D1F"/>
    <w:rsid w:val="00057287"/>
    <w:rsid w:val="000579DB"/>
    <w:rsid w:val="00060483"/>
    <w:rsid w:val="00060B9F"/>
    <w:rsid w:val="000613D5"/>
    <w:rsid w:val="000617A8"/>
    <w:rsid w:val="00064A91"/>
    <w:rsid w:val="00064D10"/>
    <w:rsid w:val="00064DA6"/>
    <w:rsid w:val="00066593"/>
    <w:rsid w:val="00066F29"/>
    <w:rsid w:val="00070413"/>
    <w:rsid w:val="0007071A"/>
    <w:rsid w:val="000716CB"/>
    <w:rsid w:val="00071E84"/>
    <w:rsid w:val="00072494"/>
    <w:rsid w:val="000724AE"/>
    <w:rsid w:val="00072E6E"/>
    <w:rsid w:val="00073224"/>
    <w:rsid w:val="0007361A"/>
    <w:rsid w:val="00073B66"/>
    <w:rsid w:val="000742F4"/>
    <w:rsid w:val="000761B9"/>
    <w:rsid w:val="00076262"/>
    <w:rsid w:val="00077558"/>
    <w:rsid w:val="00077E0D"/>
    <w:rsid w:val="0008037D"/>
    <w:rsid w:val="00080461"/>
    <w:rsid w:val="000821CF"/>
    <w:rsid w:val="000825B1"/>
    <w:rsid w:val="000837B8"/>
    <w:rsid w:val="00083ABB"/>
    <w:rsid w:val="00083FCC"/>
    <w:rsid w:val="00084150"/>
    <w:rsid w:val="000846C7"/>
    <w:rsid w:val="00085449"/>
    <w:rsid w:val="000868FD"/>
    <w:rsid w:val="0008724B"/>
    <w:rsid w:val="000907BE"/>
    <w:rsid w:val="0009186F"/>
    <w:rsid w:val="000929CC"/>
    <w:rsid w:val="000935F0"/>
    <w:rsid w:val="00093734"/>
    <w:rsid w:val="000942E3"/>
    <w:rsid w:val="000953A2"/>
    <w:rsid w:val="00095C83"/>
    <w:rsid w:val="000977E8"/>
    <w:rsid w:val="00097979"/>
    <w:rsid w:val="000A0ADD"/>
    <w:rsid w:val="000A0CCC"/>
    <w:rsid w:val="000A23B3"/>
    <w:rsid w:val="000A5368"/>
    <w:rsid w:val="000A6757"/>
    <w:rsid w:val="000A6BFB"/>
    <w:rsid w:val="000B1CF7"/>
    <w:rsid w:val="000B1CFC"/>
    <w:rsid w:val="000B39DE"/>
    <w:rsid w:val="000B497F"/>
    <w:rsid w:val="000B4B49"/>
    <w:rsid w:val="000B5088"/>
    <w:rsid w:val="000B569F"/>
    <w:rsid w:val="000B5F07"/>
    <w:rsid w:val="000B6024"/>
    <w:rsid w:val="000B619B"/>
    <w:rsid w:val="000B6AE7"/>
    <w:rsid w:val="000B6D8D"/>
    <w:rsid w:val="000B7FE6"/>
    <w:rsid w:val="000C0644"/>
    <w:rsid w:val="000C0821"/>
    <w:rsid w:val="000C08F3"/>
    <w:rsid w:val="000C0E54"/>
    <w:rsid w:val="000C1F24"/>
    <w:rsid w:val="000C3224"/>
    <w:rsid w:val="000C34BA"/>
    <w:rsid w:val="000C3D7B"/>
    <w:rsid w:val="000C3E2A"/>
    <w:rsid w:val="000C448F"/>
    <w:rsid w:val="000C4791"/>
    <w:rsid w:val="000C4AF8"/>
    <w:rsid w:val="000C5059"/>
    <w:rsid w:val="000C5255"/>
    <w:rsid w:val="000C5561"/>
    <w:rsid w:val="000C5F92"/>
    <w:rsid w:val="000C6D31"/>
    <w:rsid w:val="000D06D0"/>
    <w:rsid w:val="000D17FB"/>
    <w:rsid w:val="000D2C68"/>
    <w:rsid w:val="000D31A3"/>
    <w:rsid w:val="000D422D"/>
    <w:rsid w:val="000D4533"/>
    <w:rsid w:val="000D66B8"/>
    <w:rsid w:val="000E01AF"/>
    <w:rsid w:val="000E07A4"/>
    <w:rsid w:val="000E091E"/>
    <w:rsid w:val="000E0F85"/>
    <w:rsid w:val="000E1B02"/>
    <w:rsid w:val="000E1C94"/>
    <w:rsid w:val="000E21B9"/>
    <w:rsid w:val="000E2D78"/>
    <w:rsid w:val="000E413E"/>
    <w:rsid w:val="000E5388"/>
    <w:rsid w:val="000F0E7F"/>
    <w:rsid w:val="000F124A"/>
    <w:rsid w:val="000F1686"/>
    <w:rsid w:val="000F212E"/>
    <w:rsid w:val="000F225C"/>
    <w:rsid w:val="000F2E20"/>
    <w:rsid w:val="000F33BA"/>
    <w:rsid w:val="000F517C"/>
    <w:rsid w:val="000F5360"/>
    <w:rsid w:val="000F6895"/>
    <w:rsid w:val="000F7349"/>
    <w:rsid w:val="000F7B11"/>
    <w:rsid w:val="00100B16"/>
    <w:rsid w:val="00100F01"/>
    <w:rsid w:val="00101099"/>
    <w:rsid w:val="00101272"/>
    <w:rsid w:val="0010193C"/>
    <w:rsid w:val="00101CEC"/>
    <w:rsid w:val="00102097"/>
    <w:rsid w:val="0010279F"/>
    <w:rsid w:val="00102CEC"/>
    <w:rsid w:val="001037FD"/>
    <w:rsid w:val="00104AF8"/>
    <w:rsid w:val="00106262"/>
    <w:rsid w:val="001075DD"/>
    <w:rsid w:val="00110087"/>
    <w:rsid w:val="001103C9"/>
    <w:rsid w:val="00110C4A"/>
    <w:rsid w:val="00110CBF"/>
    <w:rsid w:val="001122E4"/>
    <w:rsid w:val="0011259A"/>
    <w:rsid w:val="00112E8F"/>
    <w:rsid w:val="001130DB"/>
    <w:rsid w:val="00113466"/>
    <w:rsid w:val="0011393A"/>
    <w:rsid w:val="00114275"/>
    <w:rsid w:val="00114763"/>
    <w:rsid w:val="00116056"/>
    <w:rsid w:val="00116731"/>
    <w:rsid w:val="00116832"/>
    <w:rsid w:val="00116C3E"/>
    <w:rsid w:val="0011764B"/>
    <w:rsid w:val="001176C4"/>
    <w:rsid w:val="0012015B"/>
    <w:rsid w:val="0012224B"/>
    <w:rsid w:val="001222D5"/>
    <w:rsid w:val="0012264E"/>
    <w:rsid w:val="00122707"/>
    <w:rsid w:val="0012430D"/>
    <w:rsid w:val="001244DD"/>
    <w:rsid w:val="00124ED7"/>
    <w:rsid w:val="001251EF"/>
    <w:rsid w:val="0012558D"/>
    <w:rsid w:val="00125800"/>
    <w:rsid w:val="00125ABC"/>
    <w:rsid w:val="0012666C"/>
    <w:rsid w:val="00126783"/>
    <w:rsid w:val="001268BC"/>
    <w:rsid w:val="0012710A"/>
    <w:rsid w:val="00127991"/>
    <w:rsid w:val="00131E20"/>
    <w:rsid w:val="00132002"/>
    <w:rsid w:val="00132861"/>
    <w:rsid w:val="00133B8B"/>
    <w:rsid w:val="0013410E"/>
    <w:rsid w:val="00134D75"/>
    <w:rsid w:val="0013534E"/>
    <w:rsid w:val="00136794"/>
    <w:rsid w:val="00136A6C"/>
    <w:rsid w:val="00136C85"/>
    <w:rsid w:val="00136EEA"/>
    <w:rsid w:val="001374B8"/>
    <w:rsid w:val="001377A3"/>
    <w:rsid w:val="0013790D"/>
    <w:rsid w:val="001401A1"/>
    <w:rsid w:val="001404E3"/>
    <w:rsid w:val="0014080B"/>
    <w:rsid w:val="00140CD1"/>
    <w:rsid w:val="00142206"/>
    <w:rsid w:val="00142F12"/>
    <w:rsid w:val="00143205"/>
    <w:rsid w:val="00143474"/>
    <w:rsid w:val="001434D5"/>
    <w:rsid w:val="00144784"/>
    <w:rsid w:val="00145DFD"/>
    <w:rsid w:val="00145E53"/>
    <w:rsid w:val="00146365"/>
    <w:rsid w:val="00146603"/>
    <w:rsid w:val="00146955"/>
    <w:rsid w:val="001469E3"/>
    <w:rsid w:val="00146E0F"/>
    <w:rsid w:val="00147CF1"/>
    <w:rsid w:val="001506B7"/>
    <w:rsid w:val="001506E2"/>
    <w:rsid w:val="00150BC9"/>
    <w:rsid w:val="001553BE"/>
    <w:rsid w:val="00160011"/>
    <w:rsid w:val="001605BB"/>
    <w:rsid w:val="00160CB8"/>
    <w:rsid w:val="001610C3"/>
    <w:rsid w:val="0016138C"/>
    <w:rsid w:val="00161763"/>
    <w:rsid w:val="0016272A"/>
    <w:rsid w:val="00162EA3"/>
    <w:rsid w:val="00163752"/>
    <w:rsid w:val="001673B1"/>
    <w:rsid w:val="001675E5"/>
    <w:rsid w:val="001702E4"/>
    <w:rsid w:val="00170B45"/>
    <w:rsid w:val="00172724"/>
    <w:rsid w:val="001729DB"/>
    <w:rsid w:val="001731D2"/>
    <w:rsid w:val="00174524"/>
    <w:rsid w:val="0017533E"/>
    <w:rsid w:val="00175A1F"/>
    <w:rsid w:val="00176649"/>
    <w:rsid w:val="001776A1"/>
    <w:rsid w:val="00177B8C"/>
    <w:rsid w:val="00177C39"/>
    <w:rsid w:val="00177D52"/>
    <w:rsid w:val="00180245"/>
    <w:rsid w:val="00181890"/>
    <w:rsid w:val="00182229"/>
    <w:rsid w:val="00183196"/>
    <w:rsid w:val="00183292"/>
    <w:rsid w:val="0018346A"/>
    <w:rsid w:val="0018366C"/>
    <w:rsid w:val="0018373C"/>
    <w:rsid w:val="0018456A"/>
    <w:rsid w:val="00184863"/>
    <w:rsid w:val="00184893"/>
    <w:rsid w:val="001848C1"/>
    <w:rsid w:val="0018501A"/>
    <w:rsid w:val="0018609B"/>
    <w:rsid w:val="00186254"/>
    <w:rsid w:val="0018638E"/>
    <w:rsid w:val="001866FC"/>
    <w:rsid w:val="00186944"/>
    <w:rsid w:val="00186BC6"/>
    <w:rsid w:val="00187050"/>
    <w:rsid w:val="001877B5"/>
    <w:rsid w:val="0018791A"/>
    <w:rsid w:val="00191E55"/>
    <w:rsid w:val="00192AC2"/>
    <w:rsid w:val="00193064"/>
    <w:rsid w:val="00196482"/>
    <w:rsid w:val="00196625"/>
    <w:rsid w:val="001A0911"/>
    <w:rsid w:val="001A0B1A"/>
    <w:rsid w:val="001A0D77"/>
    <w:rsid w:val="001A0F01"/>
    <w:rsid w:val="001A1535"/>
    <w:rsid w:val="001A2447"/>
    <w:rsid w:val="001A2694"/>
    <w:rsid w:val="001A3B68"/>
    <w:rsid w:val="001A3CC8"/>
    <w:rsid w:val="001A4618"/>
    <w:rsid w:val="001A47DE"/>
    <w:rsid w:val="001A4A6C"/>
    <w:rsid w:val="001A5C89"/>
    <w:rsid w:val="001A5E20"/>
    <w:rsid w:val="001A62EB"/>
    <w:rsid w:val="001A6B03"/>
    <w:rsid w:val="001A7646"/>
    <w:rsid w:val="001B22F4"/>
    <w:rsid w:val="001B2764"/>
    <w:rsid w:val="001B32E8"/>
    <w:rsid w:val="001B3C2B"/>
    <w:rsid w:val="001B4984"/>
    <w:rsid w:val="001B525E"/>
    <w:rsid w:val="001B6314"/>
    <w:rsid w:val="001B63F7"/>
    <w:rsid w:val="001B6B57"/>
    <w:rsid w:val="001B78E8"/>
    <w:rsid w:val="001B7DA3"/>
    <w:rsid w:val="001C1383"/>
    <w:rsid w:val="001C1E1B"/>
    <w:rsid w:val="001C22C8"/>
    <w:rsid w:val="001C2986"/>
    <w:rsid w:val="001C2CB4"/>
    <w:rsid w:val="001C2FBD"/>
    <w:rsid w:val="001C43E2"/>
    <w:rsid w:val="001C62AD"/>
    <w:rsid w:val="001C6AAF"/>
    <w:rsid w:val="001C700B"/>
    <w:rsid w:val="001C7835"/>
    <w:rsid w:val="001C7DFE"/>
    <w:rsid w:val="001D0ECC"/>
    <w:rsid w:val="001D1D1F"/>
    <w:rsid w:val="001D26E4"/>
    <w:rsid w:val="001D2AF6"/>
    <w:rsid w:val="001D3876"/>
    <w:rsid w:val="001D4789"/>
    <w:rsid w:val="001D530D"/>
    <w:rsid w:val="001D5C06"/>
    <w:rsid w:val="001D64B3"/>
    <w:rsid w:val="001E0233"/>
    <w:rsid w:val="001E06FC"/>
    <w:rsid w:val="001E0804"/>
    <w:rsid w:val="001E10D2"/>
    <w:rsid w:val="001E1468"/>
    <w:rsid w:val="001E150F"/>
    <w:rsid w:val="001E41B0"/>
    <w:rsid w:val="001E4306"/>
    <w:rsid w:val="001E48D2"/>
    <w:rsid w:val="001E5464"/>
    <w:rsid w:val="001E6348"/>
    <w:rsid w:val="001E642B"/>
    <w:rsid w:val="001E7402"/>
    <w:rsid w:val="001E7807"/>
    <w:rsid w:val="001E7B5D"/>
    <w:rsid w:val="001E7B70"/>
    <w:rsid w:val="001F010E"/>
    <w:rsid w:val="001F0465"/>
    <w:rsid w:val="001F13C1"/>
    <w:rsid w:val="001F1C00"/>
    <w:rsid w:val="001F2EC8"/>
    <w:rsid w:val="001F41F0"/>
    <w:rsid w:val="001F4337"/>
    <w:rsid w:val="001F446D"/>
    <w:rsid w:val="001F648F"/>
    <w:rsid w:val="001F703D"/>
    <w:rsid w:val="001F7C67"/>
    <w:rsid w:val="0020099F"/>
    <w:rsid w:val="00200E52"/>
    <w:rsid w:val="002020E6"/>
    <w:rsid w:val="00202149"/>
    <w:rsid w:val="002025DB"/>
    <w:rsid w:val="00202A73"/>
    <w:rsid w:val="00203028"/>
    <w:rsid w:val="00203C2E"/>
    <w:rsid w:val="002042F1"/>
    <w:rsid w:val="00204435"/>
    <w:rsid w:val="00204C1D"/>
    <w:rsid w:val="002063F2"/>
    <w:rsid w:val="00206F0F"/>
    <w:rsid w:val="00207642"/>
    <w:rsid w:val="00210354"/>
    <w:rsid w:val="00210618"/>
    <w:rsid w:val="002113F0"/>
    <w:rsid w:val="00213046"/>
    <w:rsid w:val="00213533"/>
    <w:rsid w:val="0021481B"/>
    <w:rsid w:val="00215375"/>
    <w:rsid w:val="0021560E"/>
    <w:rsid w:val="00215B56"/>
    <w:rsid w:val="00215CE8"/>
    <w:rsid w:val="00216118"/>
    <w:rsid w:val="002172DF"/>
    <w:rsid w:val="00220ABD"/>
    <w:rsid w:val="00220D9C"/>
    <w:rsid w:val="002216E2"/>
    <w:rsid w:val="002216FB"/>
    <w:rsid w:val="00221AB7"/>
    <w:rsid w:val="0022205D"/>
    <w:rsid w:val="00222857"/>
    <w:rsid w:val="00222B81"/>
    <w:rsid w:val="00224FEB"/>
    <w:rsid w:val="00225616"/>
    <w:rsid w:val="0023001E"/>
    <w:rsid w:val="00230144"/>
    <w:rsid w:val="00230C02"/>
    <w:rsid w:val="0023153F"/>
    <w:rsid w:val="002318B8"/>
    <w:rsid w:val="002344B5"/>
    <w:rsid w:val="00234A61"/>
    <w:rsid w:val="00234AAC"/>
    <w:rsid w:val="00235A9C"/>
    <w:rsid w:val="00235B1D"/>
    <w:rsid w:val="00235F6C"/>
    <w:rsid w:val="00236634"/>
    <w:rsid w:val="00236FAD"/>
    <w:rsid w:val="00237EF2"/>
    <w:rsid w:val="00240F09"/>
    <w:rsid w:val="00241EBF"/>
    <w:rsid w:val="0024246C"/>
    <w:rsid w:val="00242634"/>
    <w:rsid w:val="00242730"/>
    <w:rsid w:val="00242B7A"/>
    <w:rsid w:val="002437D8"/>
    <w:rsid w:val="00246435"/>
    <w:rsid w:val="00246BCF"/>
    <w:rsid w:val="00250EA2"/>
    <w:rsid w:val="00252A7D"/>
    <w:rsid w:val="00252B8B"/>
    <w:rsid w:val="00253262"/>
    <w:rsid w:val="00253B82"/>
    <w:rsid w:val="00254389"/>
    <w:rsid w:val="00254668"/>
    <w:rsid w:val="002548DC"/>
    <w:rsid w:val="00254E03"/>
    <w:rsid w:val="002567A1"/>
    <w:rsid w:val="0025760A"/>
    <w:rsid w:val="00257D3D"/>
    <w:rsid w:val="00261242"/>
    <w:rsid w:val="00264AB5"/>
    <w:rsid w:val="00264D44"/>
    <w:rsid w:val="00265C21"/>
    <w:rsid w:val="00265D38"/>
    <w:rsid w:val="00270243"/>
    <w:rsid w:val="00270834"/>
    <w:rsid w:val="00271847"/>
    <w:rsid w:val="00272612"/>
    <w:rsid w:val="002729D1"/>
    <w:rsid w:val="002729FA"/>
    <w:rsid w:val="00272D98"/>
    <w:rsid w:val="002733E0"/>
    <w:rsid w:val="00273670"/>
    <w:rsid w:val="00273F86"/>
    <w:rsid w:val="00274056"/>
    <w:rsid w:val="00274BDE"/>
    <w:rsid w:val="002771C3"/>
    <w:rsid w:val="002772AB"/>
    <w:rsid w:val="002779EE"/>
    <w:rsid w:val="002804C1"/>
    <w:rsid w:val="002814E6"/>
    <w:rsid w:val="0028270E"/>
    <w:rsid w:val="00283B47"/>
    <w:rsid w:val="002844AF"/>
    <w:rsid w:val="00286126"/>
    <w:rsid w:val="002873DC"/>
    <w:rsid w:val="0028752A"/>
    <w:rsid w:val="0028786B"/>
    <w:rsid w:val="00287C17"/>
    <w:rsid w:val="00287EEF"/>
    <w:rsid w:val="002900D4"/>
    <w:rsid w:val="0029029B"/>
    <w:rsid w:val="0029120A"/>
    <w:rsid w:val="00292974"/>
    <w:rsid w:val="00293344"/>
    <w:rsid w:val="0029388F"/>
    <w:rsid w:val="00294920"/>
    <w:rsid w:val="00294C22"/>
    <w:rsid w:val="00295B4C"/>
    <w:rsid w:val="002970DA"/>
    <w:rsid w:val="00297967"/>
    <w:rsid w:val="00297BD7"/>
    <w:rsid w:val="002A444D"/>
    <w:rsid w:val="002A52BF"/>
    <w:rsid w:val="002A5736"/>
    <w:rsid w:val="002A5832"/>
    <w:rsid w:val="002A5940"/>
    <w:rsid w:val="002A6C5D"/>
    <w:rsid w:val="002A7719"/>
    <w:rsid w:val="002B0409"/>
    <w:rsid w:val="002B0613"/>
    <w:rsid w:val="002B10F2"/>
    <w:rsid w:val="002B13B7"/>
    <w:rsid w:val="002B145E"/>
    <w:rsid w:val="002B211C"/>
    <w:rsid w:val="002B21B6"/>
    <w:rsid w:val="002B3683"/>
    <w:rsid w:val="002B4BF5"/>
    <w:rsid w:val="002B6593"/>
    <w:rsid w:val="002B71D0"/>
    <w:rsid w:val="002C099C"/>
    <w:rsid w:val="002C1886"/>
    <w:rsid w:val="002C2645"/>
    <w:rsid w:val="002C2822"/>
    <w:rsid w:val="002C32D6"/>
    <w:rsid w:val="002C44BF"/>
    <w:rsid w:val="002C4BAE"/>
    <w:rsid w:val="002C541B"/>
    <w:rsid w:val="002C563A"/>
    <w:rsid w:val="002C579B"/>
    <w:rsid w:val="002C5A00"/>
    <w:rsid w:val="002C7231"/>
    <w:rsid w:val="002D1168"/>
    <w:rsid w:val="002D1D27"/>
    <w:rsid w:val="002D25FC"/>
    <w:rsid w:val="002D303F"/>
    <w:rsid w:val="002D30DC"/>
    <w:rsid w:val="002D31EA"/>
    <w:rsid w:val="002D6230"/>
    <w:rsid w:val="002D62A9"/>
    <w:rsid w:val="002D6350"/>
    <w:rsid w:val="002D64CB"/>
    <w:rsid w:val="002D6844"/>
    <w:rsid w:val="002D6915"/>
    <w:rsid w:val="002D7696"/>
    <w:rsid w:val="002D781F"/>
    <w:rsid w:val="002E025F"/>
    <w:rsid w:val="002E169B"/>
    <w:rsid w:val="002E2542"/>
    <w:rsid w:val="002E2684"/>
    <w:rsid w:val="002E548A"/>
    <w:rsid w:val="002E5B29"/>
    <w:rsid w:val="002E5D28"/>
    <w:rsid w:val="002E5D6E"/>
    <w:rsid w:val="002E5F43"/>
    <w:rsid w:val="002F14B5"/>
    <w:rsid w:val="002F1C1A"/>
    <w:rsid w:val="002F21C7"/>
    <w:rsid w:val="002F22A8"/>
    <w:rsid w:val="002F2C14"/>
    <w:rsid w:val="002F2E7B"/>
    <w:rsid w:val="002F4F25"/>
    <w:rsid w:val="002F5298"/>
    <w:rsid w:val="002F710C"/>
    <w:rsid w:val="002F7A71"/>
    <w:rsid w:val="002F7BD9"/>
    <w:rsid w:val="00301027"/>
    <w:rsid w:val="003016E9"/>
    <w:rsid w:val="003032E9"/>
    <w:rsid w:val="00303A19"/>
    <w:rsid w:val="00304515"/>
    <w:rsid w:val="0030475E"/>
    <w:rsid w:val="00304917"/>
    <w:rsid w:val="0030503D"/>
    <w:rsid w:val="00305171"/>
    <w:rsid w:val="00305D9A"/>
    <w:rsid w:val="00306C83"/>
    <w:rsid w:val="00307255"/>
    <w:rsid w:val="003100A9"/>
    <w:rsid w:val="003107D5"/>
    <w:rsid w:val="003117F8"/>
    <w:rsid w:val="003118CD"/>
    <w:rsid w:val="003129EE"/>
    <w:rsid w:val="00312BF1"/>
    <w:rsid w:val="00313518"/>
    <w:rsid w:val="00313D0F"/>
    <w:rsid w:val="00313FA5"/>
    <w:rsid w:val="00321866"/>
    <w:rsid w:val="00321B2F"/>
    <w:rsid w:val="003221E1"/>
    <w:rsid w:val="00324724"/>
    <w:rsid w:val="003257F1"/>
    <w:rsid w:val="00325FA8"/>
    <w:rsid w:val="00327033"/>
    <w:rsid w:val="00327417"/>
    <w:rsid w:val="0032768F"/>
    <w:rsid w:val="00327C68"/>
    <w:rsid w:val="00327EE4"/>
    <w:rsid w:val="003300C8"/>
    <w:rsid w:val="00330C3A"/>
    <w:rsid w:val="0033121C"/>
    <w:rsid w:val="00331863"/>
    <w:rsid w:val="00333597"/>
    <w:rsid w:val="0033390B"/>
    <w:rsid w:val="00333FDA"/>
    <w:rsid w:val="00334E3D"/>
    <w:rsid w:val="0033638B"/>
    <w:rsid w:val="00336664"/>
    <w:rsid w:val="00340300"/>
    <w:rsid w:val="00340406"/>
    <w:rsid w:val="00340686"/>
    <w:rsid w:val="00340B40"/>
    <w:rsid w:val="0034115A"/>
    <w:rsid w:val="0034213F"/>
    <w:rsid w:val="00342DD1"/>
    <w:rsid w:val="00343667"/>
    <w:rsid w:val="003438AC"/>
    <w:rsid w:val="003446C8"/>
    <w:rsid w:val="003467D3"/>
    <w:rsid w:val="0034680A"/>
    <w:rsid w:val="0034687E"/>
    <w:rsid w:val="00351872"/>
    <w:rsid w:val="00354C57"/>
    <w:rsid w:val="00354D77"/>
    <w:rsid w:val="00354E80"/>
    <w:rsid w:val="003553D3"/>
    <w:rsid w:val="00355699"/>
    <w:rsid w:val="00355AF1"/>
    <w:rsid w:val="00355BE4"/>
    <w:rsid w:val="003562F0"/>
    <w:rsid w:val="003563E2"/>
    <w:rsid w:val="00357553"/>
    <w:rsid w:val="003604DA"/>
    <w:rsid w:val="00361210"/>
    <w:rsid w:val="00361913"/>
    <w:rsid w:val="003620F0"/>
    <w:rsid w:val="0036347B"/>
    <w:rsid w:val="003634F3"/>
    <w:rsid w:val="00363BA4"/>
    <w:rsid w:val="00363FF8"/>
    <w:rsid w:val="003640C6"/>
    <w:rsid w:val="00365848"/>
    <w:rsid w:val="00365D81"/>
    <w:rsid w:val="0036609E"/>
    <w:rsid w:val="0036769E"/>
    <w:rsid w:val="00370737"/>
    <w:rsid w:val="0037084D"/>
    <w:rsid w:val="00372154"/>
    <w:rsid w:val="00372A9D"/>
    <w:rsid w:val="00374051"/>
    <w:rsid w:val="00374859"/>
    <w:rsid w:val="00374F86"/>
    <w:rsid w:val="0037584F"/>
    <w:rsid w:val="00376407"/>
    <w:rsid w:val="0037696C"/>
    <w:rsid w:val="0037721D"/>
    <w:rsid w:val="0038011B"/>
    <w:rsid w:val="0038102A"/>
    <w:rsid w:val="00382C10"/>
    <w:rsid w:val="003830FF"/>
    <w:rsid w:val="0038381C"/>
    <w:rsid w:val="00384B1D"/>
    <w:rsid w:val="00384EB9"/>
    <w:rsid w:val="00385E64"/>
    <w:rsid w:val="00385EB4"/>
    <w:rsid w:val="003861FE"/>
    <w:rsid w:val="0038745A"/>
    <w:rsid w:val="003877DD"/>
    <w:rsid w:val="003909F4"/>
    <w:rsid w:val="0039109A"/>
    <w:rsid w:val="00391872"/>
    <w:rsid w:val="00391DEF"/>
    <w:rsid w:val="003920A4"/>
    <w:rsid w:val="0039275B"/>
    <w:rsid w:val="00393D20"/>
    <w:rsid w:val="003A065A"/>
    <w:rsid w:val="003A1DF2"/>
    <w:rsid w:val="003A3411"/>
    <w:rsid w:val="003A3680"/>
    <w:rsid w:val="003A3F38"/>
    <w:rsid w:val="003A4518"/>
    <w:rsid w:val="003A4FB0"/>
    <w:rsid w:val="003A538D"/>
    <w:rsid w:val="003A542F"/>
    <w:rsid w:val="003A6B04"/>
    <w:rsid w:val="003A7B6C"/>
    <w:rsid w:val="003B02B5"/>
    <w:rsid w:val="003B07EC"/>
    <w:rsid w:val="003B14FD"/>
    <w:rsid w:val="003B20F6"/>
    <w:rsid w:val="003B48F0"/>
    <w:rsid w:val="003B66A4"/>
    <w:rsid w:val="003B7874"/>
    <w:rsid w:val="003B7A57"/>
    <w:rsid w:val="003B7D66"/>
    <w:rsid w:val="003C0170"/>
    <w:rsid w:val="003C11ED"/>
    <w:rsid w:val="003C12C8"/>
    <w:rsid w:val="003C21B6"/>
    <w:rsid w:val="003C28B9"/>
    <w:rsid w:val="003C2E58"/>
    <w:rsid w:val="003C3695"/>
    <w:rsid w:val="003C371A"/>
    <w:rsid w:val="003C3A8C"/>
    <w:rsid w:val="003C3CD5"/>
    <w:rsid w:val="003C4878"/>
    <w:rsid w:val="003C519D"/>
    <w:rsid w:val="003C712F"/>
    <w:rsid w:val="003C7266"/>
    <w:rsid w:val="003C7ECD"/>
    <w:rsid w:val="003D0CD8"/>
    <w:rsid w:val="003D0DE8"/>
    <w:rsid w:val="003D0FC2"/>
    <w:rsid w:val="003D2194"/>
    <w:rsid w:val="003D2228"/>
    <w:rsid w:val="003D23A3"/>
    <w:rsid w:val="003D4DA3"/>
    <w:rsid w:val="003D5856"/>
    <w:rsid w:val="003D5E42"/>
    <w:rsid w:val="003D6565"/>
    <w:rsid w:val="003E0E54"/>
    <w:rsid w:val="003E2016"/>
    <w:rsid w:val="003E2207"/>
    <w:rsid w:val="003E2611"/>
    <w:rsid w:val="003E2C6E"/>
    <w:rsid w:val="003E2DAE"/>
    <w:rsid w:val="003E34C1"/>
    <w:rsid w:val="003E3509"/>
    <w:rsid w:val="003E39F1"/>
    <w:rsid w:val="003E3D7B"/>
    <w:rsid w:val="003E62E1"/>
    <w:rsid w:val="003E6EEB"/>
    <w:rsid w:val="003E731D"/>
    <w:rsid w:val="003E7BE8"/>
    <w:rsid w:val="003F068B"/>
    <w:rsid w:val="003F127E"/>
    <w:rsid w:val="003F1D9D"/>
    <w:rsid w:val="003F344E"/>
    <w:rsid w:val="003F39EE"/>
    <w:rsid w:val="003F4C72"/>
    <w:rsid w:val="003F5B44"/>
    <w:rsid w:val="003F7493"/>
    <w:rsid w:val="00400C92"/>
    <w:rsid w:val="00401BDC"/>
    <w:rsid w:val="004023C5"/>
    <w:rsid w:val="00402928"/>
    <w:rsid w:val="00402CDE"/>
    <w:rsid w:val="00402F30"/>
    <w:rsid w:val="00403B8E"/>
    <w:rsid w:val="00403F79"/>
    <w:rsid w:val="00404E4F"/>
    <w:rsid w:val="004060AC"/>
    <w:rsid w:val="00406189"/>
    <w:rsid w:val="00410260"/>
    <w:rsid w:val="00410343"/>
    <w:rsid w:val="00410D37"/>
    <w:rsid w:val="004118B4"/>
    <w:rsid w:val="00411E71"/>
    <w:rsid w:val="004129B6"/>
    <w:rsid w:val="00412F5E"/>
    <w:rsid w:val="00414754"/>
    <w:rsid w:val="00414C67"/>
    <w:rsid w:val="004168A7"/>
    <w:rsid w:val="00417038"/>
    <w:rsid w:val="00417612"/>
    <w:rsid w:val="004201C7"/>
    <w:rsid w:val="00421831"/>
    <w:rsid w:val="0042210B"/>
    <w:rsid w:val="0042339A"/>
    <w:rsid w:val="00423692"/>
    <w:rsid w:val="00423C5F"/>
    <w:rsid w:val="00424A6F"/>
    <w:rsid w:val="0042508F"/>
    <w:rsid w:val="00425260"/>
    <w:rsid w:val="00425415"/>
    <w:rsid w:val="00425C7B"/>
    <w:rsid w:val="004306DD"/>
    <w:rsid w:val="0043086D"/>
    <w:rsid w:val="004308FE"/>
    <w:rsid w:val="00430EA3"/>
    <w:rsid w:val="00431086"/>
    <w:rsid w:val="004317D6"/>
    <w:rsid w:val="0043211E"/>
    <w:rsid w:val="004335E2"/>
    <w:rsid w:val="00433A22"/>
    <w:rsid w:val="004342E1"/>
    <w:rsid w:val="00435E2B"/>
    <w:rsid w:val="004375E9"/>
    <w:rsid w:val="00437E05"/>
    <w:rsid w:val="0044056A"/>
    <w:rsid w:val="00440EB3"/>
    <w:rsid w:val="0044103E"/>
    <w:rsid w:val="004412EE"/>
    <w:rsid w:val="0044230D"/>
    <w:rsid w:val="00442C21"/>
    <w:rsid w:val="004431BE"/>
    <w:rsid w:val="004432DC"/>
    <w:rsid w:val="00443AAD"/>
    <w:rsid w:val="00443C25"/>
    <w:rsid w:val="00445A65"/>
    <w:rsid w:val="0044641B"/>
    <w:rsid w:val="004469DC"/>
    <w:rsid w:val="00447D9A"/>
    <w:rsid w:val="00451473"/>
    <w:rsid w:val="00451761"/>
    <w:rsid w:val="004518F5"/>
    <w:rsid w:val="004527DA"/>
    <w:rsid w:val="00454323"/>
    <w:rsid w:val="00455DA1"/>
    <w:rsid w:val="00456A63"/>
    <w:rsid w:val="004604C9"/>
    <w:rsid w:val="004607B0"/>
    <w:rsid w:val="00460EBD"/>
    <w:rsid w:val="00461DE1"/>
    <w:rsid w:val="00461FFF"/>
    <w:rsid w:val="004621C2"/>
    <w:rsid w:val="00462FEA"/>
    <w:rsid w:val="0046325F"/>
    <w:rsid w:val="004633DE"/>
    <w:rsid w:val="004635FD"/>
    <w:rsid w:val="00464C07"/>
    <w:rsid w:val="00464E83"/>
    <w:rsid w:val="00464F8C"/>
    <w:rsid w:val="00465201"/>
    <w:rsid w:val="0046556A"/>
    <w:rsid w:val="0047211F"/>
    <w:rsid w:val="00472CDA"/>
    <w:rsid w:val="00474AC3"/>
    <w:rsid w:val="00475811"/>
    <w:rsid w:val="00475BF8"/>
    <w:rsid w:val="00475DCA"/>
    <w:rsid w:val="00476350"/>
    <w:rsid w:val="00476374"/>
    <w:rsid w:val="004771A6"/>
    <w:rsid w:val="004777C0"/>
    <w:rsid w:val="0048024F"/>
    <w:rsid w:val="0048089E"/>
    <w:rsid w:val="00480EC5"/>
    <w:rsid w:val="00481C93"/>
    <w:rsid w:val="0048339B"/>
    <w:rsid w:val="00483EA3"/>
    <w:rsid w:val="00485299"/>
    <w:rsid w:val="00485A5D"/>
    <w:rsid w:val="00486232"/>
    <w:rsid w:val="00486408"/>
    <w:rsid w:val="00486668"/>
    <w:rsid w:val="0049200A"/>
    <w:rsid w:val="004921F4"/>
    <w:rsid w:val="0049326C"/>
    <w:rsid w:val="00493815"/>
    <w:rsid w:val="00494903"/>
    <w:rsid w:val="00495B5F"/>
    <w:rsid w:val="004A2383"/>
    <w:rsid w:val="004A58AA"/>
    <w:rsid w:val="004A5A4E"/>
    <w:rsid w:val="004A5D3C"/>
    <w:rsid w:val="004A67FB"/>
    <w:rsid w:val="004B0718"/>
    <w:rsid w:val="004B127B"/>
    <w:rsid w:val="004B1487"/>
    <w:rsid w:val="004B23D6"/>
    <w:rsid w:val="004B282F"/>
    <w:rsid w:val="004B4AC3"/>
    <w:rsid w:val="004B5CB8"/>
    <w:rsid w:val="004B609E"/>
    <w:rsid w:val="004B77C3"/>
    <w:rsid w:val="004B7954"/>
    <w:rsid w:val="004C148E"/>
    <w:rsid w:val="004C1B8D"/>
    <w:rsid w:val="004C2F05"/>
    <w:rsid w:val="004C32AF"/>
    <w:rsid w:val="004C41C5"/>
    <w:rsid w:val="004C6DF3"/>
    <w:rsid w:val="004C7FED"/>
    <w:rsid w:val="004D0844"/>
    <w:rsid w:val="004D0A32"/>
    <w:rsid w:val="004D0E4B"/>
    <w:rsid w:val="004D134D"/>
    <w:rsid w:val="004D1B59"/>
    <w:rsid w:val="004D1EA4"/>
    <w:rsid w:val="004D2299"/>
    <w:rsid w:val="004D2BF1"/>
    <w:rsid w:val="004D3242"/>
    <w:rsid w:val="004D38FA"/>
    <w:rsid w:val="004D5E5F"/>
    <w:rsid w:val="004D6682"/>
    <w:rsid w:val="004D72DF"/>
    <w:rsid w:val="004D76DE"/>
    <w:rsid w:val="004D7D85"/>
    <w:rsid w:val="004E02A6"/>
    <w:rsid w:val="004E0833"/>
    <w:rsid w:val="004E0D31"/>
    <w:rsid w:val="004E138A"/>
    <w:rsid w:val="004E153F"/>
    <w:rsid w:val="004E1829"/>
    <w:rsid w:val="004E1A1C"/>
    <w:rsid w:val="004E20C5"/>
    <w:rsid w:val="004E28C6"/>
    <w:rsid w:val="004E3D17"/>
    <w:rsid w:val="004E422C"/>
    <w:rsid w:val="004E682F"/>
    <w:rsid w:val="004F080D"/>
    <w:rsid w:val="004F0C45"/>
    <w:rsid w:val="004F138F"/>
    <w:rsid w:val="004F1759"/>
    <w:rsid w:val="004F17C8"/>
    <w:rsid w:val="004F188B"/>
    <w:rsid w:val="004F2CC0"/>
    <w:rsid w:val="004F2DDC"/>
    <w:rsid w:val="004F42F0"/>
    <w:rsid w:val="004F42F5"/>
    <w:rsid w:val="004F5522"/>
    <w:rsid w:val="004F57C2"/>
    <w:rsid w:val="004F5E6E"/>
    <w:rsid w:val="004F611E"/>
    <w:rsid w:val="004F764B"/>
    <w:rsid w:val="004F7883"/>
    <w:rsid w:val="004F78E5"/>
    <w:rsid w:val="00500468"/>
    <w:rsid w:val="0050646D"/>
    <w:rsid w:val="0050670B"/>
    <w:rsid w:val="00507294"/>
    <w:rsid w:val="005079F0"/>
    <w:rsid w:val="00507A45"/>
    <w:rsid w:val="00507D87"/>
    <w:rsid w:val="00510111"/>
    <w:rsid w:val="00510F2A"/>
    <w:rsid w:val="00511F0A"/>
    <w:rsid w:val="00513D7D"/>
    <w:rsid w:val="005141E8"/>
    <w:rsid w:val="00515147"/>
    <w:rsid w:val="005152B8"/>
    <w:rsid w:val="005157DD"/>
    <w:rsid w:val="0051697D"/>
    <w:rsid w:val="0051777F"/>
    <w:rsid w:val="00517868"/>
    <w:rsid w:val="00517B51"/>
    <w:rsid w:val="00517C08"/>
    <w:rsid w:val="00517C79"/>
    <w:rsid w:val="0052055A"/>
    <w:rsid w:val="00520AE1"/>
    <w:rsid w:val="00520C0F"/>
    <w:rsid w:val="00520E2E"/>
    <w:rsid w:val="00520EE7"/>
    <w:rsid w:val="00521BCC"/>
    <w:rsid w:val="005234AC"/>
    <w:rsid w:val="00524270"/>
    <w:rsid w:val="0052457F"/>
    <w:rsid w:val="00526950"/>
    <w:rsid w:val="00526AAC"/>
    <w:rsid w:val="00526B1A"/>
    <w:rsid w:val="0053153F"/>
    <w:rsid w:val="005316E8"/>
    <w:rsid w:val="005326FB"/>
    <w:rsid w:val="00532972"/>
    <w:rsid w:val="005334A5"/>
    <w:rsid w:val="00533B2A"/>
    <w:rsid w:val="00535318"/>
    <w:rsid w:val="00535E65"/>
    <w:rsid w:val="00535EBA"/>
    <w:rsid w:val="00537571"/>
    <w:rsid w:val="005375D8"/>
    <w:rsid w:val="00540FB4"/>
    <w:rsid w:val="00541246"/>
    <w:rsid w:val="0054180A"/>
    <w:rsid w:val="00542E9A"/>
    <w:rsid w:val="005462C6"/>
    <w:rsid w:val="005462D5"/>
    <w:rsid w:val="00546839"/>
    <w:rsid w:val="00546E31"/>
    <w:rsid w:val="00547756"/>
    <w:rsid w:val="005477C9"/>
    <w:rsid w:val="005478BE"/>
    <w:rsid w:val="0055078D"/>
    <w:rsid w:val="00550C99"/>
    <w:rsid w:val="00550CB1"/>
    <w:rsid w:val="00550D11"/>
    <w:rsid w:val="00551FAE"/>
    <w:rsid w:val="00552104"/>
    <w:rsid w:val="00553413"/>
    <w:rsid w:val="00553B19"/>
    <w:rsid w:val="00554136"/>
    <w:rsid w:val="005557E5"/>
    <w:rsid w:val="00555841"/>
    <w:rsid w:val="005559E4"/>
    <w:rsid w:val="00555DC0"/>
    <w:rsid w:val="00555F45"/>
    <w:rsid w:val="00556A66"/>
    <w:rsid w:val="005572A0"/>
    <w:rsid w:val="00557827"/>
    <w:rsid w:val="0056075A"/>
    <w:rsid w:val="0056129E"/>
    <w:rsid w:val="005616BD"/>
    <w:rsid w:val="00561E9E"/>
    <w:rsid w:val="005634CF"/>
    <w:rsid w:val="00563A26"/>
    <w:rsid w:val="00563D39"/>
    <w:rsid w:val="00564B2A"/>
    <w:rsid w:val="00565D3D"/>
    <w:rsid w:val="00565EA9"/>
    <w:rsid w:val="00566DBA"/>
    <w:rsid w:val="005705E9"/>
    <w:rsid w:val="00571C80"/>
    <w:rsid w:val="00572DDE"/>
    <w:rsid w:val="00573657"/>
    <w:rsid w:val="00573E39"/>
    <w:rsid w:val="00575286"/>
    <w:rsid w:val="005757E1"/>
    <w:rsid w:val="00575AA9"/>
    <w:rsid w:val="0057616F"/>
    <w:rsid w:val="00576919"/>
    <w:rsid w:val="00576A7A"/>
    <w:rsid w:val="00576A98"/>
    <w:rsid w:val="00577E4D"/>
    <w:rsid w:val="00580140"/>
    <w:rsid w:val="0058135A"/>
    <w:rsid w:val="005823CC"/>
    <w:rsid w:val="0058277A"/>
    <w:rsid w:val="0058316E"/>
    <w:rsid w:val="0058324C"/>
    <w:rsid w:val="0058369E"/>
    <w:rsid w:val="00584A7B"/>
    <w:rsid w:val="00585208"/>
    <w:rsid w:val="00585DE9"/>
    <w:rsid w:val="005861E1"/>
    <w:rsid w:val="00586D19"/>
    <w:rsid w:val="005873FA"/>
    <w:rsid w:val="00587FE8"/>
    <w:rsid w:val="005900A4"/>
    <w:rsid w:val="00590568"/>
    <w:rsid w:val="00591983"/>
    <w:rsid w:val="0059201E"/>
    <w:rsid w:val="005922B0"/>
    <w:rsid w:val="00593314"/>
    <w:rsid w:val="005933A6"/>
    <w:rsid w:val="00594038"/>
    <w:rsid w:val="00594496"/>
    <w:rsid w:val="005978AD"/>
    <w:rsid w:val="00597E7A"/>
    <w:rsid w:val="005A0A0D"/>
    <w:rsid w:val="005A0F36"/>
    <w:rsid w:val="005A1049"/>
    <w:rsid w:val="005A1B48"/>
    <w:rsid w:val="005A1CAE"/>
    <w:rsid w:val="005A34B7"/>
    <w:rsid w:val="005A61AB"/>
    <w:rsid w:val="005A6BC4"/>
    <w:rsid w:val="005A7568"/>
    <w:rsid w:val="005A786A"/>
    <w:rsid w:val="005A7E37"/>
    <w:rsid w:val="005B1A36"/>
    <w:rsid w:val="005B2BBF"/>
    <w:rsid w:val="005B2C57"/>
    <w:rsid w:val="005B2F80"/>
    <w:rsid w:val="005B36D2"/>
    <w:rsid w:val="005B3EBE"/>
    <w:rsid w:val="005B4873"/>
    <w:rsid w:val="005B581D"/>
    <w:rsid w:val="005B6E22"/>
    <w:rsid w:val="005C058C"/>
    <w:rsid w:val="005C0CA4"/>
    <w:rsid w:val="005C0E19"/>
    <w:rsid w:val="005C0EBB"/>
    <w:rsid w:val="005C0FC6"/>
    <w:rsid w:val="005C1B0B"/>
    <w:rsid w:val="005C1B98"/>
    <w:rsid w:val="005C2B76"/>
    <w:rsid w:val="005C3F3E"/>
    <w:rsid w:val="005C5255"/>
    <w:rsid w:val="005C6618"/>
    <w:rsid w:val="005C6624"/>
    <w:rsid w:val="005C669B"/>
    <w:rsid w:val="005C6DE8"/>
    <w:rsid w:val="005C6FC4"/>
    <w:rsid w:val="005D0FDA"/>
    <w:rsid w:val="005D1BEC"/>
    <w:rsid w:val="005D32FD"/>
    <w:rsid w:val="005D3E90"/>
    <w:rsid w:val="005D3F0C"/>
    <w:rsid w:val="005D3F30"/>
    <w:rsid w:val="005D4783"/>
    <w:rsid w:val="005D505B"/>
    <w:rsid w:val="005D5B55"/>
    <w:rsid w:val="005D79C7"/>
    <w:rsid w:val="005E29B4"/>
    <w:rsid w:val="005E40F5"/>
    <w:rsid w:val="005E5FF7"/>
    <w:rsid w:val="005E7056"/>
    <w:rsid w:val="005E72CF"/>
    <w:rsid w:val="005F00D4"/>
    <w:rsid w:val="005F099A"/>
    <w:rsid w:val="005F0F74"/>
    <w:rsid w:val="005F1BDC"/>
    <w:rsid w:val="005F2011"/>
    <w:rsid w:val="005F2854"/>
    <w:rsid w:val="005F2F8D"/>
    <w:rsid w:val="005F35FA"/>
    <w:rsid w:val="005F3F15"/>
    <w:rsid w:val="005F4B7E"/>
    <w:rsid w:val="005F4CAD"/>
    <w:rsid w:val="005F56BD"/>
    <w:rsid w:val="005F640E"/>
    <w:rsid w:val="005F7CC1"/>
    <w:rsid w:val="006009ED"/>
    <w:rsid w:val="00601729"/>
    <w:rsid w:val="006022D9"/>
    <w:rsid w:val="0060254D"/>
    <w:rsid w:val="006025DB"/>
    <w:rsid w:val="00603050"/>
    <w:rsid w:val="0060305C"/>
    <w:rsid w:val="00603D4E"/>
    <w:rsid w:val="00603FD5"/>
    <w:rsid w:val="00605B11"/>
    <w:rsid w:val="0060663C"/>
    <w:rsid w:val="006068EA"/>
    <w:rsid w:val="00606CD3"/>
    <w:rsid w:val="00607031"/>
    <w:rsid w:val="00607046"/>
    <w:rsid w:val="0060737E"/>
    <w:rsid w:val="0061054C"/>
    <w:rsid w:val="00610DAC"/>
    <w:rsid w:val="006116C1"/>
    <w:rsid w:val="006130DB"/>
    <w:rsid w:val="006133E2"/>
    <w:rsid w:val="00614A40"/>
    <w:rsid w:val="00614E5D"/>
    <w:rsid w:val="00614F36"/>
    <w:rsid w:val="006155F4"/>
    <w:rsid w:val="00615786"/>
    <w:rsid w:val="00615CF1"/>
    <w:rsid w:val="00615E80"/>
    <w:rsid w:val="00616697"/>
    <w:rsid w:val="00616DC8"/>
    <w:rsid w:val="00617AB5"/>
    <w:rsid w:val="00617CF6"/>
    <w:rsid w:val="00620D09"/>
    <w:rsid w:val="006212F8"/>
    <w:rsid w:val="0062134B"/>
    <w:rsid w:val="006219F4"/>
    <w:rsid w:val="006222FB"/>
    <w:rsid w:val="00623E08"/>
    <w:rsid w:val="0062578B"/>
    <w:rsid w:val="00625A1B"/>
    <w:rsid w:val="00625AEB"/>
    <w:rsid w:val="00625E37"/>
    <w:rsid w:val="00626A32"/>
    <w:rsid w:val="0062713C"/>
    <w:rsid w:val="0063022F"/>
    <w:rsid w:val="00631555"/>
    <w:rsid w:val="00631D33"/>
    <w:rsid w:val="00632185"/>
    <w:rsid w:val="00632214"/>
    <w:rsid w:val="00634596"/>
    <w:rsid w:val="00635279"/>
    <w:rsid w:val="00635FF4"/>
    <w:rsid w:val="00636117"/>
    <w:rsid w:val="006361AD"/>
    <w:rsid w:val="00636D91"/>
    <w:rsid w:val="00637168"/>
    <w:rsid w:val="00637296"/>
    <w:rsid w:val="00640FE3"/>
    <w:rsid w:val="006427AC"/>
    <w:rsid w:val="006437DC"/>
    <w:rsid w:val="00643ADD"/>
    <w:rsid w:val="00644161"/>
    <w:rsid w:val="00644FEC"/>
    <w:rsid w:val="006456C2"/>
    <w:rsid w:val="00645AC6"/>
    <w:rsid w:val="0064656C"/>
    <w:rsid w:val="00647A50"/>
    <w:rsid w:val="00647F33"/>
    <w:rsid w:val="006501B6"/>
    <w:rsid w:val="00652E27"/>
    <w:rsid w:val="00653064"/>
    <w:rsid w:val="0065434D"/>
    <w:rsid w:val="00657F5B"/>
    <w:rsid w:val="00657F88"/>
    <w:rsid w:val="0066111E"/>
    <w:rsid w:val="00661E4E"/>
    <w:rsid w:val="00662765"/>
    <w:rsid w:val="0066293D"/>
    <w:rsid w:val="00662ED7"/>
    <w:rsid w:val="006650C8"/>
    <w:rsid w:val="00665124"/>
    <w:rsid w:val="006654FA"/>
    <w:rsid w:val="0066554B"/>
    <w:rsid w:val="00666607"/>
    <w:rsid w:val="006666F2"/>
    <w:rsid w:val="00666F40"/>
    <w:rsid w:val="00667093"/>
    <w:rsid w:val="00670700"/>
    <w:rsid w:val="006727AE"/>
    <w:rsid w:val="00673237"/>
    <w:rsid w:val="006758AA"/>
    <w:rsid w:val="00676135"/>
    <w:rsid w:val="00676F41"/>
    <w:rsid w:val="006806F5"/>
    <w:rsid w:val="00680A62"/>
    <w:rsid w:val="00681726"/>
    <w:rsid w:val="00681E2D"/>
    <w:rsid w:val="00683059"/>
    <w:rsid w:val="006831A5"/>
    <w:rsid w:val="0068359C"/>
    <w:rsid w:val="00686F98"/>
    <w:rsid w:val="0068724F"/>
    <w:rsid w:val="006872E8"/>
    <w:rsid w:val="00687C6A"/>
    <w:rsid w:val="00690839"/>
    <w:rsid w:val="006913D2"/>
    <w:rsid w:val="00691DDC"/>
    <w:rsid w:val="00692D44"/>
    <w:rsid w:val="00692F67"/>
    <w:rsid w:val="00694373"/>
    <w:rsid w:val="0069451A"/>
    <w:rsid w:val="006951C8"/>
    <w:rsid w:val="0069538A"/>
    <w:rsid w:val="00695BEE"/>
    <w:rsid w:val="006960AF"/>
    <w:rsid w:val="00696429"/>
    <w:rsid w:val="0069681F"/>
    <w:rsid w:val="0069742E"/>
    <w:rsid w:val="006A0606"/>
    <w:rsid w:val="006A06A0"/>
    <w:rsid w:val="006A184E"/>
    <w:rsid w:val="006A1DEF"/>
    <w:rsid w:val="006A20A7"/>
    <w:rsid w:val="006A2525"/>
    <w:rsid w:val="006A2AE9"/>
    <w:rsid w:val="006A30F3"/>
    <w:rsid w:val="006A423E"/>
    <w:rsid w:val="006A4CEE"/>
    <w:rsid w:val="006A50EC"/>
    <w:rsid w:val="006A58F5"/>
    <w:rsid w:val="006A63AD"/>
    <w:rsid w:val="006B0C26"/>
    <w:rsid w:val="006B21A1"/>
    <w:rsid w:val="006B2360"/>
    <w:rsid w:val="006B2E1C"/>
    <w:rsid w:val="006B3DD4"/>
    <w:rsid w:val="006B57E3"/>
    <w:rsid w:val="006B75AC"/>
    <w:rsid w:val="006B77A4"/>
    <w:rsid w:val="006C0B3F"/>
    <w:rsid w:val="006C137C"/>
    <w:rsid w:val="006C31AA"/>
    <w:rsid w:val="006C4AF4"/>
    <w:rsid w:val="006C4F3D"/>
    <w:rsid w:val="006C6385"/>
    <w:rsid w:val="006C7E99"/>
    <w:rsid w:val="006D0A95"/>
    <w:rsid w:val="006D2FAC"/>
    <w:rsid w:val="006D2FE1"/>
    <w:rsid w:val="006D3C06"/>
    <w:rsid w:val="006D3F2F"/>
    <w:rsid w:val="006D4170"/>
    <w:rsid w:val="006D4303"/>
    <w:rsid w:val="006D4A0D"/>
    <w:rsid w:val="006D6A66"/>
    <w:rsid w:val="006D7C9A"/>
    <w:rsid w:val="006E0C4E"/>
    <w:rsid w:val="006E236E"/>
    <w:rsid w:val="006E251B"/>
    <w:rsid w:val="006E2F63"/>
    <w:rsid w:val="006E3061"/>
    <w:rsid w:val="006E343D"/>
    <w:rsid w:val="006E3536"/>
    <w:rsid w:val="006E3DF7"/>
    <w:rsid w:val="006E3F7F"/>
    <w:rsid w:val="006E426C"/>
    <w:rsid w:val="006E450D"/>
    <w:rsid w:val="006E5109"/>
    <w:rsid w:val="006E6931"/>
    <w:rsid w:val="006E6CBF"/>
    <w:rsid w:val="006E6F08"/>
    <w:rsid w:val="006E7048"/>
    <w:rsid w:val="006E7599"/>
    <w:rsid w:val="006F0F83"/>
    <w:rsid w:val="006F13EC"/>
    <w:rsid w:val="006F2364"/>
    <w:rsid w:val="006F488C"/>
    <w:rsid w:val="006F52FA"/>
    <w:rsid w:val="006F5D00"/>
    <w:rsid w:val="006F6995"/>
    <w:rsid w:val="006F72F0"/>
    <w:rsid w:val="006F733C"/>
    <w:rsid w:val="006F776D"/>
    <w:rsid w:val="006F7B76"/>
    <w:rsid w:val="007002A3"/>
    <w:rsid w:val="0070097B"/>
    <w:rsid w:val="00700A48"/>
    <w:rsid w:val="00701240"/>
    <w:rsid w:val="00701E70"/>
    <w:rsid w:val="007029CF"/>
    <w:rsid w:val="007030AE"/>
    <w:rsid w:val="007033FB"/>
    <w:rsid w:val="00705076"/>
    <w:rsid w:val="007061A8"/>
    <w:rsid w:val="0070740C"/>
    <w:rsid w:val="007074FE"/>
    <w:rsid w:val="007118AE"/>
    <w:rsid w:val="00711FD8"/>
    <w:rsid w:val="007134EA"/>
    <w:rsid w:val="00714488"/>
    <w:rsid w:val="0071468C"/>
    <w:rsid w:val="0071469B"/>
    <w:rsid w:val="007171D1"/>
    <w:rsid w:val="007174AF"/>
    <w:rsid w:val="0071C6E7"/>
    <w:rsid w:val="007210A6"/>
    <w:rsid w:val="00721722"/>
    <w:rsid w:val="00721DC8"/>
    <w:rsid w:val="007225B0"/>
    <w:rsid w:val="00722933"/>
    <w:rsid w:val="00722D88"/>
    <w:rsid w:val="007239DD"/>
    <w:rsid w:val="00723F03"/>
    <w:rsid w:val="007304C9"/>
    <w:rsid w:val="00730E14"/>
    <w:rsid w:val="00731C04"/>
    <w:rsid w:val="00733EE2"/>
    <w:rsid w:val="007341E6"/>
    <w:rsid w:val="00734D5B"/>
    <w:rsid w:val="0073688B"/>
    <w:rsid w:val="0073690C"/>
    <w:rsid w:val="00737EFB"/>
    <w:rsid w:val="00741535"/>
    <w:rsid w:val="0074184F"/>
    <w:rsid w:val="00741BD5"/>
    <w:rsid w:val="00741C49"/>
    <w:rsid w:val="007426AD"/>
    <w:rsid w:val="00742710"/>
    <w:rsid w:val="0074351B"/>
    <w:rsid w:val="0074470F"/>
    <w:rsid w:val="0074492B"/>
    <w:rsid w:val="00745376"/>
    <w:rsid w:val="00745427"/>
    <w:rsid w:val="00746182"/>
    <w:rsid w:val="0074628D"/>
    <w:rsid w:val="0074734B"/>
    <w:rsid w:val="00747DF1"/>
    <w:rsid w:val="00751168"/>
    <w:rsid w:val="00752FB6"/>
    <w:rsid w:val="007530B4"/>
    <w:rsid w:val="00753D15"/>
    <w:rsid w:val="00753E3E"/>
    <w:rsid w:val="00753F65"/>
    <w:rsid w:val="00754E10"/>
    <w:rsid w:val="00755F6C"/>
    <w:rsid w:val="00756340"/>
    <w:rsid w:val="00756813"/>
    <w:rsid w:val="00761141"/>
    <w:rsid w:val="007624C6"/>
    <w:rsid w:val="00763C8A"/>
    <w:rsid w:val="0076528C"/>
    <w:rsid w:val="007653DF"/>
    <w:rsid w:val="00766681"/>
    <w:rsid w:val="007678A6"/>
    <w:rsid w:val="0077054D"/>
    <w:rsid w:val="0077090C"/>
    <w:rsid w:val="00772213"/>
    <w:rsid w:val="007727C0"/>
    <w:rsid w:val="00773571"/>
    <w:rsid w:val="00774585"/>
    <w:rsid w:val="00774C87"/>
    <w:rsid w:val="007764E1"/>
    <w:rsid w:val="0077683E"/>
    <w:rsid w:val="00776DE5"/>
    <w:rsid w:val="00776EEF"/>
    <w:rsid w:val="00776F5C"/>
    <w:rsid w:val="007770E8"/>
    <w:rsid w:val="007803F9"/>
    <w:rsid w:val="00780A25"/>
    <w:rsid w:val="00780D89"/>
    <w:rsid w:val="007816FE"/>
    <w:rsid w:val="00781DF8"/>
    <w:rsid w:val="0078238C"/>
    <w:rsid w:val="00782399"/>
    <w:rsid w:val="00783075"/>
    <w:rsid w:val="00783083"/>
    <w:rsid w:val="00783CF9"/>
    <w:rsid w:val="00784840"/>
    <w:rsid w:val="00784D31"/>
    <w:rsid w:val="0078588D"/>
    <w:rsid w:val="007877B5"/>
    <w:rsid w:val="00790C3B"/>
    <w:rsid w:val="00790E98"/>
    <w:rsid w:val="00790F28"/>
    <w:rsid w:val="00792DEA"/>
    <w:rsid w:val="00792E7C"/>
    <w:rsid w:val="00793342"/>
    <w:rsid w:val="00793701"/>
    <w:rsid w:val="00793D54"/>
    <w:rsid w:val="007954F1"/>
    <w:rsid w:val="007959C7"/>
    <w:rsid w:val="00797115"/>
    <w:rsid w:val="007A0242"/>
    <w:rsid w:val="007A0363"/>
    <w:rsid w:val="007A0AF8"/>
    <w:rsid w:val="007A5123"/>
    <w:rsid w:val="007A625C"/>
    <w:rsid w:val="007A691E"/>
    <w:rsid w:val="007A7302"/>
    <w:rsid w:val="007A799C"/>
    <w:rsid w:val="007B1129"/>
    <w:rsid w:val="007B1B4E"/>
    <w:rsid w:val="007B236D"/>
    <w:rsid w:val="007B29C4"/>
    <w:rsid w:val="007B45BC"/>
    <w:rsid w:val="007B5581"/>
    <w:rsid w:val="007B6A98"/>
    <w:rsid w:val="007B740E"/>
    <w:rsid w:val="007B7D06"/>
    <w:rsid w:val="007C00D6"/>
    <w:rsid w:val="007C1526"/>
    <w:rsid w:val="007C2145"/>
    <w:rsid w:val="007C22A6"/>
    <w:rsid w:val="007C27BA"/>
    <w:rsid w:val="007C3911"/>
    <w:rsid w:val="007C3A97"/>
    <w:rsid w:val="007C3D18"/>
    <w:rsid w:val="007C42B6"/>
    <w:rsid w:val="007C59E4"/>
    <w:rsid w:val="007C72B5"/>
    <w:rsid w:val="007C7468"/>
    <w:rsid w:val="007C75CC"/>
    <w:rsid w:val="007C76E6"/>
    <w:rsid w:val="007C7A0D"/>
    <w:rsid w:val="007C7AD3"/>
    <w:rsid w:val="007D05A4"/>
    <w:rsid w:val="007D1618"/>
    <w:rsid w:val="007D1CF8"/>
    <w:rsid w:val="007D29F3"/>
    <w:rsid w:val="007D54C0"/>
    <w:rsid w:val="007D5D78"/>
    <w:rsid w:val="007D689F"/>
    <w:rsid w:val="007D6FF8"/>
    <w:rsid w:val="007D7991"/>
    <w:rsid w:val="007D7A0B"/>
    <w:rsid w:val="007D7F2C"/>
    <w:rsid w:val="007E229E"/>
    <w:rsid w:val="007E3015"/>
    <w:rsid w:val="007E478A"/>
    <w:rsid w:val="007E5011"/>
    <w:rsid w:val="007E5A5D"/>
    <w:rsid w:val="007E6305"/>
    <w:rsid w:val="007E655C"/>
    <w:rsid w:val="007E7192"/>
    <w:rsid w:val="007F0E75"/>
    <w:rsid w:val="007F2531"/>
    <w:rsid w:val="007F4236"/>
    <w:rsid w:val="007F48DB"/>
    <w:rsid w:val="007F4FF7"/>
    <w:rsid w:val="007F5647"/>
    <w:rsid w:val="007F647C"/>
    <w:rsid w:val="007F6C74"/>
    <w:rsid w:val="007F6EF2"/>
    <w:rsid w:val="007F70DF"/>
    <w:rsid w:val="0080212F"/>
    <w:rsid w:val="0080282C"/>
    <w:rsid w:val="008049AE"/>
    <w:rsid w:val="00804E9A"/>
    <w:rsid w:val="008052F9"/>
    <w:rsid w:val="00806698"/>
    <w:rsid w:val="00806727"/>
    <w:rsid w:val="00807ADD"/>
    <w:rsid w:val="00807E84"/>
    <w:rsid w:val="008101D7"/>
    <w:rsid w:val="00810DCD"/>
    <w:rsid w:val="00812D77"/>
    <w:rsid w:val="00814E86"/>
    <w:rsid w:val="00814F54"/>
    <w:rsid w:val="0081533C"/>
    <w:rsid w:val="0081673B"/>
    <w:rsid w:val="00816D46"/>
    <w:rsid w:val="00817CD7"/>
    <w:rsid w:val="00820B08"/>
    <w:rsid w:val="00822027"/>
    <w:rsid w:val="008239D4"/>
    <w:rsid w:val="008242ED"/>
    <w:rsid w:val="008248EA"/>
    <w:rsid w:val="00826DFA"/>
    <w:rsid w:val="008278B9"/>
    <w:rsid w:val="00830020"/>
    <w:rsid w:val="00830870"/>
    <w:rsid w:val="00830F68"/>
    <w:rsid w:val="00831471"/>
    <w:rsid w:val="008314F4"/>
    <w:rsid w:val="008322A6"/>
    <w:rsid w:val="00832641"/>
    <w:rsid w:val="00834A76"/>
    <w:rsid w:val="00834FB0"/>
    <w:rsid w:val="00835845"/>
    <w:rsid w:val="00835950"/>
    <w:rsid w:val="00835A81"/>
    <w:rsid w:val="00835EC1"/>
    <w:rsid w:val="00835F86"/>
    <w:rsid w:val="00836669"/>
    <w:rsid w:val="00836749"/>
    <w:rsid w:val="0084085C"/>
    <w:rsid w:val="00841497"/>
    <w:rsid w:val="00841917"/>
    <w:rsid w:val="008429C8"/>
    <w:rsid w:val="00842C29"/>
    <w:rsid w:val="00842F1B"/>
    <w:rsid w:val="00843AFF"/>
    <w:rsid w:val="008472CB"/>
    <w:rsid w:val="0085072C"/>
    <w:rsid w:val="00851B7F"/>
    <w:rsid w:val="00853B95"/>
    <w:rsid w:val="0085404D"/>
    <w:rsid w:val="0085439B"/>
    <w:rsid w:val="0085453A"/>
    <w:rsid w:val="0085498F"/>
    <w:rsid w:val="00854C12"/>
    <w:rsid w:val="00857483"/>
    <w:rsid w:val="008575C0"/>
    <w:rsid w:val="00857FCE"/>
    <w:rsid w:val="008604D7"/>
    <w:rsid w:val="00861725"/>
    <w:rsid w:val="008621D3"/>
    <w:rsid w:val="008630A5"/>
    <w:rsid w:val="0086384A"/>
    <w:rsid w:val="00864093"/>
    <w:rsid w:val="00864C02"/>
    <w:rsid w:val="008655C1"/>
    <w:rsid w:val="00866C43"/>
    <w:rsid w:val="00867674"/>
    <w:rsid w:val="00870595"/>
    <w:rsid w:val="00871978"/>
    <w:rsid w:val="00871DDF"/>
    <w:rsid w:val="00872110"/>
    <w:rsid w:val="0087226B"/>
    <w:rsid w:val="00873C3B"/>
    <w:rsid w:val="00874096"/>
    <w:rsid w:val="0087607B"/>
    <w:rsid w:val="00877500"/>
    <w:rsid w:val="00877990"/>
    <w:rsid w:val="00880DBD"/>
    <w:rsid w:val="00882987"/>
    <w:rsid w:val="0088325A"/>
    <w:rsid w:val="00883F33"/>
    <w:rsid w:val="00884FCF"/>
    <w:rsid w:val="00886581"/>
    <w:rsid w:val="00890F51"/>
    <w:rsid w:val="00892DAE"/>
    <w:rsid w:val="008939CA"/>
    <w:rsid w:val="00893A68"/>
    <w:rsid w:val="00895158"/>
    <w:rsid w:val="0089632C"/>
    <w:rsid w:val="00896F7A"/>
    <w:rsid w:val="0089736C"/>
    <w:rsid w:val="00897386"/>
    <w:rsid w:val="00897C91"/>
    <w:rsid w:val="008A0136"/>
    <w:rsid w:val="008A294D"/>
    <w:rsid w:val="008A2ABC"/>
    <w:rsid w:val="008A33A3"/>
    <w:rsid w:val="008A393B"/>
    <w:rsid w:val="008A42A1"/>
    <w:rsid w:val="008A42E1"/>
    <w:rsid w:val="008A5682"/>
    <w:rsid w:val="008A5F31"/>
    <w:rsid w:val="008A65E1"/>
    <w:rsid w:val="008A6651"/>
    <w:rsid w:val="008A6ADB"/>
    <w:rsid w:val="008A6FBC"/>
    <w:rsid w:val="008A770A"/>
    <w:rsid w:val="008B05C3"/>
    <w:rsid w:val="008B0BB2"/>
    <w:rsid w:val="008B0CB0"/>
    <w:rsid w:val="008B1076"/>
    <w:rsid w:val="008B1713"/>
    <w:rsid w:val="008B3984"/>
    <w:rsid w:val="008B3D76"/>
    <w:rsid w:val="008B4965"/>
    <w:rsid w:val="008B54DC"/>
    <w:rsid w:val="008B5878"/>
    <w:rsid w:val="008B5A65"/>
    <w:rsid w:val="008B5D0D"/>
    <w:rsid w:val="008C0613"/>
    <w:rsid w:val="008C1C2D"/>
    <w:rsid w:val="008C21DB"/>
    <w:rsid w:val="008C2B78"/>
    <w:rsid w:val="008C5325"/>
    <w:rsid w:val="008C547D"/>
    <w:rsid w:val="008C5A18"/>
    <w:rsid w:val="008C5F81"/>
    <w:rsid w:val="008C68B1"/>
    <w:rsid w:val="008C722C"/>
    <w:rsid w:val="008C773A"/>
    <w:rsid w:val="008D1339"/>
    <w:rsid w:val="008D1ABD"/>
    <w:rsid w:val="008D4C86"/>
    <w:rsid w:val="008D58BE"/>
    <w:rsid w:val="008D5AB7"/>
    <w:rsid w:val="008D5E28"/>
    <w:rsid w:val="008D6C41"/>
    <w:rsid w:val="008D6D83"/>
    <w:rsid w:val="008E1637"/>
    <w:rsid w:val="008E1A89"/>
    <w:rsid w:val="008E20AC"/>
    <w:rsid w:val="008E2681"/>
    <w:rsid w:val="008E413F"/>
    <w:rsid w:val="008E5737"/>
    <w:rsid w:val="008E5ED2"/>
    <w:rsid w:val="008E6341"/>
    <w:rsid w:val="008E72DC"/>
    <w:rsid w:val="008E79D7"/>
    <w:rsid w:val="008F0FC2"/>
    <w:rsid w:val="008F109A"/>
    <w:rsid w:val="008F1D16"/>
    <w:rsid w:val="008F204C"/>
    <w:rsid w:val="008F2315"/>
    <w:rsid w:val="008F27DA"/>
    <w:rsid w:val="008F2F8A"/>
    <w:rsid w:val="008F410A"/>
    <w:rsid w:val="008F42FE"/>
    <w:rsid w:val="008F5658"/>
    <w:rsid w:val="008F7608"/>
    <w:rsid w:val="008F7AF1"/>
    <w:rsid w:val="0090137A"/>
    <w:rsid w:val="0090175B"/>
    <w:rsid w:val="00901AC9"/>
    <w:rsid w:val="00902C18"/>
    <w:rsid w:val="00904A10"/>
    <w:rsid w:val="0090777B"/>
    <w:rsid w:val="009100C5"/>
    <w:rsid w:val="00910711"/>
    <w:rsid w:val="0091149A"/>
    <w:rsid w:val="00911952"/>
    <w:rsid w:val="0091204F"/>
    <w:rsid w:val="009120D4"/>
    <w:rsid w:val="009124BE"/>
    <w:rsid w:val="0091267E"/>
    <w:rsid w:val="00912816"/>
    <w:rsid w:val="00912A26"/>
    <w:rsid w:val="009170A6"/>
    <w:rsid w:val="00920CF7"/>
    <w:rsid w:val="00921373"/>
    <w:rsid w:val="00921956"/>
    <w:rsid w:val="00922C8A"/>
    <w:rsid w:val="00922FA6"/>
    <w:rsid w:val="009233B2"/>
    <w:rsid w:val="0092395F"/>
    <w:rsid w:val="00925F6B"/>
    <w:rsid w:val="00930147"/>
    <w:rsid w:val="00931E16"/>
    <w:rsid w:val="009326DB"/>
    <w:rsid w:val="00932EC4"/>
    <w:rsid w:val="0093348D"/>
    <w:rsid w:val="00936068"/>
    <w:rsid w:val="00936C6A"/>
    <w:rsid w:val="0093790F"/>
    <w:rsid w:val="00940ACC"/>
    <w:rsid w:val="00941343"/>
    <w:rsid w:val="00941549"/>
    <w:rsid w:val="009428B6"/>
    <w:rsid w:val="00942DC7"/>
    <w:rsid w:val="009430A3"/>
    <w:rsid w:val="0094373C"/>
    <w:rsid w:val="00943E7B"/>
    <w:rsid w:val="00944C7E"/>
    <w:rsid w:val="009464B5"/>
    <w:rsid w:val="00951757"/>
    <w:rsid w:val="009517CC"/>
    <w:rsid w:val="0095354F"/>
    <w:rsid w:val="009545F2"/>
    <w:rsid w:val="00954F3D"/>
    <w:rsid w:val="0095569C"/>
    <w:rsid w:val="00956026"/>
    <w:rsid w:val="0095632F"/>
    <w:rsid w:val="00956935"/>
    <w:rsid w:val="00956E40"/>
    <w:rsid w:val="00960023"/>
    <w:rsid w:val="009604D7"/>
    <w:rsid w:val="00960ECD"/>
    <w:rsid w:val="009615D4"/>
    <w:rsid w:val="0096263D"/>
    <w:rsid w:val="00962945"/>
    <w:rsid w:val="00962B9D"/>
    <w:rsid w:val="009631F2"/>
    <w:rsid w:val="00964647"/>
    <w:rsid w:val="0096586D"/>
    <w:rsid w:val="0096614A"/>
    <w:rsid w:val="00966D27"/>
    <w:rsid w:val="00967609"/>
    <w:rsid w:val="00967C9D"/>
    <w:rsid w:val="00970463"/>
    <w:rsid w:val="009706A8"/>
    <w:rsid w:val="00971924"/>
    <w:rsid w:val="00971CFA"/>
    <w:rsid w:val="00971EFE"/>
    <w:rsid w:val="00972C80"/>
    <w:rsid w:val="0097330D"/>
    <w:rsid w:val="009741BE"/>
    <w:rsid w:val="00974677"/>
    <w:rsid w:val="0097517F"/>
    <w:rsid w:val="009765DB"/>
    <w:rsid w:val="009805C0"/>
    <w:rsid w:val="00981206"/>
    <w:rsid w:val="0098529A"/>
    <w:rsid w:val="00985825"/>
    <w:rsid w:val="00987745"/>
    <w:rsid w:val="0098798C"/>
    <w:rsid w:val="00987C57"/>
    <w:rsid w:val="00987CC3"/>
    <w:rsid w:val="00987E83"/>
    <w:rsid w:val="00987FE3"/>
    <w:rsid w:val="009912CB"/>
    <w:rsid w:val="00991450"/>
    <w:rsid w:val="00991E3B"/>
    <w:rsid w:val="009928BD"/>
    <w:rsid w:val="009929E6"/>
    <w:rsid w:val="00992D44"/>
    <w:rsid w:val="00993442"/>
    <w:rsid w:val="00993EB5"/>
    <w:rsid w:val="00994612"/>
    <w:rsid w:val="00994AC9"/>
    <w:rsid w:val="00995460"/>
    <w:rsid w:val="0099580F"/>
    <w:rsid w:val="00995977"/>
    <w:rsid w:val="00997741"/>
    <w:rsid w:val="0099782E"/>
    <w:rsid w:val="00997B0B"/>
    <w:rsid w:val="00997B33"/>
    <w:rsid w:val="009A0C3A"/>
    <w:rsid w:val="009A0DC1"/>
    <w:rsid w:val="009A129C"/>
    <w:rsid w:val="009A2ED9"/>
    <w:rsid w:val="009A2F17"/>
    <w:rsid w:val="009A3E30"/>
    <w:rsid w:val="009A4C5B"/>
    <w:rsid w:val="009A5E28"/>
    <w:rsid w:val="009A69B0"/>
    <w:rsid w:val="009A69CF"/>
    <w:rsid w:val="009A7561"/>
    <w:rsid w:val="009A75F6"/>
    <w:rsid w:val="009B0BCD"/>
    <w:rsid w:val="009B152D"/>
    <w:rsid w:val="009B1613"/>
    <w:rsid w:val="009B1906"/>
    <w:rsid w:val="009B1AB7"/>
    <w:rsid w:val="009B218D"/>
    <w:rsid w:val="009B2D38"/>
    <w:rsid w:val="009B33FD"/>
    <w:rsid w:val="009B5CF0"/>
    <w:rsid w:val="009B62A5"/>
    <w:rsid w:val="009B7034"/>
    <w:rsid w:val="009C425E"/>
    <w:rsid w:val="009C434D"/>
    <w:rsid w:val="009C45CF"/>
    <w:rsid w:val="009C5A84"/>
    <w:rsid w:val="009C626E"/>
    <w:rsid w:val="009C6BD1"/>
    <w:rsid w:val="009C6F59"/>
    <w:rsid w:val="009C7092"/>
    <w:rsid w:val="009D09C1"/>
    <w:rsid w:val="009D1421"/>
    <w:rsid w:val="009D1D63"/>
    <w:rsid w:val="009D1FEC"/>
    <w:rsid w:val="009D24F5"/>
    <w:rsid w:val="009D2EAA"/>
    <w:rsid w:val="009D356A"/>
    <w:rsid w:val="009D3831"/>
    <w:rsid w:val="009D3F89"/>
    <w:rsid w:val="009D4716"/>
    <w:rsid w:val="009D4921"/>
    <w:rsid w:val="009D5013"/>
    <w:rsid w:val="009D573F"/>
    <w:rsid w:val="009D5D9E"/>
    <w:rsid w:val="009D6794"/>
    <w:rsid w:val="009D691A"/>
    <w:rsid w:val="009D7EB8"/>
    <w:rsid w:val="009E1EC7"/>
    <w:rsid w:val="009E2BD5"/>
    <w:rsid w:val="009E2C00"/>
    <w:rsid w:val="009E3236"/>
    <w:rsid w:val="009E3761"/>
    <w:rsid w:val="009E5546"/>
    <w:rsid w:val="009E575F"/>
    <w:rsid w:val="009E6264"/>
    <w:rsid w:val="009E72DA"/>
    <w:rsid w:val="009F0831"/>
    <w:rsid w:val="009F1493"/>
    <w:rsid w:val="009F1772"/>
    <w:rsid w:val="009F3B43"/>
    <w:rsid w:val="009F4075"/>
    <w:rsid w:val="009F583B"/>
    <w:rsid w:val="009F5B30"/>
    <w:rsid w:val="009F6D53"/>
    <w:rsid w:val="00A01060"/>
    <w:rsid w:val="00A01349"/>
    <w:rsid w:val="00A015A6"/>
    <w:rsid w:val="00A0230A"/>
    <w:rsid w:val="00A03138"/>
    <w:rsid w:val="00A032F1"/>
    <w:rsid w:val="00A0368B"/>
    <w:rsid w:val="00A04452"/>
    <w:rsid w:val="00A046A5"/>
    <w:rsid w:val="00A05D94"/>
    <w:rsid w:val="00A062F3"/>
    <w:rsid w:val="00A0712E"/>
    <w:rsid w:val="00A07355"/>
    <w:rsid w:val="00A115BE"/>
    <w:rsid w:val="00A1177D"/>
    <w:rsid w:val="00A1268E"/>
    <w:rsid w:val="00A12E33"/>
    <w:rsid w:val="00A13664"/>
    <w:rsid w:val="00A14100"/>
    <w:rsid w:val="00A14C55"/>
    <w:rsid w:val="00A156ED"/>
    <w:rsid w:val="00A15783"/>
    <w:rsid w:val="00A165A5"/>
    <w:rsid w:val="00A1683D"/>
    <w:rsid w:val="00A20A32"/>
    <w:rsid w:val="00A2100B"/>
    <w:rsid w:val="00A22F2D"/>
    <w:rsid w:val="00A234D5"/>
    <w:rsid w:val="00A247C0"/>
    <w:rsid w:val="00A24EF4"/>
    <w:rsid w:val="00A2620D"/>
    <w:rsid w:val="00A27B1E"/>
    <w:rsid w:val="00A331E7"/>
    <w:rsid w:val="00A33E7D"/>
    <w:rsid w:val="00A34473"/>
    <w:rsid w:val="00A34C01"/>
    <w:rsid w:val="00A34C8B"/>
    <w:rsid w:val="00A357CD"/>
    <w:rsid w:val="00A36A84"/>
    <w:rsid w:val="00A36D09"/>
    <w:rsid w:val="00A37607"/>
    <w:rsid w:val="00A37F6C"/>
    <w:rsid w:val="00A40EA1"/>
    <w:rsid w:val="00A4184E"/>
    <w:rsid w:val="00A42744"/>
    <w:rsid w:val="00A42EB6"/>
    <w:rsid w:val="00A4380E"/>
    <w:rsid w:val="00A44D4A"/>
    <w:rsid w:val="00A451FD"/>
    <w:rsid w:val="00A4586B"/>
    <w:rsid w:val="00A46165"/>
    <w:rsid w:val="00A464BB"/>
    <w:rsid w:val="00A46863"/>
    <w:rsid w:val="00A46E36"/>
    <w:rsid w:val="00A476EF"/>
    <w:rsid w:val="00A51638"/>
    <w:rsid w:val="00A53086"/>
    <w:rsid w:val="00A53110"/>
    <w:rsid w:val="00A5408E"/>
    <w:rsid w:val="00A5549C"/>
    <w:rsid w:val="00A56603"/>
    <w:rsid w:val="00A56639"/>
    <w:rsid w:val="00A571F3"/>
    <w:rsid w:val="00A57266"/>
    <w:rsid w:val="00A5740F"/>
    <w:rsid w:val="00A57A5C"/>
    <w:rsid w:val="00A602E7"/>
    <w:rsid w:val="00A6074C"/>
    <w:rsid w:val="00A61343"/>
    <w:rsid w:val="00A615DD"/>
    <w:rsid w:val="00A61AFA"/>
    <w:rsid w:val="00A627C9"/>
    <w:rsid w:val="00A62B41"/>
    <w:rsid w:val="00A63050"/>
    <w:rsid w:val="00A6400A"/>
    <w:rsid w:val="00A6524D"/>
    <w:rsid w:val="00A6529E"/>
    <w:rsid w:val="00A65689"/>
    <w:rsid w:val="00A656D4"/>
    <w:rsid w:val="00A65E2E"/>
    <w:rsid w:val="00A66330"/>
    <w:rsid w:val="00A66AD3"/>
    <w:rsid w:val="00A673D1"/>
    <w:rsid w:val="00A673DE"/>
    <w:rsid w:val="00A67A14"/>
    <w:rsid w:val="00A70DAE"/>
    <w:rsid w:val="00A70EBF"/>
    <w:rsid w:val="00A70EF4"/>
    <w:rsid w:val="00A74BC6"/>
    <w:rsid w:val="00A76620"/>
    <w:rsid w:val="00A76DD3"/>
    <w:rsid w:val="00A76DF5"/>
    <w:rsid w:val="00A77585"/>
    <w:rsid w:val="00A77ABB"/>
    <w:rsid w:val="00A80EAB"/>
    <w:rsid w:val="00A836BA"/>
    <w:rsid w:val="00A839F5"/>
    <w:rsid w:val="00A840E4"/>
    <w:rsid w:val="00A8529F"/>
    <w:rsid w:val="00A85FBD"/>
    <w:rsid w:val="00A860AE"/>
    <w:rsid w:val="00A8655D"/>
    <w:rsid w:val="00A869DC"/>
    <w:rsid w:val="00A87BA0"/>
    <w:rsid w:val="00A90151"/>
    <w:rsid w:val="00A9022B"/>
    <w:rsid w:val="00A91824"/>
    <w:rsid w:val="00A92CA6"/>
    <w:rsid w:val="00A9359B"/>
    <w:rsid w:val="00A9421F"/>
    <w:rsid w:val="00A94528"/>
    <w:rsid w:val="00A94B67"/>
    <w:rsid w:val="00A94F04"/>
    <w:rsid w:val="00A9570F"/>
    <w:rsid w:val="00A95E44"/>
    <w:rsid w:val="00A96061"/>
    <w:rsid w:val="00A978CC"/>
    <w:rsid w:val="00AA0704"/>
    <w:rsid w:val="00AA08E6"/>
    <w:rsid w:val="00AA163B"/>
    <w:rsid w:val="00AA1863"/>
    <w:rsid w:val="00AA1DD2"/>
    <w:rsid w:val="00AA30D8"/>
    <w:rsid w:val="00AA341E"/>
    <w:rsid w:val="00AA4014"/>
    <w:rsid w:val="00AA48A1"/>
    <w:rsid w:val="00AA4924"/>
    <w:rsid w:val="00AA517C"/>
    <w:rsid w:val="00AA6848"/>
    <w:rsid w:val="00AA6993"/>
    <w:rsid w:val="00AA6DA5"/>
    <w:rsid w:val="00AA6FAF"/>
    <w:rsid w:val="00AA7428"/>
    <w:rsid w:val="00AA7A61"/>
    <w:rsid w:val="00AA7D41"/>
    <w:rsid w:val="00AB0029"/>
    <w:rsid w:val="00AB17B4"/>
    <w:rsid w:val="00AB1D39"/>
    <w:rsid w:val="00AB1FB0"/>
    <w:rsid w:val="00AB2853"/>
    <w:rsid w:val="00AB2BDE"/>
    <w:rsid w:val="00AB3789"/>
    <w:rsid w:val="00AB515F"/>
    <w:rsid w:val="00AB533D"/>
    <w:rsid w:val="00AB5421"/>
    <w:rsid w:val="00AB56B2"/>
    <w:rsid w:val="00AC0558"/>
    <w:rsid w:val="00AC0C2B"/>
    <w:rsid w:val="00AC2784"/>
    <w:rsid w:val="00AC2BB0"/>
    <w:rsid w:val="00AC3873"/>
    <w:rsid w:val="00AC4317"/>
    <w:rsid w:val="00AC5BC3"/>
    <w:rsid w:val="00AC6A6A"/>
    <w:rsid w:val="00AD0339"/>
    <w:rsid w:val="00AD0B62"/>
    <w:rsid w:val="00AD126F"/>
    <w:rsid w:val="00AD19A0"/>
    <w:rsid w:val="00AD1D20"/>
    <w:rsid w:val="00AD26A8"/>
    <w:rsid w:val="00AD34C8"/>
    <w:rsid w:val="00AD6135"/>
    <w:rsid w:val="00AD74D6"/>
    <w:rsid w:val="00AE2047"/>
    <w:rsid w:val="00AE2091"/>
    <w:rsid w:val="00AE234C"/>
    <w:rsid w:val="00AE28C0"/>
    <w:rsid w:val="00AE3995"/>
    <w:rsid w:val="00AE5C86"/>
    <w:rsid w:val="00AE679A"/>
    <w:rsid w:val="00AE7ABD"/>
    <w:rsid w:val="00AF0AC4"/>
    <w:rsid w:val="00AF0FBB"/>
    <w:rsid w:val="00AF2803"/>
    <w:rsid w:val="00AF32AC"/>
    <w:rsid w:val="00AF4214"/>
    <w:rsid w:val="00AF65BD"/>
    <w:rsid w:val="00AF6E11"/>
    <w:rsid w:val="00B008C5"/>
    <w:rsid w:val="00B01020"/>
    <w:rsid w:val="00B02069"/>
    <w:rsid w:val="00B023AF"/>
    <w:rsid w:val="00B02C13"/>
    <w:rsid w:val="00B02F80"/>
    <w:rsid w:val="00B030C1"/>
    <w:rsid w:val="00B070FD"/>
    <w:rsid w:val="00B077D3"/>
    <w:rsid w:val="00B10DF0"/>
    <w:rsid w:val="00B10E88"/>
    <w:rsid w:val="00B10F11"/>
    <w:rsid w:val="00B128E8"/>
    <w:rsid w:val="00B12E33"/>
    <w:rsid w:val="00B133DF"/>
    <w:rsid w:val="00B13B8A"/>
    <w:rsid w:val="00B1487A"/>
    <w:rsid w:val="00B14A06"/>
    <w:rsid w:val="00B159DC"/>
    <w:rsid w:val="00B1738B"/>
    <w:rsid w:val="00B17A60"/>
    <w:rsid w:val="00B2065B"/>
    <w:rsid w:val="00B211CF"/>
    <w:rsid w:val="00B2249D"/>
    <w:rsid w:val="00B22CF7"/>
    <w:rsid w:val="00B22DA1"/>
    <w:rsid w:val="00B235B0"/>
    <w:rsid w:val="00B23603"/>
    <w:rsid w:val="00B242A4"/>
    <w:rsid w:val="00B24CF4"/>
    <w:rsid w:val="00B25139"/>
    <w:rsid w:val="00B25CA7"/>
    <w:rsid w:val="00B25D68"/>
    <w:rsid w:val="00B26CFD"/>
    <w:rsid w:val="00B27883"/>
    <w:rsid w:val="00B310E6"/>
    <w:rsid w:val="00B32D6C"/>
    <w:rsid w:val="00B355A2"/>
    <w:rsid w:val="00B356FC"/>
    <w:rsid w:val="00B3603D"/>
    <w:rsid w:val="00B36B12"/>
    <w:rsid w:val="00B36E43"/>
    <w:rsid w:val="00B3749D"/>
    <w:rsid w:val="00B37724"/>
    <w:rsid w:val="00B37BE5"/>
    <w:rsid w:val="00B40614"/>
    <w:rsid w:val="00B40D82"/>
    <w:rsid w:val="00B41522"/>
    <w:rsid w:val="00B4171B"/>
    <w:rsid w:val="00B41731"/>
    <w:rsid w:val="00B418DE"/>
    <w:rsid w:val="00B41C57"/>
    <w:rsid w:val="00B41D3D"/>
    <w:rsid w:val="00B42AD4"/>
    <w:rsid w:val="00B430E0"/>
    <w:rsid w:val="00B44C45"/>
    <w:rsid w:val="00B4656D"/>
    <w:rsid w:val="00B470C6"/>
    <w:rsid w:val="00B50F42"/>
    <w:rsid w:val="00B51380"/>
    <w:rsid w:val="00B51CA3"/>
    <w:rsid w:val="00B540A1"/>
    <w:rsid w:val="00B543E8"/>
    <w:rsid w:val="00B54F8E"/>
    <w:rsid w:val="00B55D8B"/>
    <w:rsid w:val="00B5721C"/>
    <w:rsid w:val="00B575CB"/>
    <w:rsid w:val="00B57A98"/>
    <w:rsid w:val="00B6038A"/>
    <w:rsid w:val="00B618C6"/>
    <w:rsid w:val="00B6233A"/>
    <w:rsid w:val="00B626AA"/>
    <w:rsid w:val="00B62C33"/>
    <w:rsid w:val="00B6574A"/>
    <w:rsid w:val="00B658C8"/>
    <w:rsid w:val="00B65DAA"/>
    <w:rsid w:val="00B66B2F"/>
    <w:rsid w:val="00B6781C"/>
    <w:rsid w:val="00B71E30"/>
    <w:rsid w:val="00B7371F"/>
    <w:rsid w:val="00B74F7F"/>
    <w:rsid w:val="00B75B08"/>
    <w:rsid w:val="00B7663E"/>
    <w:rsid w:val="00B771FA"/>
    <w:rsid w:val="00B802F2"/>
    <w:rsid w:val="00B80961"/>
    <w:rsid w:val="00B82707"/>
    <w:rsid w:val="00B8485C"/>
    <w:rsid w:val="00B84C6C"/>
    <w:rsid w:val="00B8508F"/>
    <w:rsid w:val="00B85852"/>
    <w:rsid w:val="00B85911"/>
    <w:rsid w:val="00B85BF5"/>
    <w:rsid w:val="00B8605B"/>
    <w:rsid w:val="00B87859"/>
    <w:rsid w:val="00B87B00"/>
    <w:rsid w:val="00B91D47"/>
    <w:rsid w:val="00B92556"/>
    <w:rsid w:val="00B928DA"/>
    <w:rsid w:val="00B93E87"/>
    <w:rsid w:val="00B94011"/>
    <w:rsid w:val="00B9406B"/>
    <w:rsid w:val="00B94F1F"/>
    <w:rsid w:val="00B965F1"/>
    <w:rsid w:val="00BA044F"/>
    <w:rsid w:val="00BA099B"/>
    <w:rsid w:val="00BA0E6F"/>
    <w:rsid w:val="00BA13A5"/>
    <w:rsid w:val="00BA16DB"/>
    <w:rsid w:val="00BA1AD9"/>
    <w:rsid w:val="00BA2023"/>
    <w:rsid w:val="00BA3CB8"/>
    <w:rsid w:val="00BA4346"/>
    <w:rsid w:val="00BA5338"/>
    <w:rsid w:val="00BA5EA4"/>
    <w:rsid w:val="00BA6134"/>
    <w:rsid w:val="00BA7623"/>
    <w:rsid w:val="00BA7C0A"/>
    <w:rsid w:val="00BB0FC1"/>
    <w:rsid w:val="00BB2928"/>
    <w:rsid w:val="00BB2A23"/>
    <w:rsid w:val="00BB49E6"/>
    <w:rsid w:val="00BB4DEB"/>
    <w:rsid w:val="00BB52E5"/>
    <w:rsid w:val="00BB708D"/>
    <w:rsid w:val="00BB76B9"/>
    <w:rsid w:val="00BB7D51"/>
    <w:rsid w:val="00BC11C6"/>
    <w:rsid w:val="00BC1437"/>
    <w:rsid w:val="00BC1EFB"/>
    <w:rsid w:val="00BC1F73"/>
    <w:rsid w:val="00BC2982"/>
    <w:rsid w:val="00BC3177"/>
    <w:rsid w:val="00BC4AA1"/>
    <w:rsid w:val="00BC4E10"/>
    <w:rsid w:val="00BC6265"/>
    <w:rsid w:val="00BC63FB"/>
    <w:rsid w:val="00BC7277"/>
    <w:rsid w:val="00BD0049"/>
    <w:rsid w:val="00BD08F6"/>
    <w:rsid w:val="00BD1570"/>
    <w:rsid w:val="00BD337F"/>
    <w:rsid w:val="00BD41D1"/>
    <w:rsid w:val="00BD43E6"/>
    <w:rsid w:val="00BD4C2D"/>
    <w:rsid w:val="00BD59D3"/>
    <w:rsid w:val="00BD6C03"/>
    <w:rsid w:val="00BE03AC"/>
    <w:rsid w:val="00BE10A5"/>
    <w:rsid w:val="00BE1995"/>
    <w:rsid w:val="00BE5AA4"/>
    <w:rsid w:val="00BE6F34"/>
    <w:rsid w:val="00BE7A8A"/>
    <w:rsid w:val="00BE7B17"/>
    <w:rsid w:val="00BF1419"/>
    <w:rsid w:val="00BF2736"/>
    <w:rsid w:val="00BF2C01"/>
    <w:rsid w:val="00BF3353"/>
    <w:rsid w:val="00BF38C6"/>
    <w:rsid w:val="00BF38E3"/>
    <w:rsid w:val="00BF3CA9"/>
    <w:rsid w:val="00BF4413"/>
    <w:rsid w:val="00BF450E"/>
    <w:rsid w:val="00BF5670"/>
    <w:rsid w:val="00BF60FC"/>
    <w:rsid w:val="00BF65BD"/>
    <w:rsid w:val="00BF667C"/>
    <w:rsid w:val="00BF68C8"/>
    <w:rsid w:val="00BF6EC6"/>
    <w:rsid w:val="00BF705F"/>
    <w:rsid w:val="00C01DEB"/>
    <w:rsid w:val="00C01E68"/>
    <w:rsid w:val="00C0230B"/>
    <w:rsid w:val="00C03A4A"/>
    <w:rsid w:val="00C03C54"/>
    <w:rsid w:val="00C05462"/>
    <w:rsid w:val="00C055D9"/>
    <w:rsid w:val="00C05C6C"/>
    <w:rsid w:val="00C06B19"/>
    <w:rsid w:val="00C06BBC"/>
    <w:rsid w:val="00C11924"/>
    <w:rsid w:val="00C11FBB"/>
    <w:rsid w:val="00C135A6"/>
    <w:rsid w:val="00C1402A"/>
    <w:rsid w:val="00C144A4"/>
    <w:rsid w:val="00C15086"/>
    <w:rsid w:val="00C150D5"/>
    <w:rsid w:val="00C159BF"/>
    <w:rsid w:val="00C15BAA"/>
    <w:rsid w:val="00C17E09"/>
    <w:rsid w:val="00C2057B"/>
    <w:rsid w:val="00C20C75"/>
    <w:rsid w:val="00C21782"/>
    <w:rsid w:val="00C21826"/>
    <w:rsid w:val="00C220AD"/>
    <w:rsid w:val="00C22ECB"/>
    <w:rsid w:val="00C23907"/>
    <w:rsid w:val="00C242CD"/>
    <w:rsid w:val="00C2485B"/>
    <w:rsid w:val="00C25E79"/>
    <w:rsid w:val="00C262AB"/>
    <w:rsid w:val="00C26C6D"/>
    <w:rsid w:val="00C27846"/>
    <w:rsid w:val="00C30976"/>
    <w:rsid w:val="00C30DD9"/>
    <w:rsid w:val="00C30E0C"/>
    <w:rsid w:val="00C3137D"/>
    <w:rsid w:val="00C31F6D"/>
    <w:rsid w:val="00C320E1"/>
    <w:rsid w:val="00C326F9"/>
    <w:rsid w:val="00C3277C"/>
    <w:rsid w:val="00C327BC"/>
    <w:rsid w:val="00C349CA"/>
    <w:rsid w:val="00C34BAE"/>
    <w:rsid w:val="00C357C5"/>
    <w:rsid w:val="00C361DE"/>
    <w:rsid w:val="00C36C85"/>
    <w:rsid w:val="00C3712D"/>
    <w:rsid w:val="00C37A29"/>
    <w:rsid w:val="00C40C7A"/>
    <w:rsid w:val="00C411AE"/>
    <w:rsid w:val="00C417CB"/>
    <w:rsid w:val="00C4182E"/>
    <w:rsid w:val="00C419AB"/>
    <w:rsid w:val="00C41B63"/>
    <w:rsid w:val="00C41E5F"/>
    <w:rsid w:val="00C434FF"/>
    <w:rsid w:val="00C44515"/>
    <w:rsid w:val="00C4592D"/>
    <w:rsid w:val="00C463B1"/>
    <w:rsid w:val="00C46858"/>
    <w:rsid w:val="00C47252"/>
    <w:rsid w:val="00C51E40"/>
    <w:rsid w:val="00C53919"/>
    <w:rsid w:val="00C53BB4"/>
    <w:rsid w:val="00C54D03"/>
    <w:rsid w:val="00C54F1C"/>
    <w:rsid w:val="00C55579"/>
    <w:rsid w:val="00C57320"/>
    <w:rsid w:val="00C6082E"/>
    <w:rsid w:val="00C6322E"/>
    <w:rsid w:val="00C632A8"/>
    <w:rsid w:val="00C635C9"/>
    <w:rsid w:val="00C67945"/>
    <w:rsid w:val="00C7014B"/>
    <w:rsid w:val="00C70D2F"/>
    <w:rsid w:val="00C70EFC"/>
    <w:rsid w:val="00C72239"/>
    <w:rsid w:val="00C73707"/>
    <w:rsid w:val="00C73DA2"/>
    <w:rsid w:val="00C74641"/>
    <w:rsid w:val="00C74E8E"/>
    <w:rsid w:val="00C75DA9"/>
    <w:rsid w:val="00C76BBF"/>
    <w:rsid w:val="00C77F48"/>
    <w:rsid w:val="00C8103F"/>
    <w:rsid w:val="00C82BD9"/>
    <w:rsid w:val="00C83132"/>
    <w:rsid w:val="00C84D04"/>
    <w:rsid w:val="00C84F98"/>
    <w:rsid w:val="00C8515D"/>
    <w:rsid w:val="00C852DE"/>
    <w:rsid w:val="00C86A9F"/>
    <w:rsid w:val="00C86EEB"/>
    <w:rsid w:val="00C8730A"/>
    <w:rsid w:val="00C90ABE"/>
    <w:rsid w:val="00C90F11"/>
    <w:rsid w:val="00C92253"/>
    <w:rsid w:val="00C92CCB"/>
    <w:rsid w:val="00C932F3"/>
    <w:rsid w:val="00C936AC"/>
    <w:rsid w:val="00C93F86"/>
    <w:rsid w:val="00C965FD"/>
    <w:rsid w:val="00C96CF4"/>
    <w:rsid w:val="00C97293"/>
    <w:rsid w:val="00C97E6A"/>
    <w:rsid w:val="00CA1146"/>
    <w:rsid w:val="00CA1DA9"/>
    <w:rsid w:val="00CA1DF2"/>
    <w:rsid w:val="00CA280F"/>
    <w:rsid w:val="00CA33A1"/>
    <w:rsid w:val="00CA3476"/>
    <w:rsid w:val="00CA380A"/>
    <w:rsid w:val="00CA4065"/>
    <w:rsid w:val="00CA4458"/>
    <w:rsid w:val="00CA57BE"/>
    <w:rsid w:val="00CA5B86"/>
    <w:rsid w:val="00CA65F6"/>
    <w:rsid w:val="00CA6AFC"/>
    <w:rsid w:val="00CA740D"/>
    <w:rsid w:val="00CA7450"/>
    <w:rsid w:val="00CB0A75"/>
    <w:rsid w:val="00CB2816"/>
    <w:rsid w:val="00CB3609"/>
    <w:rsid w:val="00CB49DD"/>
    <w:rsid w:val="00CB55B0"/>
    <w:rsid w:val="00CB55B8"/>
    <w:rsid w:val="00CB5695"/>
    <w:rsid w:val="00CB5DA7"/>
    <w:rsid w:val="00CB63DB"/>
    <w:rsid w:val="00CB726A"/>
    <w:rsid w:val="00CC00D1"/>
    <w:rsid w:val="00CC011C"/>
    <w:rsid w:val="00CC0519"/>
    <w:rsid w:val="00CC0FC4"/>
    <w:rsid w:val="00CC17FE"/>
    <w:rsid w:val="00CC20D2"/>
    <w:rsid w:val="00CC2B07"/>
    <w:rsid w:val="00CC3697"/>
    <w:rsid w:val="00CC3D0E"/>
    <w:rsid w:val="00CC4711"/>
    <w:rsid w:val="00CC4D42"/>
    <w:rsid w:val="00CC55CD"/>
    <w:rsid w:val="00CC6183"/>
    <w:rsid w:val="00CC6356"/>
    <w:rsid w:val="00CC66E1"/>
    <w:rsid w:val="00CC69F9"/>
    <w:rsid w:val="00CC7ADB"/>
    <w:rsid w:val="00CD04AF"/>
    <w:rsid w:val="00CD0859"/>
    <w:rsid w:val="00CD11BB"/>
    <w:rsid w:val="00CD1E72"/>
    <w:rsid w:val="00CD331D"/>
    <w:rsid w:val="00CD4314"/>
    <w:rsid w:val="00CD4908"/>
    <w:rsid w:val="00CD52B0"/>
    <w:rsid w:val="00CD61EB"/>
    <w:rsid w:val="00CD698A"/>
    <w:rsid w:val="00CD6A1A"/>
    <w:rsid w:val="00CD7238"/>
    <w:rsid w:val="00CE0639"/>
    <w:rsid w:val="00CE09BA"/>
    <w:rsid w:val="00CE0D99"/>
    <w:rsid w:val="00CE138D"/>
    <w:rsid w:val="00CE1395"/>
    <w:rsid w:val="00CE1581"/>
    <w:rsid w:val="00CE1B77"/>
    <w:rsid w:val="00CE26EC"/>
    <w:rsid w:val="00CE317A"/>
    <w:rsid w:val="00CE4B89"/>
    <w:rsid w:val="00CE5DF9"/>
    <w:rsid w:val="00CE7F6F"/>
    <w:rsid w:val="00CF02F0"/>
    <w:rsid w:val="00CF1DDA"/>
    <w:rsid w:val="00CF27B7"/>
    <w:rsid w:val="00CF2A2B"/>
    <w:rsid w:val="00CF6119"/>
    <w:rsid w:val="00CF6E71"/>
    <w:rsid w:val="00CF76FB"/>
    <w:rsid w:val="00CF7B2A"/>
    <w:rsid w:val="00CF7CBB"/>
    <w:rsid w:val="00D0084E"/>
    <w:rsid w:val="00D0098A"/>
    <w:rsid w:val="00D02347"/>
    <w:rsid w:val="00D05841"/>
    <w:rsid w:val="00D05873"/>
    <w:rsid w:val="00D06A94"/>
    <w:rsid w:val="00D10D9C"/>
    <w:rsid w:val="00D10FCB"/>
    <w:rsid w:val="00D15030"/>
    <w:rsid w:val="00D16F74"/>
    <w:rsid w:val="00D1763F"/>
    <w:rsid w:val="00D2026D"/>
    <w:rsid w:val="00D21588"/>
    <w:rsid w:val="00D21629"/>
    <w:rsid w:val="00D23C60"/>
    <w:rsid w:val="00D2497B"/>
    <w:rsid w:val="00D2501C"/>
    <w:rsid w:val="00D2586B"/>
    <w:rsid w:val="00D261E1"/>
    <w:rsid w:val="00D2667A"/>
    <w:rsid w:val="00D27402"/>
    <w:rsid w:val="00D276D6"/>
    <w:rsid w:val="00D27740"/>
    <w:rsid w:val="00D31163"/>
    <w:rsid w:val="00D3222D"/>
    <w:rsid w:val="00D32F57"/>
    <w:rsid w:val="00D32FAF"/>
    <w:rsid w:val="00D3354D"/>
    <w:rsid w:val="00D344EC"/>
    <w:rsid w:val="00D34DC7"/>
    <w:rsid w:val="00D34F9D"/>
    <w:rsid w:val="00D35616"/>
    <w:rsid w:val="00D35A60"/>
    <w:rsid w:val="00D35B7F"/>
    <w:rsid w:val="00D36AC6"/>
    <w:rsid w:val="00D4107D"/>
    <w:rsid w:val="00D41913"/>
    <w:rsid w:val="00D431C4"/>
    <w:rsid w:val="00D43CA1"/>
    <w:rsid w:val="00D44068"/>
    <w:rsid w:val="00D45A76"/>
    <w:rsid w:val="00D50F94"/>
    <w:rsid w:val="00D51EED"/>
    <w:rsid w:val="00D53FB8"/>
    <w:rsid w:val="00D54269"/>
    <w:rsid w:val="00D554D0"/>
    <w:rsid w:val="00D56348"/>
    <w:rsid w:val="00D56C89"/>
    <w:rsid w:val="00D57C59"/>
    <w:rsid w:val="00D60649"/>
    <w:rsid w:val="00D60F3E"/>
    <w:rsid w:val="00D61568"/>
    <w:rsid w:val="00D61E88"/>
    <w:rsid w:val="00D62427"/>
    <w:rsid w:val="00D62B11"/>
    <w:rsid w:val="00D64660"/>
    <w:rsid w:val="00D6628C"/>
    <w:rsid w:val="00D66783"/>
    <w:rsid w:val="00D67D28"/>
    <w:rsid w:val="00D67F7E"/>
    <w:rsid w:val="00D704CC"/>
    <w:rsid w:val="00D710E5"/>
    <w:rsid w:val="00D725C5"/>
    <w:rsid w:val="00D73061"/>
    <w:rsid w:val="00D73CCD"/>
    <w:rsid w:val="00D73DAA"/>
    <w:rsid w:val="00D74B2C"/>
    <w:rsid w:val="00D7568A"/>
    <w:rsid w:val="00D758F0"/>
    <w:rsid w:val="00D75A1F"/>
    <w:rsid w:val="00D75F51"/>
    <w:rsid w:val="00D75FF9"/>
    <w:rsid w:val="00D76BE5"/>
    <w:rsid w:val="00D80395"/>
    <w:rsid w:val="00D8042D"/>
    <w:rsid w:val="00D8071F"/>
    <w:rsid w:val="00D80969"/>
    <w:rsid w:val="00D81FB6"/>
    <w:rsid w:val="00D81FEF"/>
    <w:rsid w:val="00D825EE"/>
    <w:rsid w:val="00D830EC"/>
    <w:rsid w:val="00D830ED"/>
    <w:rsid w:val="00D83319"/>
    <w:rsid w:val="00D838A2"/>
    <w:rsid w:val="00D83923"/>
    <w:rsid w:val="00D846D5"/>
    <w:rsid w:val="00D85658"/>
    <w:rsid w:val="00D862DE"/>
    <w:rsid w:val="00D862E8"/>
    <w:rsid w:val="00D86613"/>
    <w:rsid w:val="00D871B1"/>
    <w:rsid w:val="00D87C40"/>
    <w:rsid w:val="00D9341C"/>
    <w:rsid w:val="00D938D0"/>
    <w:rsid w:val="00D9419D"/>
    <w:rsid w:val="00D94DD5"/>
    <w:rsid w:val="00D95283"/>
    <w:rsid w:val="00D9557D"/>
    <w:rsid w:val="00D96127"/>
    <w:rsid w:val="00D9637D"/>
    <w:rsid w:val="00D96D91"/>
    <w:rsid w:val="00D96E21"/>
    <w:rsid w:val="00D970E8"/>
    <w:rsid w:val="00DA0E51"/>
    <w:rsid w:val="00DA1172"/>
    <w:rsid w:val="00DA1CEA"/>
    <w:rsid w:val="00DA2985"/>
    <w:rsid w:val="00DA3450"/>
    <w:rsid w:val="00DA4D45"/>
    <w:rsid w:val="00DA60FB"/>
    <w:rsid w:val="00DA6875"/>
    <w:rsid w:val="00DA7B5D"/>
    <w:rsid w:val="00DB27F7"/>
    <w:rsid w:val="00DB503E"/>
    <w:rsid w:val="00DB5351"/>
    <w:rsid w:val="00DB680C"/>
    <w:rsid w:val="00DC0B04"/>
    <w:rsid w:val="00DC0D1D"/>
    <w:rsid w:val="00DC2946"/>
    <w:rsid w:val="00DC2B74"/>
    <w:rsid w:val="00DC2E73"/>
    <w:rsid w:val="00DC3190"/>
    <w:rsid w:val="00DC60D6"/>
    <w:rsid w:val="00DC63FA"/>
    <w:rsid w:val="00DC6757"/>
    <w:rsid w:val="00DC6A59"/>
    <w:rsid w:val="00DC6E4F"/>
    <w:rsid w:val="00DC7150"/>
    <w:rsid w:val="00DC7B61"/>
    <w:rsid w:val="00DD20C7"/>
    <w:rsid w:val="00DD2CAE"/>
    <w:rsid w:val="00DD317C"/>
    <w:rsid w:val="00DD402E"/>
    <w:rsid w:val="00DD41FD"/>
    <w:rsid w:val="00DD46B2"/>
    <w:rsid w:val="00DD73C2"/>
    <w:rsid w:val="00DE16C2"/>
    <w:rsid w:val="00DE1B5C"/>
    <w:rsid w:val="00DE34A8"/>
    <w:rsid w:val="00DE48CE"/>
    <w:rsid w:val="00DE4DA8"/>
    <w:rsid w:val="00DE62C5"/>
    <w:rsid w:val="00DE639E"/>
    <w:rsid w:val="00DE7A4A"/>
    <w:rsid w:val="00DF1617"/>
    <w:rsid w:val="00DF1DC7"/>
    <w:rsid w:val="00DF203A"/>
    <w:rsid w:val="00DF2841"/>
    <w:rsid w:val="00DF38A5"/>
    <w:rsid w:val="00DF3F79"/>
    <w:rsid w:val="00DF4823"/>
    <w:rsid w:val="00DF498A"/>
    <w:rsid w:val="00DF4E3E"/>
    <w:rsid w:val="00E0050C"/>
    <w:rsid w:val="00E0061A"/>
    <w:rsid w:val="00E00732"/>
    <w:rsid w:val="00E00763"/>
    <w:rsid w:val="00E015EA"/>
    <w:rsid w:val="00E02C9F"/>
    <w:rsid w:val="00E02F39"/>
    <w:rsid w:val="00E03A25"/>
    <w:rsid w:val="00E0402E"/>
    <w:rsid w:val="00E04405"/>
    <w:rsid w:val="00E0453D"/>
    <w:rsid w:val="00E05101"/>
    <w:rsid w:val="00E055D6"/>
    <w:rsid w:val="00E05732"/>
    <w:rsid w:val="00E05FA6"/>
    <w:rsid w:val="00E0751B"/>
    <w:rsid w:val="00E102C9"/>
    <w:rsid w:val="00E1072A"/>
    <w:rsid w:val="00E12CFE"/>
    <w:rsid w:val="00E148EF"/>
    <w:rsid w:val="00E156DF"/>
    <w:rsid w:val="00E205AD"/>
    <w:rsid w:val="00E21268"/>
    <w:rsid w:val="00E2142D"/>
    <w:rsid w:val="00E22C71"/>
    <w:rsid w:val="00E23C22"/>
    <w:rsid w:val="00E24380"/>
    <w:rsid w:val="00E24469"/>
    <w:rsid w:val="00E247C2"/>
    <w:rsid w:val="00E248E1"/>
    <w:rsid w:val="00E24BC4"/>
    <w:rsid w:val="00E25474"/>
    <w:rsid w:val="00E26BA5"/>
    <w:rsid w:val="00E26E44"/>
    <w:rsid w:val="00E26EB7"/>
    <w:rsid w:val="00E27164"/>
    <w:rsid w:val="00E276CC"/>
    <w:rsid w:val="00E303E4"/>
    <w:rsid w:val="00E30E6F"/>
    <w:rsid w:val="00E313CF"/>
    <w:rsid w:val="00E31719"/>
    <w:rsid w:val="00E3223C"/>
    <w:rsid w:val="00E32F93"/>
    <w:rsid w:val="00E330CC"/>
    <w:rsid w:val="00E343BF"/>
    <w:rsid w:val="00E3452D"/>
    <w:rsid w:val="00E35495"/>
    <w:rsid w:val="00E35A65"/>
    <w:rsid w:val="00E3669C"/>
    <w:rsid w:val="00E369E9"/>
    <w:rsid w:val="00E4071E"/>
    <w:rsid w:val="00E40F9B"/>
    <w:rsid w:val="00E419D3"/>
    <w:rsid w:val="00E426C5"/>
    <w:rsid w:val="00E45728"/>
    <w:rsid w:val="00E46A52"/>
    <w:rsid w:val="00E46ED2"/>
    <w:rsid w:val="00E47049"/>
    <w:rsid w:val="00E50717"/>
    <w:rsid w:val="00E50F3A"/>
    <w:rsid w:val="00E512CE"/>
    <w:rsid w:val="00E52A9C"/>
    <w:rsid w:val="00E52DDE"/>
    <w:rsid w:val="00E53CF6"/>
    <w:rsid w:val="00E54B2B"/>
    <w:rsid w:val="00E54F52"/>
    <w:rsid w:val="00E551DD"/>
    <w:rsid w:val="00E5575A"/>
    <w:rsid w:val="00E5595E"/>
    <w:rsid w:val="00E56953"/>
    <w:rsid w:val="00E60186"/>
    <w:rsid w:val="00E61799"/>
    <w:rsid w:val="00E62681"/>
    <w:rsid w:val="00E646B0"/>
    <w:rsid w:val="00E65C95"/>
    <w:rsid w:val="00E65D6B"/>
    <w:rsid w:val="00E670C3"/>
    <w:rsid w:val="00E67681"/>
    <w:rsid w:val="00E701CB"/>
    <w:rsid w:val="00E704AF"/>
    <w:rsid w:val="00E711E6"/>
    <w:rsid w:val="00E71268"/>
    <w:rsid w:val="00E712A5"/>
    <w:rsid w:val="00E713DB"/>
    <w:rsid w:val="00E7204C"/>
    <w:rsid w:val="00E7244B"/>
    <w:rsid w:val="00E72B0B"/>
    <w:rsid w:val="00E73705"/>
    <w:rsid w:val="00E7661B"/>
    <w:rsid w:val="00E76DAF"/>
    <w:rsid w:val="00E8048F"/>
    <w:rsid w:val="00E8183E"/>
    <w:rsid w:val="00E81D21"/>
    <w:rsid w:val="00E82EA3"/>
    <w:rsid w:val="00E83454"/>
    <w:rsid w:val="00E834BB"/>
    <w:rsid w:val="00E8356E"/>
    <w:rsid w:val="00E8465A"/>
    <w:rsid w:val="00E84691"/>
    <w:rsid w:val="00E851BE"/>
    <w:rsid w:val="00E851E6"/>
    <w:rsid w:val="00E85C04"/>
    <w:rsid w:val="00E85CAE"/>
    <w:rsid w:val="00E85E0B"/>
    <w:rsid w:val="00E85FE7"/>
    <w:rsid w:val="00E86066"/>
    <w:rsid w:val="00E86D91"/>
    <w:rsid w:val="00E870E0"/>
    <w:rsid w:val="00E87305"/>
    <w:rsid w:val="00E87F9E"/>
    <w:rsid w:val="00E905AB"/>
    <w:rsid w:val="00E905D7"/>
    <w:rsid w:val="00E9170A"/>
    <w:rsid w:val="00E91990"/>
    <w:rsid w:val="00E93A75"/>
    <w:rsid w:val="00E9442D"/>
    <w:rsid w:val="00E955B6"/>
    <w:rsid w:val="00E96565"/>
    <w:rsid w:val="00E96D42"/>
    <w:rsid w:val="00E9715F"/>
    <w:rsid w:val="00E97DF5"/>
    <w:rsid w:val="00E9DD8B"/>
    <w:rsid w:val="00EA1943"/>
    <w:rsid w:val="00EA1AE0"/>
    <w:rsid w:val="00EA2645"/>
    <w:rsid w:val="00EA302F"/>
    <w:rsid w:val="00EA566B"/>
    <w:rsid w:val="00EA5F08"/>
    <w:rsid w:val="00EA63A9"/>
    <w:rsid w:val="00EA733C"/>
    <w:rsid w:val="00EA777C"/>
    <w:rsid w:val="00EA7BE7"/>
    <w:rsid w:val="00EA7F56"/>
    <w:rsid w:val="00EB111E"/>
    <w:rsid w:val="00EB1430"/>
    <w:rsid w:val="00EB177B"/>
    <w:rsid w:val="00EB2111"/>
    <w:rsid w:val="00EB2744"/>
    <w:rsid w:val="00EB29BD"/>
    <w:rsid w:val="00EB2AC9"/>
    <w:rsid w:val="00EB3A3A"/>
    <w:rsid w:val="00EB45F4"/>
    <w:rsid w:val="00EB4648"/>
    <w:rsid w:val="00EB6734"/>
    <w:rsid w:val="00EB6AE7"/>
    <w:rsid w:val="00EB6D4C"/>
    <w:rsid w:val="00EB6F80"/>
    <w:rsid w:val="00EB71F2"/>
    <w:rsid w:val="00EB7D1B"/>
    <w:rsid w:val="00EC0416"/>
    <w:rsid w:val="00EC06E5"/>
    <w:rsid w:val="00EC0742"/>
    <w:rsid w:val="00EC151C"/>
    <w:rsid w:val="00EC26CC"/>
    <w:rsid w:val="00EC4602"/>
    <w:rsid w:val="00EC4E6A"/>
    <w:rsid w:val="00EC56F4"/>
    <w:rsid w:val="00EC5805"/>
    <w:rsid w:val="00EC588F"/>
    <w:rsid w:val="00EC5D43"/>
    <w:rsid w:val="00EC72AB"/>
    <w:rsid w:val="00EC77E2"/>
    <w:rsid w:val="00ED053B"/>
    <w:rsid w:val="00ED06B6"/>
    <w:rsid w:val="00ED3314"/>
    <w:rsid w:val="00ED3785"/>
    <w:rsid w:val="00ED3CDF"/>
    <w:rsid w:val="00ED55E4"/>
    <w:rsid w:val="00ED598A"/>
    <w:rsid w:val="00ED5BD4"/>
    <w:rsid w:val="00ED6059"/>
    <w:rsid w:val="00ED63E8"/>
    <w:rsid w:val="00ED718B"/>
    <w:rsid w:val="00EE01FD"/>
    <w:rsid w:val="00EE037E"/>
    <w:rsid w:val="00EE060D"/>
    <w:rsid w:val="00EE0F17"/>
    <w:rsid w:val="00EE1E44"/>
    <w:rsid w:val="00EE2562"/>
    <w:rsid w:val="00EE29B2"/>
    <w:rsid w:val="00EE2FAC"/>
    <w:rsid w:val="00EE4670"/>
    <w:rsid w:val="00EE4F33"/>
    <w:rsid w:val="00EE5466"/>
    <w:rsid w:val="00EE5B54"/>
    <w:rsid w:val="00EE6F14"/>
    <w:rsid w:val="00EE6FF0"/>
    <w:rsid w:val="00EE7316"/>
    <w:rsid w:val="00EF0989"/>
    <w:rsid w:val="00EF0C61"/>
    <w:rsid w:val="00EF0D21"/>
    <w:rsid w:val="00EF0F07"/>
    <w:rsid w:val="00EF0F33"/>
    <w:rsid w:val="00EF1F81"/>
    <w:rsid w:val="00EF24F9"/>
    <w:rsid w:val="00EF2D80"/>
    <w:rsid w:val="00EF3F23"/>
    <w:rsid w:val="00EF5002"/>
    <w:rsid w:val="00EF67F8"/>
    <w:rsid w:val="00EF70BD"/>
    <w:rsid w:val="00F00DEF"/>
    <w:rsid w:val="00F01D39"/>
    <w:rsid w:val="00F020ED"/>
    <w:rsid w:val="00F022A5"/>
    <w:rsid w:val="00F02305"/>
    <w:rsid w:val="00F032A8"/>
    <w:rsid w:val="00F056A3"/>
    <w:rsid w:val="00F0680B"/>
    <w:rsid w:val="00F07257"/>
    <w:rsid w:val="00F078D3"/>
    <w:rsid w:val="00F1150C"/>
    <w:rsid w:val="00F11697"/>
    <w:rsid w:val="00F12132"/>
    <w:rsid w:val="00F123BB"/>
    <w:rsid w:val="00F12A50"/>
    <w:rsid w:val="00F1330F"/>
    <w:rsid w:val="00F13756"/>
    <w:rsid w:val="00F13EAB"/>
    <w:rsid w:val="00F1480F"/>
    <w:rsid w:val="00F162D4"/>
    <w:rsid w:val="00F16857"/>
    <w:rsid w:val="00F20382"/>
    <w:rsid w:val="00F203CA"/>
    <w:rsid w:val="00F21DB9"/>
    <w:rsid w:val="00F22D24"/>
    <w:rsid w:val="00F23FD9"/>
    <w:rsid w:val="00F24E62"/>
    <w:rsid w:val="00F2557A"/>
    <w:rsid w:val="00F2567B"/>
    <w:rsid w:val="00F312F0"/>
    <w:rsid w:val="00F3185B"/>
    <w:rsid w:val="00F31AA3"/>
    <w:rsid w:val="00F31CD3"/>
    <w:rsid w:val="00F33115"/>
    <w:rsid w:val="00F33AA5"/>
    <w:rsid w:val="00F4010B"/>
    <w:rsid w:val="00F411D8"/>
    <w:rsid w:val="00F41C87"/>
    <w:rsid w:val="00F41D1F"/>
    <w:rsid w:val="00F41E3D"/>
    <w:rsid w:val="00F41F3A"/>
    <w:rsid w:val="00F44A4C"/>
    <w:rsid w:val="00F44AC7"/>
    <w:rsid w:val="00F4504A"/>
    <w:rsid w:val="00F45553"/>
    <w:rsid w:val="00F45B1D"/>
    <w:rsid w:val="00F45E8F"/>
    <w:rsid w:val="00F4702C"/>
    <w:rsid w:val="00F505B8"/>
    <w:rsid w:val="00F51338"/>
    <w:rsid w:val="00F53AD8"/>
    <w:rsid w:val="00F5434B"/>
    <w:rsid w:val="00F55BDC"/>
    <w:rsid w:val="00F579B8"/>
    <w:rsid w:val="00F601FE"/>
    <w:rsid w:val="00F609F3"/>
    <w:rsid w:val="00F618E0"/>
    <w:rsid w:val="00F61CCC"/>
    <w:rsid w:val="00F61D13"/>
    <w:rsid w:val="00F634F6"/>
    <w:rsid w:val="00F63B78"/>
    <w:rsid w:val="00F64746"/>
    <w:rsid w:val="00F64CE7"/>
    <w:rsid w:val="00F6524E"/>
    <w:rsid w:val="00F65C2F"/>
    <w:rsid w:val="00F65D7C"/>
    <w:rsid w:val="00F65F91"/>
    <w:rsid w:val="00F66536"/>
    <w:rsid w:val="00F66813"/>
    <w:rsid w:val="00F66B36"/>
    <w:rsid w:val="00F66BCB"/>
    <w:rsid w:val="00F66D25"/>
    <w:rsid w:val="00F70011"/>
    <w:rsid w:val="00F716B6"/>
    <w:rsid w:val="00F71A34"/>
    <w:rsid w:val="00F72BE6"/>
    <w:rsid w:val="00F73F65"/>
    <w:rsid w:val="00F74479"/>
    <w:rsid w:val="00F74BCD"/>
    <w:rsid w:val="00F7525B"/>
    <w:rsid w:val="00F75771"/>
    <w:rsid w:val="00F75B39"/>
    <w:rsid w:val="00F75B5D"/>
    <w:rsid w:val="00F76310"/>
    <w:rsid w:val="00F7674B"/>
    <w:rsid w:val="00F76EB3"/>
    <w:rsid w:val="00F77079"/>
    <w:rsid w:val="00F77305"/>
    <w:rsid w:val="00F8021F"/>
    <w:rsid w:val="00F8025B"/>
    <w:rsid w:val="00F8069F"/>
    <w:rsid w:val="00F82BF4"/>
    <w:rsid w:val="00F82FFB"/>
    <w:rsid w:val="00F83CF7"/>
    <w:rsid w:val="00F85048"/>
    <w:rsid w:val="00F860C1"/>
    <w:rsid w:val="00F861CD"/>
    <w:rsid w:val="00F87B07"/>
    <w:rsid w:val="00F9041B"/>
    <w:rsid w:val="00F90A0F"/>
    <w:rsid w:val="00F90D5E"/>
    <w:rsid w:val="00F91550"/>
    <w:rsid w:val="00F92112"/>
    <w:rsid w:val="00F9272B"/>
    <w:rsid w:val="00F9319D"/>
    <w:rsid w:val="00F9426C"/>
    <w:rsid w:val="00F94880"/>
    <w:rsid w:val="00F95C4E"/>
    <w:rsid w:val="00F964C1"/>
    <w:rsid w:val="00F979ED"/>
    <w:rsid w:val="00FA15F0"/>
    <w:rsid w:val="00FA2593"/>
    <w:rsid w:val="00FA2C7F"/>
    <w:rsid w:val="00FA2DB8"/>
    <w:rsid w:val="00FA43C8"/>
    <w:rsid w:val="00FA44BB"/>
    <w:rsid w:val="00FA4BCE"/>
    <w:rsid w:val="00FA6871"/>
    <w:rsid w:val="00FB005C"/>
    <w:rsid w:val="00FB0957"/>
    <w:rsid w:val="00FB0D65"/>
    <w:rsid w:val="00FB11BF"/>
    <w:rsid w:val="00FB1BA8"/>
    <w:rsid w:val="00FB4473"/>
    <w:rsid w:val="00FB4991"/>
    <w:rsid w:val="00FB4A8A"/>
    <w:rsid w:val="00FB614D"/>
    <w:rsid w:val="00FC04AD"/>
    <w:rsid w:val="00FC0CE2"/>
    <w:rsid w:val="00FC22ED"/>
    <w:rsid w:val="00FC29C0"/>
    <w:rsid w:val="00FC2ADA"/>
    <w:rsid w:val="00FC2B23"/>
    <w:rsid w:val="00FC2D8B"/>
    <w:rsid w:val="00FC3129"/>
    <w:rsid w:val="00FC31E7"/>
    <w:rsid w:val="00FC46FA"/>
    <w:rsid w:val="00FC4DF8"/>
    <w:rsid w:val="00FC51CA"/>
    <w:rsid w:val="00FD0A80"/>
    <w:rsid w:val="00FD0F96"/>
    <w:rsid w:val="00FD1CB2"/>
    <w:rsid w:val="00FD285E"/>
    <w:rsid w:val="00FD3306"/>
    <w:rsid w:val="00FD39E5"/>
    <w:rsid w:val="00FD3AC7"/>
    <w:rsid w:val="00FD433F"/>
    <w:rsid w:val="00FD4835"/>
    <w:rsid w:val="00FD523A"/>
    <w:rsid w:val="00FD5AF3"/>
    <w:rsid w:val="00FD651C"/>
    <w:rsid w:val="00FD6C6E"/>
    <w:rsid w:val="00FE07C7"/>
    <w:rsid w:val="00FE280A"/>
    <w:rsid w:val="00FE351B"/>
    <w:rsid w:val="00FE3553"/>
    <w:rsid w:val="00FE4C69"/>
    <w:rsid w:val="00FE5059"/>
    <w:rsid w:val="00FE57D8"/>
    <w:rsid w:val="00FE7188"/>
    <w:rsid w:val="00FE738A"/>
    <w:rsid w:val="00FF0260"/>
    <w:rsid w:val="00FF07DF"/>
    <w:rsid w:val="00FF1B50"/>
    <w:rsid w:val="00FF24E7"/>
    <w:rsid w:val="00FF265E"/>
    <w:rsid w:val="00FF2A3B"/>
    <w:rsid w:val="00FF4A3D"/>
    <w:rsid w:val="00FF4B2B"/>
    <w:rsid w:val="00FF4CE4"/>
    <w:rsid w:val="00FF7498"/>
    <w:rsid w:val="01257A31"/>
    <w:rsid w:val="01280704"/>
    <w:rsid w:val="018AED75"/>
    <w:rsid w:val="01A36575"/>
    <w:rsid w:val="01E0799D"/>
    <w:rsid w:val="021DCDB1"/>
    <w:rsid w:val="022B23B6"/>
    <w:rsid w:val="026C65B8"/>
    <w:rsid w:val="028B1740"/>
    <w:rsid w:val="0297B1E8"/>
    <w:rsid w:val="029D06D0"/>
    <w:rsid w:val="02B7B506"/>
    <w:rsid w:val="02BF8110"/>
    <w:rsid w:val="02CADA32"/>
    <w:rsid w:val="02E76B8F"/>
    <w:rsid w:val="02F1C4AE"/>
    <w:rsid w:val="03007A9B"/>
    <w:rsid w:val="03202153"/>
    <w:rsid w:val="0338D54E"/>
    <w:rsid w:val="039E1B37"/>
    <w:rsid w:val="03FA02CD"/>
    <w:rsid w:val="04049A13"/>
    <w:rsid w:val="0426D533"/>
    <w:rsid w:val="043150FF"/>
    <w:rsid w:val="0457BE41"/>
    <w:rsid w:val="04580CD2"/>
    <w:rsid w:val="0470CC49"/>
    <w:rsid w:val="047CD794"/>
    <w:rsid w:val="04BBCF27"/>
    <w:rsid w:val="04D56E10"/>
    <w:rsid w:val="04DDBB6C"/>
    <w:rsid w:val="051665A8"/>
    <w:rsid w:val="0539DAEF"/>
    <w:rsid w:val="0565C3DF"/>
    <w:rsid w:val="058A8881"/>
    <w:rsid w:val="05DBDE24"/>
    <w:rsid w:val="063826D1"/>
    <w:rsid w:val="066E7343"/>
    <w:rsid w:val="066E77BA"/>
    <w:rsid w:val="067D8643"/>
    <w:rsid w:val="0685D1EC"/>
    <w:rsid w:val="069501C6"/>
    <w:rsid w:val="06ACFE3D"/>
    <w:rsid w:val="06ED2AB0"/>
    <w:rsid w:val="06EFE38C"/>
    <w:rsid w:val="071EDCF7"/>
    <w:rsid w:val="073F7429"/>
    <w:rsid w:val="074E5398"/>
    <w:rsid w:val="077541E2"/>
    <w:rsid w:val="078BE62D"/>
    <w:rsid w:val="07AB1BE8"/>
    <w:rsid w:val="07B776F7"/>
    <w:rsid w:val="07CB5EDD"/>
    <w:rsid w:val="07CE7FB4"/>
    <w:rsid w:val="07DC5715"/>
    <w:rsid w:val="07F31FC2"/>
    <w:rsid w:val="080ACCA4"/>
    <w:rsid w:val="081994E0"/>
    <w:rsid w:val="0827FF92"/>
    <w:rsid w:val="08F31C4C"/>
    <w:rsid w:val="090DB9EC"/>
    <w:rsid w:val="0939F8A7"/>
    <w:rsid w:val="0946CDF2"/>
    <w:rsid w:val="096F3F31"/>
    <w:rsid w:val="0977A20F"/>
    <w:rsid w:val="0A0614DE"/>
    <w:rsid w:val="0A6549F8"/>
    <w:rsid w:val="0A6FF9AC"/>
    <w:rsid w:val="0A9B8DEA"/>
    <w:rsid w:val="0AA24F0D"/>
    <w:rsid w:val="0B0AD9BC"/>
    <w:rsid w:val="0B31C32D"/>
    <w:rsid w:val="0B37352E"/>
    <w:rsid w:val="0B3F869A"/>
    <w:rsid w:val="0B432D31"/>
    <w:rsid w:val="0B4ACA9A"/>
    <w:rsid w:val="0B576042"/>
    <w:rsid w:val="0B58C361"/>
    <w:rsid w:val="0B5B1463"/>
    <w:rsid w:val="0B674B38"/>
    <w:rsid w:val="0B7124C4"/>
    <w:rsid w:val="0BA50781"/>
    <w:rsid w:val="0BBFF353"/>
    <w:rsid w:val="0BE5B8A6"/>
    <w:rsid w:val="0C0DDAE2"/>
    <w:rsid w:val="0C403958"/>
    <w:rsid w:val="0C6DE221"/>
    <w:rsid w:val="0C842E72"/>
    <w:rsid w:val="0C88A736"/>
    <w:rsid w:val="0CA8E363"/>
    <w:rsid w:val="0CE05643"/>
    <w:rsid w:val="0CE1736B"/>
    <w:rsid w:val="0CE396EE"/>
    <w:rsid w:val="0D098F9A"/>
    <w:rsid w:val="0D0BE1A4"/>
    <w:rsid w:val="0D270380"/>
    <w:rsid w:val="0D274BA5"/>
    <w:rsid w:val="0D8B5FD2"/>
    <w:rsid w:val="0D91C031"/>
    <w:rsid w:val="0D94D09E"/>
    <w:rsid w:val="0D990A0B"/>
    <w:rsid w:val="0DBB3B92"/>
    <w:rsid w:val="0DC52F64"/>
    <w:rsid w:val="0DD33A34"/>
    <w:rsid w:val="0E1AAE59"/>
    <w:rsid w:val="0E60A330"/>
    <w:rsid w:val="0E7468B8"/>
    <w:rsid w:val="0ED057DC"/>
    <w:rsid w:val="0ED5EEEE"/>
    <w:rsid w:val="0EDD4311"/>
    <w:rsid w:val="0EF3D3E6"/>
    <w:rsid w:val="0F189524"/>
    <w:rsid w:val="0F524B53"/>
    <w:rsid w:val="0F625BB8"/>
    <w:rsid w:val="0F68B4AC"/>
    <w:rsid w:val="0F7381BD"/>
    <w:rsid w:val="0FB7382F"/>
    <w:rsid w:val="0FBD20DF"/>
    <w:rsid w:val="0FD2FB78"/>
    <w:rsid w:val="101FF544"/>
    <w:rsid w:val="1037C5D8"/>
    <w:rsid w:val="103BF01C"/>
    <w:rsid w:val="105E4447"/>
    <w:rsid w:val="10A4B390"/>
    <w:rsid w:val="10AB2345"/>
    <w:rsid w:val="10DC7EDA"/>
    <w:rsid w:val="10FEAAB5"/>
    <w:rsid w:val="110B9F0E"/>
    <w:rsid w:val="11820F33"/>
    <w:rsid w:val="119B8D82"/>
    <w:rsid w:val="11A27966"/>
    <w:rsid w:val="11A30854"/>
    <w:rsid w:val="11BA7EF4"/>
    <w:rsid w:val="11C1E3BB"/>
    <w:rsid w:val="11D838AC"/>
    <w:rsid w:val="11DD8591"/>
    <w:rsid w:val="11F1A857"/>
    <w:rsid w:val="1217690B"/>
    <w:rsid w:val="122ECBBF"/>
    <w:rsid w:val="122F0149"/>
    <w:rsid w:val="1248FBCD"/>
    <w:rsid w:val="1258D642"/>
    <w:rsid w:val="12591FB0"/>
    <w:rsid w:val="12848444"/>
    <w:rsid w:val="12921D20"/>
    <w:rsid w:val="12A4E41A"/>
    <w:rsid w:val="12C5C484"/>
    <w:rsid w:val="132269D9"/>
    <w:rsid w:val="134B989F"/>
    <w:rsid w:val="135573B0"/>
    <w:rsid w:val="135E06A2"/>
    <w:rsid w:val="1384F687"/>
    <w:rsid w:val="13CA30D3"/>
    <w:rsid w:val="13F376A5"/>
    <w:rsid w:val="13F93FBD"/>
    <w:rsid w:val="1420D9C0"/>
    <w:rsid w:val="1465DB91"/>
    <w:rsid w:val="1475669F"/>
    <w:rsid w:val="1482001A"/>
    <w:rsid w:val="14984EEE"/>
    <w:rsid w:val="14B1DF17"/>
    <w:rsid w:val="14EAE2D4"/>
    <w:rsid w:val="14FE2A6B"/>
    <w:rsid w:val="15270FEA"/>
    <w:rsid w:val="152FBC35"/>
    <w:rsid w:val="1537AE41"/>
    <w:rsid w:val="1567D0CE"/>
    <w:rsid w:val="1581FB3F"/>
    <w:rsid w:val="159FDE7E"/>
    <w:rsid w:val="162221EB"/>
    <w:rsid w:val="1679CE87"/>
    <w:rsid w:val="168F11F8"/>
    <w:rsid w:val="16AAA2EA"/>
    <w:rsid w:val="16B0B95B"/>
    <w:rsid w:val="16BAC602"/>
    <w:rsid w:val="16C6138C"/>
    <w:rsid w:val="16E46698"/>
    <w:rsid w:val="171F612D"/>
    <w:rsid w:val="172F3D19"/>
    <w:rsid w:val="174343CD"/>
    <w:rsid w:val="175B3682"/>
    <w:rsid w:val="1794E90D"/>
    <w:rsid w:val="17D0D8AA"/>
    <w:rsid w:val="17D8B99A"/>
    <w:rsid w:val="17DF833B"/>
    <w:rsid w:val="17EDE6FE"/>
    <w:rsid w:val="182A9362"/>
    <w:rsid w:val="185E4199"/>
    <w:rsid w:val="186DCB84"/>
    <w:rsid w:val="1890CDCE"/>
    <w:rsid w:val="1897586A"/>
    <w:rsid w:val="18B70193"/>
    <w:rsid w:val="18DC6D0A"/>
    <w:rsid w:val="18EA3F1B"/>
    <w:rsid w:val="191084B3"/>
    <w:rsid w:val="194774A1"/>
    <w:rsid w:val="1950AC80"/>
    <w:rsid w:val="1962F526"/>
    <w:rsid w:val="199257C2"/>
    <w:rsid w:val="19E33FE2"/>
    <w:rsid w:val="19E66E6C"/>
    <w:rsid w:val="1A11DEB9"/>
    <w:rsid w:val="1A148A2F"/>
    <w:rsid w:val="1A38D6EE"/>
    <w:rsid w:val="1A4715A4"/>
    <w:rsid w:val="1A790E00"/>
    <w:rsid w:val="1A7F4B2A"/>
    <w:rsid w:val="1A864668"/>
    <w:rsid w:val="1A8866D7"/>
    <w:rsid w:val="1A94A097"/>
    <w:rsid w:val="1AA61207"/>
    <w:rsid w:val="1ABB5C4F"/>
    <w:rsid w:val="1B127D0C"/>
    <w:rsid w:val="1B1852C1"/>
    <w:rsid w:val="1B4F942E"/>
    <w:rsid w:val="1B5D7669"/>
    <w:rsid w:val="1B7788BC"/>
    <w:rsid w:val="1B79DC5D"/>
    <w:rsid w:val="1B7C37BE"/>
    <w:rsid w:val="1B7F7092"/>
    <w:rsid w:val="1B8EB610"/>
    <w:rsid w:val="1B908EF1"/>
    <w:rsid w:val="1B9BEEB1"/>
    <w:rsid w:val="1B9F18F3"/>
    <w:rsid w:val="1BA51B5F"/>
    <w:rsid w:val="1C02842A"/>
    <w:rsid w:val="1C0CB52E"/>
    <w:rsid w:val="1C44080C"/>
    <w:rsid w:val="1C566DDF"/>
    <w:rsid w:val="1C6B2850"/>
    <w:rsid w:val="1C75953E"/>
    <w:rsid w:val="1C879451"/>
    <w:rsid w:val="1CB07F5A"/>
    <w:rsid w:val="1CE23704"/>
    <w:rsid w:val="1CEA93D8"/>
    <w:rsid w:val="1CF0B25F"/>
    <w:rsid w:val="1CF9ABA7"/>
    <w:rsid w:val="1D11DC4F"/>
    <w:rsid w:val="1D302784"/>
    <w:rsid w:val="1D3835B8"/>
    <w:rsid w:val="1D47FF85"/>
    <w:rsid w:val="1D54BA66"/>
    <w:rsid w:val="1D647D1D"/>
    <w:rsid w:val="1DEAC846"/>
    <w:rsid w:val="1DFA6767"/>
    <w:rsid w:val="1E0234D4"/>
    <w:rsid w:val="1E0A49C4"/>
    <w:rsid w:val="1E278126"/>
    <w:rsid w:val="1E96DAF9"/>
    <w:rsid w:val="1E9BFFE4"/>
    <w:rsid w:val="1ECBF192"/>
    <w:rsid w:val="1EE93664"/>
    <w:rsid w:val="1F0FA0B2"/>
    <w:rsid w:val="1F1AD86F"/>
    <w:rsid w:val="1F229F8D"/>
    <w:rsid w:val="1F6CEE09"/>
    <w:rsid w:val="1F75BCB8"/>
    <w:rsid w:val="1FC2B1FF"/>
    <w:rsid w:val="1FD4405E"/>
    <w:rsid w:val="1FF29702"/>
    <w:rsid w:val="2003CB99"/>
    <w:rsid w:val="200A5F32"/>
    <w:rsid w:val="20286565"/>
    <w:rsid w:val="20809771"/>
    <w:rsid w:val="20818800"/>
    <w:rsid w:val="2084EFE7"/>
    <w:rsid w:val="20BF79D3"/>
    <w:rsid w:val="20DA9A34"/>
    <w:rsid w:val="20E05CA9"/>
    <w:rsid w:val="20EC0714"/>
    <w:rsid w:val="20EC1D4C"/>
    <w:rsid w:val="20F8CCDF"/>
    <w:rsid w:val="210CB592"/>
    <w:rsid w:val="210E8169"/>
    <w:rsid w:val="2117A3F0"/>
    <w:rsid w:val="2126775A"/>
    <w:rsid w:val="219EA937"/>
    <w:rsid w:val="21E2D6E3"/>
    <w:rsid w:val="2216B6CB"/>
    <w:rsid w:val="22272E45"/>
    <w:rsid w:val="2243FDD4"/>
    <w:rsid w:val="224941AE"/>
    <w:rsid w:val="226129BF"/>
    <w:rsid w:val="22735B61"/>
    <w:rsid w:val="228C0D0D"/>
    <w:rsid w:val="2297987D"/>
    <w:rsid w:val="22D86089"/>
    <w:rsid w:val="231FD16B"/>
    <w:rsid w:val="232F3179"/>
    <w:rsid w:val="2331A593"/>
    <w:rsid w:val="237EF625"/>
    <w:rsid w:val="2381AD85"/>
    <w:rsid w:val="23D65947"/>
    <w:rsid w:val="23E83CDD"/>
    <w:rsid w:val="2406DCDA"/>
    <w:rsid w:val="241A200E"/>
    <w:rsid w:val="24309F56"/>
    <w:rsid w:val="2451D99C"/>
    <w:rsid w:val="245E83D9"/>
    <w:rsid w:val="24624112"/>
    <w:rsid w:val="246769EB"/>
    <w:rsid w:val="24B4DEDF"/>
    <w:rsid w:val="24B92442"/>
    <w:rsid w:val="24BF9854"/>
    <w:rsid w:val="24C31F7A"/>
    <w:rsid w:val="24E09538"/>
    <w:rsid w:val="24E26D87"/>
    <w:rsid w:val="24E42D4D"/>
    <w:rsid w:val="25060B43"/>
    <w:rsid w:val="25093F22"/>
    <w:rsid w:val="250DB7C7"/>
    <w:rsid w:val="251CE59E"/>
    <w:rsid w:val="255A7E84"/>
    <w:rsid w:val="25661267"/>
    <w:rsid w:val="258BA96C"/>
    <w:rsid w:val="25A26B28"/>
    <w:rsid w:val="25C568D8"/>
    <w:rsid w:val="25CADA42"/>
    <w:rsid w:val="25D1AA53"/>
    <w:rsid w:val="269173C1"/>
    <w:rsid w:val="26DAF832"/>
    <w:rsid w:val="26E14532"/>
    <w:rsid w:val="27237EC2"/>
    <w:rsid w:val="2745AC4C"/>
    <w:rsid w:val="2749E807"/>
    <w:rsid w:val="2754A263"/>
    <w:rsid w:val="27644D00"/>
    <w:rsid w:val="276E8752"/>
    <w:rsid w:val="27D27538"/>
    <w:rsid w:val="27D28DF2"/>
    <w:rsid w:val="27E289FD"/>
    <w:rsid w:val="27E2E0C2"/>
    <w:rsid w:val="27E9640E"/>
    <w:rsid w:val="284524A8"/>
    <w:rsid w:val="286EEA1C"/>
    <w:rsid w:val="28775FEF"/>
    <w:rsid w:val="287937B4"/>
    <w:rsid w:val="28969001"/>
    <w:rsid w:val="28AC36DD"/>
    <w:rsid w:val="28B2C29E"/>
    <w:rsid w:val="28DBB893"/>
    <w:rsid w:val="28DE9726"/>
    <w:rsid w:val="28EE8A8E"/>
    <w:rsid w:val="28F9039C"/>
    <w:rsid w:val="29737E10"/>
    <w:rsid w:val="298F30AA"/>
    <w:rsid w:val="29933E85"/>
    <w:rsid w:val="29BC3E35"/>
    <w:rsid w:val="29D3B735"/>
    <w:rsid w:val="29F40481"/>
    <w:rsid w:val="29FA2543"/>
    <w:rsid w:val="2A0421CF"/>
    <w:rsid w:val="2A30E2E4"/>
    <w:rsid w:val="2A3D5A71"/>
    <w:rsid w:val="2A5B49BA"/>
    <w:rsid w:val="2A79810C"/>
    <w:rsid w:val="2AA2A034"/>
    <w:rsid w:val="2ADFEB2A"/>
    <w:rsid w:val="2AE0B285"/>
    <w:rsid w:val="2AEA47E6"/>
    <w:rsid w:val="2AEE8A2D"/>
    <w:rsid w:val="2AF0B930"/>
    <w:rsid w:val="2AF18146"/>
    <w:rsid w:val="2B1BF797"/>
    <w:rsid w:val="2B2DF321"/>
    <w:rsid w:val="2B5B31B4"/>
    <w:rsid w:val="2B779E01"/>
    <w:rsid w:val="2BA2A4C1"/>
    <w:rsid w:val="2BB2328F"/>
    <w:rsid w:val="2BCC0BBF"/>
    <w:rsid w:val="2BDBAF25"/>
    <w:rsid w:val="2BE11221"/>
    <w:rsid w:val="2BEE796A"/>
    <w:rsid w:val="2C254B5A"/>
    <w:rsid w:val="2C36583F"/>
    <w:rsid w:val="2C374A56"/>
    <w:rsid w:val="2C3A9A9E"/>
    <w:rsid w:val="2C52F9AB"/>
    <w:rsid w:val="2C87294B"/>
    <w:rsid w:val="2CC841BE"/>
    <w:rsid w:val="2CD0B25B"/>
    <w:rsid w:val="2D0AFFE4"/>
    <w:rsid w:val="2D0C7318"/>
    <w:rsid w:val="2D4B2F15"/>
    <w:rsid w:val="2D530433"/>
    <w:rsid w:val="2D615705"/>
    <w:rsid w:val="2DAAED1E"/>
    <w:rsid w:val="2DC56223"/>
    <w:rsid w:val="2DCB95A0"/>
    <w:rsid w:val="2DCF5A0E"/>
    <w:rsid w:val="2DE50CE6"/>
    <w:rsid w:val="2DFA12FD"/>
    <w:rsid w:val="2E1AE072"/>
    <w:rsid w:val="2E5F7CB7"/>
    <w:rsid w:val="2E81C225"/>
    <w:rsid w:val="2E849C3C"/>
    <w:rsid w:val="2EBB2D6B"/>
    <w:rsid w:val="2F0850AB"/>
    <w:rsid w:val="2F2A261D"/>
    <w:rsid w:val="2F5FA36E"/>
    <w:rsid w:val="2F60A81A"/>
    <w:rsid w:val="2F783EC6"/>
    <w:rsid w:val="2F8063BC"/>
    <w:rsid w:val="2FFE5588"/>
    <w:rsid w:val="3019A7F4"/>
    <w:rsid w:val="301F8C88"/>
    <w:rsid w:val="3021C1A1"/>
    <w:rsid w:val="303E3D17"/>
    <w:rsid w:val="303FDB7F"/>
    <w:rsid w:val="305994B5"/>
    <w:rsid w:val="30A1EE5E"/>
    <w:rsid w:val="30A2BA4B"/>
    <w:rsid w:val="30B4209A"/>
    <w:rsid w:val="30B6ECE7"/>
    <w:rsid w:val="30CDFBE6"/>
    <w:rsid w:val="30D0DD76"/>
    <w:rsid w:val="30EA3907"/>
    <w:rsid w:val="310B2873"/>
    <w:rsid w:val="312B6B5C"/>
    <w:rsid w:val="3153FE7A"/>
    <w:rsid w:val="315EB105"/>
    <w:rsid w:val="3168A3BF"/>
    <w:rsid w:val="31A22AFE"/>
    <w:rsid w:val="31AE51D4"/>
    <w:rsid w:val="31CCB5A9"/>
    <w:rsid w:val="320E2794"/>
    <w:rsid w:val="322A88D6"/>
    <w:rsid w:val="32531CE7"/>
    <w:rsid w:val="32987656"/>
    <w:rsid w:val="32CE09D7"/>
    <w:rsid w:val="32D8B70D"/>
    <w:rsid w:val="32D91141"/>
    <w:rsid w:val="32F6DF94"/>
    <w:rsid w:val="330A33D4"/>
    <w:rsid w:val="330EC6B3"/>
    <w:rsid w:val="33203C53"/>
    <w:rsid w:val="332B0D5C"/>
    <w:rsid w:val="332F7041"/>
    <w:rsid w:val="3353D064"/>
    <w:rsid w:val="3364C201"/>
    <w:rsid w:val="3381D9BB"/>
    <w:rsid w:val="3396B9CC"/>
    <w:rsid w:val="33F2D2FF"/>
    <w:rsid w:val="34068ED1"/>
    <w:rsid w:val="3408F814"/>
    <w:rsid w:val="3411F025"/>
    <w:rsid w:val="342462FD"/>
    <w:rsid w:val="345486C8"/>
    <w:rsid w:val="346829A1"/>
    <w:rsid w:val="34890301"/>
    <w:rsid w:val="34925F0A"/>
    <w:rsid w:val="34A5AD94"/>
    <w:rsid w:val="34AC92C3"/>
    <w:rsid w:val="34D6A218"/>
    <w:rsid w:val="350E84DD"/>
    <w:rsid w:val="351AC2CB"/>
    <w:rsid w:val="3529087C"/>
    <w:rsid w:val="35303083"/>
    <w:rsid w:val="353D6387"/>
    <w:rsid w:val="3540C491"/>
    <w:rsid w:val="35471CBD"/>
    <w:rsid w:val="358C405A"/>
    <w:rsid w:val="359AA21C"/>
    <w:rsid w:val="35B24CCB"/>
    <w:rsid w:val="35B5A903"/>
    <w:rsid w:val="35D819C7"/>
    <w:rsid w:val="35E745A7"/>
    <w:rsid w:val="361B7AA4"/>
    <w:rsid w:val="36278933"/>
    <w:rsid w:val="362889DB"/>
    <w:rsid w:val="36480910"/>
    <w:rsid w:val="3668CB5D"/>
    <w:rsid w:val="36B4CC9C"/>
    <w:rsid w:val="36DD272D"/>
    <w:rsid w:val="36E61619"/>
    <w:rsid w:val="36F568D6"/>
    <w:rsid w:val="370458BC"/>
    <w:rsid w:val="3734C11C"/>
    <w:rsid w:val="37350595"/>
    <w:rsid w:val="3736CEA2"/>
    <w:rsid w:val="374B829F"/>
    <w:rsid w:val="3754F391"/>
    <w:rsid w:val="3763A7B6"/>
    <w:rsid w:val="377DFD0C"/>
    <w:rsid w:val="37AA0E16"/>
    <w:rsid w:val="37B48C3F"/>
    <w:rsid w:val="37C65A98"/>
    <w:rsid w:val="37CDB385"/>
    <w:rsid w:val="37CF3BC8"/>
    <w:rsid w:val="37D155A3"/>
    <w:rsid w:val="37D8D8B1"/>
    <w:rsid w:val="37E0DC22"/>
    <w:rsid w:val="37FEB9CD"/>
    <w:rsid w:val="380449DE"/>
    <w:rsid w:val="38222E86"/>
    <w:rsid w:val="38336A91"/>
    <w:rsid w:val="38584289"/>
    <w:rsid w:val="385F6A5F"/>
    <w:rsid w:val="388185F5"/>
    <w:rsid w:val="388B6256"/>
    <w:rsid w:val="3894E36C"/>
    <w:rsid w:val="38950895"/>
    <w:rsid w:val="38C1BA81"/>
    <w:rsid w:val="38D4B4E7"/>
    <w:rsid w:val="38D5DAD1"/>
    <w:rsid w:val="38EC018D"/>
    <w:rsid w:val="38FA0F1B"/>
    <w:rsid w:val="39126204"/>
    <w:rsid w:val="392A3587"/>
    <w:rsid w:val="392B9536"/>
    <w:rsid w:val="395ACA32"/>
    <w:rsid w:val="399399A1"/>
    <w:rsid w:val="399967AE"/>
    <w:rsid w:val="399E8F9F"/>
    <w:rsid w:val="39C56B87"/>
    <w:rsid w:val="39DC70EF"/>
    <w:rsid w:val="39FDC114"/>
    <w:rsid w:val="3A356E93"/>
    <w:rsid w:val="3A369DAB"/>
    <w:rsid w:val="3A36E068"/>
    <w:rsid w:val="3A60DD82"/>
    <w:rsid w:val="3A95BD83"/>
    <w:rsid w:val="3A98C86E"/>
    <w:rsid w:val="3AA3865A"/>
    <w:rsid w:val="3AA93945"/>
    <w:rsid w:val="3AAB9580"/>
    <w:rsid w:val="3AB170A6"/>
    <w:rsid w:val="3ACA843B"/>
    <w:rsid w:val="3AD03CEC"/>
    <w:rsid w:val="3B01B088"/>
    <w:rsid w:val="3B18D07A"/>
    <w:rsid w:val="3B24B84B"/>
    <w:rsid w:val="3B2FE890"/>
    <w:rsid w:val="3B49A4DE"/>
    <w:rsid w:val="3B51B648"/>
    <w:rsid w:val="3B5AC190"/>
    <w:rsid w:val="3B5B00E7"/>
    <w:rsid w:val="3B5D6D1F"/>
    <w:rsid w:val="3B6A67FE"/>
    <w:rsid w:val="3B73FF42"/>
    <w:rsid w:val="3B7EF5F6"/>
    <w:rsid w:val="3BAE6D3F"/>
    <w:rsid w:val="3BB95AC6"/>
    <w:rsid w:val="3BBE558D"/>
    <w:rsid w:val="3BFEC645"/>
    <w:rsid w:val="3C1816A3"/>
    <w:rsid w:val="3C27BA69"/>
    <w:rsid w:val="3C758DD8"/>
    <w:rsid w:val="3C8719A2"/>
    <w:rsid w:val="3CA2A672"/>
    <w:rsid w:val="3CA7AC41"/>
    <w:rsid w:val="3CD0CEA5"/>
    <w:rsid w:val="3CE316C3"/>
    <w:rsid w:val="3CED989B"/>
    <w:rsid w:val="3D6269DE"/>
    <w:rsid w:val="3D7A1899"/>
    <w:rsid w:val="3D9257D5"/>
    <w:rsid w:val="3D9315B9"/>
    <w:rsid w:val="3D945C7E"/>
    <w:rsid w:val="3DAF5E4C"/>
    <w:rsid w:val="3DBBB6F2"/>
    <w:rsid w:val="3DC015F4"/>
    <w:rsid w:val="3E57B597"/>
    <w:rsid w:val="3E89E6A0"/>
    <w:rsid w:val="3E8B50D7"/>
    <w:rsid w:val="3EA4FB3E"/>
    <w:rsid w:val="3ED14D88"/>
    <w:rsid w:val="3EE9B056"/>
    <w:rsid w:val="3F2EC92D"/>
    <w:rsid w:val="3F5F6D3F"/>
    <w:rsid w:val="3F9CFE15"/>
    <w:rsid w:val="3FB5F500"/>
    <w:rsid w:val="3FB806FB"/>
    <w:rsid w:val="3FCAE3B1"/>
    <w:rsid w:val="40103DAC"/>
    <w:rsid w:val="403D8B59"/>
    <w:rsid w:val="4067958C"/>
    <w:rsid w:val="40801235"/>
    <w:rsid w:val="40817BBC"/>
    <w:rsid w:val="40D74895"/>
    <w:rsid w:val="40DE68CE"/>
    <w:rsid w:val="41060980"/>
    <w:rsid w:val="4126003C"/>
    <w:rsid w:val="413776B0"/>
    <w:rsid w:val="414562DB"/>
    <w:rsid w:val="416ADF8A"/>
    <w:rsid w:val="41932B2C"/>
    <w:rsid w:val="4193AF12"/>
    <w:rsid w:val="41C4AF82"/>
    <w:rsid w:val="41CED3A5"/>
    <w:rsid w:val="41D74C9D"/>
    <w:rsid w:val="41D802B3"/>
    <w:rsid w:val="41E12950"/>
    <w:rsid w:val="41E978AD"/>
    <w:rsid w:val="41F366EA"/>
    <w:rsid w:val="42174E54"/>
    <w:rsid w:val="4231BC46"/>
    <w:rsid w:val="4249F1ED"/>
    <w:rsid w:val="425A77F7"/>
    <w:rsid w:val="42958D46"/>
    <w:rsid w:val="42994EE5"/>
    <w:rsid w:val="42ABA325"/>
    <w:rsid w:val="42B334EE"/>
    <w:rsid w:val="42D6282E"/>
    <w:rsid w:val="42E24A77"/>
    <w:rsid w:val="42E64F41"/>
    <w:rsid w:val="42EC39DE"/>
    <w:rsid w:val="42F32818"/>
    <w:rsid w:val="433C2FA8"/>
    <w:rsid w:val="434B9EB5"/>
    <w:rsid w:val="4383ADE5"/>
    <w:rsid w:val="43B27CE4"/>
    <w:rsid w:val="43C1EB29"/>
    <w:rsid w:val="43F3FE35"/>
    <w:rsid w:val="43FAF50D"/>
    <w:rsid w:val="441FA5D3"/>
    <w:rsid w:val="4424BEA3"/>
    <w:rsid w:val="44423D39"/>
    <w:rsid w:val="444C8AE9"/>
    <w:rsid w:val="44623242"/>
    <w:rsid w:val="447F4D18"/>
    <w:rsid w:val="44887FCC"/>
    <w:rsid w:val="44B4FC31"/>
    <w:rsid w:val="44C8EB55"/>
    <w:rsid w:val="44E23ECB"/>
    <w:rsid w:val="44E2A961"/>
    <w:rsid w:val="4502E011"/>
    <w:rsid w:val="452955C1"/>
    <w:rsid w:val="4576A3C8"/>
    <w:rsid w:val="45DB525E"/>
    <w:rsid w:val="45EDD82D"/>
    <w:rsid w:val="45EFE190"/>
    <w:rsid w:val="460CC0B0"/>
    <w:rsid w:val="4611AA53"/>
    <w:rsid w:val="463598DC"/>
    <w:rsid w:val="463F8B6D"/>
    <w:rsid w:val="4642F1B1"/>
    <w:rsid w:val="46586285"/>
    <w:rsid w:val="469F55EB"/>
    <w:rsid w:val="46B8842D"/>
    <w:rsid w:val="46D04ABE"/>
    <w:rsid w:val="46D49C4C"/>
    <w:rsid w:val="4715AE15"/>
    <w:rsid w:val="47170A00"/>
    <w:rsid w:val="4728D95B"/>
    <w:rsid w:val="4752809A"/>
    <w:rsid w:val="478C2043"/>
    <w:rsid w:val="47BF175A"/>
    <w:rsid w:val="47CBE4B8"/>
    <w:rsid w:val="4820123D"/>
    <w:rsid w:val="483138E4"/>
    <w:rsid w:val="484372DD"/>
    <w:rsid w:val="48446C3B"/>
    <w:rsid w:val="484A686A"/>
    <w:rsid w:val="48BEC0F6"/>
    <w:rsid w:val="48FF8360"/>
    <w:rsid w:val="49288AAC"/>
    <w:rsid w:val="493FEB10"/>
    <w:rsid w:val="4941C89D"/>
    <w:rsid w:val="49887966"/>
    <w:rsid w:val="49F8BE21"/>
    <w:rsid w:val="4A153D5D"/>
    <w:rsid w:val="4A2EC24B"/>
    <w:rsid w:val="4A2ECE72"/>
    <w:rsid w:val="4A4AA27F"/>
    <w:rsid w:val="4A7738D0"/>
    <w:rsid w:val="4A9DC7FD"/>
    <w:rsid w:val="4AA92A9E"/>
    <w:rsid w:val="4ABF0EC7"/>
    <w:rsid w:val="4ACB7777"/>
    <w:rsid w:val="4B033F33"/>
    <w:rsid w:val="4B174F8C"/>
    <w:rsid w:val="4B543895"/>
    <w:rsid w:val="4B65EFE0"/>
    <w:rsid w:val="4B7EBFD0"/>
    <w:rsid w:val="4B8C9C53"/>
    <w:rsid w:val="4B9A977D"/>
    <w:rsid w:val="4BADDBD3"/>
    <w:rsid w:val="4BCBC9D3"/>
    <w:rsid w:val="4BD1E6C3"/>
    <w:rsid w:val="4BEEC8F1"/>
    <w:rsid w:val="4BF281E8"/>
    <w:rsid w:val="4BF8559C"/>
    <w:rsid w:val="4BF92F5E"/>
    <w:rsid w:val="4C192507"/>
    <w:rsid w:val="4C542225"/>
    <w:rsid w:val="4C7E898D"/>
    <w:rsid w:val="4CB6D3AD"/>
    <w:rsid w:val="4CEDA621"/>
    <w:rsid w:val="4D1AC84E"/>
    <w:rsid w:val="4D1C2B25"/>
    <w:rsid w:val="4D484DD4"/>
    <w:rsid w:val="4D4ABB5C"/>
    <w:rsid w:val="4D55A4D6"/>
    <w:rsid w:val="4D83A4EE"/>
    <w:rsid w:val="4D8D4C0F"/>
    <w:rsid w:val="4D8FD7B2"/>
    <w:rsid w:val="4DA57E50"/>
    <w:rsid w:val="4DEF4574"/>
    <w:rsid w:val="4DFA4B89"/>
    <w:rsid w:val="4E45F9AF"/>
    <w:rsid w:val="4E708DEC"/>
    <w:rsid w:val="4E750AC7"/>
    <w:rsid w:val="4ED3C603"/>
    <w:rsid w:val="4ED866E2"/>
    <w:rsid w:val="4EDED704"/>
    <w:rsid w:val="4F07F5B3"/>
    <w:rsid w:val="4F328E6D"/>
    <w:rsid w:val="4F44A254"/>
    <w:rsid w:val="4F6CA243"/>
    <w:rsid w:val="4FAA5586"/>
    <w:rsid w:val="4FB6038F"/>
    <w:rsid w:val="4FC9FAFC"/>
    <w:rsid w:val="4FD2D5A8"/>
    <w:rsid w:val="4FDFB7BE"/>
    <w:rsid w:val="4FE49FC9"/>
    <w:rsid w:val="4FF0B88F"/>
    <w:rsid w:val="50B65FF0"/>
    <w:rsid w:val="50F0645F"/>
    <w:rsid w:val="50F27995"/>
    <w:rsid w:val="51113916"/>
    <w:rsid w:val="511809C9"/>
    <w:rsid w:val="513F061F"/>
    <w:rsid w:val="51736031"/>
    <w:rsid w:val="51A4D264"/>
    <w:rsid w:val="51E0C947"/>
    <w:rsid w:val="51EADC0A"/>
    <w:rsid w:val="52102385"/>
    <w:rsid w:val="522DA8BA"/>
    <w:rsid w:val="5252F723"/>
    <w:rsid w:val="52593E7A"/>
    <w:rsid w:val="52621636"/>
    <w:rsid w:val="52735CDE"/>
    <w:rsid w:val="52B24081"/>
    <w:rsid w:val="52EA5894"/>
    <w:rsid w:val="5305FAFB"/>
    <w:rsid w:val="5308E2EE"/>
    <w:rsid w:val="53112E03"/>
    <w:rsid w:val="531BECCF"/>
    <w:rsid w:val="53290F2A"/>
    <w:rsid w:val="532A87BF"/>
    <w:rsid w:val="5341A651"/>
    <w:rsid w:val="53CB2B80"/>
    <w:rsid w:val="53F29490"/>
    <w:rsid w:val="5422F24D"/>
    <w:rsid w:val="5452CC8C"/>
    <w:rsid w:val="545DF87D"/>
    <w:rsid w:val="549D0C91"/>
    <w:rsid w:val="5521A91E"/>
    <w:rsid w:val="553529BA"/>
    <w:rsid w:val="553BDD0F"/>
    <w:rsid w:val="557232A7"/>
    <w:rsid w:val="5580FB98"/>
    <w:rsid w:val="5598D91A"/>
    <w:rsid w:val="559B9DF9"/>
    <w:rsid w:val="559E9455"/>
    <w:rsid w:val="55B5DF20"/>
    <w:rsid w:val="560B287C"/>
    <w:rsid w:val="560FB5CD"/>
    <w:rsid w:val="562F05A3"/>
    <w:rsid w:val="56437B25"/>
    <w:rsid w:val="5647100F"/>
    <w:rsid w:val="56492805"/>
    <w:rsid w:val="565549FA"/>
    <w:rsid w:val="5657DA99"/>
    <w:rsid w:val="5661F1F9"/>
    <w:rsid w:val="5669E9BE"/>
    <w:rsid w:val="5673F6F4"/>
    <w:rsid w:val="56A69C35"/>
    <w:rsid w:val="56BAF22F"/>
    <w:rsid w:val="56C9A7CE"/>
    <w:rsid w:val="56EFDB98"/>
    <w:rsid w:val="56F72641"/>
    <w:rsid w:val="5705BDEA"/>
    <w:rsid w:val="573DE124"/>
    <w:rsid w:val="5746AABB"/>
    <w:rsid w:val="576D5498"/>
    <w:rsid w:val="57867475"/>
    <w:rsid w:val="57C6379A"/>
    <w:rsid w:val="57FA903D"/>
    <w:rsid w:val="58044F5E"/>
    <w:rsid w:val="58072615"/>
    <w:rsid w:val="582D79F1"/>
    <w:rsid w:val="583440DC"/>
    <w:rsid w:val="5870A6B0"/>
    <w:rsid w:val="58988ED7"/>
    <w:rsid w:val="58A389E0"/>
    <w:rsid w:val="58AF4F8A"/>
    <w:rsid w:val="58B26E7F"/>
    <w:rsid w:val="58DE7549"/>
    <w:rsid w:val="5915C934"/>
    <w:rsid w:val="59176D4B"/>
    <w:rsid w:val="593430D5"/>
    <w:rsid w:val="594344AE"/>
    <w:rsid w:val="596F87A8"/>
    <w:rsid w:val="5970C119"/>
    <w:rsid w:val="5980F01F"/>
    <w:rsid w:val="59996F0F"/>
    <w:rsid w:val="59B85366"/>
    <w:rsid w:val="59CDD5DD"/>
    <w:rsid w:val="59D26C2D"/>
    <w:rsid w:val="59DA824D"/>
    <w:rsid w:val="5A33CA7D"/>
    <w:rsid w:val="5A3E1F80"/>
    <w:rsid w:val="5A8014CA"/>
    <w:rsid w:val="5A9592B6"/>
    <w:rsid w:val="5A9A5B9D"/>
    <w:rsid w:val="5AA82584"/>
    <w:rsid w:val="5ABE071A"/>
    <w:rsid w:val="5AD07AD8"/>
    <w:rsid w:val="5B0EE7E7"/>
    <w:rsid w:val="5B11D5D1"/>
    <w:rsid w:val="5B242767"/>
    <w:rsid w:val="5B275056"/>
    <w:rsid w:val="5B589A2C"/>
    <w:rsid w:val="5B5A3838"/>
    <w:rsid w:val="5B911C1C"/>
    <w:rsid w:val="5BCF1FD0"/>
    <w:rsid w:val="5C1C38B3"/>
    <w:rsid w:val="5C31B5E8"/>
    <w:rsid w:val="5C52333E"/>
    <w:rsid w:val="5C6EF0BB"/>
    <w:rsid w:val="5C78F10E"/>
    <w:rsid w:val="5C96C42E"/>
    <w:rsid w:val="5CC1F5AC"/>
    <w:rsid w:val="5CE85F13"/>
    <w:rsid w:val="5CF2EF88"/>
    <w:rsid w:val="5D488175"/>
    <w:rsid w:val="5D87101A"/>
    <w:rsid w:val="5DB32C20"/>
    <w:rsid w:val="5DC69218"/>
    <w:rsid w:val="5DEAD032"/>
    <w:rsid w:val="5E0EA777"/>
    <w:rsid w:val="5E117D36"/>
    <w:rsid w:val="5E23C32F"/>
    <w:rsid w:val="5E2F1BE3"/>
    <w:rsid w:val="5E42AC3E"/>
    <w:rsid w:val="5E4C948C"/>
    <w:rsid w:val="5E737D7F"/>
    <w:rsid w:val="5E7B69F9"/>
    <w:rsid w:val="5EADF379"/>
    <w:rsid w:val="5EB3CD02"/>
    <w:rsid w:val="5EBB50A9"/>
    <w:rsid w:val="5ECC3970"/>
    <w:rsid w:val="5EE7C3A2"/>
    <w:rsid w:val="5EE876E5"/>
    <w:rsid w:val="5EEA0988"/>
    <w:rsid w:val="5F148CE7"/>
    <w:rsid w:val="5F1A0A56"/>
    <w:rsid w:val="5F1DBB58"/>
    <w:rsid w:val="5F3E84E6"/>
    <w:rsid w:val="5FDC1093"/>
    <w:rsid w:val="5FE6939C"/>
    <w:rsid w:val="5FFFB3BF"/>
    <w:rsid w:val="6004A070"/>
    <w:rsid w:val="602A61F6"/>
    <w:rsid w:val="606CE2D4"/>
    <w:rsid w:val="606EE215"/>
    <w:rsid w:val="608AE02A"/>
    <w:rsid w:val="6098D399"/>
    <w:rsid w:val="60A5BF8A"/>
    <w:rsid w:val="60E639B1"/>
    <w:rsid w:val="60F17187"/>
    <w:rsid w:val="612D7B5B"/>
    <w:rsid w:val="613AEF25"/>
    <w:rsid w:val="615CCDAC"/>
    <w:rsid w:val="61708F70"/>
    <w:rsid w:val="61A171D9"/>
    <w:rsid w:val="61A35FDA"/>
    <w:rsid w:val="61B1F92D"/>
    <w:rsid w:val="61DA1C84"/>
    <w:rsid w:val="6218FA2E"/>
    <w:rsid w:val="62256EBF"/>
    <w:rsid w:val="622AAB8F"/>
    <w:rsid w:val="62362378"/>
    <w:rsid w:val="62495F63"/>
    <w:rsid w:val="628DBB03"/>
    <w:rsid w:val="628E47DE"/>
    <w:rsid w:val="62B94FD9"/>
    <w:rsid w:val="62F5BA2E"/>
    <w:rsid w:val="63100571"/>
    <w:rsid w:val="6310B476"/>
    <w:rsid w:val="631182D4"/>
    <w:rsid w:val="6316D554"/>
    <w:rsid w:val="633B3C3D"/>
    <w:rsid w:val="63533E6D"/>
    <w:rsid w:val="6353A6F7"/>
    <w:rsid w:val="635D8E24"/>
    <w:rsid w:val="636A43A8"/>
    <w:rsid w:val="6387210F"/>
    <w:rsid w:val="638D154E"/>
    <w:rsid w:val="63DDA29D"/>
    <w:rsid w:val="642D72D6"/>
    <w:rsid w:val="642EC367"/>
    <w:rsid w:val="6445C2BB"/>
    <w:rsid w:val="644A1CC8"/>
    <w:rsid w:val="644F561F"/>
    <w:rsid w:val="6464F565"/>
    <w:rsid w:val="64C581B6"/>
    <w:rsid w:val="64E9231E"/>
    <w:rsid w:val="64EADB46"/>
    <w:rsid w:val="64F78367"/>
    <w:rsid w:val="651826F8"/>
    <w:rsid w:val="65303E82"/>
    <w:rsid w:val="6594BC63"/>
    <w:rsid w:val="659F140E"/>
    <w:rsid w:val="65C893F2"/>
    <w:rsid w:val="65E200CA"/>
    <w:rsid w:val="65E2AD40"/>
    <w:rsid w:val="65EAB817"/>
    <w:rsid w:val="65F9A84D"/>
    <w:rsid w:val="6622FA52"/>
    <w:rsid w:val="66256881"/>
    <w:rsid w:val="6637C5BE"/>
    <w:rsid w:val="6637DA0D"/>
    <w:rsid w:val="665A9B85"/>
    <w:rsid w:val="66743B60"/>
    <w:rsid w:val="6674CAD2"/>
    <w:rsid w:val="6686F382"/>
    <w:rsid w:val="66A08621"/>
    <w:rsid w:val="66D522C2"/>
    <w:rsid w:val="66DF85ED"/>
    <w:rsid w:val="66FFE989"/>
    <w:rsid w:val="6719A8B9"/>
    <w:rsid w:val="67727C1B"/>
    <w:rsid w:val="67B44A8C"/>
    <w:rsid w:val="67B86513"/>
    <w:rsid w:val="680846E0"/>
    <w:rsid w:val="680B8787"/>
    <w:rsid w:val="6830093F"/>
    <w:rsid w:val="6880158D"/>
    <w:rsid w:val="688E4420"/>
    <w:rsid w:val="68AE23E1"/>
    <w:rsid w:val="68BE2CC5"/>
    <w:rsid w:val="68CAF7ED"/>
    <w:rsid w:val="68D4DFC3"/>
    <w:rsid w:val="68E7AC96"/>
    <w:rsid w:val="69105EE9"/>
    <w:rsid w:val="691A1B79"/>
    <w:rsid w:val="6944D368"/>
    <w:rsid w:val="69489D05"/>
    <w:rsid w:val="69A931B8"/>
    <w:rsid w:val="69BFF6AA"/>
    <w:rsid w:val="69D9C662"/>
    <w:rsid w:val="69DA5AF0"/>
    <w:rsid w:val="69E16C1E"/>
    <w:rsid w:val="69F7DA32"/>
    <w:rsid w:val="6A19DE88"/>
    <w:rsid w:val="6A2077A2"/>
    <w:rsid w:val="6A7C352B"/>
    <w:rsid w:val="6A7D6C81"/>
    <w:rsid w:val="6AB44845"/>
    <w:rsid w:val="6AC74B1D"/>
    <w:rsid w:val="6AED5444"/>
    <w:rsid w:val="6B0C12C2"/>
    <w:rsid w:val="6B2A401A"/>
    <w:rsid w:val="6B2FFE00"/>
    <w:rsid w:val="6B35279A"/>
    <w:rsid w:val="6B39634E"/>
    <w:rsid w:val="6B403F18"/>
    <w:rsid w:val="6B447EC9"/>
    <w:rsid w:val="6B492E4A"/>
    <w:rsid w:val="6B8F6EB4"/>
    <w:rsid w:val="6B9AE12E"/>
    <w:rsid w:val="6BB9654A"/>
    <w:rsid w:val="6BBC7912"/>
    <w:rsid w:val="6BC80B11"/>
    <w:rsid w:val="6C2CD980"/>
    <w:rsid w:val="6C30199D"/>
    <w:rsid w:val="6C51EE6F"/>
    <w:rsid w:val="6C75E45C"/>
    <w:rsid w:val="6CA44B05"/>
    <w:rsid w:val="6CA83F80"/>
    <w:rsid w:val="6CB6BD38"/>
    <w:rsid w:val="6D3200FA"/>
    <w:rsid w:val="6D344425"/>
    <w:rsid w:val="6D40F303"/>
    <w:rsid w:val="6D640DFA"/>
    <w:rsid w:val="6D661265"/>
    <w:rsid w:val="6D728085"/>
    <w:rsid w:val="6D899CE9"/>
    <w:rsid w:val="6DAF85D6"/>
    <w:rsid w:val="6DB01C94"/>
    <w:rsid w:val="6DE759F6"/>
    <w:rsid w:val="6DED3980"/>
    <w:rsid w:val="6DF9EC92"/>
    <w:rsid w:val="6E418B61"/>
    <w:rsid w:val="6E7184B1"/>
    <w:rsid w:val="6E833F01"/>
    <w:rsid w:val="6EA152E4"/>
    <w:rsid w:val="6EC71F25"/>
    <w:rsid w:val="6EDA1E4F"/>
    <w:rsid w:val="6F0BF604"/>
    <w:rsid w:val="6F6BE92E"/>
    <w:rsid w:val="6F819B2B"/>
    <w:rsid w:val="6F92607E"/>
    <w:rsid w:val="7022F7FF"/>
    <w:rsid w:val="7028536A"/>
    <w:rsid w:val="70C8A25D"/>
    <w:rsid w:val="70D4F1BF"/>
    <w:rsid w:val="70DE47EE"/>
    <w:rsid w:val="71289233"/>
    <w:rsid w:val="71760234"/>
    <w:rsid w:val="717CC396"/>
    <w:rsid w:val="718648D5"/>
    <w:rsid w:val="7199D9D7"/>
    <w:rsid w:val="719E6816"/>
    <w:rsid w:val="71AA4282"/>
    <w:rsid w:val="71AF282C"/>
    <w:rsid w:val="71C783B1"/>
    <w:rsid w:val="71D33141"/>
    <w:rsid w:val="71F4F38E"/>
    <w:rsid w:val="720A7AC4"/>
    <w:rsid w:val="723AF447"/>
    <w:rsid w:val="724315E1"/>
    <w:rsid w:val="7251485A"/>
    <w:rsid w:val="72641266"/>
    <w:rsid w:val="72A5D1C5"/>
    <w:rsid w:val="72AD375E"/>
    <w:rsid w:val="72B54F95"/>
    <w:rsid w:val="730F80DE"/>
    <w:rsid w:val="7312E2BB"/>
    <w:rsid w:val="731DE40E"/>
    <w:rsid w:val="7321604E"/>
    <w:rsid w:val="732DDA3E"/>
    <w:rsid w:val="7360C64C"/>
    <w:rsid w:val="7385AB6A"/>
    <w:rsid w:val="7388B8B2"/>
    <w:rsid w:val="73A98673"/>
    <w:rsid w:val="73B21D13"/>
    <w:rsid w:val="73C584A6"/>
    <w:rsid w:val="73CCF7E2"/>
    <w:rsid w:val="73D21FDD"/>
    <w:rsid w:val="740EC215"/>
    <w:rsid w:val="741556E0"/>
    <w:rsid w:val="74352414"/>
    <w:rsid w:val="74446CE0"/>
    <w:rsid w:val="745C4A53"/>
    <w:rsid w:val="746047A1"/>
    <w:rsid w:val="746A4CAA"/>
    <w:rsid w:val="747FCEFA"/>
    <w:rsid w:val="74937D37"/>
    <w:rsid w:val="749C7EC4"/>
    <w:rsid w:val="74B63B7D"/>
    <w:rsid w:val="74BA3DD8"/>
    <w:rsid w:val="74F03581"/>
    <w:rsid w:val="74FCBE1E"/>
    <w:rsid w:val="754D9B86"/>
    <w:rsid w:val="75501AF0"/>
    <w:rsid w:val="75525F4C"/>
    <w:rsid w:val="75648096"/>
    <w:rsid w:val="75DB77F7"/>
    <w:rsid w:val="76188B3F"/>
    <w:rsid w:val="7654DAB8"/>
    <w:rsid w:val="765E78CD"/>
    <w:rsid w:val="76771E24"/>
    <w:rsid w:val="767756DA"/>
    <w:rsid w:val="767ECE4D"/>
    <w:rsid w:val="76D7E3A0"/>
    <w:rsid w:val="76ECA0EA"/>
    <w:rsid w:val="76F5A758"/>
    <w:rsid w:val="771BBEC2"/>
    <w:rsid w:val="771F1B1E"/>
    <w:rsid w:val="77357432"/>
    <w:rsid w:val="773E8705"/>
    <w:rsid w:val="773E921C"/>
    <w:rsid w:val="776FC755"/>
    <w:rsid w:val="7782F7A1"/>
    <w:rsid w:val="77A76EC7"/>
    <w:rsid w:val="77AE39AE"/>
    <w:rsid w:val="77BFF4D1"/>
    <w:rsid w:val="782FA403"/>
    <w:rsid w:val="7852FAF6"/>
    <w:rsid w:val="78940ED8"/>
    <w:rsid w:val="792E7605"/>
    <w:rsid w:val="793C302B"/>
    <w:rsid w:val="794CBD50"/>
    <w:rsid w:val="795D5042"/>
    <w:rsid w:val="79BE55CA"/>
    <w:rsid w:val="79C9EF3D"/>
    <w:rsid w:val="79CBA958"/>
    <w:rsid w:val="7A00DD92"/>
    <w:rsid w:val="7A4777CD"/>
    <w:rsid w:val="7AC0F0F9"/>
    <w:rsid w:val="7AC7C065"/>
    <w:rsid w:val="7ACECEDD"/>
    <w:rsid w:val="7ADA5809"/>
    <w:rsid w:val="7B0AAAA2"/>
    <w:rsid w:val="7B1D5F40"/>
    <w:rsid w:val="7B207B8C"/>
    <w:rsid w:val="7B35DE14"/>
    <w:rsid w:val="7BD0EA40"/>
    <w:rsid w:val="7C19EFDD"/>
    <w:rsid w:val="7C1FAB25"/>
    <w:rsid w:val="7C33CCA9"/>
    <w:rsid w:val="7C55771E"/>
    <w:rsid w:val="7C81DAB0"/>
    <w:rsid w:val="7C922756"/>
    <w:rsid w:val="7CB27610"/>
    <w:rsid w:val="7CC683BA"/>
    <w:rsid w:val="7CC6E818"/>
    <w:rsid w:val="7CE089E2"/>
    <w:rsid w:val="7D18C44D"/>
    <w:rsid w:val="7D464E16"/>
    <w:rsid w:val="7D6008DD"/>
    <w:rsid w:val="7D6C3968"/>
    <w:rsid w:val="7D7CE8A6"/>
    <w:rsid w:val="7D9ECCDE"/>
    <w:rsid w:val="7DB8BA81"/>
    <w:rsid w:val="7DE91926"/>
    <w:rsid w:val="7DEA4101"/>
    <w:rsid w:val="7E1854DC"/>
    <w:rsid w:val="7E1B0E8F"/>
    <w:rsid w:val="7E39D329"/>
    <w:rsid w:val="7E4375BA"/>
    <w:rsid w:val="7E531275"/>
    <w:rsid w:val="7E71D81B"/>
    <w:rsid w:val="7E8B2D72"/>
    <w:rsid w:val="7E9F901B"/>
    <w:rsid w:val="7EEE7B83"/>
    <w:rsid w:val="7EFF8C1D"/>
    <w:rsid w:val="7F2598DB"/>
    <w:rsid w:val="7F35C275"/>
    <w:rsid w:val="7F6C0CB7"/>
    <w:rsid w:val="7F97DFA8"/>
    <w:rsid w:val="7F9DC051"/>
    <w:rsid w:val="7FB20A55"/>
    <w:rsid w:val="7FF927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D194F"/>
  <w15:chartTrackingRefBased/>
  <w15:docId w15:val="{53F5F8DB-9A88-4A62-8578-FF4555B03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F91"/>
    <w:pPr>
      <w:spacing w:after="180"/>
    </w:pPr>
    <w:rPr>
      <w:sz w:val="18"/>
    </w:rPr>
  </w:style>
  <w:style w:type="paragraph" w:styleId="Heading1">
    <w:name w:val="heading 1"/>
    <w:basedOn w:val="Normal"/>
    <w:next w:val="Normal"/>
    <w:link w:val="Heading1Char"/>
    <w:uiPriority w:val="9"/>
    <w:qFormat/>
    <w:rsid w:val="00F65F91"/>
    <w:pPr>
      <w:keepNext/>
      <w:keepLines/>
      <w:numPr>
        <w:numId w:val="48"/>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basedOn w:val="Normal"/>
    <w:next w:val="Normal"/>
    <w:link w:val="Heading2Char"/>
    <w:uiPriority w:val="9"/>
    <w:qFormat/>
    <w:rsid w:val="00F65F91"/>
    <w:pPr>
      <w:keepNext/>
      <w:keepLines/>
      <w:numPr>
        <w:ilvl w:val="1"/>
        <w:numId w:val="48"/>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basedOn w:val="Normal"/>
    <w:next w:val="Normal"/>
    <w:link w:val="Heading3Char"/>
    <w:uiPriority w:val="9"/>
    <w:qFormat/>
    <w:rsid w:val="00F65F91"/>
    <w:pPr>
      <w:keepNext/>
      <w:keepLines/>
      <w:numPr>
        <w:ilvl w:val="2"/>
        <w:numId w:val="48"/>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F65F91"/>
    <w:pPr>
      <w:numPr>
        <w:ilvl w:val="3"/>
      </w:numPr>
      <w:spacing w:before="200"/>
      <w:outlineLvl w:val="3"/>
    </w:pPr>
    <w:rPr>
      <w:b w:val="0"/>
      <w:i/>
      <w:color w:val="auto"/>
      <w:szCs w:val="18"/>
    </w:rPr>
  </w:style>
  <w:style w:type="paragraph" w:styleId="Heading5">
    <w:name w:val="heading 5"/>
    <w:basedOn w:val="Heading4"/>
    <w:next w:val="Normal"/>
    <w:link w:val="Heading5Char"/>
    <w:uiPriority w:val="9"/>
    <w:qFormat/>
    <w:rsid w:val="005E29B4"/>
    <w:pPr>
      <w:numPr>
        <w:ilvl w:val="4"/>
      </w:numPr>
      <w:outlineLvl w:val="4"/>
    </w:pPr>
    <w:rPr>
      <w:b/>
      <w:i w:val="0"/>
      <w:color w:val="2C4BA0" w:themeColor="accent1"/>
      <w:sz w:val="18"/>
    </w:rPr>
  </w:style>
  <w:style w:type="paragraph" w:styleId="Heading6">
    <w:name w:val="heading 6"/>
    <w:basedOn w:val="Heading4"/>
    <w:next w:val="Normal"/>
    <w:link w:val="Heading6Char"/>
    <w:uiPriority w:val="9"/>
    <w:qFormat/>
    <w:rsid w:val="005E29B4"/>
    <w:pPr>
      <w:numPr>
        <w:ilvl w:val="5"/>
      </w:num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48"/>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4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4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F65F91"/>
    <w:pPr>
      <w:numPr>
        <w:numId w:val="83"/>
      </w:numPr>
    </w:pPr>
  </w:style>
  <w:style w:type="paragraph" w:styleId="ListBullet2">
    <w:name w:val="List Bullet 2"/>
    <w:basedOn w:val="Normal"/>
    <w:uiPriority w:val="99"/>
    <w:unhideWhenUsed/>
    <w:qFormat/>
    <w:rsid w:val="00F65F91"/>
    <w:pPr>
      <w:numPr>
        <w:ilvl w:val="1"/>
        <w:numId w:val="83"/>
      </w:numPr>
      <w:ind w:left="568" w:hanging="284"/>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A07355"/>
    <w:pPr>
      <w:numPr>
        <w:numId w:val="2"/>
      </w:numPr>
    </w:pPr>
  </w:style>
  <w:style w:type="character" w:customStyle="1" w:styleId="Heading1Char">
    <w:name w:val="Heading 1 Char"/>
    <w:basedOn w:val="DefaultParagraphFont"/>
    <w:link w:val="Heading1"/>
    <w:uiPriority w:val="9"/>
    <w:rsid w:val="00F65F91"/>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basedOn w:val="DefaultParagraphFont"/>
    <w:link w:val="Heading2"/>
    <w:uiPriority w:val="9"/>
    <w:rsid w:val="00F65F91"/>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03F79"/>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03F79"/>
    <w:rPr>
      <w:color w:val="6F7072" w:themeColor="accent6"/>
      <w:sz w:val="16"/>
    </w:rPr>
  </w:style>
  <w:style w:type="numbering" w:customStyle="1" w:styleId="Numbering">
    <w:name w:val="Numbering"/>
    <w:uiPriority w:val="99"/>
    <w:rsid w:val="00857FCE"/>
    <w:pPr>
      <w:numPr>
        <w:numId w:val="3"/>
      </w:numPr>
    </w:pPr>
  </w:style>
  <w:style w:type="paragraph" w:styleId="ListBullet3">
    <w:name w:val="List Bullet 3"/>
    <w:basedOn w:val="Normal"/>
    <w:uiPriority w:val="99"/>
    <w:unhideWhenUsed/>
    <w:qFormat/>
    <w:rsid w:val="00A07355"/>
    <w:pPr>
      <w:numPr>
        <w:ilvl w:val="2"/>
        <w:numId w:val="83"/>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65F91"/>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F65F91"/>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5E29B4"/>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4"/>
      </w:numPr>
    </w:pPr>
  </w:style>
  <w:style w:type="paragraph" w:styleId="Title">
    <w:name w:val="Title"/>
    <w:basedOn w:val="Normal"/>
    <w:next w:val="Normal"/>
    <w:link w:val="TitleChar"/>
    <w:uiPriority w:val="10"/>
    <w:rsid w:val="00F65F9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F65F91"/>
    <w:rPr>
      <w:sz w:val="44"/>
    </w:rPr>
  </w:style>
  <w:style w:type="paragraph" w:customStyle="1" w:styleId="Call-outbox">
    <w:name w:val="Call-out box"/>
    <w:basedOn w:val="Normal"/>
    <w:link w:val="Call-outboxChar"/>
    <w:uiPriority w:val="15"/>
    <w:rsid w:val="0052457F"/>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style>
  <w:style w:type="paragraph" w:customStyle="1" w:styleId="Call-outboxHeadingwithicon">
    <w:name w:val="Call-out box Heading with icon"/>
    <w:basedOn w:val="Call-outbox"/>
    <w:next w:val="Call-outbox"/>
    <w:link w:val="Call-outboxHeadingwithiconChar"/>
    <w:uiPriority w:val="15"/>
    <w:rsid w:val="00A07355"/>
    <w:pPr>
      <w:framePr w:wrap="around"/>
      <w:numPr>
        <w:numId w:val="78"/>
      </w:numPr>
      <w:spacing w:after="80"/>
    </w:pPr>
    <w:rPr>
      <w:b/>
      <w:color w:val="2C4BA0" w:themeColor="accent1"/>
    </w:rPr>
  </w:style>
  <w:style w:type="character" w:customStyle="1" w:styleId="Call-outboxChar">
    <w:name w:val="Call-out box Char"/>
    <w:basedOn w:val="DefaultParagraphFont"/>
    <w:link w:val="Call-outbox"/>
    <w:uiPriority w:val="15"/>
    <w:rsid w:val="0052457F"/>
    <w:rPr>
      <w:sz w:val="18"/>
      <w:shd w:val="clear" w:color="auto" w:fill="F1F2F2" w:themeFill="accent3"/>
    </w:rPr>
  </w:style>
  <w:style w:type="character" w:customStyle="1" w:styleId="Call-outboxHeadingwithiconChar">
    <w:name w:val="Call-out box Heading with icon Char"/>
    <w:basedOn w:val="Call-outboxChar"/>
    <w:link w:val="Call-outboxHeadingwithicon"/>
    <w:uiPriority w:val="15"/>
    <w:rsid w:val="00A07355"/>
    <w:rPr>
      <w:b/>
      <w:color w:val="2C4BA0" w:themeColor="accent1"/>
      <w:sz w:val="18"/>
      <w:shd w:val="clear" w:color="auto" w:fill="F1F2F2" w:themeFill="accent3"/>
    </w:rPr>
  </w:style>
  <w:style w:type="paragraph" w:customStyle="1" w:styleId="Heading1-NoNumber">
    <w:name w:val="Heading 1 - No Number"/>
    <w:basedOn w:val="Heading1"/>
    <w:next w:val="Normal"/>
    <w:link w:val="Heading1-NoNumberChar"/>
    <w:uiPriority w:val="9"/>
    <w:qFormat/>
    <w:rsid w:val="00F65F91"/>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F65F91"/>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99"/>
    <w:unhideWhenUsed/>
    <w:qFormat/>
    <w:rsid w:val="00F65F91"/>
    <w:pPr>
      <w:tabs>
        <w:tab w:val="left" w:pos="1134"/>
      </w:tabs>
      <w:spacing w:before="60" w:after="60"/>
    </w:pPr>
    <w:rPr>
      <w:sz w:val="16"/>
    </w:rPr>
  </w:style>
  <w:style w:type="paragraph" w:styleId="List">
    <w:name w:val="List"/>
    <w:basedOn w:val="Normal"/>
    <w:uiPriority w:val="99"/>
    <w:unhideWhenUsed/>
    <w:rsid w:val="00597E7A"/>
    <w:pPr>
      <w:numPr>
        <w:numId w:val="72"/>
      </w:numPr>
      <w:contextualSpacing/>
    </w:pPr>
  </w:style>
  <w:style w:type="paragraph" w:styleId="List2">
    <w:name w:val="List 2"/>
    <w:basedOn w:val="Normal"/>
    <w:uiPriority w:val="99"/>
    <w:unhideWhenUsed/>
    <w:rsid w:val="00257D3D"/>
    <w:pPr>
      <w:numPr>
        <w:ilvl w:val="1"/>
        <w:numId w:val="72"/>
      </w:numPr>
      <w:contextualSpacing/>
    </w:pPr>
  </w:style>
  <w:style w:type="numbering" w:customStyle="1" w:styleId="LetteredList">
    <w:name w:val="Lettered List"/>
    <w:uiPriority w:val="99"/>
    <w:rsid w:val="00E25474"/>
    <w:pPr>
      <w:numPr>
        <w:numId w:val="5"/>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9A69CF"/>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A07355"/>
    <w:pPr>
      <w:numPr>
        <w:ilvl w:val="3"/>
        <w:numId w:val="83"/>
      </w:numPr>
    </w:pPr>
  </w:style>
  <w:style w:type="numbering" w:customStyle="1" w:styleId="TableNumbersBullets">
    <w:name w:val="Table Numbers &amp; Bullets"/>
    <w:uiPriority w:val="99"/>
    <w:rsid w:val="00EF0F33"/>
    <w:pPr>
      <w:numPr>
        <w:numId w:val="7"/>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9A69CF"/>
    <w:pPr>
      <w:spacing w:after="40"/>
    </w:pPr>
    <w:rPr>
      <w:sz w:val="16"/>
      <w:szCs w:val="16"/>
    </w:rPr>
  </w:style>
  <w:style w:type="paragraph" w:customStyle="1" w:styleId="TableBullet">
    <w:name w:val="Table Bullet"/>
    <w:basedOn w:val="TableText"/>
    <w:link w:val="TableBulletChar"/>
    <w:uiPriority w:val="7"/>
    <w:qFormat/>
    <w:rsid w:val="00EF0F33"/>
    <w:pPr>
      <w:numPr>
        <w:ilvl w:val="1"/>
        <w:numId w:val="96"/>
      </w:numPr>
    </w:pPr>
  </w:style>
  <w:style w:type="character" w:customStyle="1" w:styleId="TableTextChar">
    <w:name w:val="Table Text Char"/>
    <w:basedOn w:val="DefaultParagraphFont"/>
    <w:link w:val="TableText"/>
    <w:uiPriority w:val="4"/>
    <w:rsid w:val="009A69CF"/>
    <w:rPr>
      <w:sz w:val="16"/>
      <w:szCs w:val="16"/>
    </w:rPr>
  </w:style>
  <w:style w:type="paragraph" w:customStyle="1" w:styleId="TableBullet2">
    <w:name w:val="Table Bullet 2"/>
    <w:basedOn w:val="TableText"/>
    <w:link w:val="TableBullet2Char"/>
    <w:uiPriority w:val="7"/>
    <w:qFormat/>
    <w:rsid w:val="00EF0F33"/>
    <w:pPr>
      <w:numPr>
        <w:ilvl w:val="2"/>
        <w:numId w:val="96"/>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96"/>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403F79"/>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F65F91"/>
    <w:pPr>
      <w:framePr w:wrap="around" w:xAlign="right"/>
      <w:jc w:val="right"/>
    </w:pPr>
    <w:rPr>
      <w:color w:val="6D6868" w:themeColor="accent2"/>
    </w:rPr>
  </w:style>
  <w:style w:type="table" w:customStyle="1" w:styleId="FooterTable">
    <w:name w:val="Footer Table"/>
    <w:basedOn w:val="TableNormal"/>
    <w:uiPriority w:val="99"/>
    <w:rsid w:val="00403F79"/>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F65F91"/>
    <w:pPr>
      <w:spacing w:after="360"/>
    </w:pPr>
    <w:rPr>
      <w:color w:val="2C4BA0" w:themeColor="accent1"/>
      <w:sz w:val="24"/>
      <w:szCs w:val="24"/>
    </w:rPr>
  </w:style>
  <w:style w:type="character" w:customStyle="1" w:styleId="FooterChapterTitle">
    <w:name w:val="Footer Chapter Title"/>
    <w:basedOn w:val="DefaultParagraphFont"/>
    <w:uiPriority w:val="1"/>
    <w:rsid w:val="00403F79"/>
  </w:style>
  <w:style w:type="character" w:customStyle="1" w:styleId="IntroductionChar">
    <w:name w:val="Introduction Char"/>
    <w:basedOn w:val="DefaultParagraphFont"/>
    <w:link w:val="Introduction"/>
    <w:uiPriority w:val="2"/>
    <w:rsid w:val="00F65F91"/>
    <w:rPr>
      <w:color w:val="2C4BA0" w:themeColor="accent1"/>
      <w:sz w:val="24"/>
      <w:szCs w:val="24"/>
    </w:rPr>
  </w:style>
  <w:style w:type="character" w:customStyle="1" w:styleId="Footer-DateVersion">
    <w:name w:val="Footer - Date &amp; Version"/>
    <w:basedOn w:val="DefaultParagraphFont"/>
    <w:uiPriority w:val="1"/>
    <w:rsid w:val="00403F79"/>
  </w:style>
  <w:style w:type="paragraph" w:customStyle="1" w:styleId="CaptionImages">
    <w:name w:val="Caption Images"/>
    <w:basedOn w:val="Caption"/>
    <w:next w:val="Normal"/>
    <w:link w:val="CaptionImagesChar"/>
    <w:rsid w:val="005E29B4"/>
    <w:pPr>
      <w:ind w:left="1134" w:hanging="1134"/>
    </w:pPr>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99"/>
    <w:rsid w:val="00F65F91"/>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spacing w:after="180"/>
      <w:ind w:left="4111" w:hanging="1134"/>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21"/>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Call-outboxHeadingwithicon"/>
    <w:rsid w:val="007B7D06"/>
    <w:pPr>
      <w:framePr w:wrap="around"/>
      <w:numPr>
        <w:numId w:val="0"/>
      </w:numPr>
      <w:ind w:left="113"/>
    </w:p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customStyle="1" w:styleId="Bullet1">
    <w:name w:val="Bullet1"/>
    <w:basedOn w:val="ListBullet"/>
    <w:link w:val="Bullet1Char"/>
    <w:qFormat/>
    <w:rsid w:val="00695BEE"/>
    <w:pPr>
      <w:numPr>
        <w:numId w:val="41"/>
      </w:numPr>
      <w:spacing w:after="60"/>
    </w:pPr>
  </w:style>
  <w:style w:type="character" w:customStyle="1" w:styleId="Bullet1Char">
    <w:name w:val="Bullet1 Char"/>
    <w:basedOn w:val="DefaultParagraphFont"/>
    <w:link w:val="Bullet1"/>
    <w:rsid w:val="00695BEE"/>
    <w:rPr>
      <w:sz w:val="18"/>
    </w:rPr>
  </w:style>
  <w:style w:type="paragraph" w:customStyle="1" w:styleId="FigureCaption">
    <w:name w:val="Figure Caption"/>
    <w:basedOn w:val="Caption"/>
    <w:next w:val="BodyText"/>
    <w:uiPriority w:val="99"/>
    <w:semiHidden/>
    <w:rsid w:val="00700A48"/>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700A48"/>
    <w:pPr>
      <w:spacing w:after="120"/>
    </w:pPr>
  </w:style>
  <w:style w:type="character" w:customStyle="1" w:styleId="BodyTextChar">
    <w:name w:val="Body Text Char"/>
    <w:basedOn w:val="DefaultParagraphFont"/>
    <w:link w:val="BodyText"/>
    <w:uiPriority w:val="99"/>
    <w:semiHidden/>
    <w:rsid w:val="00700A48"/>
    <w:rPr>
      <w:sz w:val="18"/>
    </w:rPr>
  </w:style>
  <w:style w:type="numbering" w:customStyle="1" w:styleId="TableBullets">
    <w:name w:val="Table Bullets"/>
    <w:uiPriority w:val="99"/>
    <w:rsid w:val="00700A48"/>
    <w:pPr>
      <w:numPr>
        <w:numId w:val="49"/>
      </w:numPr>
    </w:pPr>
  </w:style>
  <w:style w:type="paragraph" w:customStyle="1" w:styleId="HeaderSpacer">
    <w:name w:val="Header Spacer"/>
    <w:basedOn w:val="Header"/>
    <w:uiPriority w:val="99"/>
    <w:semiHidden/>
    <w:rsid w:val="00700A48"/>
    <w:pPr>
      <w:tabs>
        <w:tab w:val="clear" w:pos="4513"/>
        <w:tab w:val="clear" w:pos="9026"/>
      </w:tabs>
    </w:pPr>
    <w:rPr>
      <w:rFonts w:ascii="Jacobs Chronos Light" w:eastAsiaTheme="minorEastAsia" w:hAnsi="Jacobs Chronos Light"/>
      <w:color w:val="000000" w:themeColor="text2"/>
      <w:sz w:val="16"/>
      <w:szCs w:val="20"/>
      <w:lang w:eastAsia="en-AU"/>
    </w:rPr>
  </w:style>
  <w:style w:type="paragraph" w:styleId="NormalWeb">
    <w:name w:val="Normal (Web)"/>
    <w:basedOn w:val="Normal"/>
    <w:uiPriority w:val="99"/>
    <w:semiHidden/>
    <w:unhideWhenUsed/>
    <w:rsid w:val="00C86EE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66330"/>
    <w:rPr>
      <w:b/>
      <w:bCs/>
    </w:rPr>
  </w:style>
  <w:style w:type="paragraph" w:customStyle="1" w:styleId="Heading5NoNumber">
    <w:name w:val="Heading 5 (No Number)"/>
    <w:basedOn w:val="Heading4"/>
    <w:qFormat/>
    <w:rsid w:val="00F65F91"/>
    <w:pPr>
      <w:numPr>
        <w:ilvl w:val="0"/>
        <w:numId w:val="0"/>
      </w:numPr>
      <w:ind w:left="1134" w:hanging="1134"/>
      <w:outlineLvl w:val="4"/>
    </w:pPr>
    <w:rPr>
      <w:b/>
      <w:i w:val="0"/>
      <w:color w:val="2C4BA0" w:themeColor="accent1"/>
      <w:sz w:val="18"/>
    </w:rPr>
  </w:style>
  <w:style w:type="table" w:customStyle="1" w:styleId="WVTTable21">
    <w:name w:val="WVT Table 21"/>
    <w:basedOn w:val="TableNormal"/>
    <w:uiPriority w:val="99"/>
    <w:rsid w:val="00160011"/>
    <w:pPr>
      <w:spacing w:after="0" w:line="240" w:lineRule="auto"/>
    </w:pPr>
    <w:rPr>
      <w:rFonts w:ascii="Century Gothic" w:eastAsia="Century Gothic" w:hAnsi="Century Gothic" w:cs="Times New Roman"/>
    </w:rPr>
    <w:tblPr>
      <w:tblStyleRowBandSize w:val="1"/>
      <w:tblStyleColBandSize w:val="1"/>
      <w:tblInd w:w="0" w:type="nil"/>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paragraph" w:customStyle="1" w:styleId="TableNumbers20">
    <w:name w:val="Table Numbers 2"/>
    <w:basedOn w:val="Normal"/>
    <w:qFormat/>
    <w:rsid w:val="00922FA6"/>
    <w:pPr>
      <w:spacing w:before="40" w:after="80" w:line="240" w:lineRule="auto"/>
    </w:pPr>
    <w:rPr>
      <w:rFonts w:ascii="Century Gothic" w:eastAsia="Century Gothic" w:hAnsi="Century Gothic" w:cs="Times New Roman"/>
      <w:sz w:val="16"/>
      <w:szCs w:val="16"/>
    </w:rPr>
  </w:style>
  <w:style w:type="paragraph" w:customStyle="1" w:styleId="TableNumbers30">
    <w:name w:val="Table Numbers 3"/>
    <w:basedOn w:val="Normal"/>
    <w:qFormat/>
    <w:rsid w:val="00922FA6"/>
    <w:pPr>
      <w:spacing w:before="40" w:after="80" w:line="240" w:lineRule="auto"/>
    </w:pPr>
    <w:rPr>
      <w:rFonts w:ascii="Century Gothic" w:eastAsia="Century Gothic" w:hAnsi="Century Gothic" w:cs="Times New Roman"/>
      <w:sz w:val="16"/>
      <w:szCs w:val="16"/>
    </w:rPr>
  </w:style>
  <w:style w:type="paragraph" w:customStyle="1" w:styleId="Tablenumbers2">
    <w:name w:val="Table numbers 2"/>
    <w:basedOn w:val="List"/>
    <w:qFormat/>
    <w:rsid w:val="0090175B"/>
    <w:pPr>
      <w:numPr>
        <w:numId w:val="126"/>
      </w:numPr>
      <w:spacing w:before="60" w:after="60" w:line="240" w:lineRule="auto"/>
      <w:contextualSpacing w:val="0"/>
    </w:pPr>
    <w:rPr>
      <w:sz w:val="16"/>
    </w:rPr>
  </w:style>
  <w:style w:type="paragraph" w:customStyle="1" w:styleId="Tablenumbers3">
    <w:name w:val="Table numbers 3"/>
    <w:basedOn w:val="TableNumbers"/>
    <w:qFormat/>
    <w:rsid w:val="0090175B"/>
    <w:pPr>
      <w:numPr>
        <w:numId w:val="119"/>
      </w:numPr>
      <w:spacing w:before="40" w:after="60" w:line="240" w:lineRule="auto"/>
      <w:ind w:left="851"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108846">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593368938">
      <w:bodyDiv w:val="1"/>
      <w:marLeft w:val="0"/>
      <w:marRight w:val="0"/>
      <w:marTop w:val="0"/>
      <w:marBottom w:val="0"/>
      <w:divBdr>
        <w:top w:val="none" w:sz="0" w:space="0" w:color="auto"/>
        <w:left w:val="none" w:sz="0" w:space="0" w:color="auto"/>
        <w:bottom w:val="none" w:sz="0" w:space="0" w:color="auto"/>
        <w:right w:val="none" w:sz="0" w:space="0" w:color="auto"/>
      </w:divBdr>
    </w:div>
    <w:div w:id="627391661">
      <w:bodyDiv w:val="1"/>
      <w:marLeft w:val="0"/>
      <w:marRight w:val="0"/>
      <w:marTop w:val="0"/>
      <w:marBottom w:val="0"/>
      <w:divBdr>
        <w:top w:val="none" w:sz="0" w:space="0" w:color="auto"/>
        <w:left w:val="none" w:sz="0" w:space="0" w:color="auto"/>
        <w:bottom w:val="none" w:sz="0" w:space="0" w:color="auto"/>
        <w:right w:val="none" w:sz="0" w:space="0" w:color="auto"/>
      </w:divBdr>
    </w:div>
    <w:div w:id="653022756">
      <w:bodyDiv w:val="1"/>
      <w:marLeft w:val="0"/>
      <w:marRight w:val="0"/>
      <w:marTop w:val="0"/>
      <w:marBottom w:val="0"/>
      <w:divBdr>
        <w:top w:val="none" w:sz="0" w:space="0" w:color="auto"/>
        <w:left w:val="none" w:sz="0" w:space="0" w:color="auto"/>
        <w:bottom w:val="none" w:sz="0" w:space="0" w:color="auto"/>
        <w:right w:val="none" w:sz="0" w:space="0" w:color="auto"/>
      </w:divBdr>
    </w:div>
    <w:div w:id="824279018">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858658710">
      <w:bodyDiv w:val="1"/>
      <w:marLeft w:val="0"/>
      <w:marRight w:val="0"/>
      <w:marTop w:val="0"/>
      <w:marBottom w:val="0"/>
      <w:divBdr>
        <w:top w:val="none" w:sz="0" w:space="0" w:color="auto"/>
        <w:left w:val="none" w:sz="0" w:space="0" w:color="auto"/>
        <w:bottom w:val="none" w:sz="0" w:space="0" w:color="auto"/>
        <w:right w:val="none" w:sz="0" w:space="0" w:color="auto"/>
      </w:divBdr>
    </w:div>
    <w:div w:id="904949226">
      <w:bodyDiv w:val="1"/>
      <w:marLeft w:val="0"/>
      <w:marRight w:val="0"/>
      <w:marTop w:val="0"/>
      <w:marBottom w:val="0"/>
      <w:divBdr>
        <w:top w:val="none" w:sz="0" w:space="0" w:color="auto"/>
        <w:left w:val="none" w:sz="0" w:space="0" w:color="auto"/>
        <w:bottom w:val="none" w:sz="0" w:space="0" w:color="auto"/>
        <w:right w:val="none" w:sz="0" w:space="0" w:color="auto"/>
      </w:divBdr>
    </w:div>
    <w:div w:id="912468643">
      <w:bodyDiv w:val="1"/>
      <w:marLeft w:val="0"/>
      <w:marRight w:val="0"/>
      <w:marTop w:val="0"/>
      <w:marBottom w:val="0"/>
      <w:divBdr>
        <w:top w:val="none" w:sz="0" w:space="0" w:color="auto"/>
        <w:left w:val="none" w:sz="0" w:space="0" w:color="auto"/>
        <w:bottom w:val="none" w:sz="0" w:space="0" w:color="auto"/>
        <w:right w:val="none" w:sz="0" w:space="0" w:color="auto"/>
      </w:divBdr>
    </w:div>
    <w:div w:id="1142698224">
      <w:bodyDiv w:val="1"/>
      <w:marLeft w:val="0"/>
      <w:marRight w:val="0"/>
      <w:marTop w:val="0"/>
      <w:marBottom w:val="0"/>
      <w:divBdr>
        <w:top w:val="none" w:sz="0" w:space="0" w:color="auto"/>
        <w:left w:val="none" w:sz="0" w:space="0" w:color="auto"/>
        <w:bottom w:val="none" w:sz="0" w:space="0" w:color="auto"/>
        <w:right w:val="none" w:sz="0" w:space="0" w:color="auto"/>
      </w:divBdr>
    </w:div>
    <w:div w:id="1172449318">
      <w:bodyDiv w:val="1"/>
      <w:marLeft w:val="0"/>
      <w:marRight w:val="0"/>
      <w:marTop w:val="0"/>
      <w:marBottom w:val="0"/>
      <w:divBdr>
        <w:top w:val="none" w:sz="0" w:space="0" w:color="auto"/>
        <w:left w:val="none" w:sz="0" w:space="0" w:color="auto"/>
        <w:bottom w:val="none" w:sz="0" w:space="0" w:color="auto"/>
        <w:right w:val="none" w:sz="0" w:space="0" w:color="auto"/>
      </w:divBdr>
    </w:div>
    <w:div w:id="1394893892">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58178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footer" Target="foot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image" Target="media/image9.jpe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footer" Target="footer8.xml"/><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footer" Target="footer10.xml"/><Relationship Id="rId38"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Light">
    <w:charset w:val="00"/>
    <w:family w:val="swiss"/>
    <w:pitch w:val="variable"/>
    <w:sig w:usb0="A00000EF" w:usb1="0000E0EB" w:usb2="00000008"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340C4"/>
    <w:rsid w:val="000464E2"/>
    <w:rsid w:val="0005279C"/>
    <w:rsid w:val="000639A4"/>
    <w:rsid w:val="00074BEB"/>
    <w:rsid w:val="000907BE"/>
    <w:rsid w:val="000B2CB4"/>
    <w:rsid w:val="000C2768"/>
    <w:rsid w:val="000F124A"/>
    <w:rsid w:val="000F2CB2"/>
    <w:rsid w:val="001404E3"/>
    <w:rsid w:val="00146282"/>
    <w:rsid w:val="00153F98"/>
    <w:rsid w:val="00154C12"/>
    <w:rsid w:val="001553BE"/>
    <w:rsid w:val="001673B1"/>
    <w:rsid w:val="00176649"/>
    <w:rsid w:val="00180245"/>
    <w:rsid w:val="00182229"/>
    <w:rsid w:val="001908AC"/>
    <w:rsid w:val="001B63D0"/>
    <w:rsid w:val="001C1373"/>
    <w:rsid w:val="001C1383"/>
    <w:rsid w:val="001D2AF6"/>
    <w:rsid w:val="001E01B0"/>
    <w:rsid w:val="00200194"/>
    <w:rsid w:val="00204435"/>
    <w:rsid w:val="00210618"/>
    <w:rsid w:val="00227A05"/>
    <w:rsid w:val="00230C02"/>
    <w:rsid w:val="00231FDC"/>
    <w:rsid w:val="00237EF2"/>
    <w:rsid w:val="002729D1"/>
    <w:rsid w:val="00274BDE"/>
    <w:rsid w:val="002A0B66"/>
    <w:rsid w:val="002B13B7"/>
    <w:rsid w:val="002B2D0B"/>
    <w:rsid w:val="002D7F88"/>
    <w:rsid w:val="002F710C"/>
    <w:rsid w:val="00303617"/>
    <w:rsid w:val="00307255"/>
    <w:rsid w:val="00331514"/>
    <w:rsid w:val="003326A8"/>
    <w:rsid w:val="003347CB"/>
    <w:rsid w:val="003A3F38"/>
    <w:rsid w:val="003B6103"/>
    <w:rsid w:val="003D3423"/>
    <w:rsid w:val="003F4C72"/>
    <w:rsid w:val="00441E70"/>
    <w:rsid w:val="00441F4B"/>
    <w:rsid w:val="0046075E"/>
    <w:rsid w:val="0048024F"/>
    <w:rsid w:val="004B127B"/>
    <w:rsid w:val="004E6385"/>
    <w:rsid w:val="00515D3C"/>
    <w:rsid w:val="00526526"/>
    <w:rsid w:val="00533102"/>
    <w:rsid w:val="00535318"/>
    <w:rsid w:val="005478BE"/>
    <w:rsid w:val="00552104"/>
    <w:rsid w:val="0055239C"/>
    <w:rsid w:val="00555F45"/>
    <w:rsid w:val="00573453"/>
    <w:rsid w:val="00586D19"/>
    <w:rsid w:val="005C1B98"/>
    <w:rsid w:val="005C3D16"/>
    <w:rsid w:val="005C678A"/>
    <w:rsid w:val="005C6F8B"/>
    <w:rsid w:val="005C6FC4"/>
    <w:rsid w:val="005E209B"/>
    <w:rsid w:val="005F2011"/>
    <w:rsid w:val="00604ACC"/>
    <w:rsid w:val="00607046"/>
    <w:rsid w:val="00613062"/>
    <w:rsid w:val="006212F8"/>
    <w:rsid w:val="00636D91"/>
    <w:rsid w:val="00637296"/>
    <w:rsid w:val="00645AC6"/>
    <w:rsid w:val="00671002"/>
    <w:rsid w:val="00693771"/>
    <w:rsid w:val="006A5763"/>
    <w:rsid w:val="006B0057"/>
    <w:rsid w:val="006B21A1"/>
    <w:rsid w:val="006F1FCF"/>
    <w:rsid w:val="007002A3"/>
    <w:rsid w:val="00724ACE"/>
    <w:rsid w:val="007304C9"/>
    <w:rsid w:val="00733F9C"/>
    <w:rsid w:val="00753E3E"/>
    <w:rsid w:val="00777F3E"/>
    <w:rsid w:val="00787394"/>
    <w:rsid w:val="007877B5"/>
    <w:rsid w:val="007924CD"/>
    <w:rsid w:val="00796973"/>
    <w:rsid w:val="00797806"/>
    <w:rsid w:val="007C7A0D"/>
    <w:rsid w:val="00806698"/>
    <w:rsid w:val="00812772"/>
    <w:rsid w:val="00815E0E"/>
    <w:rsid w:val="00842F1B"/>
    <w:rsid w:val="0084371C"/>
    <w:rsid w:val="00856840"/>
    <w:rsid w:val="00870595"/>
    <w:rsid w:val="00886581"/>
    <w:rsid w:val="008A2ABC"/>
    <w:rsid w:val="008A42A1"/>
    <w:rsid w:val="008A5682"/>
    <w:rsid w:val="008B4F71"/>
    <w:rsid w:val="008C3858"/>
    <w:rsid w:val="008C5B75"/>
    <w:rsid w:val="008E20AC"/>
    <w:rsid w:val="00913AE7"/>
    <w:rsid w:val="00935F50"/>
    <w:rsid w:val="009804F3"/>
    <w:rsid w:val="009B1119"/>
    <w:rsid w:val="009B62A5"/>
    <w:rsid w:val="009C28DC"/>
    <w:rsid w:val="00A16480"/>
    <w:rsid w:val="00A17D3E"/>
    <w:rsid w:val="00A20F92"/>
    <w:rsid w:val="00A65689"/>
    <w:rsid w:val="00A82A65"/>
    <w:rsid w:val="00AD67D5"/>
    <w:rsid w:val="00AE28C0"/>
    <w:rsid w:val="00AF140A"/>
    <w:rsid w:val="00B07AB3"/>
    <w:rsid w:val="00B154BC"/>
    <w:rsid w:val="00B310E6"/>
    <w:rsid w:val="00B355A2"/>
    <w:rsid w:val="00B47B2E"/>
    <w:rsid w:val="00B62C33"/>
    <w:rsid w:val="00B90B93"/>
    <w:rsid w:val="00BA0E6F"/>
    <w:rsid w:val="00BB52E5"/>
    <w:rsid w:val="00BF38C6"/>
    <w:rsid w:val="00C035CA"/>
    <w:rsid w:val="00C3137D"/>
    <w:rsid w:val="00C41B63"/>
    <w:rsid w:val="00C52152"/>
    <w:rsid w:val="00C54D03"/>
    <w:rsid w:val="00C54F1C"/>
    <w:rsid w:val="00C5611D"/>
    <w:rsid w:val="00C73707"/>
    <w:rsid w:val="00C73DA2"/>
    <w:rsid w:val="00C74E8E"/>
    <w:rsid w:val="00C819F7"/>
    <w:rsid w:val="00CA280F"/>
    <w:rsid w:val="00CA3C90"/>
    <w:rsid w:val="00CA6AFC"/>
    <w:rsid w:val="00CB0A75"/>
    <w:rsid w:val="00CB2816"/>
    <w:rsid w:val="00CC701B"/>
    <w:rsid w:val="00CD6854"/>
    <w:rsid w:val="00CE7F6F"/>
    <w:rsid w:val="00D13767"/>
    <w:rsid w:val="00D4749B"/>
    <w:rsid w:val="00D5160C"/>
    <w:rsid w:val="00D62B11"/>
    <w:rsid w:val="00D862DE"/>
    <w:rsid w:val="00D97D33"/>
    <w:rsid w:val="00DA3450"/>
    <w:rsid w:val="00DB503E"/>
    <w:rsid w:val="00DB5884"/>
    <w:rsid w:val="00DC0B04"/>
    <w:rsid w:val="00DE639E"/>
    <w:rsid w:val="00DF1DC7"/>
    <w:rsid w:val="00E207A4"/>
    <w:rsid w:val="00E20B2B"/>
    <w:rsid w:val="00E22C71"/>
    <w:rsid w:val="00E24AC9"/>
    <w:rsid w:val="00E24BA1"/>
    <w:rsid w:val="00E46ED2"/>
    <w:rsid w:val="00E5075B"/>
    <w:rsid w:val="00E62641"/>
    <w:rsid w:val="00E74F70"/>
    <w:rsid w:val="00EA5055"/>
    <w:rsid w:val="00EA569F"/>
    <w:rsid w:val="00EB10C1"/>
    <w:rsid w:val="00EB6734"/>
    <w:rsid w:val="00EE1E44"/>
    <w:rsid w:val="00EF47B1"/>
    <w:rsid w:val="00F0767D"/>
    <w:rsid w:val="00F1682A"/>
    <w:rsid w:val="00F56666"/>
    <w:rsid w:val="00F72464"/>
    <w:rsid w:val="00F72C77"/>
    <w:rsid w:val="00F74BCD"/>
    <w:rsid w:val="00F9319D"/>
    <w:rsid w:val="00FB267A"/>
    <w:rsid w:val="00FC73C6"/>
    <w:rsid w:val="00FD3AC7"/>
    <w:rsid w:val="00FD5AF3"/>
    <w:rsid w:val="00FD6C6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E70"/>
    <w:rPr>
      <w:i/>
      <w:color w:val="auto"/>
      <w:bdr w:val="none" w:sz="0" w:space="0" w:color="auto"/>
      <w:shd w:val="clear" w:color="auto" w:fill="auto"/>
    </w:rPr>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Props1.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2.xml><?xml version="1.0" encoding="utf-8"?>
<ds:datastoreItem xmlns:ds="http://schemas.openxmlformats.org/officeDocument/2006/customXml" ds:itemID="{2A2900B9-5A34-485A-9713-09339E9E5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B150500D-AC8B-4F82-BC19-375FF5C2BC83}">
  <ds:schemaRefs>
    <ds:schemaRef ds:uri="http://schemas.microsoft.com/office/2006/metadata/properties"/>
    <ds:schemaRef ds:uri="http://schemas.microsoft.com/office/2006/documentManagement/types"/>
    <ds:schemaRef ds:uri="7e6efeb2-6871-4338-8041-a3189fc08d76"/>
    <ds:schemaRef ds:uri="http://schemas.microsoft.com/office/infopath/2007/PartnerControls"/>
    <ds:schemaRef ds:uri="http://schemas.openxmlformats.org/package/2006/metadata/core-properties"/>
    <ds:schemaRef ds:uri="http://purl.org/dc/terms/"/>
    <ds:schemaRef ds:uri="fb1c2c90-7ebb-4f49-9b69-8e3e86b86080"/>
    <ds:schemaRef ds:uri="http://purl.org/dc/dcmitype/"/>
    <ds:schemaRef ds:uri="fe36b737-7a15-45c9-aa55-60b829812b9c"/>
    <ds:schemaRef ds:uri="http://www.w3.org/XML/1998/namespace"/>
    <ds:schemaRef ds:uri="http://purl.org/dc/elements/1.1/"/>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51</TotalTime>
  <Pages>24</Pages>
  <Words>9308</Words>
  <Characters>53058</Characters>
  <Application>Microsoft Office Word</Application>
  <DocSecurity>8</DocSecurity>
  <Lines>442</Lines>
  <Paragraphs>124</Paragraphs>
  <ScaleCrop>false</ScaleCrop>
  <HeadingPairs>
    <vt:vector size="2" baseType="variant">
      <vt:variant>
        <vt:lpstr>Title</vt:lpstr>
      </vt:variant>
      <vt:variant>
        <vt:i4>1</vt:i4>
      </vt:variant>
    </vt:vector>
  </HeadingPairs>
  <TitlesOfParts>
    <vt:vector size="1" baseType="lpstr">
      <vt:lpstr>Chapter 19: Noise and vibration</vt:lpstr>
    </vt:vector>
  </TitlesOfParts>
  <Company/>
  <LinksUpToDate>false</LinksUpToDate>
  <CharactersWithSpaces>62242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19: Noise and vibration</dc:title>
  <dc:subject/>
  <cp:keywords/>
  <dc:description/>
  <cp:lastPrinted>2025-01-18T22:57:00Z</cp:lastPrinted>
  <dcterms:created xsi:type="dcterms:W3CDTF">2025-05-22T04:40:00Z</dcterms:created>
  <dcterms:modified xsi:type="dcterms:W3CDTF">2025-06-19T01:22:00Z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1dd33681,783d08d,66f4fcee,4062e4d7,7378ee2,75d96579,1f95c308,6e1314ac,6f171a01,239c5e07,77bcdcc2,79ef6fcc,2b548efa,48d84012,568094fe,6d8bfebb,1a4a4166,1b8c489e,64b06b04,7ab231ca,1db58df1,3409dba4,3d11a31a</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y fmtid="{D5CDD505-2E9C-101B-9397-08002B2CF9AE}" pid="48" name="ClassificationContentMarkingFooterShapeIds-1">
    <vt:lpwstr>e3591d8,6dd991de</vt:lpwstr>
  </property>
</Properties>
</file>