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6F4C0B" w14:textId="04D2F706" w:rsidR="005705E9" w:rsidRPr="005705E9" w:rsidRDefault="00BA6534" w:rsidP="00DF38A5">
      <w:r>
        <w:rPr>
          <w:noProof/>
        </w:rPr>
        <w:drawing>
          <wp:anchor distT="0" distB="0" distL="114300" distR="114300" simplePos="0" relativeHeight="251658246" behindDoc="0" locked="0" layoutInCell="1" allowOverlap="1" wp14:anchorId="36A9AD2C" wp14:editId="5DC38F33">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C5110B" w14:textId="77777777" w:rsidR="00132002" w:rsidRDefault="00132002">
      <w:pPr>
        <w:spacing w:after="160"/>
      </w:pPr>
    </w:p>
    <w:p w14:paraId="552BC509" w14:textId="77777777" w:rsidR="007B29C4" w:rsidRDefault="007B29C4">
      <w:pPr>
        <w:spacing w:after="160"/>
        <w:sectPr w:rsidR="007B29C4" w:rsidSect="008A6FBC">
          <w:headerReference w:type="even" r:id="rId12"/>
          <w:headerReference w:type="default" r:id="rId13"/>
          <w:footerReference w:type="even" r:id="rId14"/>
          <w:footerReference w:type="default" r:id="rId15"/>
          <w:footerReference w:type="first" r:id="rId16"/>
          <w:pgSz w:w="11906" w:h="16838" w:code="9"/>
          <w:pgMar w:top="1418" w:right="1418" w:bottom="1418" w:left="1418" w:header="1134" w:footer="340" w:gutter="0"/>
          <w:cols w:space="708"/>
          <w:titlePg/>
          <w:docGrid w:linePitch="360"/>
        </w:sectPr>
      </w:pPr>
    </w:p>
    <w:p w14:paraId="6ED7DA1F" w14:textId="698FDC0F" w:rsidR="00DB680C" w:rsidRPr="00DB680C" w:rsidRDefault="00DB680C" w:rsidP="00DB680C">
      <w:pPr>
        <w:pStyle w:val="BG"/>
        <w:framePr w:wrap="around"/>
      </w:pPr>
    </w:p>
    <w:p w14:paraId="790343FA" w14:textId="67BD13D5" w:rsidR="00517C08" w:rsidRDefault="50CD9D87" w:rsidP="00E90489">
      <w:pPr>
        <w:pStyle w:val="Heading1"/>
      </w:pPr>
      <w:bookmarkStart w:id="0" w:name="_Toc182412111"/>
      <w:bookmarkStart w:id="1" w:name="_Toc191646361"/>
      <w:bookmarkStart w:id="2" w:name="_Toc201048199"/>
      <w:r>
        <w:t>Transport</w:t>
      </w:r>
      <w:bookmarkEnd w:id="0"/>
      <w:bookmarkEnd w:id="1"/>
      <w:bookmarkEnd w:id="2"/>
    </w:p>
    <w:p w14:paraId="3ECADD0C" w14:textId="75A07F91" w:rsidR="00A14C55" w:rsidRDefault="00A14C55" w:rsidP="00A14C55">
      <w:pPr>
        <w:pStyle w:val="Introduction"/>
        <w:rPr>
          <w:lang w:val="en-GB"/>
        </w:rPr>
      </w:pPr>
      <w:r w:rsidRPr="686DF24D">
        <w:rPr>
          <w:lang w:val="en-GB"/>
        </w:rPr>
        <w:t>This chapter</w:t>
      </w:r>
      <w:r w:rsidR="007C3911">
        <w:rPr>
          <w:lang w:val="en-GB"/>
        </w:rPr>
        <w:t xml:space="preserve"> provides a</w:t>
      </w:r>
      <w:r w:rsidR="0048617E">
        <w:rPr>
          <w:lang w:val="en-GB"/>
        </w:rPr>
        <w:t>n overview</w:t>
      </w:r>
      <w:r w:rsidR="007C3911">
        <w:rPr>
          <w:lang w:val="en-GB"/>
        </w:rPr>
        <w:t xml:space="preserve"> of the </w:t>
      </w:r>
      <w:r w:rsidR="00E77B00">
        <w:rPr>
          <w:lang w:val="en-GB"/>
        </w:rPr>
        <w:t xml:space="preserve">potential </w:t>
      </w:r>
      <w:r w:rsidR="009B77FE">
        <w:rPr>
          <w:lang w:val="en-GB"/>
        </w:rPr>
        <w:t xml:space="preserve">impacts to the </w:t>
      </w:r>
      <w:r w:rsidR="00245A35">
        <w:rPr>
          <w:lang w:val="en-GB"/>
        </w:rPr>
        <w:t>t</w:t>
      </w:r>
      <w:r w:rsidR="009B28CA">
        <w:rPr>
          <w:lang w:val="en-GB"/>
        </w:rPr>
        <w:t>ransport</w:t>
      </w:r>
      <w:r w:rsidR="007C3911">
        <w:rPr>
          <w:lang w:val="en-GB"/>
        </w:rPr>
        <w:t xml:space="preserve"> </w:t>
      </w:r>
      <w:r w:rsidR="009B77FE">
        <w:rPr>
          <w:lang w:val="en-GB"/>
        </w:rPr>
        <w:t>network</w:t>
      </w:r>
      <w:r w:rsidR="00B54942">
        <w:rPr>
          <w:lang w:val="en-GB"/>
        </w:rPr>
        <w:t xml:space="preserve"> </w:t>
      </w:r>
      <w:r w:rsidR="007C3911">
        <w:rPr>
          <w:lang w:val="en-GB"/>
        </w:rPr>
        <w:t xml:space="preserve">associated with the construction, operation and decommissioning of the Project. This chapter is based on </w:t>
      </w:r>
      <w:r w:rsidR="00E955B6" w:rsidRPr="00196482">
        <w:rPr>
          <w:b/>
          <w:bCs/>
          <w:lang w:val="en-GB"/>
        </w:rPr>
        <w:t xml:space="preserve">Technical Report </w:t>
      </w:r>
      <w:r w:rsidR="009B28CA">
        <w:rPr>
          <w:b/>
          <w:bCs/>
          <w:lang w:val="en-GB"/>
        </w:rPr>
        <w:t>P</w:t>
      </w:r>
      <w:r w:rsidR="00E955B6" w:rsidRPr="00196482">
        <w:rPr>
          <w:b/>
          <w:bCs/>
          <w:lang w:val="en-GB"/>
        </w:rPr>
        <w:t xml:space="preserve">: </w:t>
      </w:r>
      <w:r w:rsidR="009B28CA">
        <w:rPr>
          <w:b/>
          <w:bCs/>
          <w:lang w:val="en-GB"/>
        </w:rPr>
        <w:t>Transport Impact Assessment</w:t>
      </w:r>
      <w:r w:rsidRPr="686DF24D">
        <w:rPr>
          <w:lang w:val="en-GB"/>
        </w:rPr>
        <w:t>.</w:t>
      </w:r>
    </w:p>
    <w:p w14:paraId="663F1435" w14:textId="51B9A5A5" w:rsidR="000D2848" w:rsidRDefault="0050012C" w:rsidP="004E6109">
      <w:r w:rsidRPr="004E6109">
        <w:t xml:space="preserve">Assessment of potential </w:t>
      </w:r>
      <w:r w:rsidR="008D18F5" w:rsidRPr="004E6109">
        <w:t>transport</w:t>
      </w:r>
      <w:r w:rsidR="008049FD" w:rsidRPr="004E6109">
        <w:t xml:space="preserve"> </w:t>
      </w:r>
      <w:r w:rsidR="00545379" w:rsidRPr="004E6109">
        <w:t xml:space="preserve">impacts </w:t>
      </w:r>
      <w:r w:rsidR="009B28CA" w:rsidRPr="004E6109">
        <w:t xml:space="preserve">includes </w:t>
      </w:r>
      <w:r w:rsidR="001F7947" w:rsidRPr="004E6109">
        <w:t xml:space="preserve">the assessment of </w:t>
      </w:r>
      <w:r w:rsidR="009B28CA" w:rsidRPr="004E6109">
        <w:t xml:space="preserve">all </w:t>
      </w:r>
      <w:r w:rsidR="003E4F28" w:rsidRPr="004E6109">
        <w:t xml:space="preserve">Project </w:t>
      </w:r>
      <w:r w:rsidR="009B28CA" w:rsidRPr="004E6109">
        <w:t>trips on the local road network</w:t>
      </w:r>
      <w:r w:rsidR="00D51167" w:rsidRPr="004E6109">
        <w:t>, including local</w:t>
      </w:r>
      <w:r w:rsidR="0078542C" w:rsidRPr="004E6109">
        <w:t>,</w:t>
      </w:r>
      <w:r w:rsidR="00D51167" w:rsidRPr="004E6109">
        <w:t xml:space="preserve"> regional and state </w:t>
      </w:r>
      <w:r w:rsidR="002C76FC" w:rsidRPr="004E6109">
        <w:t>managed roads</w:t>
      </w:r>
      <w:r w:rsidR="009B28CA" w:rsidRPr="004E6109">
        <w:t xml:space="preserve">. </w:t>
      </w:r>
      <w:r w:rsidR="006F5690" w:rsidRPr="004E6109">
        <w:t xml:space="preserve">Project </w:t>
      </w:r>
      <w:r w:rsidR="003E4F28" w:rsidRPr="004E6109">
        <w:t xml:space="preserve">traffic </w:t>
      </w:r>
      <w:r w:rsidR="005770D5" w:rsidRPr="005770D5">
        <w:t xml:space="preserve">primarily involves </w:t>
      </w:r>
      <w:r w:rsidR="003E4F28">
        <w:t xml:space="preserve">the </w:t>
      </w:r>
      <w:r w:rsidR="005770D5" w:rsidRPr="005770D5">
        <w:t>transport</w:t>
      </w:r>
      <w:r w:rsidR="008D18F5">
        <w:t>ation</w:t>
      </w:r>
      <w:r w:rsidR="005770D5" w:rsidRPr="005770D5">
        <w:t xml:space="preserve"> </w:t>
      </w:r>
      <w:r w:rsidR="003E4F28">
        <w:t xml:space="preserve">of </w:t>
      </w:r>
      <w:r w:rsidR="005770D5" w:rsidRPr="005770D5">
        <w:t>materials</w:t>
      </w:r>
      <w:r w:rsidR="00632B4B">
        <w:t xml:space="preserve">, </w:t>
      </w:r>
      <w:r w:rsidR="005770D5" w:rsidRPr="005770D5">
        <w:t>equipment</w:t>
      </w:r>
      <w:r w:rsidR="00632B4B">
        <w:t xml:space="preserve">, and </w:t>
      </w:r>
      <w:r w:rsidR="00A502CA">
        <w:t>labour</w:t>
      </w:r>
      <w:r w:rsidR="005770D5" w:rsidRPr="005770D5">
        <w:t>. </w:t>
      </w:r>
      <w:r w:rsidR="000D2848">
        <w:t xml:space="preserve">Most of the </w:t>
      </w:r>
      <w:r w:rsidR="009B7851">
        <w:t xml:space="preserve">Project </w:t>
      </w:r>
      <w:r w:rsidR="000D2848">
        <w:t>traffic will originate at the Port of Melbourne and travel westward on major roads such as the Western Freeway and Calder Freeway to the laydown areas, workforce accommodation facilities, and construction sites.</w:t>
      </w:r>
    </w:p>
    <w:p w14:paraId="1FF23381" w14:textId="0F20DF5B" w:rsidR="005770D5" w:rsidRPr="004E6109" w:rsidRDefault="003E4F28" w:rsidP="004E6109">
      <w:r w:rsidRPr="004E6109">
        <w:t xml:space="preserve">Project traffic </w:t>
      </w:r>
      <w:r w:rsidR="003E4CEB" w:rsidRPr="004E6109">
        <w:t xml:space="preserve">also </w:t>
      </w:r>
      <w:r w:rsidR="005770D5" w:rsidRPr="004E6109">
        <w:t xml:space="preserve">includes trips for </w:t>
      </w:r>
      <w:r w:rsidR="005770D5" w:rsidRPr="002209EC">
        <w:t xml:space="preserve">construction workforce personnel </w:t>
      </w:r>
      <w:r w:rsidR="005770D5" w:rsidRPr="004E6109">
        <w:t xml:space="preserve">travelling from the workforce accommodation facilities to the construction sites. </w:t>
      </w:r>
      <w:r w:rsidR="005770D5" w:rsidRPr="002209EC">
        <w:t xml:space="preserve">Two </w:t>
      </w:r>
      <w:r w:rsidR="005770D5" w:rsidRPr="004E6109">
        <w:t xml:space="preserve">workforce accommodation facilities </w:t>
      </w:r>
      <w:r w:rsidR="005770D5" w:rsidRPr="002209EC">
        <w:t>are proposed</w:t>
      </w:r>
      <w:r w:rsidR="005770D5">
        <w:t>,</w:t>
      </w:r>
      <w:r w:rsidR="005770D5" w:rsidRPr="002209EC">
        <w:t xml:space="preserve"> co-located with each of the intermediate laydown areas </w:t>
      </w:r>
      <w:r w:rsidR="005770D5">
        <w:t>at Lexton</w:t>
      </w:r>
      <w:r w:rsidR="005770D5" w:rsidRPr="002209EC">
        <w:t xml:space="preserve"> </w:t>
      </w:r>
      <w:r w:rsidR="005770D5">
        <w:t>and Ballan</w:t>
      </w:r>
      <w:r w:rsidR="000D2848">
        <w:t>, each</w:t>
      </w:r>
      <w:r w:rsidR="005770D5">
        <w:t xml:space="preserve"> </w:t>
      </w:r>
      <w:r w:rsidR="000D2848">
        <w:t xml:space="preserve">with a </w:t>
      </w:r>
      <w:r w:rsidR="005770D5" w:rsidRPr="002209EC">
        <w:t>capacity for up to 350 personnel</w:t>
      </w:r>
      <w:r w:rsidR="005770D5">
        <w:t xml:space="preserve">. </w:t>
      </w:r>
      <w:r w:rsidR="001425B8">
        <w:t>T</w:t>
      </w:r>
      <w:r w:rsidR="005770D5">
        <w:t xml:space="preserve">rip generation </w:t>
      </w:r>
      <w:r w:rsidR="009A5824">
        <w:t xml:space="preserve">modelling </w:t>
      </w:r>
      <w:r w:rsidR="001425B8">
        <w:t xml:space="preserve">has </w:t>
      </w:r>
      <w:r w:rsidR="005770D5" w:rsidRPr="00F20C95">
        <w:t>assumed 175 trips per day</w:t>
      </w:r>
      <w:r w:rsidR="005770D5">
        <w:t xml:space="preserve"> </w:t>
      </w:r>
      <w:r w:rsidR="005770D5" w:rsidRPr="00F20C95">
        <w:t>(assuming two people per vehicle)</w:t>
      </w:r>
      <w:r w:rsidR="00A034AC">
        <w:t>, in addition to trips generated by the delivery of labour and materials,</w:t>
      </w:r>
      <w:r w:rsidR="005770D5" w:rsidRPr="00F20C95">
        <w:t xml:space="preserve"> distributed across </w:t>
      </w:r>
      <w:r w:rsidR="005770D5">
        <w:t xml:space="preserve">the </w:t>
      </w:r>
      <w:r w:rsidR="00A034AC">
        <w:t xml:space="preserve">Construction Sites </w:t>
      </w:r>
      <w:r w:rsidR="005770D5" w:rsidRPr="00F20C95">
        <w:t>to account for workforce trips</w:t>
      </w:r>
      <w:r w:rsidR="005770D5">
        <w:t xml:space="preserve">. </w:t>
      </w:r>
      <w:r w:rsidR="00A034AC">
        <w:t>A conservative peak hour trip value was used for the assessment.</w:t>
      </w:r>
    </w:p>
    <w:p w14:paraId="0FA9F44D" w14:textId="60C8F487" w:rsidR="00CA4065" w:rsidRDefault="00A720AC" w:rsidP="004E6109">
      <w:r w:rsidRPr="740DFD7B">
        <w:t>The terminal station upgrades</w:t>
      </w:r>
      <w:r w:rsidR="00A13C5B" w:rsidRPr="740DFD7B">
        <w:t xml:space="preserve"> </w:t>
      </w:r>
      <w:r w:rsidR="00D95CFB" w:rsidRPr="740DFD7B">
        <w:t xml:space="preserve">and connection works </w:t>
      </w:r>
      <w:r w:rsidR="00A867B3" w:rsidRPr="740DFD7B">
        <w:t xml:space="preserve">at </w:t>
      </w:r>
      <w:proofErr w:type="spellStart"/>
      <w:r w:rsidR="00A867B3" w:rsidRPr="740DFD7B">
        <w:t>Bulgana</w:t>
      </w:r>
      <w:proofErr w:type="spellEnd"/>
      <w:r w:rsidR="00A867B3" w:rsidRPr="740DFD7B">
        <w:t xml:space="preserve"> and Sydenham Terminal Stations </w:t>
      </w:r>
      <w:r w:rsidR="000527AB" w:rsidRPr="740DFD7B">
        <w:t>will require</w:t>
      </w:r>
      <w:r w:rsidRPr="740DFD7B">
        <w:t xml:space="preserve"> </w:t>
      </w:r>
      <w:r w:rsidR="0078544C" w:rsidRPr="740DFD7B">
        <w:t>O</w:t>
      </w:r>
      <w:r w:rsidRPr="740DFD7B">
        <w:t>versize</w:t>
      </w:r>
      <w:r w:rsidR="00A10043" w:rsidRPr="740DFD7B">
        <w:t xml:space="preserve"> </w:t>
      </w:r>
      <w:proofErr w:type="spellStart"/>
      <w:r w:rsidR="0078544C" w:rsidRPr="740DFD7B">
        <w:t>O</w:t>
      </w:r>
      <w:r w:rsidRPr="740DFD7B">
        <w:t>vermass</w:t>
      </w:r>
      <w:proofErr w:type="spellEnd"/>
      <w:r w:rsidR="0078544C" w:rsidRPr="740DFD7B">
        <w:t xml:space="preserve"> (OSOM)</w:t>
      </w:r>
      <w:r w:rsidRPr="740DFD7B">
        <w:t xml:space="preserve"> </w:t>
      </w:r>
      <w:r w:rsidR="009A5824" w:rsidRPr="740DFD7B">
        <w:t>component</w:t>
      </w:r>
      <w:r w:rsidR="00E649A4" w:rsidRPr="740DFD7B">
        <w:t>s and equipment</w:t>
      </w:r>
      <w:r w:rsidR="00F25CEC" w:rsidRPr="740DFD7B">
        <w:t>,</w:t>
      </w:r>
      <w:r w:rsidR="00654CC6" w:rsidRPr="740DFD7B">
        <w:t xml:space="preserve"> </w:t>
      </w:r>
      <w:r w:rsidR="00E649A4" w:rsidRPr="740DFD7B">
        <w:t xml:space="preserve">requiring </w:t>
      </w:r>
      <w:r w:rsidR="00B3163A" w:rsidRPr="740DFD7B">
        <w:t xml:space="preserve">OSOM </w:t>
      </w:r>
      <w:r w:rsidRPr="740DFD7B">
        <w:t>vehicles</w:t>
      </w:r>
      <w:r w:rsidR="005922B0" w:rsidRPr="740DFD7B">
        <w:t>.</w:t>
      </w:r>
      <w:r w:rsidR="002A447B" w:rsidRPr="740DFD7B">
        <w:t xml:space="preserve"> </w:t>
      </w:r>
      <w:r w:rsidR="00506C77" w:rsidRPr="740DFD7B">
        <w:t xml:space="preserve">OSOM vehicles would not be required for other Project components and would not be delivered to any other locations.  </w:t>
      </w:r>
    </w:p>
    <w:p w14:paraId="5F1BE5D2" w14:textId="0ABF808D" w:rsidR="00517C08" w:rsidRDefault="00A14C55" w:rsidP="00E90489">
      <w:pPr>
        <w:pStyle w:val="Heading2"/>
      </w:pPr>
      <w:bookmarkStart w:id="3" w:name="_Toc182412112"/>
      <w:bookmarkStart w:id="4" w:name="_Toc191646362"/>
      <w:bookmarkStart w:id="5" w:name="_Toc201048200"/>
      <w:r>
        <w:t>Evaluation objective</w:t>
      </w:r>
      <w:bookmarkEnd w:id="3"/>
      <w:bookmarkEnd w:id="4"/>
      <w:bookmarkEnd w:id="5"/>
    </w:p>
    <w:p w14:paraId="4C4C9FE6" w14:textId="69B709CD" w:rsidR="00136794" w:rsidRPr="00556B61" w:rsidRDefault="00A14C55" w:rsidP="00136794">
      <w:r>
        <w:t xml:space="preserve">The </w:t>
      </w:r>
      <w:r w:rsidR="008C233A">
        <w:t>s</w:t>
      </w:r>
      <w:r>
        <w:t>coping requirement</w:t>
      </w:r>
      <w:r w:rsidR="000527AB">
        <w:t>s</w:t>
      </w:r>
      <w:r>
        <w:t xml:space="preserve"> identify the following evaluation objective relevant </w:t>
      </w:r>
      <w:r w:rsidRPr="00556B61">
        <w:t xml:space="preserve">to </w:t>
      </w:r>
      <w:r w:rsidR="000527AB">
        <w:t>t</w:t>
      </w:r>
      <w:r w:rsidR="009B28CA" w:rsidRPr="00556B61">
        <w:t>ransport:</w:t>
      </w:r>
    </w:p>
    <w:p w14:paraId="1BC49888" w14:textId="77777777" w:rsidR="009B28CA" w:rsidRPr="00323704" w:rsidRDefault="009B28CA" w:rsidP="009B28CA">
      <w:pPr>
        <w:pStyle w:val="Call-outbox"/>
        <w:framePr w:w="9091" w:wrap="around"/>
        <w:rPr>
          <w:b/>
          <w:bCs/>
        </w:rPr>
      </w:pPr>
      <w:r w:rsidRPr="00323704">
        <w:rPr>
          <w:b/>
          <w:bCs/>
        </w:rPr>
        <w:t>Evaluation objective</w:t>
      </w:r>
    </w:p>
    <w:p w14:paraId="601C6B00" w14:textId="77777777" w:rsidR="009B28CA" w:rsidRPr="0067122B" w:rsidRDefault="009B28CA" w:rsidP="009B28CA">
      <w:pPr>
        <w:pStyle w:val="Call-outbox"/>
        <w:framePr w:w="9091" w:wrap="around"/>
      </w:pPr>
      <w:r w:rsidRPr="00EE7F44">
        <w:t>Avoid, or minimise where avoidance is not possible, adverse effects for community amenity, health and safety, with regard to construction noise, vibration, dust, lighting, waste, greenhouse gas emissions, transport network, operational noise, fire risk management and electromagnetic radiation</w:t>
      </w:r>
      <w:r w:rsidRPr="00163F96">
        <w:t>.</w:t>
      </w:r>
    </w:p>
    <w:p w14:paraId="02C1F41F" w14:textId="28DF5B76" w:rsidR="00A14C55" w:rsidRPr="009B28CA" w:rsidRDefault="00A14C55" w:rsidP="009B28CA">
      <w:pPr>
        <w:pStyle w:val="NoSpacing"/>
      </w:pPr>
    </w:p>
    <w:p w14:paraId="5973EA74" w14:textId="662D28CE" w:rsidR="00F9041B" w:rsidRDefault="00A14C55" w:rsidP="00136794">
      <w:r>
        <w:t>In response t</w:t>
      </w:r>
      <w:r w:rsidRPr="009B28CA">
        <w:t xml:space="preserve">o this evaluation </w:t>
      </w:r>
      <w:r>
        <w:t xml:space="preserve">objective, </w:t>
      </w:r>
      <w:r w:rsidR="009D3F89">
        <w:t>impacts</w:t>
      </w:r>
      <w:r>
        <w:t xml:space="preserve"> of the </w:t>
      </w:r>
      <w:r w:rsidR="000527AB">
        <w:t>P</w:t>
      </w:r>
      <w:r>
        <w:t xml:space="preserve">roject on </w:t>
      </w:r>
      <w:r w:rsidR="009B5DC6">
        <w:t xml:space="preserve">the </w:t>
      </w:r>
      <w:r w:rsidR="000527AB">
        <w:t>t</w:t>
      </w:r>
      <w:r w:rsidR="009B28CA">
        <w:t>ransport</w:t>
      </w:r>
      <w:r>
        <w:t xml:space="preserve"> </w:t>
      </w:r>
      <w:r w:rsidR="009B5DC6">
        <w:t xml:space="preserve">network </w:t>
      </w:r>
      <w:r w:rsidR="008A3A14">
        <w:t>were</w:t>
      </w:r>
      <w:r>
        <w:t xml:space="preserve"> assessed and measures to avoid, minimise or manage potential </w:t>
      </w:r>
      <w:r w:rsidR="009D3F89">
        <w:t>impacts</w:t>
      </w:r>
      <w:r>
        <w:t xml:space="preserve"> have been identified. These measures are discussed throughout this chapter</w:t>
      </w:r>
      <w:r w:rsidR="00F9041B">
        <w:t xml:space="preserve"> and </w:t>
      </w:r>
      <w:r w:rsidR="315EB105">
        <w:t xml:space="preserve">have informed the development of </w:t>
      </w:r>
      <w:r w:rsidR="0078544C">
        <w:t>Environmental Performance Requirements (</w:t>
      </w:r>
      <w:r w:rsidR="00F9041B">
        <w:t>EPRs</w:t>
      </w:r>
      <w:r w:rsidR="0078544C">
        <w:t>)</w:t>
      </w:r>
      <w:r>
        <w:t>.</w:t>
      </w:r>
      <w:r w:rsidR="00F9041B">
        <w:t xml:space="preserve"> EPRs </w:t>
      </w:r>
      <w:r w:rsidR="002A447B" w:rsidRPr="002A447B">
        <w:t>set out the environmental outcomes to be achieved through the implementation of mitigation measures during construction, operation and decommissioning</w:t>
      </w:r>
      <w:r w:rsidR="6B35279A">
        <w:t xml:space="preserve"> to </w:t>
      </w:r>
      <w:r w:rsidR="002A447B">
        <w:t>avoid</w:t>
      </w:r>
      <w:r w:rsidR="00EE582F">
        <w:t>,</w:t>
      </w:r>
      <w:r w:rsidR="002A447B">
        <w:t xml:space="preserve"> </w:t>
      </w:r>
      <w:r w:rsidR="00EE582F">
        <w:t>minimise and manage</w:t>
      </w:r>
      <w:r w:rsidR="6B35279A">
        <w:t xml:space="preserve"> identified impacts</w:t>
      </w:r>
      <w:r w:rsidR="00F9041B">
        <w:t xml:space="preserve">. </w:t>
      </w:r>
      <w:r w:rsidR="00CF6E71">
        <w:t xml:space="preserve">Cumulative impacts </w:t>
      </w:r>
      <w:r w:rsidR="00CF76FB">
        <w:t xml:space="preserve">associated with </w:t>
      </w:r>
      <w:r w:rsidR="0078544C">
        <w:t>relevant future projects</w:t>
      </w:r>
      <w:r w:rsidR="00CF76FB">
        <w:t xml:space="preserve"> </w:t>
      </w:r>
      <w:r w:rsidR="00195323">
        <w:t>were also</w:t>
      </w:r>
      <w:r w:rsidR="00CF6E71">
        <w:t xml:space="preserve"> assessed</w:t>
      </w:r>
      <w:r w:rsidR="00CF76FB">
        <w:t>.</w:t>
      </w:r>
      <w:r w:rsidR="00B75F5A">
        <w:t xml:space="preserve"> </w:t>
      </w:r>
    </w:p>
    <w:p w14:paraId="447130A7" w14:textId="30C9341D" w:rsidR="00E72B0B" w:rsidRDefault="00A14C55" w:rsidP="00136794">
      <w:r>
        <w:t xml:space="preserve">Further information on how the </w:t>
      </w:r>
      <w:r w:rsidR="0078544C">
        <w:t>P</w:t>
      </w:r>
      <w:r>
        <w:t xml:space="preserve">roject has been designed to avoid and minimise </w:t>
      </w:r>
      <w:r w:rsidR="009D3F89">
        <w:t>impacts</w:t>
      </w:r>
      <w:r w:rsidR="000D2848">
        <w:t xml:space="preserve"> on the transport network</w:t>
      </w:r>
      <w:r>
        <w:t xml:space="preserve"> is provided in </w:t>
      </w:r>
      <w:r w:rsidRPr="00556B61">
        <w:rPr>
          <w:b/>
          <w:bCs/>
        </w:rPr>
        <w:t xml:space="preserve">Chapter </w:t>
      </w:r>
      <w:r w:rsidR="00556B61" w:rsidRPr="00556B61">
        <w:rPr>
          <w:b/>
          <w:bCs/>
        </w:rPr>
        <w:t>5:</w:t>
      </w:r>
      <w:r w:rsidRPr="00556B61">
        <w:rPr>
          <w:b/>
          <w:bCs/>
        </w:rPr>
        <w:t xml:space="preserve"> Project </w:t>
      </w:r>
      <w:r w:rsidRPr="00A76620">
        <w:rPr>
          <w:b/>
          <w:bCs/>
        </w:rPr>
        <w:t>development</w:t>
      </w:r>
      <w:r w:rsidR="000D2848">
        <w:rPr>
          <w:b/>
          <w:bCs/>
        </w:rPr>
        <w:t xml:space="preserve"> </w:t>
      </w:r>
      <w:r w:rsidR="005B7C95">
        <w:t xml:space="preserve">and </w:t>
      </w:r>
      <w:r w:rsidR="7DB8BA81" w:rsidRPr="00A76620">
        <w:rPr>
          <w:b/>
          <w:bCs/>
        </w:rPr>
        <w:t>Chapter 6</w:t>
      </w:r>
      <w:r w:rsidR="7DB8BA81" w:rsidRPr="246769EB">
        <w:rPr>
          <w:b/>
          <w:bCs/>
        </w:rPr>
        <w:t>:</w:t>
      </w:r>
      <w:r w:rsidR="7DB8BA81" w:rsidRPr="00A76620">
        <w:rPr>
          <w:b/>
          <w:bCs/>
        </w:rPr>
        <w:t xml:space="preserve"> Project description</w:t>
      </w:r>
      <w:r>
        <w:t>.</w:t>
      </w:r>
      <w:r w:rsidR="007B3239">
        <w:t xml:space="preserve"> </w:t>
      </w:r>
    </w:p>
    <w:p w14:paraId="6D2B252A" w14:textId="77777777" w:rsidR="00FD14AD" w:rsidRDefault="00FD14AD" w:rsidP="00136794"/>
    <w:p w14:paraId="394E96F1" w14:textId="77777777" w:rsidR="00FD14AD" w:rsidRDefault="00FD14AD" w:rsidP="00136794"/>
    <w:p w14:paraId="082B67B2" w14:textId="77777777" w:rsidR="00FD14AD" w:rsidRDefault="00FD14AD" w:rsidP="00136794"/>
    <w:p w14:paraId="3084F5FF" w14:textId="18523F16" w:rsidR="00EE060D" w:rsidRDefault="00EE060D" w:rsidP="004E6109">
      <w:pPr>
        <w:keepNext/>
        <w:keepLines/>
      </w:pPr>
      <w:r>
        <w:lastRenderedPageBreak/>
        <w:t xml:space="preserve">Other aspects covered in the </w:t>
      </w:r>
      <w:r w:rsidR="00047BEA">
        <w:t>Environment Effects Statement (</w:t>
      </w:r>
      <w:r>
        <w:t>EES</w:t>
      </w:r>
      <w:r w:rsidR="00047BEA">
        <w:t>)</w:t>
      </w:r>
      <w:r>
        <w:t xml:space="preserve"> evaluation objective</w:t>
      </w:r>
      <w:r w:rsidR="00016E5D">
        <w:t xml:space="preserve"> and relevant to</w:t>
      </w:r>
      <w:r w:rsidR="00EE582F">
        <w:t xml:space="preserve"> transport</w:t>
      </w:r>
      <w:r>
        <w:t xml:space="preserve"> are addressed in the following EES chapters</w:t>
      </w:r>
      <w:r w:rsidR="000471AF">
        <w:t>:</w:t>
      </w:r>
      <w:r>
        <w:t xml:space="preserve"> </w:t>
      </w:r>
    </w:p>
    <w:p w14:paraId="4D113B68" w14:textId="77777777" w:rsidR="000471AF" w:rsidRDefault="000471AF" w:rsidP="004E6109">
      <w:pPr>
        <w:pStyle w:val="ListBullet"/>
        <w:keepNext/>
        <w:keepLines/>
        <w:ind w:right="-313"/>
        <w:rPr>
          <w:b/>
          <w:bCs/>
        </w:rPr>
        <w:sectPr w:rsidR="000471AF" w:rsidSect="00EB344E">
          <w:headerReference w:type="even" r:id="rId17"/>
          <w:headerReference w:type="default" r:id="rId18"/>
          <w:footerReference w:type="even" r:id="rId19"/>
          <w:footerReference w:type="default" r:id="rId20"/>
          <w:headerReference w:type="first" r:id="rId21"/>
          <w:footerReference w:type="first" r:id="rId22"/>
          <w:pgSz w:w="11906" w:h="16838" w:code="9"/>
          <w:pgMar w:top="1418" w:right="1418" w:bottom="1418" w:left="1418" w:header="1134" w:footer="340" w:gutter="0"/>
          <w:pgNumType w:start="1" w:chapStyle="1"/>
          <w:cols w:space="708"/>
          <w:docGrid w:linePitch="360"/>
        </w:sectPr>
      </w:pPr>
    </w:p>
    <w:p w14:paraId="37CFF93A" w14:textId="1AED4226" w:rsidR="000471AF" w:rsidRPr="004B7B6E" w:rsidRDefault="000471AF" w:rsidP="004E6109">
      <w:pPr>
        <w:pStyle w:val="ListBullet"/>
        <w:ind w:right="-312"/>
        <w:rPr>
          <w:b/>
          <w:bCs/>
        </w:rPr>
      </w:pPr>
      <w:r w:rsidRPr="004B7B6E">
        <w:rPr>
          <w:b/>
          <w:bCs/>
        </w:rPr>
        <w:t xml:space="preserve">EES Chapter 11: Landscape and visual </w:t>
      </w:r>
    </w:p>
    <w:p w14:paraId="4098F007" w14:textId="77777777" w:rsidR="000471AF" w:rsidRPr="004B7B6E" w:rsidRDefault="000471AF" w:rsidP="004E6109">
      <w:pPr>
        <w:pStyle w:val="ListBullet"/>
        <w:ind w:right="-312"/>
        <w:rPr>
          <w:b/>
          <w:bCs/>
        </w:rPr>
      </w:pPr>
      <w:r w:rsidRPr="004B7B6E">
        <w:rPr>
          <w:b/>
          <w:bCs/>
        </w:rPr>
        <w:t xml:space="preserve">EES Chapter </w:t>
      </w:r>
      <w:r>
        <w:rPr>
          <w:b/>
          <w:bCs/>
        </w:rPr>
        <w:t>13</w:t>
      </w:r>
      <w:r w:rsidRPr="004B7B6E">
        <w:rPr>
          <w:b/>
          <w:bCs/>
        </w:rPr>
        <w:t>: Bushfire</w:t>
      </w:r>
    </w:p>
    <w:p w14:paraId="463D11BD" w14:textId="77777777" w:rsidR="000471AF" w:rsidRDefault="000471AF" w:rsidP="004E6109">
      <w:pPr>
        <w:pStyle w:val="ListBullet"/>
        <w:ind w:right="-312"/>
        <w:rPr>
          <w:b/>
          <w:bCs/>
        </w:rPr>
      </w:pPr>
      <w:r w:rsidRPr="004B7B6E">
        <w:rPr>
          <w:b/>
          <w:bCs/>
        </w:rPr>
        <w:t xml:space="preserve">EES Chapter </w:t>
      </w:r>
      <w:r>
        <w:rPr>
          <w:b/>
          <w:bCs/>
        </w:rPr>
        <w:t>17</w:t>
      </w:r>
      <w:r w:rsidRPr="004B7B6E">
        <w:rPr>
          <w:b/>
          <w:bCs/>
        </w:rPr>
        <w:t>: EMI and EMF</w:t>
      </w:r>
    </w:p>
    <w:p w14:paraId="678738CA" w14:textId="511C9B75" w:rsidR="000471AF" w:rsidRPr="004B7B6E" w:rsidRDefault="000471AF" w:rsidP="004E6109">
      <w:pPr>
        <w:pStyle w:val="ListBullet"/>
        <w:ind w:right="-312"/>
        <w:rPr>
          <w:b/>
          <w:bCs/>
        </w:rPr>
      </w:pPr>
      <w:r>
        <w:rPr>
          <w:b/>
          <w:bCs/>
        </w:rPr>
        <w:t>EES Chapter 18: Air Quality</w:t>
      </w:r>
    </w:p>
    <w:p w14:paraId="71BF59C5" w14:textId="77777777" w:rsidR="000471AF" w:rsidRPr="000471AF" w:rsidRDefault="000471AF" w:rsidP="004E6109">
      <w:pPr>
        <w:pStyle w:val="ListBullet"/>
        <w:ind w:right="-312"/>
        <w:rPr>
          <w:b/>
          <w:bCs/>
        </w:rPr>
      </w:pPr>
      <w:r w:rsidRPr="004B7B6E">
        <w:rPr>
          <w:b/>
          <w:bCs/>
        </w:rPr>
        <w:t xml:space="preserve">EES Chapter </w:t>
      </w:r>
      <w:r>
        <w:rPr>
          <w:b/>
          <w:bCs/>
        </w:rPr>
        <w:t>19</w:t>
      </w:r>
      <w:r w:rsidRPr="004B7B6E">
        <w:rPr>
          <w:b/>
          <w:bCs/>
        </w:rPr>
        <w:t>: Noise and vibration</w:t>
      </w:r>
    </w:p>
    <w:p w14:paraId="2FDE474B" w14:textId="603F0B46" w:rsidR="000471AF" w:rsidRPr="004B7B6E" w:rsidRDefault="000471AF" w:rsidP="004E6109">
      <w:pPr>
        <w:pStyle w:val="ListBullet"/>
        <w:ind w:right="-312"/>
        <w:rPr>
          <w:b/>
          <w:bCs/>
        </w:rPr>
      </w:pPr>
      <w:r w:rsidRPr="004B7B6E">
        <w:rPr>
          <w:b/>
          <w:bCs/>
        </w:rPr>
        <w:t xml:space="preserve">EES Chapter </w:t>
      </w:r>
      <w:r>
        <w:rPr>
          <w:b/>
          <w:bCs/>
        </w:rPr>
        <w:t>26</w:t>
      </w:r>
      <w:r w:rsidRPr="004B7B6E">
        <w:rPr>
          <w:b/>
          <w:bCs/>
        </w:rPr>
        <w:t>: Greenhouse gas</w:t>
      </w:r>
      <w:r>
        <w:rPr>
          <w:b/>
          <w:bCs/>
        </w:rPr>
        <w:t>.</w:t>
      </w:r>
    </w:p>
    <w:p w14:paraId="2920DCAD" w14:textId="77777777" w:rsidR="000471AF" w:rsidRDefault="000471AF" w:rsidP="00D10D9C">
      <w:pPr>
        <w:pStyle w:val="Heading2"/>
        <w:sectPr w:rsidR="000471AF" w:rsidSect="000471AF">
          <w:type w:val="continuous"/>
          <w:pgSz w:w="11906" w:h="16838" w:code="9"/>
          <w:pgMar w:top="1418" w:right="1418" w:bottom="1418" w:left="1418" w:header="1134" w:footer="340" w:gutter="0"/>
          <w:cols w:num="2" w:space="708"/>
          <w:docGrid w:linePitch="360"/>
        </w:sectPr>
      </w:pPr>
    </w:p>
    <w:p w14:paraId="551BE1C7" w14:textId="31E1152D" w:rsidR="002B0409" w:rsidRDefault="00D10D9C" w:rsidP="004E6109">
      <w:pPr>
        <w:pStyle w:val="Heading2"/>
        <w:spacing w:before="360"/>
      </w:pPr>
      <w:bookmarkStart w:id="6" w:name="_Ref182385197"/>
      <w:bookmarkStart w:id="7" w:name="_Toc182412113"/>
      <w:bookmarkStart w:id="8" w:name="_Toc191646363"/>
      <w:bookmarkStart w:id="9" w:name="_Toc201048201"/>
      <w:r>
        <w:t>Method</w:t>
      </w:r>
      <w:bookmarkEnd w:id="6"/>
      <w:bookmarkEnd w:id="7"/>
      <w:bookmarkEnd w:id="8"/>
      <w:bookmarkEnd w:id="9"/>
    </w:p>
    <w:p w14:paraId="40E87438" w14:textId="2AC29167" w:rsidR="00790E98" w:rsidRDefault="002A447B" w:rsidP="00195323">
      <w:r>
        <w:t xml:space="preserve">This </w:t>
      </w:r>
      <w:r w:rsidR="000B36B7" w:rsidRPr="000B36B7">
        <w:t xml:space="preserve">section summarises the method adopted in </w:t>
      </w:r>
      <w:r w:rsidR="000B36B7" w:rsidRPr="00F85745">
        <w:rPr>
          <w:b/>
          <w:bCs/>
          <w:lang w:val="en-GB"/>
        </w:rPr>
        <w:t xml:space="preserve">Technical Report </w:t>
      </w:r>
      <w:r w:rsidR="000B36B7">
        <w:rPr>
          <w:b/>
          <w:bCs/>
          <w:lang w:val="en-GB"/>
        </w:rPr>
        <w:t>P</w:t>
      </w:r>
      <w:r w:rsidR="000B36B7" w:rsidRPr="00F85745">
        <w:rPr>
          <w:b/>
          <w:bCs/>
          <w:lang w:val="en-GB"/>
        </w:rPr>
        <w:t xml:space="preserve">: </w:t>
      </w:r>
      <w:r w:rsidR="000B36B7">
        <w:rPr>
          <w:b/>
          <w:bCs/>
          <w:lang w:val="en-GB"/>
        </w:rPr>
        <w:t>Transport</w:t>
      </w:r>
      <w:r w:rsidR="000B36B7" w:rsidRPr="00F85745">
        <w:rPr>
          <w:b/>
          <w:bCs/>
          <w:lang w:val="en-GB"/>
        </w:rPr>
        <w:t xml:space="preserve"> </w:t>
      </w:r>
      <w:r w:rsidR="000B36B7" w:rsidRPr="00046D4B">
        <w:rPr>
          <w:b/>
          <w:bCs/>
          <w:lang w:val="en-GB"/>
        </w:rPr>
        <w:t>Impact Assessment</w:t>
      </w:r>
      <w:r w:rsidR="000B36B7">
        <w:t>, which</w:t>
      </w:r>
      <w:r w:rsidR="00046D4B">
        <w:t xml:space="preserve"> was informed by</w:t>
      </w:r>
      <w:r w:rsidR="000B36B7">
        <w:t xml:space="preserve"> </w:t>
      </w:r>
      <w:r w:rsidR="00195323" w:rsidRPr="00046D4B">
        <w:rPr>
          <w:b/>
          <w:bCs/>
        </w:rPr>
        <w:t>Chapter 4: EES</w:t>
      </w:r>
      <w:r w:rsidR="00195323" w:rsidRPr="246769EB">
        <w:rPr>
          <w:b/>
          <w:bCs/>
        </w:rPr>
        <w:t xml:space="preserve"> </w:t>
      </w:r>
      <w:r w:rsidR="00195323">
        <w:rPr>
          <w:b/>
          <w:bCs/>
        </w:rPr>
        <w:t>a</w:t>
      </w:r>
      <w:r w:rsidR="00195323" w:rsidRPr="246769EB">
        <w:rPr>
          <w:b/>
          <w:bCs/>
        </w:rPr>
        <w:t xml:space="preserve">ssessment </w:t>
      </w:r>
      <w:r w:rsidR="00195323">
        <w:rPr>
          <w:b/>
          <w:bCs/>
        </w:rPr>
        <w:t>f</w:t>
      </w:r>
      <w:r w:rsidR="00195323" w:rsidRPr="246769EB">
        <w:rPr>
          <w:b/>
          <w:bCs/>
        </w:rPr>
        <w:t>ramework</w:t>
      </w:r>
      <w:r w:rsidR="00195323">
        <w:rPr>
          <w:b/>
          <w:bCs/>
        </w:rPr>
        <w:t xml:space="preserve"> and approach</w:t>
      </w:r>
      <w:bookmarkStart w:id="10" w:name="_Hlk183458582"/>
      <w:r w:rsidR="00195323">
        <w:t>.</w:t>
      </w:r>
      <w:bookmarkEnd w:id="10"/>
      <w:r w:rsidR="00195323">
        <w:t xml:space="preserve"> The key steps in assessing the impacts associated with </w:t>
      </w:r>
      <w:r w:rsidR="006B5E92">
        <w:t xml:space="preserve">transport </w:t>
      </w:r>
      <w:r w:rsidR="00195323">
        <w:t>included</w:t>
      </w:r>
      <w:r w:rsidR="00790E98">
        <w:t>:</w:t>
      </w:r>
    </w:p>
    <w:p w14:paraId="495EB7BC" w14:textId="0983E93A" w:rsidR="00692F67" w:rsidRPr="00DA0E51" w:rsidRDefault="00692F67" w:rsidP="00C41E5F">
      <w:pPr>
        <w:pStyle w:val="ListBullet"/>
      </w:pPr>
      <w:r>
        <w:t>D</w:t>
      </w:r>
      <w:r w:rsidR="0050646D" w:rsidRPr="00BF60FC">
        <w:t xml:space="preserve">efining a study area appropriate </w:t>
      </w:r>
      <w:r w:rsidR="0050646D" w:rsidRPr="00CB7E0A">
        <w:t xml:space="preserve">for </w:t>
      </w:r>
      <w:r w:rsidR="0078544C">
        <w:t>t</w:t>
      </w:r>
      <w:r w:rsidR="00377941" w:rsidRPr="00CB7E0A">
        <w:t>ransport</w:t>
      </w:r>
      <w:r w:rsidR="0057616F" w:rsidRPr="00CB7E0A">
        <w:t xml:space="preserve"> as presented </w:t>
      </w:r>
      <w:r w:rsidR="0057616F" w:rsidRPr="00DA0E51">
        <w:t>in</w:t>
      </w:r>
      <w:r w:rsidR="0057616F">
        <w:rPr>
          <w:color w:val="FF0000"/>
        </w:rPr>
        <w:t xml:space="preserve"> </w:t>
      </w:r>
      <w:r w:rsidR="002A447B" w:rsidRPr="006F5CED">
        <w:fldChar w:fldCharType="begin"/>
      </w:r>
      <w:r w:rsidR="002A447B">
        <w:instrText xml:space="preserve"> REF _Ref189770295 \h </w:instrText>
      </w:r>
      <w:r w:rsidR="002A447B" w:rsidRPr="006F5CED">
        <w:fldChar w:fldCharType="separate"/>
      </w:r>
      <w:r w:rsidR="00A034AC">
        <w:t>Figure</w:t>
      </w:r>
      <w:r w:rsidR="0033771F">
        <w:t xml:space="preserve"> </w:t>
      </w:r>
      <w:r w:rsidR="00A034AC">
        <w:rPr>
          <w:noProof/>
        </w:rPr>
        <w:t>20.1</w:t>
      </w:r>
      <w:r w:rsidR="002A447B" w:rsidRPr="006F5CED">
        <w:fldChar w:fldCharType="end"/>
      </w:r>
      <w:r w:rsidR="00976964" w:rsidRPr="00976964">
        <w:t>.</w:t>
      </w:r>
      <w:r w:rsidR="00E57C45" w:rsidRPr="006F5CED">
        <w:t xml:space="preserve"> </w:t>
      </w:r>
      <w:r w:rsidR="005403BA">
        <w:t xml:space="preserve">This </w:t>
      </w:r>
      <w:r w:rsidR="001F57D4">
        <w:t>included</w:t>
      </w:r>
      <w:r w:rsidR="00565FB5">
        <w:t xml:space="preserve"> </w:t>
      </w:r>
      <w:r w:rsidR="004D1CB4" w:rsidRPr="004D1CB4">
        <w:t>the road network that can be used to access the Project, including laydown areas and workforce accommodation facilities</w:t>
      </w:r>
      <w:r w:rsidR="004D1CB4">
        <w:t>.</w:t>
      </w:r>
      <w:r w:rsidR="004D1CB4" w:rsidRPr="004D1CB4">
        <w:t xml:space="preserve"> The study area was divided into the six local government areas that cover these roads</w:t>
      </w:r>
      <w:r w:rsidR="0048617E">
        <w:t>.</w:t>
      </w:r>
    </w:p>
    <w:p w14:paraId="2C8EB4F2" w14:textId="4DB067F3" w:rsidR="00692F67" w:rsidRDefault="00692F67" w:rsidP="00C41E5F">
      <w:pPr>
        <w:pStyle w:val="ListBullet"/>
      </w:pPr>
      <w:r>
        <w:t>R</w:t>
      </w:r>
      <w:r w:rsidR="0050646D" w:rsidRPr="00BF60FC">
        <w:t>eviewing applicable Commonwealth and Victorian legislation, and relevant local, state and national standards, guidelines and policies</w:t>
      </w:r>
      <w:r w:rsidR="0048617E">
        <w:t>.</w:t>
      </w:r>
    </w:p>
    <w:p w14:paraId="75D1700D" w14:textId="1F271E8F" w:rsidR="00A6529E" w:rsidRDefault="00906144">
      <w:pPr>
        <w:pStyle w:val="ListBullet"/>
      </w:pPr>
      <w:r>
        <w:t xml:space="preserve">Conducting a desktop review to </w:t>
      </w:r>
      <w:r w:rsidR="003F373D">
        <w:t xml:space="preserve">determine </w:t>
      </w:r>
      <w:r>
        <w:t xml:space="preserve">the </w:t>
      </w:r>
      <w:r w:rsidR="00751112" w:rsidRPr="00CB7E0A">
        <w:t xml:space="preserve">existing </w:t>
      </w:r>
      <w:r w:rsidR="00751112">
        <w:t>t</w:t>
      </w:r>
      <w:r w:rsidR="00751112" w:rsidRPr="00CB7E0A">
        <w:t>ransport conditions</w:t>
      </w:r>
      <w:r w:rsidR="00751112">
        <w:t xml:space="preserve"> including existing road uses, pavement conditions and other relevant features (e.g., </w:t>
      </w:r>
      <w:r w:rsidR="00403902">
        <w:t xml:space="preserve">major </w:t>
      </w:r>
      <w:r w:rsidR="00751112">
        <w:t>culverts, bridges</w:t>
      </w:r>
      <w:r w:rsidR="002B020D">
        <w:t xml:space="preserve"> </w:t>
      </w:r>
      <w:r w:rsidR="00BF6028">
        <w:t>/</w:t>
      </w:r>
      <w:r w:rsidR="002B020D">
        <w:t xml:space="preserve"> </w:t>
      </w:r>
      <w:r w:rsidR="00BF6028">
        <w:t>overpasses</w:t>
      </w:r>
      <w:r w:rsidR="00751112">
        <w:t xml:space="preserve">, low-clearance locations, </w:t>
      </w:r>
      <w:r w:rsidR="000275BA">
        <w:t>infrastructure</w:t>
      </w:r>
      <w:r w:rsidR="00751112">
        <w:t xml:space="preserve"> with </w:t>
      </w:r>
      <w:r w:rsidR="00812434">
        <w:t>load</w:t>
      </w:r>
      <w:r w:rsidR="00751112">
        <w:t xml:space="preserve"> limits and other restrictions)</w:t>
      </w:r>
      <w:r w:rsidR="002E243D">
        <w:t>,</w:t>
      </w:r>
      <w:r w:rsidR="00751112">
        <w:t xml:space="preserve"> public transport </w:t>
      </w:r>
      <w:r w:rsidR="0033409F">
        <w:t>infrastructure</w:t>
      </w:r>
      <w:r w:rsidR="00751112">
        <w:t xml:space="preserve"> (</w:t>
      </w:r>
      <w:r w:rsidR="006D72C8">
        <w:t>i.e.</w:t>
      </w:r>
      <w:r w:rsidR="00751112">
        <w:t xml:space="preserve"> </w:t>
      </w:r>
      <w:r w:rsidR="00BF6028">
        <w:t xml:space="preserve">trains, </w:t>
      </w:r>
      <w:r w:rsidR="00751112">
        <w:t xml:space="preserve">public </w:t>
      </w:r>
      <w:r w:rsidR="00A03B32">
        <w:t>bus</w:t>
      </w:r>
      <w:r w:rsidR="00751112">
        <w:t xml:space="preserve"> and school bus routes) </w:t>
      </w:r>
      <w:r w:rsidR="002E243D">
        <w:t>and</w:t>
      </w:r>
      <w:r w:rsidR="00A03B32">
        <w:t xml:space="preserve"> active transport </w:t>
      </w:r>
      <w:r w:rsidR="00981627">
        <w:t xml:space="preserve">infrastructure </w:t>
      </w:r>
      <w:r w:rsidR="00A54954">
        <w:t>within</w:t>
      </w:r>
      <w:r w:rsidR="00C64116">
        <w:t xml:space="preserve"> the study area</w:t>
      </w:r>
      <w:r w:rsidR="00751112">
        <w:t xml:space="preserve">, including: </w:t>
      </w:r>
    </w:p>
    <w:p w14:paraId="30A9F1F5" w14:textId="107CBFD1" w:rsidR="004D1CB4" w:rsidRDefault="004D1CB4" w:rsidP="004D1CB4">
      <w:pPr>
        <w:pStyle w:val="ListBullet2"/>
      </w:pPr>
      <w:r>
        <w:t xml:space="preserve">Desktop assessment </w:t>
      </w:r>
      <w:r w:rsidR="0054490F">
        <w:t xml:space="preserve">using </w:t>
      </w:r>
      <w:r>
        <w:t>Google</w:t>
      </w:r>
      <w:r w:rsidR="00A720AC">
        <w:t xml:space="preserve"> </w:t>
      </w:r>
      <w:r>
        <w:t xml:space="preserve">Maps and </w:t>
      </w:r>
      <w:proofErr w:type="spellStart"/>
      <w:r>
        <w:t>VicPlan</w:t>
      </w:r>
      <w:proofErr w:type="spellEnd"/>
    </w:p>
    <w:p w14:paraId="513A8C8A" w14:textId="77777777" w:rsidR="004D1CB4" w:rsidRDefault="004D1CB4" w:rsidP="004D1CB4">
      <w:pPr>
        <w:pStyle w:val="ListBullet2"/>
      </w:pPr>
      <w:r>
        <w:t xml:space="preserve">Department of Transport and Planning Open Data Hub Traffic Volumes </w:t>
      </w:r>
    </w:p>
    <w:p w14:paraId="4E2E67DF" w14:textId="77777777" w:rsidR="004D1CB4" w:rsidRDefault="004D1CB4" w:rsidP="004D1CB4">
      <w:pPr>
        <w:pStyle w:val="ListBullet2"/>
      </w:pPr>
      <w:r>
        <w:t xml:space="preserve">GIS layers from Victorian Government Data Portal </w:t>
      </w:r>
    </w:p>
    <w:p w14:paraId="6553A968" w14:textId="5E06CE70" w:rsidR="004D1CB4" w:rsidRDefault="001A3DA9" w:rsidP="004D1CB4">
      <w:pPr>
        <w:pStyle w:val="ListBullet2"/>
      </w:pPr>
      <w:r>
        <w:t xml:space="preserve">National </w:t>
      </w:r>
      <w:r w:rsidR="004D1CB4">
        <w:t>Heavy Vehicle Regulator (</w:t>
      </w:r>
      <w:r>
        <w:t>N</w:t>
      </w:r>
      <w:r w:rsidR="004D1CB4">
        <w:t xml:space="preserve">HVR) B-Double </w:t>
      </w:r>
      <w:r w:rsidR="008075FB">
        <w:t xml:space="preserve">and OSOM </w:t>
      </w:r>
      <w:r w:rsidR="004D1CB4">
        <w:t xml:space="preserve">network </w:t>
      </w:r>
    </w:p>
    <w:p w14:paraId="0B56443B" w14:textId="655C7DD9" w:rsidR="00C34AB3" w:rsidRDefault="00C34AB3" w:rsidP="004D1CB4">
      <w:pPr>
        <w:pStyle w:val="ListBullet2"/>
      </w:pPr>
      <w:r>
        <w:t>Information from consultation with relevant councils</w:t>
      </w:r>
      <w:r w:rsidR="00500408">
        <w:t xml:space="preserve"> </w:t>
      </w:r>
    </w:p>
    <w:p w14:paraId="4404804D" w14:textId="51B4441A" w:rsidR="00ED3314" w:rsidRDefault="004D1CB4" w:rsidP="004D1CB4">
      <w:pPr>
        <w:pStyle w:val="ListBullet2"/>
      </w:pPr>
      <w:r>
        <w:t>Victorian Road Crash Data</w:t>
      </w:r>
      <w:r w:rsidR="00BF6028">
        <w:t>.</w:t>
      </w:r>
    </w:p>
    <w:p w14:paraId="71F9C202" w14:textId="6EF8D4C6" w:rsidR="002437D8" w:rsidRDefault="002437D8">
      <w:pPr>
        <w:pStyle w:val="ListBullet"/>
      </w:pPr>
      <w:r>
        <w:t>Consulting with the relevant regulatory authorities and key stakeholders</w:t>
      </w:r>
      <w:r w:rsidR="5669E9BE">
        <w:t xml:space="preserve"> </w:t>
      </w:r>
      <w:r w:rsidR="5669E9BE" w:rsidRPr="00A6383D">
        <w:t xml:space="preserve">including </w:t>
      </w:r>
      <w:r w:rsidR="004D1CB4" w:rsidRPr="00A6383D">
        <w:t>Shires of Northern Grampians; Pyrenees; Hepburn; Moorabool; Ballarat City Council; Melton City Council; Department of Transport and Planning (DTP); and Metropolitan Road Program Alliance</w:t>
      </w:r>
      <w:r w:rsidR="000F1AE8">
        <w:t xml:space="preserve">, </w:t>
      </w:r>
      <w:r w:rsidR="00985527">
        <w:t xml:space="preserve">and reviewing the pins dropped by community members </w:t>
      </w:r>
      <w:r w:rsidR="00744FCA">
        <w:t>onto</w:t>
      </w:r>
      <w:r w:rsidR="00985527">
        <w:t xml:space="preserve"> the Project’s Social Pinpoint online mapping tool which identified locations, features and values of importance</w:t>
      </w:r>
      <w:r w:rsidR="0048617E">
        <w:t>.</w:t>
      </w:r>
    </w:p>
    <w:p w14:paraId="08D2D3ED" w14:textId="3AB01BB0" w:rsidR="00F22B26" w:rsidRPr="00F22B26" w:rsidRDefault="7321604E" w:rsidP="00F45B11">
      <w:pPr>
        <w:pStyle w:val="ListBullet"/>
      </w:pPr>
      <w:r>
        <w:t>C</w:t>
      </w:r>
      <w:r w:rsidR="0050646D">
        <w:t>onducting field investigations and targeted site inspections</w:t>
      </w:r>
      <w:r w:rsidR="002B020D">
        <w:t xml:space="preserve"> </w:t>
      </w:r>
      <w:r w:rsidR="0050646D">
        <w:t>/</w:t>
      </w:r>
      <w:r w:rsidR="002B020D">
        <w:t xml:space="preserve"> </w:t>
      </w:r>
      <w:r w:rsidR="0050646D">
        <w:t>walkovers</w:t>
      </w:r>
      <w:r w:rsidR="009C6BD1">
        <w:t xml:space="preserve"> to inform </w:t>
      </w:r>
      <w:r w:rsidR="004D1CB4" w:rsidRPr="004D1CB4">
        <w:t>site characteristics such as peak period traffic performance, road pavement condition (sealed</w:t>
      </w:r>
      <w:r w:rsidR="002B020D">
        <w:t xml:space="preserve"> </w:t>
      </w:r>
      <w:r w:rsidR="004D1CB4" w:rsidRPr="004D1CB4">
        <w:t>/</w:t>
      </w:r>
      <w:r w:rsidR="002B020D">
        <w:t xml:space="preserve"> </w:t>
      </w:r>
      <w:r w:rsidR="004D1CB4" w:rsidRPr="004D1CB4">
        <w:t>unsealed</w:t>
      </w:r>
      <w:r w:rsidR="002B020D">
        <w:t xml:space="preserve"> </w:t>
      </w:r>
      <w:r w:rsidR="004D1CB4" w:rsidRPr="004D1CB4">
        <w:t>/</w:t>
      </w:r>
      <w:r w:rsidR="002B020D">
        <w:t xml:space="preserve"> </w:t>
      </w:r>
      <w:r w:rsidR="004D1CB4" w:rsidRPr="004D1CB4">
        <w:t xml:space="preserve">partially sealed), road geometry, sight lines, access configurations to laydown areas and </w:t>
      </w:r>
      <w:r w:rsidR="00FD5096">
        <w:t>c</w:t>
      </w:r>
      <w:r w:rsidR="004D1CB4" w:rsidRPr="004D1CB4">
        <w:t xml:space="preserve">onstruction </w:t>
      </w:r>
      <w:r w:rsidR="00FD5096">
        <w:t>s</w:t>
      </w:r>
      <w:r w:rsidR="004D1CB4" w:rsidRPr="004D1CB4">
        <w:t>ites, vegetation encroachments, bus stop infrastructure, school bus routes, load limits, safety issues, culturally significant features, major bridges</w:t>
      </w:r>
      <w:r w:rsidR="002B020D">
        <w:t xml:space="preserve"> </w:t>
      </w:r>
      <w:r w:rsidR="004D1CB4" w:rsidRPr="004D1CB4">
        <w:t>/</w:t>
      </w:r>
      <w:r w:rsidR="002B020D">
        <w:t xml:space="preserve"> </w:t>
      </w:r>
      <w:r w:rsidR="004D1CB4" w:rsidRPr="004D1CB4">
        <w:t xml:space="preserve">culverts, and OSOM </w:t>
      </w:r>
      <w:r w:rsidR="00D574FB">
        <w:t>routes</w:t>
      </w:r>
      <w:r w:rsidR="0048617E">
        <w:t>.</w:t>
      </w:r>
    </w:p>
    <w:p w14:paraId="65193946" w14:textId="5B07B54D" w:rsidR="002107E1" w:rsidRDefault="00100B05" w:rsidP="0050646D">
      <w:pPr>
        <w:pStyle w:val="ListBullet"/>
      </w:pPr>
      <w:r>
        <w:t xml:space="preserve">Iteratively refining the proposed construction transport route </w:t>
      </w:r>
      <w:r w:rsidR="008A3A14">
        <w:t>to follow major roads and connectors for as long as possible before using local roads connecting to access tracks to mitigate</w:t>
      </w:r>
      <w:r w:rsidR="00DC4BE3">
        <w:t xml:space="preserve"> </w:t>
      </w:r>
      <w:r w:rsidR="00A92068">
        <w:t>conflicts with transport modes, surrounding land use, and road condition</w:t>
      </w:r>
      <w:r w:rsidR="008A3A14">
        <w:t>s</w:t>
      </w:r>
      <w:r w:rsidR="0048617E">
        <w:t>.</w:t>
      </w:r>
    </w:p>
    <w:p w14:paraId="3DC058BC" w14:textId="77777777" w:rsidR="000E4456" w:rsidRDefault="000E4456" w:rsidP="00E54E09">
      <w:pPr>
        <w:pStyle w:val="Call-outboxHeadingwithicon"/>
        <w:framePr w:w="9049" w:h="9966" w:hRule="exact" w:hSpace="170" w:vSpace="170" w:wrap="around" w:hAnchor="page" w:x="1430" w:y="295"/>
      </w:pPr>
      <w:r>
        <w:lastRenderedPageBreak/>
        <w:t xml:space="preserve">                                                                                                    Proposed construction transport route</w:t>
      </w:r>
    </w:p>
    <w:p w14:paraId="0CEBC15D" w14:textId="5EB5200B" w:rsidR="000D2848" w:rsidRDefault="009D5FBF" w:rsidP="00E54E09">
      <w:pPr>
        <w:pStyle w:val="Call-outbox"/>
        <w:framePr w:w="9049" w:h="9966" w:hRule="exact" w:hSpace="170" w:vSpace="170" w:wrap="around" w:hAnchor="page" w:x="1430" w:y="295"/>
      </w:pPr>
      <w:r>
        <w:t xml:space="preserve">The existing conditions review of roads in the study area culminated in the </w:t>
      </w:r>
      <w:r w:rsidR="00E74C30">
        <w:t xml:space="preserve">identification </w:t>
      </w:r>
      <w:r w:rsidR="006470E0">
        <w:t>of the</w:t>
      </w:r>
      <w:r w:rsidR="00D64DED">
        <w:t xml:space="preserve"> </w:t>
      </w:r>
      <w:r w:rsidR="000E4456">
        <w:t xml:space="preserve">proposed construction transport route, shown in </w:t>
      </w:r>
      <w:r w:rsidR="0033771F">
        <w:fldChar w:fldCharType="begin"/>
      </w:r>
      <w:r w:rsidR="0033771F">
        <w:instrText xml:space="preserve"> REF _Ref200033871 \h </w:instrText>
      </w:r>
      <w:r w:rsidR="0033771F">
        <w:fldChar w:fldCharType="separate"/>
      </w:r>
      <w:r w:rsidR="0033771F" w:rsidRPr="002A6E77">
        <w:t>Figure</w:t>
      </w:r>
      <w:r w:rsidR="0033771F">
        <w:t> </w:t>
      </w:r>
      <w:r w:rsidR="0033771F">
        <w:rPr>
          <w:noProof/>
        </w:rPr>
        <w:t>20</w:t>
      </w:r>
      <w:r w:rsidR="0033771F">
        <w:t>.</w:t>
      </w:r>
      <w:r w:rsidR="0033771F">
        <w:rPr>
          <w:noProof/>
        </w:rPr>
        <w:t>2</w:t>
      </w:r>
      <w:r w:rsidR="0033771F">
        <w:fldChar w:fldCharType="end"/>
      </w:r>
      <w:r w:rsidR="000E4456">
        <w:t>,</w:t>
      </w:r>
      <w:r w:rsidR="000D2848">
        <w:t xml:space="preserve"> which</w:t>
      </w:r>
      <w:r w:rsidR="000E4456">
        <w:t xml:space="preserve"> </w:t>
      </w:r>
      <w:r w:rsidR="000E4456" w:rsidRPr="00A365C7">
        <w:t>includes</w:t>
      </w:r>
      <w:r w:rsidR="000E4456">
        <w:t xml:space="preserve"> all the roads that are proposed to be used to deliver</w:t>
      </w:r>
      <w:r w:rsidR="000E4456" w:rsidRPr="00A365C7">
        <w:t xml:space="preserve"> material</w:t>
      </w:r>
      <w:r w:rsidR="000E4456">
        <w:t>s</w:t>
      </w:r>
      <w:r w:rsidR="000E4456" w:rsidRPr="00A365C7">
        <w:t xml:space="preserve">, equipment, and </w:t>
      </w:r>
      <w:r w:rsidR="000E4456">
        <w:t>the work</w:t>
      </w:r>
      <w:r w:rsidR="000E4456" w:rsidRPr="00A365C7">
        <w:t xml:space="preserve">force </w:t>
      </w:r>
      <w:r w:rsidR="000E4456">
        <w:t>needed</w:t>
      </w:r>
      <w:r w:rsidR="000E4456" w:rsidRPr="0053044C">
        <w:t xml:space="preserve"> to construct the Project.</w:t>
      </w:r>
      <w:r w:rsidR="000E4456" w:rsidRPr="00A365C7">
        <w:t xml:space="preserve"> </w:t>
      </w:r>
    </w:p>
    <w:p w14:paraId="1BC2456D" w14:textId="665A86D2" w:rsidR="009D5FBF" w:rsidRDefault="000E4456" w:rsidP="00E54E09">
      <w:pPr>
        <w:pStyle w:val="Call-outbox"/>
        <w:framePr w:w="9049" w:h="9966" w:hRule="exact" w:hSpace="170" w:vSpace="170" w:wrap="around" w:hAnchor="page" w:x="1430" w:y="295"/>
      </w:pPr>
      <w:r w:rsidRPr="00FE2804">
        <w:t>The</w:t>
      </w:r>
      <w:r w:rsidR="000D2848" w:rsidRPr="000D2848">
        <w:t xml:space="preserve"> </w:t>
      </w:r>
      <w:r w:rsidR="000D2848">
        <w:t>proposed construction transport</w:t>
      </w:r>
      <w:r w:rsidRPr="00FE2804">
        <w:t xml:space="preserve"> route</w:t>
      </w:r>
      <w:r w:rsidR="009D5FBF" w:rsidRPr="009D5FBF">
        <w:t xml:space="preserve"> </w:t>
      </w:r>
      <w:r w:rsidR="009D5FBF">
        <w:t xml:space="preserve">has been strategically chosen after assessment of </w:t>
      </w:r>
      <w:r w:rsidR="009D5FBF" w:rsidRPr="009D5FBF">
        <w:t>all roads that could provide access from origin points</w:t>
      </w:r>
      <w:r w:rsidR="009D5FBF">
        <w:t xml:space="preserve"> or were the links that could provide direct access from origin points (Port of Melbourne, laydown areas and workforce accommodation facilities) to destination points (laydown areas and construction sites). These were generally major arterial roads, connectors and local roads that connected to access tracks that lead to the transmission line.</w:t>
      </w:r>
    </w:p>
    <w:p w14:paraId="32B15605" w14:textId="3D359F6D" w:rsidR="009D5FBF" w:rsidRDefault="009D5FBF" w:rsidP="00E54E09">
      <w:pPr>
        <w:pStyle w:val="Call-outbox"/>
        <w:framePr w:w="9049" w:h="9966" w:hRule="exact" w:hSpace="170" w:vSpace="170" w:wrap="around" w:hAnchor="page" w:x="1430" w:y="295"/>
      </w:pPr>
      <w:r w:rsidRPr="00FE2804">
        <w:t>The</w:t>
      </w:r>
      <w:r w:rsidRPr="000D2848">
        <w:t xml:space="preserve"> </w:t>
      </w:r>
      <w:r>
        <w:t>proposed construction transport</w:t>
      </w:r>
      <w:r w:rsidRPr="00FE2804">
        <w:t xml:space="preserve"> route</w:t>
      </w:r>
      <w:r w:rsidRPr="009D5FBF">
        <w:t xml:space="preserve"> </w:t>
      </w:r>
      <w:r>
        <w:t xml:space="preserve">was refined iteratively as conflicts and issues with transport modes, the surrounding land use, road geometry, and road conditions were identified throughout the review of existing conditions. Roads in the study area that were deemed unsuitable based on these elements were excluded </w:t>
      </w:r>
      <w:r w:rsidRPr="009D5FBF">
        <w:t>from the final proposed construction transport route. As such, the determined route</w:t>
      </w:r>
      <w:r w:rsidR="000E4456" w:rsidRPr="00FE2804">
        <w:t xml:space="preserve"> </w:t>
      </w:r>
      <w:r>
        <w:t>may not represent the shortest possible route but avoids conflicts and inadequate road infrastructure, so far as reasonably possible.</w:t>
      </w:r>
      <w:r w:rsidR="00D07EA5">
        <w:t xml:space="preserve"> This progressive iteration is further discussion in</w:t>
      </w:r>
      <w:r>
        <w:t xml:space="preserve"> </w:t>
      </w:r>
      <w:r w:rsidR="00E20D4E" w:rsidRPr="00F45B11">
        <w:rPr>
          <w:b/>
          <w:bCs/>
        </w:rPr>
        <w:t>Technical Report P: Transport Impact Assessment.</w:t>
      </w:r>
      <w:r w:rsidR="008D18F5">
        <w:rPr>
          <w:b/>
          <w:bCs/>
        </w:rPr>
        <w:t xml:space="preserve">  </w:t>
      </w:r>
    </w:p>
    <w:p w14:paraId="1718E82F" w14:textId="1812D4EB" w:rsidR="000E4456" w:rsidRDefault="009D5FBF" w:rsidP="00E54E09">
      <w:pPr>
        <w:pStyle w:val="Call-outbox"/>
        <w:framePr w:w="9049" w:h="9966" w:hRule="exact" w:hSpace="170" w:vSpace="170" w:wrap="around" w:hAnchor="page" w:x="1430" w:y="295"/>
      </w:pPr>
      <w:r w:rsidRPr="00FE2804">
        <w:t>The</w:t>
      </w:r>
      <w:r w:rsidRPr="000D2848">
        <w:t xml:space="preserve"> </w:t>
      </w:r>
      <w:r>
        <w:t>proposed construction transport</w:t>
      </w:r>
      <w:r w:rsidRPr="00FE2804">
        <w:t xml:space="preserve"> route</w:t>
      </w:r>
      <w:r w:rsidRPr="009D5FBF">
        <w:t xml:space="preserve"> </w:t>
      </w:r>
      <w:r w:rsidR="000E4456" w:rsidRPr="00FE2804">
        <w:t>travels westward from the Port of Melbourne</w:t>
      </w:r>
      <w:r w:rsidR="000E4456">
        <w:t xml:space="preserve"> and connects to the </w:t>
      </w:r>
      <w:r w:rsidR="000E4456" w:rsidRPr="00A365C7">
        <w:t xml:space="preserve">Project Area, </w:t>
      </w:r>
      <w:r w:rsidR="000E4456">
        <w:t>including</w:t>
      </w:r>
      <w:r w:rsidR="00A53020">
        <w:t xml:space="preserve"> at</w:t>
      </w:r>
      <w:r w:rsidR="000E4456">
        <w:t xml:space="preserve"> </w:t>
      </w:r>
      <w:r w:rsidR="000E4456" w:rsidRPr="00A365C7">
        <w:t>laydown areas and workforce accommodation facilities</w:t>
      </w:r>
      <w:r w:rsidR="000E4456">
        <w:t xml:space="preserve">. </w:t>
      </w:r>
      <w:r w:rsidR="000E4456" w:rsidRPr="00FE2804">
        <w:t xml:space="preserve">The laydown areas are located at </w:t>
      </w:r>
      <w:r w:rsidR="000E4456">
        <w:t xml:space="preserve">the </w:t>
      </w:r>
      <w:proofErr w:type="spellStart"/>
      <w:r w:rsidR="000E4456" w:rsidRPr="00FE2804">
        <w:t>Bulgana</w:t>
      </w:r>
      <w:proofErr w:type="spellEnd"/>
      <w:r w:rsidR="000E4456" w:rsidRPr="00FE2804">
        <w:t xml:space="preserve"> Terminal Station</w:t>
      </w:r>
      <w:r w:rsidR="000E4456">
        <w:t xml:space="preserve">, the new terminal station near </w:t>
      </w:r>
      <w:proofErr w:type="spellStart"/>
      <w:r w:rsidR="000E4456">
        <w:t>Bulgana</w:t>
      </w:r>
      <w:proofErr w:type="spellEnd"/>
      <w:r w:rsidR="000E4456" w:rsidRPr="00FE2804">
        <w:t>, Sydenham Terminal Station, and near Lexton</w:t>
      </w:r>
      <w:r w:rsidR="004467F7">
        <w:t xml:space="preserve"> and Ballan</w:t>
      </w:r>
      <w:r w:rsidR="000E4456">
        <w:t xml:space="preserve">. </w:t>
      </w:r>
    </w:p>
    <w:p w14:paraId="31901C48" w14:textId="155929DC" w:rsidR="000E4456" w:rsidRDefault="0015208B" w:rsidP="00E54E09">
      <w:pPr>
        <w:pStyle w:val="Call-outbox"/>
        <w:framePr w:w="9049" w:h="9966" w:hRule="exact" w:hSpace="170" w:vSpace="170" w:wrap="around" w:hAnchor="page" w:x="1430" w:y="295"/>
      </w:pPr>
      <w:r>
        <w:t>L</w:t>
      </w:r>
      <w:r w:rsidR="000E4456" w:rsidRPr="00FE2804">
        <w:t xml:space="preserve">ocal trips for locally sourced material or </w:t>
      </w:r>
      <w:r w:rsidR="000E4456">
        <w:t>the workforce</w:t>
      </w:r>
      <w:r w:rsidR="000E4456" w:rsidRPr="00FE2804">
        <w:t xml:space="preserve"> are assumed</w:t>
      </w:r>
      <w:r w:rsidR="009D5FBF">
        <w:t xml:space="preserve"> to</w:t>
      </w:r>
      <w:r w:rsidR="000E4456" w:rsidRPr="00FE2804">
        <w:t xml:space="preserve"> </w:t>
      </w:r>
      <w:r w:rsidR="000E4456">
        <w:t>begin at the laydown areas or workforce accommodation facilities and only use the proposed construction transport route to get to site</w:t>
      </w:r>
      <w:r w:rsidR="000E4456" w:rsidRPr="00FE2804">
        <w:t>.</w:t>
      </w:r>
      <w:r w:rsidR="000E4456">
        <w:t xml:space="preserve"> The potential maximum number of Project vehicles along the route were considered in the traffic modelling.</w:t>
      </w:r>
    </w:p>
    <w:p w14:paraId="33236904" w14:textId="57E30260" w:rsidR="00290D79" w:rsidRDefault="00290D79" w:rsidP="00E54E09">
      <w:pPr>
        <w:pStyle w:val="Call-outbox"/>
        <w:framePr w:w="9049" w:h="9966" w:hRule="exact" w:hSpace="170" w:vSpace="170" w:wrap="around" w:hAnchor="page" w:x="1430" w:y="295"/>
      </w:pPr>
      <w:r w:rsidRPr="00290D79">
        <w:t xml:space="preserve">Through </w:t>
      </w:r>
      <w:r w:rsidR="008D18F5">
        <w:t xml:space="preserve">engagement with relevant road authorities, refinements to </w:t>
      </w:r>
      <w:r w:rsidRPr="00290D79">
        <w:t>the proposed construction transport route</w:t>
      </w:r>
      <w:r w:rsidR="008D18F5">
        <w:t xml:space="preserve"> may be necessary</w:t>
      </w:r>
      <w:r w:rsidRPr="00290D79">
        <w:t xml:space="preserve"> to </w:t>
      </w:r>
      <w:r w:rsidR="008D18F5">
        <w:t xml:space="preserve">address </w:t>
      </w:r>
      <w:r w:rsidRPr="00290D79">
        <w:t>local road conditions</w:t>
      </w:r>
      <w:r w:rsidR="008D18F5">
        <w:t xml:space="preserve">, safety needs and / </w:t>
      </w:r>
      <w:r w:rsidR="00E54E09">
        <w:t xml:space="preserve">or </w:t>
      </w:r>
      <w:r w:rsidR="00E54E09" w:rsidRPr="00290D79">
        <w:t>requirements</w:t>
      </w:r>
      <w:r w:rsidRPr="00290D79">
        <w:t xml:space="preserve"> of the relevant road authority</w:t>
      </w:r>
      <w:r w:rsidR="008D18F5">
        <w:t>.</w:t>
      </w:r>
      <w:r w:rsidRPr="00290D79">
        <w:t xml:space="preserve"> </w:t>
      </w:r>
      <w:r w:rsidR="008D18F5">
        <w:t xml:space="preserve">Any refinements to the proposed construction transport route would be considered and </w:t>
      </w:r>
      <w:r w:rsidRPr="00290D79">
        <w:t xml:space="preserve">managed </w:t>
      </w:r>
      <w:r w:rsidR="008D18F5">
        <w:t>in accordance with</w:t>
      </w:r>
      <w:r w:rsidRPr="00290D79">
        <w:t xml:space="preserve"> the EPRs. </w:t>
      </w:r>
    </w:p>
    <w:p w14:paraId="0099BB65" w14:textId="77777777" w:rsidR="000E4456" w:rsidRDefault="000E4456" w:rsidP="00E54E09">
      <w:pPr>
        <w:pStyle w:val="Call-outbox"/>
        <w:framePr w:w="9049" w:h="9966" w:hRule="exact" w:hSpace="170" w:vSpace="170" w:wrap="around" w:hAnchor="page" w:x="1430" w:y="295"/>
      </w:pPr>
      <w:r>
        <w:t>Detailed maps of the proposed construction transport route are available in Appendix A of</w:t>
      </w:r>
      <w:r w:rsidRPr="00F45B11">
        <w:rPr>
          <w:b/>
          <w:bCs/>
        </w:rPr>
        <w:t xml:space="preserve"> Technical Report P: Transport Impact Assessment.</w:t>
      </w:r>
    </w:p>
    <w:p w14:paraId="24B6BEE0" w14:textId="77777777" w:rsidR="000E4456" w:rsidRPr="00376A70" w:rsidRDefault="000E4456" w:rsidP="00E54E09">
      <w:pPr>
        <w:pStyle w:val="Call-outbox"/>
        <w:framePr w:w="9049" w:h="9966" w:hRule="exact" w:hSpace="170" w:vSpace="170" w:wrap="around" w:hAnchor="page" w:x="1430" w:y="295"/>
      </w:pPr>
    </w:p>
    <w:p w14:paraId="652E1F54" w14:textId="77777777" w:rsidR="00BF6028" w:rsidRDefault="00BF6028" w:rsidP="000E4456">
      <w:pPr>
        <w:pStyle w:val="ListBullet"/>
        <w:numPr>
          <w:ilvl w:val="0"/>
          <w:numId w:val="0"/>
        </w:numPr>
      </w:pPr>
    </w:p>
    <w:p w14:paraId="0F079772" w14:textId="3EF363FC" w:rsidR="007B3239" w:rsidRDefault="007B3239" w:rsidP="00E54E09">
      <w:pPr>
        <w:pStyle w:val="Call-outboxHeadingwithicon"/>
        <w:framePr w:w="3761" w:h="4071" w:hRule="exact" w:hSpace="170" w:vSpace="170" w:wrap="around" w:hAnchor="page" w:x="6716"/>
      </w:pPr>
      <w:r>
        <w:lastRenderedPageBreak/>
        <w:t xml:space="preserve">     Level of Service (LOS)</w:t>
      </w:r>
    </w:p>
    <w:p w14:paraId="3149ADDB" w14:textId="77777777" w:rsidR="007B3239" w:rsidRDefault="007B3239" w:rsidP="00E54E09">
      <w:pPr>
        <w:pStyle w:val="Call-outbox"/>
        <w:framePr w:w="3761" w:h="4071" w:hRule="exact" w:hSpace="170" w:vSpace="170" w:wrap="around" w:hAnchor="page" w:x="6716"/>
      </w:pPr>
      <w:r>
        <w:t xml:space="preserve">LOS is a qualitative measure used to evaluate the quality of traffic flow on roadways and intersections. It ranges from LOS A (the best) to LOS F (the worst) based on factors including speed and congestion. </w:t>
      </w:r>
    </w:p>
    <w:p w14:paraId="729F824C" w14:textId="77777777" w:rsidR="007B3239" w:rsidRDefault="007B3239" w:rsidP="00E54E09">
      <w:pPr>
        <w:pStyle w:val="Call-outbox"/>
        <w:framePr w:w="3761" w:h="4071" w:hRule="exact" w:hSpace="170" w:vSpace="170" w:wrap="around" w:hAnchor="page" w:x="6716"/>
      </w:pPr>
      <w:r>
        <w:t>At LOS E, roads are approaching capacity and traffic is significantly slowed. At LOS F, there is a total breakdown in traffic flow.</w:t>
      </w:r>
    </w:p>
    <w:p w14:paraId="6247FF94" w14:textId="18A7A215" w:rsidR="00F45B11" w:rsidRDefault="00F45B11" w:rsidP="00F45B11">
      <w:pPr>
        <w:pStyle w:val="ListBullet"/>
      </w:pPr>
      <w:r>
        <w:t xml:space="preserve">Developing a traffic model to assess the performance </w:t>
      </w:r>
      <w:r w:rsidRPr="00204D0A">
        <w:t>of roads</w:t>
      </w:r>
      <w:r>
        <w:t xml:space="preserve"> along the proposed construction transport route with and without Project traffic, that describes its</w:t>
      </w:r>
      <w:r w:rsidRPr="00204D0A">
        <w:t xml:space="preserve"> Level of Service (LOS)</w:t>
      </w:r>
      <w:r w:rsidR="00646999">
        <w:t>.</w:t>
      </w:r>
    </w:p>
    <w:p w14:paraId="5AAA5FD7" w14:textId="08B9DFD4" w:rsidR="00F45B11" w:rsidRDefault="00F45B11" w:rsidP="00F45B11">
      <w:pPr>
        <w:pStyle w:val="ListBullet"/>
      </w:pPr>
      <w:r w:rsidRPr="009C0B28">
        <w:t xml:space="preserve">Conducting a risk screening process to identify </w:t>
      </w:r>
      <w:r>
        <w:t>the key</w:t>
      </w:r>
      <w:r w:rsidRPr="009C0B28">
        <w:t xml:space="preserve"> </w:t>
      </w:r>
      <w:r w:rsidRPr="00BF2C01">
        <w:t>issues</w:t>
      </w:r>
      <w:r w:rsidRPr="009C0B28">
        <w:t xml:space="preserve"> during construction, operation and decommissioning for investigation</w:t>
      </w:r>
      <w:r>
        <w:t xml:space="preserve"> within the technical </w:t>
      </w:r>
      <w:r w:rsidR="00195323">
        <w:t>report</w:t>
      </w:r>
      <w:r w:rsidR="00646999">
        <w:t>.</w:t>
      </w:r>
    </w:p>
    <w:p w14:paraId="065EFB1D" w14:textId="7786084A" w:rsidR="001F6E82" w:rsidRDefault="00CD18E1" w:rsidP="00580140">
      <w:pPr>
        <w:pStyle w:val="ListBullet"/>
      </w:pPr>
      <w:r>
        <w:t>Modelling, i</w:t>
      </w:r>
      <w:r w:rsidR="0043086D">
        <w:t>dentifying and assessing the potential</w:t>
      </w:r>
      <w:r w:rsidR="004D1CB4">
        <w:t xml:space="preserve"> transport</w:t>
      </w:r>
      <w:r w:rsidR="0043086D">
        <w:t xml:space="preserve"> </w:t>
      </w:r>
      <w:r w:rsidR="00333597">
        <w:t xml:space="preserve">impacts </w:t>
      </w:r>
      <w:r w:rsidR="00526950">
        <w:t xml:space="preserve">associated with </w:t>
      </w:r>
      <w:r w:rsidR="003734ED">
        <w:t>traffic performance</w:t>
      </w:r>
      <w:r w:rsidR="0078544C">
        <w:t>,</w:t>
      </w:r>
      <w:r w:rsidR="00CB7E0A">
        <w:t xml:space="preserve"> </w:t>
      </w:r>
      <w:r w:rsidR="00CB7E0A" w:rsidRPr="00CB7E0A">
        <w:t>degradation of road infrastructure</w:t>
      </w:r>
      <w:r w:rsidR="00CB7E0A">
        <w:t xml:space="preserve"> and reduced safety</w:t>
      </w:r>
      <w:r w:rsidR="00BB2AEE">
        <w:t xml:space="preserve"> during</w:t>
      </w:r>
      <w:r w:rsidR="00A24B4A">
        <w:t xml:space="preserve"> construction, operation and decommissioning</w:t>
      </w:r>
      <w:r w:rsidR="00526950">
        <w:t>. These impacts were ev</w:t>
      </w:r>
      <w:r w:rsidR="00E96565">
        <w:t>aluated</w:t>
      </w:r>
      <w:r w:rsidR="00526950" w:rsidRPr="009C0B28">
        <w:t xml:space="preserve"> </w:t>
      </w:r>
      <w:r w:rsidR="00526950">
        <w:t>according to the following</w:t>
      </w:r>
      <w:r w:rsidR="00763C8A">
        <w:t xml:space="preserve"> ratings</w:t>
      </w:r>
      <w:r w:rsidR="009B77FE" w:rsidRPr="009B77FE">
        <w:t>, in relation to the extent, magnitude and duration of the impacts</w:t>
      </w:r>
      <w:r w:rsidR="00526950">
        <w:t>:</w:t>
      </w:r>
    </w:p>
    <w:p w14:paraId="441FF87D" w14:textId="0042166C" w:rsidR="001F6E82" w:rsidRPr="008A3A14" w:rsidRDefault="001F6E82" w:rsidP="00F45B11">
      <w:pPr>
        <w:pStyle w:val="ListBullet2"/>
      </w:pPr>
      <w:r w:rsidRPr="000E4456">
        <w:t>N</w:t>
      </w:r>
      <w:r w:rsidR="00CB7E0A" w:rsidRPr="000E4456">
        <w:t>egligible</w:t>
      </w:r>
      <w:r w:rsidRPr="008A3A14">
        <w:t>:</w:t>
      </w:r>
      <w:r w:rsidR="00BC6217" w:rsidRPr="008A3A14">
        <w:t xml:space="preserve"> No detectable change in a local transport operational setting</w:t>
      </w:r>
      <w:r w:rsidR="0052771E">
        <w:t>.</w:t>
      </w:r>
    </w:p>
    <w:p w14:paraId="3470793C" w14:textId="67AE58BB" w:rsidR="001F6E82" w:rsidRPr="008A3A14" w:rsidRDefault="00AC76CF" w:rsidP="00F45B11">
      <w:pPr>
        <w:pStyle w:val="ListBullet2"/>
      </w:pPr>
      <w:r w:rsidRPr="000E4456">
        <w:t>Minor</w:t>
      </w:r>
      <w:r w:rsidRPr="008A3A14">
        <w:t>: Short</w:t>
      </w:r>
      <w:r w:rsidR="00D218D9" w:rsidRPr="008A3A14">
        <w:t xml:space="preserve"> term, reversible changes in a local transport operational setting</w:t>
      </w:r>
      <w:r w:rsidR="0052771E">
        <w:t>.</w:t>
      </w:r>
    </w:p>
    <w:p w14:paraId="21EA4150" w14:textId="64AD1BFC" w:rsidR="001F6E82" w:rsidRPr="008A3A14" w:rsidRDefault="00AC76CF" w:rsidP="00F45B11">
      <w:pPr>
        <w:pStyle w:val="ListBullet2"/>
      </w:pPr>
      <w:r w:rsidRPr="000E4456">
        <w:t>Moderate</w:t>
      </w:r>
      <w:r w:rsidRPr="008A3A14">
        <w:t>: Long</w:t>
      </w:r>
      <w:r w:rsidR="00C43D2D" w:rsidRPr="008A3A14">
        <w:t xml:space="preserve"> term but limited changes to transport operational setting that </w:t>
      </w:r>
      <w:r w:rsidR="00BF6028" w:rsidRPr="008A3A14">
        <w:t>can</w:t>
      </w:r>
      <w:r w:rsidR="00C43D2D" w:rsidRPr="008A3A14">
        <w:t xml:space="preserve"> be managed</w:t>
      </w:r>
      <w:r w:rsidR="0052771E">
        <w:t>.</w:t>
      </w:r>
    </w:p>
    <w:p w14:paraId="3833747E" w14:textId="1843A6ED" w:rsidR="00834F88" w:rsidRPr="008A3A14" w:rsidRDefault="00AC76CF" w:rsidP="00F45B11">
      <w:pPr>
        <w:pStyle w:val="ListBullet2"/>
      </w:pPr>
      <w:r w:rsidRPr="000E4456">
        <w:t>Major</w:t>
      </w:r>
      <w:r w:rsidRPr="008A3A14">
        <w:t>: Long</w:t>
      </w:r>
      <w:r w:rsidR="004D2AC9" w:rsidRPr="008A3A14">
        <w:t xml:space="preserve"> term, significant changes resulting in risks to safety and</w:t>
      </w:r>
      <w:r w:rsidR="002B020D">
        <w:t xml:space="preserve"> </w:t>
      </w:r>
      <w:r w:rsidR="004D2AC9" w:rsidRPr="008A3A14">
        <w:t>/</w:t>
      </w:r>
      <w:r w:rsidR="002B020D">
        <w:t xml:space="preserve"> </w:t>
      </w:r>
      <w:r w:rsidR="004D2AC9" w:rsidRPr="008A3A14">
        <w:t>or the functioning of the transport network beyond the Project</w:t>
      </w:r>
      <w:r w:rsidR="0052771E">
        <w:t>.</w:t>
      </w:r>
    </w:p>
    <w:p w14:paraId="43258CCE" w14:textId="73CE7DC0" w:rsidR="00834F88" w:rsidRDefault="00834F88" w:rsidP="00F45B11">
      <w:pPr>
        <w:pStyle w:val="ListBullet2"/>
      </w:pPr>
      <w:r w:rsidRPr="000E4456">
        <w:t>S</w:t>
      </w:r>
      <w:r w:rsidR="00CB7E0A" w:rsidRPr="000E4456">
        <w:t>evere</w:t>
      </w:r>
      <w:r w:rsidRPr="008A3A14">
        <w:t>:</w:t>
      </w:r>
      <w:r w:rsidR="004F15B1" w:rsidRPr="008A3A14">
        <w:t xml:space="preserve"> Irreversible, significant changes resulting in widespread risks to safety and</w:t>
      </w:r>
      <w:r w:rsidR="002B020D">
        <w:t xml:space="preserve"> </w:t>
      </w:r>
      <w:r w:rsidR="004F15B1" w:rsidRPr="008A3A14">
        <w:t>/</w:t>
      </w:r>
      <w:r w:rsidR="002B020D">
        <w:t xml:space="preserve"> </w:t>
      </w:r>
      <w:r w:rsidR="004F15B1" w:rsidRPr="008A3A14">
        <w:t>or the functioning of the</w:t>
      </w:r>
      <w:r w:rsidR="004F15B1" w:rsidRPr="004F15B1">
        <w:t xml:space="preserve"> transport network at a regional scale</w:t>
      </w:r>
      <w:r w:rsidR="0052771E">
        <w:t>.</w:t>
      </w:r>
    </w:p>
    <w:p w14:paraId="560F6FDE" w14:textId="12C53E3E" w:rsidR="009B77FE" w:rsidRPr="009B77FE" w:rsidRDefault="009B77FE" w:rsidP="00571522">
      <w:pPr>
        <w:pStyle w:val="ListBullet"/>
        <w:numPr>
          <w:ilvl w:val="0"/>
          <w:numId w:val="0"/>
        </w:numPr>
        <w:ind w:left="284"/>
      </w:pPr>
      <w:r w:rsidRPr="006A7F24">
        <w:t xml:space="preserve">Impact ratings considered </w:t>
      </w:r>
      <w:r>
        <w:t xml:space="preserve">changes to </w:t>
      </w:r>
      <w:r w:rsidR="00761046">
        <w:t xml:space="preserve">the </w:t>
      </w:r>
      <w:r>
        <w:t>transport network in terms of capacity/performance, condition, safety, accessibility and amenity</w:t>
      </w:r>
      <w:r w:rsidRPr="006A7F24">
        <w:t>. The full definition of each rating is provided in Section</w:t>
      </w:r>
      <w:r w:rsidR="00AD0774">
        <w:t> </w:t>
      </w:r>
      <w:r w:rsidRPr="00571522">
        <w:t xml:space="preserve">5.5 </w:t>
      </w:r>
      <w:r w:rsidRPr="0094394F">
        <w:t xml:space="preserve">of </w:t>
      </w:r>
      <w:r w:rsidRPr="00571522">
        <w:rPr>
          <w:b/>
          <w:bCs/>
        </w:rPr>
        <w:t>Technical Report P: Transport Impact Assessment.</w:t>
      </w:r>
    </w:p>
    <w:p w14:paraId="5ADC9457" w14:textId="70ED2710" w:rsidR="00FC6BCA" w:rsidRDefault="00FC6BCA" w:rsidP="00FC6BCA">
      <w:pPr>
        <w:pStyle w:val="ListBullet"/>
      </w:pPr>
      <w:r w:rsidRPr="00970FAA">
        <w:t xml:space="preserve">Identifying </w:t>
      </w:r>
      <w:r>
        <w:t xml:space="preserve">relevant </w:t>
      </w:r>
      <w:r w:rsidR="00BD7AA7">
        <w:t xml:space="preserve">future </w:t>
      </w:r>
      <w:r>
        <w:t>projects</w:t>
      </w:r>
      <w:r w:rsidRPr="00970FAA">
        <w:t xml:space="preserve"> that could lead to cumulative impacts when considered together with the Project</w:t>
      </w:r>
      <w:r>
        <w:t xml:space="preserve"> (refer to </w:t>
      </w:r>
      <w:r w:rsidRPr="00F979ED">
        <w:rPr>
          <w:b/>
          <w:bCs/>
        </w:rPr>
        <w:t>Chapter 4</w:t>
      </w:r>
      <w:r>
        <w:rPr>
          <w:b/>
          <w:bCs/>
        </w:rPr>
        <w:t>:</w:t>
      </w:r>
      <w:r w:rsidRPr="00F979ED">
        <w:rPr>
          <w:b/>
          <w:bCs/>
        </w:rPr>
        <w:t xml:space="preserve"> EES </w:t>
      </w:r>
      <w:r>
        <w:rPr>
          <w:b/>
          <w:bCs/>
        </w:rPr>
        <w:t>a</w:t>
      </w:r>
      <w:r w:rsidRPr="00F979ED">
        <w:rPr>
          <w:b/>
          <w:bCs/>
        </w:rPr>
        <w:t xml:space="preserve">ssessment </w:t>
      </w:r>
      <w:r>
        <w:rPr>
          <w:b/>
          <w:bCs/>
        </w:rPr>
        <w:t>f</w:t>
      </w:r>
      <w:r w:rsidRPr="00F979ED">
        <w:rPr>
          <w:b/>
          <w:bCs/>
        </w:rPr>
        <w:t>ramework</w:t>
      </w:r>
      <w:r>
        <w:rPr>
          <w:b/>
          <w:bCs/>
        </w:rPr>
        <w:t xml:space="preserve"> and approach</w:t>
      </w:r>
      <w:r>
        <w:t xml:space="preserve"> for the full cumulative impact assessment method).</w:t>
      </w:r>
    </w:p>
    <w:p w14:paraId="77EA12D3" w14:textId="0ED13A58" w:rsidR="0050646D" w:rsidRPr="009C0B28" w:rsidRDefault="0043086D" w:rsidP="00722C05">
      <w:pPr>
        <w:pStyle w:val="ListBullet"/>
      </w:pPr>
      <w:r>
        <w:t>Developing</w:t>
      </w:r>
      <w:r w:rsidR="002020E6">
        <w:t xml:space="preserve"> EPRs </w:t>
      </w:r>
      <w:r w:rsidR="00AA30D8">
        <w:t xml:space="preserve">in response to the impact assessment to </w:t>
      </w:r>
      <w:r w:rsidR="002A447B">
        <w:t xml:space="preserve">define </w:t>
      </w:r>
      <w:r w:rsidR="00AA30D8">
        <w:t xml:space="preserve">the required environmental outcomes </w:t>
      </w:r>
      <w:r w:rsidR="002A447B">
        <w:t xml:space="preserve">that the Project must achieve </w:t>
      </w:r>
      <w:r w:rsidR="002A447B" w:rsidRPr="002A447B">
        <w:t xml:space="preserve">through the implementation of mitigation measures during construction, operation and decommissioning. </w:t>
      </w:r>
      <w:r w:rsidR="004F126A">
        <w:t>M</w:t>
      </w:r>
      <w:r w:rsidR="0078544C" w:rsidRPr="00B35B60">
        <w:t xml:space="preserve">easures to reduce the potential impacts </w:t>
      </w:r>
      <w:r w:rsidR="00185D4E">
        <w:t>were</w:t>
      </w:r>
      <w:r w:rsidR="0078544C" w:rsidRPr="00B35B60">
        <w:t xml:space="preserve"> recommended in accordance with the mitigation hierarchy (avoid, mitigate, manage, rehabilitate and offset) and </w:t>
      </w:r>
      <w:r w:rsidR="000B29FB" w:rsidRPr="00B35B60">
        <w:t>have informed</w:t>
      </w:r>
      <w:r w:rsidR="0078544C" w:rsidRPr="00B35B60">
        <w:t xml:space="preserve"> the development of EPRs</w:t>
      </w:r>
      <w:r w:rsidR="002A447B">
        <w:t xml:space="preserve">. </w:t>
      </w:r>
      <w:r w:rsidR="002A447B" w:rsidRPr="002A447B">
        <w:t xml:space="preserve">Alternative mitigation measures could be implemented to comply with the EPRs based on the specific site conditions, available resources, and the </w:t>
      </w:r>
      <w:r w:rsidR="00646999">
        <w:t>Principal C</w:t>
      </w:r>
      <w:r w:rsidR="002A447B" w:rsidRPr="002A447B">
        <w:t>ontractor’s expertise</w:t>
      </w:r>
      <w:r w:rsidR="00646999">
        <w:t>.</w:t>
      </w:r>
    </w:p>
    <w:p w14:paraId="69E11DC3" w14:textId="0BB809C1" w:rsidR="0050646D" w:rsidRDefault="00CB3E5D" w:rsidP="0050646D">
      <w:pPr>
        <w:pStyle w:val="ListBullet"/>
      </w:pPr>
      <w:r>
        <w:t>Following application of mitigation measures that would comply with the EPRs, d</w:t>
      </w:r>
      <w:r w:rsidR="0050646D" w:rsidRPr="009C0B28">
        <w:t>etermining residual impacts associated with the construction, operation and decommissioning of the Project</w:t>
      </w:r>
      <w:r w:rsidR="00FB4991">
        <w:t>, and evaluating their significance</w:t>
      </w:r>
      <w:r w:rsidR="00646999">
        <w:t>.</w:t>
      </w:r>
    </w:p>
    <w:p w14:paraId="65C7BACB" w14:textId="5CAB3A36" w:rsidR="0050646D" w:rsidRDefault="0050646D" w:rsidP="00D10D9C"/>
    <w:p w14:paraId="25B74A05" w14:textId="77777777" w:rsidR="004D1CB4" w:rsidRDefault="004D1CB4" w:rsidP="00D10D9C">
      <w:pPr>
        <w:rPr>
          <w:color w:val="FF0000"/>
        </w:rPr>
        <w:sectPr w:rsidR="004D1CB4" w:rsidSect="00EB344E">
          <w:type w:val="continuous"/>
          <w:pgSz w:w="11906" w:h="16838" w:code="9"/>
          <w:pgMar w:top="1418" w:right="1418" w:bottom="1418" w:left="1418" w:header="1134" w:footer="340" w:gutter="0"/>
          <w:pgNumType w:chapStyle="1"/>
          <w:cols w:space="708"/>
          <w:docGrid w:linePitch="360"/>
        </w:sectPr>
      </w:pPr>
    </w:p>
    <w:p w14:paraId="7A37384A" w14:textId="7ABDDC72" w:rsidR="007F5FC1" w:rsidRDefault="004B0F00" w:rsidP="007F5FC1">
      <w:r>
        <w:rPr>
          <w:noProof/>
        </w:rPr>
        <w:lastRenderedPageBreak/>
        <mc:AlternateContent>
          <mc:Choice Requires="wps">
            <w:drawing>
              <wp:anchor distT="0" distB="0" distL="114300" distR="114300" simplePos="0" relativeHeight="251658249" behindDoc="0" locked="0" layoutInCell="1" allowOverlap="1" wp14:anchorId="7A2DC037" wp14:editId="765B20F0">
                <wp:simplePos x="0" y="0"/>
                <wp:positionH relativeFrom="column">
                  <wp:posOffset>7273896</wp:posOffset>
                </wp:positionH>
                <wp:positionV relativeFrom="paragraph">
                  <wp:posOffset>5860576</wp:posOffset>
                </wp:positionV>
                <wp:extent cx="1944000" cy="316800"/>
                <wp:effectExtent l="0" t="0" r="0" b="7620"/>
                <wp:wrapNone/>
                <wp:docPr id="1444001576" name="Text Box 1"/>
                <wp:cNvGraphicFramePr/>
                <a:graphic xmlns:a="http://schemas.openxmlformats.org/drawingml/2006/main">
                  <a:graphicData uri="http://schemas.microsoft.com/office/word/2010/wordprocessingShape">
                    <wps:wsp>
                      <wps:cNvSpPr txBox="1"/>
                      <wps:spPr>
                        <a:xfrm>
                          <a:off x="0" y="0"/>
                          <a:ext cx="1944000" cy="316800"/>
                        </a:xfrm>
                        <a:prstGeom prst="rect">
                          <a:avLst/>
                        </a:prstGeom>
                        <a:solidFill>
                          <a:prstClr val="white"/>
                        </a:solidFill>
                        <a:ln>
                          <a:noFill/>
                        </a:ln>
                      </wps:spPr>
                      <wps:txbx>
                        <w:txbxContent>
                          <w:p w14:paraId="38B5AF6C" w14:textId="0E196273" w:rsidR="004B0F00" w:rsidRPr="00EB5C62" w:rsidRDefault="004B0F00" w:rsidP="004B0F00">
                            <w:pPr>
                              <w:pStyle w:val="Caption"/>
                              <w:tabs>
                                <w:tab w:val="clear" w:pos="1134"/>
                                <w:tab w:val="left" w:pos="720"/>
                              </w:tabs>
                              <w:spacing w:before="0"/>
                              <w:rPr>
                                <w:noProof/>
                                <w:sz w:val="18"/>
                              </w:rPr>
                            </w:pPr>
                            <w:bookmarkStart w:id="11" w:name="_Ref189770295"/>
                            <w:r>
                              <w:t xml:space="preserve">Figure </w:t>
                            </w:r>
                            <w:r>
                              <w:fldChar w:fldCharType="begin"/>
                            </w:r>
                            <w:r>
                              <w:instrText>STYLEREF 1 \s</w:instrText>
                            </w:r>
                            <w:r>
                              <w:fldChar w:fldCharType="separate"/>
                            </w:r>
                            <w:r>
                              <w:rPr>
                                <w:noProof/>
                              </w:rPr>
                              <w:t>20</w:t>
                            </w:r>
                            <w:r>
                              <w:fldChar w:fldCharType="end"/>
                            </w:r>
                            <w:r>
                              <w:rPr>
                                <w:noProof/>
                              </w:rPr>
                              <w:t>.</w:t>
                            </w:r>
                            <w:r>
                              <w:fldChar w:fldCharType="begin"/>
                            </w:r>
                            <w:r>
                              <w:instrText>SEQ Figure \* ARABIC \s 1</w:instrText>
                            </w:r>
                            <w:r>
                              <w:fldChar w:fldCharType="separate"/>
                            </w:r>
                            <w:r>
                              <w:rPr>
                                <w:noProof/>
                              </w:rPr>
                              <w:t>1</w:t>
                            </w:r>
                            <w:r>
                              <w:fldChar w:fldCharType="end"/>
                            </w:r>
                            <w:bookmarkEnd w:id="11"/>
                            <w:r>
                              <w:t xml:space="preserve"> Transport study area</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DC037" id="_x0000_t202" coordsize="21600,21600" o:spt="202" path="m,l,21600r21600,l21600,xe">
                <v:stroke joinstyle="miter"/>
                <v:path gradientshapeok="t" o:connecttype="rect"/>
              </v:shapetype>
              <v:shape id="Text Box 1" o:spid="_x0000_s1026" type="#_x0000_t202" style="position:absolute;margin-left:572.75pt;margin-top:461.45pt;width:153.05pt;height:24.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" stroked="f">
                <v:textbox inset="2.5mm,2mm,2.5mm,2mm">
                  <w:txbxContent>
                    <w:p w14:paraId="38B5AF6C" w14:textId="0E196273" w:rsidR="004B0F00" w:rsidRPr="00EB5C62" w:rsidRDefault="004B0F00" w:rsidP="004B0F00">
                      <w:pPr>
                        <w:pStyle w:val="Caption"/>
                        <w:tabs>
                          <w:tab w:val="clear" w:pos="1134"/>
                          <w:tab w:val="left" w:pos="720"/>
                        </w:tabs>
                        <w:spacing w:before="0"/>
                        <w:rPr>
                          <w:noProof/>
                          <w:sz w:val="18"/>
                        </w:rPr>
                      </w:pPr>
                      <w:bookmarkStart w:id="12" w:name="_Ref189770295"/>
                      <w:r>
                        <w:t xml:space="preserve">Figure </w:t>
                      </w:r>
                      <w:r>
                        <w:fldChar w:fldCharType="begin"/>
                      </w:r>
                      <w:r>
                        <w:instrText>STYLEREF 1 \s</w:instrText>
                      </w:r>
                      <w:r>
                        <w:fldChar w:fldCharType="separate"/>
                      </w:r>
                      <w:r>
                        <w:rPr>
                          <w:noProof/>
                        </w:rPr>
                        <w:t>20</w:t>
                      </w:r>
                      <w:r>
                        <w:fldChar w:fldCharType="end"/>
                      </w:r>
                      <w:r>
                        <w:rPr>
                          <w:noProof/>
                        </w:rPr>
                        <w:t>.</w:t>
                      </w:r>
                      <w:r>
                        <w:fldChar w:fldCharType="begin"/>
                      </w:r>
                      <w:r>
                        <w:instrText>SEQ Figure \* ARABIC \s 1</w:instrText>
                      </w:r>
                      <w:r>
                        <w:fldChar w:fldCharType="separate"/>
                      </w:r>
                      <w:r>
                        <w:rPr>
                          <w:noProof/>
                        </w:rPr>
                        <w:t>1</w:t>
                      </w:r>
                      <w:r>
                        <w:fldChar w:fldCharType="end"/>
                      </w:r>
                      <w:bookmarkEnd w:id="12"/>
                      <w:r>
                        <w:t xml:space="preserve"> Transport study area</w:t>
                      </w:r>
                    </w:p>
                  </w:txbxContent>
                </v:textbox>
              </v:shape>
            </w:pict>
          </mc:Fallback>
        </mc:AlternateContent>
      </w:r>
      <w:r w:rsidR="00CE233A">
        <w:rPr>
          <w:noProof/>
        </w:rPr>
        <w:drawing>
          <wp:anchor distT="0" distB="0" distL="114300" distR="114300" simplePos="0" relativeHeight="251658248" behindDoc="0" locked="0" layoutInCell="1" allowOverlap="1" wp14:anchorId="1AD26D5F" wp14:editId="4EB717E1">
            <wp:simplePos x="0" y="0"/>
            <wp:positionH relativeFrom="margin">
              <wp:posOffset>-383540</wp:posOffset>
            </wp:positionH>
            <wp:positionV relativeFrom="paragraph">
              <wp:posOffset>-613936</wp:posOffset>
            </wp:positionV>
            <wp:extent cx="9651600" cy="6823395"/>
            <wp:effectExtent l="0" t="0" r="6985" b="0"/>
            <wp:wrapNone/>
            <wp:docPr id="289002988" name="Picture 28"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02988" name="Picture 28" descr="A map of a rout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651600" cy="6823395"/>
                    </a:xfrm>
                    <a:prstGeom prst="rect">
                      <a:avLst/>
                    </a:prstGeom>
                  </pic:spPr>
                </pic:pic>
              </a:graphicData>
            </a:graphic>
            <wp14:sizeRelH relativeFrom="page">
              <wp14:pctWidth>0</wp14:pctWidth>
            </wp14:sizeRelH>
            <wp14:sizeRelV relativeFrom="page">
              <wp14:pctHeight>0</wp14:pctHeight>
            </wp14:sizeRelV>
          </wp:anchor>
        </w:drawing>
      </w:r>
      <w:r w:rsidR="006C1184">
        <w:rPr>
          <w:color w:val="FF0000"/>
        </w:rPr>
        <w:br w:type="page"/>
      </w:r>
    </w:p>
    <w:p w14:paraId="30215902" w14:textId="6D141390" w:rsidR="007F5FC1" w:rsidRDefault="00EB5B07" w:rsidP="007F5FC1">
      <w:r>
        <w:rPr>
          <w:noProof/>
        </w:rPr>
        <w:lastRenderedPageBreak/>
        <mc:AlternateContent>
          <mc:Choice Requires="wpg">
            <w:drawing>
              <wp:anchor distT="0" distB="0" distL="114300" distR="114300" simplePos="0" relativeHeight="251658242" behindDoc="0" locked="0" layoutInCell="1" allowOverlap="1" wp14:anchorId="31BC6731" wp14:editId="3AD66A41">
                <wp:simplePos x="0" y="0"/>
                <wp:positionH relativeFrom="column">
                  <wp:posOffset>-395681</wp:posOffset>
                </wp:positionH>
                <wp:positionV relativeFrom="paragraph">
                  <wp:posOffset>-615137</wp:posOffset>
                </wp:positionV>
                <wp:extent cx="9674703" cy="6839585"/>
                <wp:effectExtent l="0" t="0" r="3175" b="0"/>
                <wp:wrapNone/>
                <wp:docPr id="118107847" name="Group 2"/>
                <wp:cNvGraphicFramePr/>
                <a:graphic xmlns:a="http://schemas.openxmlformats.org/drawingml/2006/main">
                  <a:graphicData uri="http://schemas.microsoft.com/office/word/2010/wordprocessingGroup">
                    <wpg:wgp>
                      <wpg:cNvGrpSpPr/>
                      <wpg:grpSpPr>
                        <a:xfrm>
                          <a:off x="0" y="0"/>
                          <a:ext cx="9674703" cy="6839585"/>
                          <a:chOff x="1031" y="0"/>
                          <a:chExt cx="9674703" cy="6839585"/>
                        </a:xfrm>
                      </wpg:grpSpPr>
                      <pic:pic xmlns:pic="http://schemas.openxmlformats.org/drawingml/2006/picture">
                        <pic:nvPicPr>
                          <pic:cNvPr id="1296830501" name="Picture 1"/>
                          <pic:cNvPicPr>
                            <a:picLocks noChangeAspect="1"/>
                          </pic:cNvPicPr>
                        </pic:nvPicPr>
                        <pic:blipFill>
                          <a:blip r:embed="rId24" cstate="print">
                            <a:extLst>
                              <a:ext uri="{28A0092B-C50C-407E-A947-70E740481C1C}">
                                <a14:useLocalDpi xmlns:a14="http://schemas.microsoft.com/office/drawing/2010/main" val="0"/>
                              </a:ext>
                            </a:extLst>
                          </a:blip>
                          <a:srcRect/>
                          <a:stretch/>
                        </pic:blipFill>
                        <pic:spPr bwMode="auto">
                          <a:xfrm>
                            <a:off x="1031" y="0"/>
                            <a:ext cx="9674703" cy="6839585"/>
                          </a:xfrm>
                          <a:prstGeom prst="rect">
                            <a:avLst/>
                          </a:prstGeom>
                          <a:extLst>
                            <a:ext uri="{53640926-AAD7-44D8-BBD7-CCE9431645EC}">
                              <a14:shadowObscured xmlns:a14="http://schemas.microsoft.com/office/drawing/2010/main"/>
                            </a:ext>
                          </a:extLst>
                        </pic:spPr>
                      </pic:pic>
                      <wps:wsp>
                        <wps:cNvPr id="2000379805" name="Text Box 1"/>
                        <wps:cNvSpPr txBox="1"/>
                        <wps:spPr>
                          <a:xfrm>
                            <a:off x="68580" y="68580"/>
                            <a:ext cx="3398815" cy="316720"/>
                          </a:xfrm>
                          <a:prstGeom prst="rect">
                            <a:avLst/>
                          </a:prstGeom>
                          <a:solidFill>
                            <a:prstClr val="white"/>
                          </a:solidFill>
                          <a:ln>
                            <a:noFill/>
                          </a:ln>
                        </wps:spPr>
                        <wps:txbx>
                          <w:txbxContent>
                            <w:p w14:paraId="1FF2B5F3" w14:textId="105FE784" w:rsidR="007F5FC1" w:rsidRPr="00EB5C62" w:rsidRDefault="007F5FC1" w:rsidP="00593E9F">
                              <w:pPr>
                                <w:pStyle w:val="Caption"/>
                                <w:tabs>
                                  <w:tab w:val="clear" w:pos="1134"/>
                                  <w:tab w:val="left" w:pos="720"/>
                                </w:tabs>
                                <w:spacing w:before="0"/>
                                <w:rPr>
                                  <w:noProof/>
                                  <w:sz w:val="18"/>
                                </w:rPr>
                              </w:pPr>
                              <w:bookmarkStart w:id="13" w:name="_Ref200033871"/>
                              <w:r>
                                <w:t>Figure</w:t>
                              </w:r>
                              <w:r w:rsidR="00445C68">
                                <w:t> </w:t>
                              </w:r>
                              <w:fldSimple w:instr=" STYLEREF 1 \s ">
                                <w:r w:rsidR="006A75C8">
                                  <w:rPr>
                                    <w:noProof/>
                                  </w:rPr>
                                  <w:t>20</w:t>
                                </w:r>
                              </w:fldSimple>
                              <w:r w:rsidR="006A75C8">
                                <w:t>.</w:t>
                              </w:r>
                              <w:fldSimple w:instr=" SEQ Figure \* ARABIC \s 1 ">
                                <w:r w:rsidR="006A75C8">
                                  <w:rPr>
                                    <w:noProof/>
                                  </w:rPr>
                                  <w:t>2</w:t>
                                </w:r>
                              </w:fldSimple>
                              <w:bookmarkEnd w:id="13"/>
                              <w:r>
                                <w:t xml:space="preserve"> Proposed construction transport route (Sheet 1 of 4)</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31BC6731" id="Group 2" o:spid="_x0000_s1027" style="position:absolute;margin-left:-31.15pt;margin-top:-48.45pt;width:761.8pt;height:538.55pt;z-index:251658242" coordorigin="10" coordsize="96747,68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">
                <v:shape id="Picture 1" o:spid="_x0000_s1028" type="#_x0000_t75" style="position:absolute;left:10;width:96747;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">
                  <v:imagedata r:id="rId25" o:title=""/>
                </v:shape>
                <v:shape id="_x0000_s1029" type="#_x0000_t202" style="position:absolute;left:685;top:685;width:33988;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" stroked="f">
                  <v:textbox style="mso-fit-shape-to-text:t" inset="2.5mm,2mm,2.5mm,2mm">
                    <w:txbxContent>
                      <w:p w14:paraId="1FF2B5F3" w14:textId="105FE784" w:rsidR="007F5FC1" w:rsidRPr="00EB5C62" w:rsidRDefault="007F5FC1" w:rsidP="00593E9F">
                        <w:pPr>
                          <w:pStyle w:val="Caption"/>
                          <w:tabs>
                            <w:tab w:val="clear" w:pos="1134"/>
                            <w:tab w:val="left" w:pos="720"/>
                          </w:tabs>
                          <w:spacing w:before="0"/>
                          <w:rPr>
                            <w:noProof/>
                            <w:sz w:val="18"/>
                          </w:rPr>
                        </w:pPr>
                        <w:bookmarkStart w:id="14" w:name="_Ref200033871"/>
                        <w:r>
                          <w:t>Figure</w:t>
                        </w:r>
                        <w:r w:rsidR="00445C68">
                          <w:t> </w:t>
                        </w:r>
                        <w:fldSimple w:instr=" STYLEREF 1 \s ">
                          <w:r w:rsidR="006A75C8">
                            <w:rPr>
                              <w:noProof/>
                            </w:rPr>
                            <w:t>20</w:t>
                          </w:r>
                        </w:fldSimple>
                        <w:r w:rsidR="006A75C8">
                          <w:t>.</w:t>
                        </w:r>
                        <w:fldSimple w:instr=" SEQ Figure \* ARABIC \s 1 ">
                          <w:r w:rsidR="006A75C8">
                            <w:rPr>
                              <w:noProof/>
                            </w:rPr>
                            <w:t>2</w:t>
                          </w:r>
                        </w:fldSimple>
                        <w:bookmarkEnd w:id="14"/>
                        <w:r>
                          <w:t xml:space="preserve"> Proposed construction transport route (Sheet 1 of 4)</w:t>
                        </w:r>
                      </w:p>
                    </w:txbxContent>
                  </v:textbox>
                </v:shape>
              </v:group>
            </w:pict>
          </mc:Fallback>
        </mc:AlternateContent>
      </w:r>
    </w:p>
    <w:p w14:paraId="51B9139A" w14:textId="3D91A2EB" w:rsidR="007F5FC1" w:rsidRDefault="007F5FC1" w:rsidP="007F5FC1"/>
    <w:p w14:paraId="2A86ABE4" w14:textId="28CD9667" w:rsidR="007F5FC1" w:rsidRDefault="007F5FC1" w:rsidP="007F5FC1"/>
    <w:p w14:paraId="243D017B" w14:textId="0F7F02A7" w:rsidR="007F5FC1" w:rsidRDefault="007F5FC1" w:rsidP="007F5FC1">
      <w:r>
        <w:br w:type="page"/>
      </w:r>
      <w:r w:rsidR="00EB5B07">
        <w:rPr>
          <w:noProof/>
        </w:rPr>
        <w:lastRenderedPageBreak/>
        <mc:AlternateContent>
          <mc:Choice Requires="wpg">
            <w:drawing>
              <wp:anchor distT="0" distB="0" distL="114300" distR="114300" simplePos="0" relativeHeight="251658245" behindDoc="0" locked="0" layoutInCell="1" allowOverlap="1" wp14:anchorId="1695823C" wp14:editId="4F278998">
                <wp:simplePos x="0" y="0"/>
                <wp:positionH relativeFrom="column">
                  <wp:posOffset>-395605</wp:posOffset>
                </wp:positionH>
                <wp:positionV relativeFrom="paragraph">
                  <wp:posOffset>-614680</wp:posOffset>
                </wp:positionV>
                <wp:extent cx="9672955" cy="6838349"/>
                <wp:effectExtent l="0" t="0" r="4445" b="635"/>
                <wp:wrapNone/>
                <wp:docPr id="1670431609" name="Group 3"/>
                <wp:cNvGraphicFramePr/>
                <a:graphic xmlns:a="http://schemas.openxmlformats.org/drawingml/2006/main">
                  <a:graphicData uri="http://schemas.microsoft.com/office/word/2010/wordprocessingGroup">
                    <wpg:wgp>
                      <wpg:cNvGrpSpPr/>
                      <wpg:grpSpPr>
                        <a:xfrm>
                          <a:off x="0" y="0"/>
                          <a:ext cx="9672955" cy="6838349"/>
                          <a:chOff x="0" y="618"/>
                          <a:chExt cx="9672955" cy="6838349"/>
                        </a:xfrm>
                      </wpg:grpSpPr>
                      <pic:pic xmlns:pic="http://schemas.openxmlformats.org/drawingml/2006/picture">
                        <pic:nvPicPr>
                          <pic:cNvPr id="526637054" name="Picture 2"/>
                          <pic:cNvPicPr>
                            <a:picLocks noChangeAspect="1"/>
                          </pic:cNvPicPr>
                        </pic:nvPicPr>
                        <pic:blipFill>
                          <a:blip r:embed="rId26" cstate="print">
                            <a:extLst>
                              <a:ext uri="{28A0092B-C50C-407E-A947-70E740481C1C}">
                                <a14:useLocalDpi xmlns:a14="http://schemas.microsoft.com/office/drawing/2010/main" val="0"/>
                              </a:ext>
                            </a:extLst>
                          </a:blip>
                          <a:srcRect/>
                          <a:stretch/>
                        </pic:blipFill>
                        <pic:spPr>
                          <a:xfrm>
                            <a:off x="0" y="618"/>
                            <a:ext cx="9672955" cy="6838349"/>
                          </a:xfrm>
                          <a:prstGeom prst="rect">
                            <a:avLst/>
                          </a:prstGeom>
                        </pic:spPr>
                      </pic:pic>
                      <wps:wsp>
                        <wps:cNvPr id="1600582442" name="Text Box 1"/>
                        <wps:cNvSpPr txBox="1"/>
                        <wps:spPr>
                          <a:xfrm>
                            <a:off x="68580" y="68580"/>
                            <a:ext cx="3391195" cy="316720"/>
                          </a:xfrm>
                          <a:prstGeom prst="rect">
                            <a:avLst/>
                          </a:prstGeom>
                          <a:solidFill>
                            <a:prstClr val="white"/>
                          </a:solidFill>
                          <a:ln>
                            <a:noFill/>
                          </a:ln>
                        </wps:spPr>
                        <wps:txbx>
                          <w:txbxContent>
                            <w:p w14:paraId="1AF1F839" w14:textId="2A79A007"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2 of 4)</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1695823C" id="Group 3" o:spid="_x0000_s1030" style="position:absolute;margin-left:-31.15pt;margin-top:-48.4pt;width:761.65pt;height:538.45pt;z-index:251658245" coordorigin=",6" coordsize="96729,683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">
                <v:shape id="Picture 2" o:spid="_x0000_s1031" type="#_x0000_t75" style="position:absolute;top:6;width:96729;height:6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">
                  <v:imagedata r:id="rId27" o:title=""/>
                </v:shape>
                <v:shape id="_x0000_s1032" type="#_x0000_t202" style="position:absolute;left:685;top:685;width:33912;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" stroked="f">
                  <v:textbox style="mso-fit-shape-to-text:t" inset="2.5mm,2mm,2.5mm,2mm">
                    <w:txbxContent>
                      <w:p w14:paraId="1AF1F839" w14:textId="2A79A007"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2 of 4)</w:t>
                        </w:r>
                      </w:p>
                    </w:txbxContent>
                  </v:textbox>
                </v:shape>
              </v:group>
            </w:pict>
          </mc:Fallback>
        </mc:AlternateContent>
      </w:r>
      <w:r>
        <w:br w:type="page"/>
      </w:r>
    </w:p>
    <w:p w14:paraId="3F4FC014" w14:textId="4BF09051" w:rsidR="007F5FC1" w:rsidRDefault="00EB5B07" w:rsidP="007F5FC1">
      <w:r>
        <w:rPr>
          <w:noProof/>
        </w:rPr>
        <w:lastRenderedPageBreak/>
        <mc:AlternateContent>
          <mc:Choice Requires="wpg">
            <w:drawing>
              <wp:anchor distT="0" distB="0" distL="114300" distR="114300" simplePos="0" relativeHeight="251658243" behindDoc="0" locked="0" layoutInCell="1" allowOverlap="1" wp14:anchorId="66DD4D7D" wp14:editId="79C329CD">
                <wp:simplePos x="0" y="0"/>
                <wp:positionH relativeFrom="column">
                  <wp:posOffset>-395681</wp:posOffset>
                </wp:positionH>
                <wp:positionV relativeFrom="paragraph">
                  <wp:posOffset>-615137</wp:posOffset>
                </wp:positionV>
                <wp:extent cx="9674703" cy="6839585"/>
                <wp:effectExtent l="0" t="0" r="3175" b="0"/>
                <wp:wrapNone/>
                <wp:docPr id="1867938343" name="Group 4"/>
                <wp:cNvGraphicFramePr/>
                <a:graphic xmlns:a="http://schemas.openxmlformats.org/drawingml/2006/main">
                  <a:graphicData uri="http://schemas.microsoft.com/office/word/2010/wordprocessingGroup">
                    <wpg:wgp>
                      <wpg:cNvGrpSpPr/>
                      <wpg:grpSpPr>
                        <a:xfrm>
                          <a:off x="0" y="0"/>
                          <a:ext cx="9674703" cy="6839585"/>
                          <a:chOff x="1031" y="0"/>
                          <a:chExt cx="9674703" cy="6839585"/>
                        </a:xfrm>
                      </wpg:grpSpPr>
                      <pic:pic xmlns:pic="http://schemas.openxmlformats.org/drawingml/2006/picture">
                        <pic:nvPicPr>
                          <pic:cNvPr id="763705090" name="Picture 3"/>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a:xfrm>
                            <a:off x="1031" y="0"/>
                            <a:ext cx="9674703" cy="6839585"/>
                          </a:xfrm>
                          <a:prstGeom prst="rect">
                            <a:avLst/>
                          </a:prstGeom>
                        </pic:spPr>
                      </pic:pic>
                      <wps:wsp>
                        <wps:cNvPr id="73723706" name="Text Box 1"/>
                        <wps:cNvSpPr txBox="1"/>
                        <wps:spPr>
                          <a:xfrm>
                            <a:off x="68580" y="68580"/>
                            <a:ext cx="3405800" cy="316720"/>
                          </a:xfrm>
                          <a:prstGeom prst="rect">
                            <a:avLst/>
                          </a:prstGeom>
                          <a:solidFill>
                            <a:prstClr val="white"/>
                          </a:solidFill>
                          <a:ln>
                            <a:noFill/>
                          </a:ln>
                        </wps:spPr>
                        <wps:txbx>
                          <w:txbxContent>
                            <w:p w14:paraId="2510C933" w14:textId="4EDE4F67"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3 of 4)</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66DD4D7D" id="Group 4" o:spid="_x0000_s1033" style="position:absolute;margin-left:-31.15pt;margin-top:-48.45pt;width:761.8pt;height:538.55pt;z-index:251658243" coordorigin="10" coordsize="96747,68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">
                <v:shape id="Picture 3" o:spid="_x0000_s1034" type="#_x0000_t75" style="position:absolute;left:10;width:96747;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">
                  <v:imagedata r:id="rId29" o:title=""/>
                </v:shape>
                <v:shape id="_x0000_s1035" type="#_x0000_t202" style="position:absolute;left:685;top:685;width:34058;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" stroked="f">
                  <v:textbox style="mso-fit-shape-to-text:t" inset="2.5mm,2mm,2.5mm,2mm">
                    <w:txbxContent>
                      <w:p w14:paraId="2510C933" w14:textId="4EDE4F67"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3 of 4)</w:t>
                        </w:r>
                      </w:p>
                    </w:txbxContent>
                  </v:textbox>
                </v:shape>
              </v:group>
            </w:pict>
          </mc:Fallback>
        </mc:AlternateContent>
      </w:r>
      <w:r w:rsidR="007F5FC1">
        <w:br w:type="page"/>
      </w:r>
    </w:p>
    <w:p w14:paraId="5563BC4E" w14:textId="3918CDEA" w:rsidR="007F5FC1" w:rsidRDefault="00927D7A" w:rsidP="007F5FC1">
      <w:r>
        <w:rPr>
          <w:noProof/>
        </w:rPr>
        <w:lastRenderedPageBreak/>
        <mc:AlternateContent>
          <mc:Choice Requires="wpg">
            <w:drawing>
              <wp:anchor distT="0" distB="0" distL="114300" distR="114300" simplePos="0" relativeHeight="251658244" behindDoc="0" locked="0" layoutInCell="1" allowOverlap="1" wp14:anchorId="07A066EC" wp14:editId="0D8D1DF6">
                <wp:simplePos x="0" y="0"/>
                <wp:positionH relativeFrom="column">
                  <wp:posOffset>-395605</wp:posOffset>
                </wp:positionH>
                <wp:positionV relativeFrom="paragraph">
                  <wp:posOffset>-614680</wp:posOffset>
                </wp:positionV>
                <wp:extent cx="9674703" cy="6839585"/>
                <wp:effectExtent l="0" t="0" r="3175" b="0"/>
                <wp:wrapNone/>
                <wp:docPr id="1058058849" name="Group 5"/>
                <wp:cNvGraphicFramePr/>
                <a:graphic xmlns:a="http://schemas.openxmlformats.org/drawingml/2006/main">
                  <a:graphicData uri="http://schemas.microsoft.com/office/word/2010/wordprocessingGroup">
                    <wpg:wgp>
                      <wpg:cNvGrpSpPr/>
                      <wpg:grpSpPr>
                        <a:xfrm>
                          <a:off x="0" y="0"/>
                          <a:ext cx="9674703" cy="6839585"/>
                          <a:chOff x="1031" y="0"/>
                          <a:chExt cx="9674703" cy="6839585"/>
                        </a:xfrm>
                      </wpg:grpSpPr>
                      <pic:pic xmlns:pic="http://schemas.openxmlformats.org/drawingml/2006/picture">
                        <pic:nvPicPr>
                          <pic:cNvPr id="960227749" name="Picture 4"/>
                          <pic:cNvPicPr>
                            <a:picLocks noChangeAspect="1"/>
                          </pic:cNvPicPr>
                        </pic:nvPicPr>
                        <pic:blipFill>
                          <a:blip r:embed="rId30" cstate="print">
                            <a:extLst>
                              <a:ext uri="{28A0092B-C50C-407E-A947-70E740481C1C}">
                                <a14:useLocalDpi xmlns:a14="http://schemas.microsoft.com/office/drawing/2010/main" val="0"/>
                              </a:ext>
                            </a:extLst>
                          </a:blip>
                          <a:srcRect/>
                          <a:stretch/>
                        </pic:blipFill>
                        <pic:spPr>
                          <a:xfrm>
                            <a:off x="1031" y="0"/>
                            <a:ext cx="9674703" cy="6839585"/>
                          </a:xfrm>
                          <a:prstGeom prst="rect">
                            <a:avLst/>
                          </a:prstGeom>
                        </pic:spPr>
                      </pic:pic>
                      <wps:wsp>
                        <wps:cNvPr id="1408353788" name="Text Box 1"/>
                        <wps:cNvSpPr txBox="1"/>
                        <wps:spPr>
                          <a:xfrm>
                            <a:off x="68580" y="68580"/>
                            <a:ext cx="3408975" cy="316720"/>
                          </a:xfrm>
                          <a:prstGeom prst="rect">
                            <a:avLst/>
                          </a:prstGeom>
                          <a:solidFill>
                            <a:prstClr val="white"/>
                          </a:solidFill>
                          <a:ln>
                            <a:noFill/>
                          </a:ln>
                        </wps:spPr>
                        <wps:txbx>
                          <w:txbxContent>
                            <w:p w14:paraId="2CC11738" w14:textId="5A001D66"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4 of 4)</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07A066EC" id="Group 5" o:spid="_x0000_s1036" style="position:absolute;margin-left:-31.15pt;margin-top:-48.4pt;width:761.8pt;height:538.55pt;z-index:251658244" coordorigin="10" coordsize="96747,68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">
                <v:shape id="Picture 4" o:spid="_x0000_s1037" type="#_x0000_t75" style="position:absolute;left:10;width:96747;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">
                  <v:imagedata r:id="rId31" o:title=""/>
                </v:shape>
                <v:shape id="_x0000_s1038" type="#_x0000_t202" style="position:absolute;left:685;top:685;width:34090;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" stroked="f">
                  <v:textbox style="mso-fit-shape-to-text:t" inset="2.5mm,2mm,2.5mm,2mm">
                    <w:txbxContent>
                      <w:p w14:paraId="2CC11738" w14:textId="5A001D66" w:rsidR="007F5FC1" w:rsidRPr="00EB5C62" w:rsidRDefault="007F5FC1" w:rsidP="00571522">
                        <w:pPr>
                          <w:pStyle w:val="Caption"/>
                          <w:tabs>
                            <w:tab w:val="clear" w:pos="1134"/>
                            <w:tab w:val="left" w:pos="720"/>
                          </w:tabs>
                          <w:spacing w:before="0"/>
                          <w:rPr>
                            <w:noProof/>
                            <w:sz w:val="18"/>
                          </w:rPr>
                        </w:pPr>
                        <w:r>
                          <w:t>Figure</w:t>
                        </w:r>
                        <w:r w:rsidR="00445C68">
                          <w:t> </w:t>
                        </w:r>
                        <w:r w:rsidR="002318D8">
                          <w:t>20</w:t>
                        </w:r>
                        <w:r w:rsidR="00B32B30">
                          <w:t>.</w:t>
                        </w:r>
                        <w:r w:rsidR="002318D8">
                          <w:t>2</w:t>
                        </w:r>
                        <w:r>
                          <w:t xml:space="preserve"> Proposed construction transport route (Sheet 4 of 4)</w:t>
                        </w:r>
                      </w:p>
                    </w:txbxContent>
                  </v:textbox>
                </v:shape>
              </v:group>
            </w:pict>
          </mc:Fallback>
        </mc:AlternateContent>
      </w:r>
    </w:p>
    <w:p w14:paraId="16006EB6" w14:textId="77777777" w:rsidR="007F5FC1" w:rsidRDefault="007F5FC1" w:rsidP="007F5FC1"/>
    <w:p w14:paraId="57717772" w14:textId="5336445D" w:rsidR="007F5FC1" w:rsidRDefault="007F5FC1" w:rsidP="007F5FC1"/>
    <w:p w14:paraId="3FC4DC88" w14:textId="77777777" w:rsidR="007F5FC1" w:rsidRDefault="007F5FC1" w:rsidP="007F5FC1"/>
    <w:p w14:paraId="615F07D9" w14:textId="77777777" w:rsidR="0015208B" w:rsidRDefault="0015208B" w:rsidP="007F5FC1"/>
    <w:p w14:paraId="6F63897F" w14:textId="77777777" w:rsidR="0015208B" w:rsidRDefault="0015208B" w:rsidP="007F5FC1"/>
    <w:p w14:paraId="0F6425E9" w14:textId="77777777" w:rsidR="0015208B" w:rsidRDefault="0015208B" w:rsidP="007F5FC1"/>
    <w:p w14:paraId="7270F5FE" w14:textId="77777777" w:rsidR="0015208B" w:rsidRDefault="0015208B" w:rsidP="007F5FC1"/>
    <w:p w14:paraId="1FA67A54" w14:textId="77777777" w:rsidR="0015208B" w:rsidRDefault="0015208B" w:rsidP="007F5FC1"/>
    <w:p w14:paraId="22A93AA8" w14:textId="77777777" w:rsidR="0015208B" w:rsidRDefault="0015208B" w:rsidP="007F5FC1"/>
    <w:p w14:paraId="6E4619E0" w14:textId="77777777" w:rsidR="0015208B" w:rsidRDefault="0015208B" w:rsidP="007F5FC1"/>
    <w:p w14:paraId="7DB1DA62" w14:textId="77777777" w:rsidR="0015208B" w:rsidRDefault="0015208B" w:rsidP="007F5FC1"/>
    <w:p w14:paraId="2A4C4612" w14:textId="77777777" w:rsidR="0015208B" w:rsidRDefault="0015208B" w:rsidP="007F5FC1"/>
    <w:p w14:paraId="302F937E" w14:textId="77777777" w:rsidR="0015208B" w:rsidRDefault="0015208B" w:rsidP="007F5FC1"/>
    <w:p w14:paraId="4EAE4AAC" w14:textId="77777777" w:rsidR="0015208B" w:rsidRDefault="0015208B" w:rsidP="007F5FC1"/>
    <w:p w14:paraId="42B41CC3" w14:textId="77777777" w:rsidR="0015208B" w:rsidRDefault="0015208B" w:rsidP="007F5FC1"/>
    <w:p w14:paraId="19DA4B4C" w14:textId="77777777" w:rsidR="0015208B" w:rsidRDefault="0015208B" w:rsidP="007F5FC1"/>
    <w:p w14:paraId="7AA19C13" w14:textId="77777777" w:rsidR="0015208B" w:rsidRDefault="0015208B" w:rsidP="007F5FC1"/>
    <w:p w14:paraId="0A39C192" w14:textId="77777777" w:rsidR="0015208B" w:rsidRDefault="0015208B" w:rsidP="007F5FC1"/>
    <w:p w14:paraId="022F6FA8" w14:textId="77777777" w:rsidR="0015208B" w:rsidRDefault="0015208B" w:rsidP="007F5FC1"/>
    <w:p w14:paraId="00BE4D25" w14:textId="77777777" w:rsidR="0015208B" w:rsidRDefault="0015208B" w:rsidP="007F5FC1"/>
    <w:p w14:paraId="756957B0" w14:textId="77777777" w:rsidR="0015208B" w:rsidRDefault="0015208B" w:rsidP="007F5FC1"/>
    <w:p w14:paraId="23A6A453" w14:textId="636EB24E" w:rsidR="0015208B" w:rsidRPr="007F5FC1" w:rsidRDefault="0015208B" w:rsidP="007F5FC1">
      <w:pPr>
        <w:sectPr w:rsidR="0015208B" w:rsidRPr="007F5FC1" w:rsidSect="00EB344E">
          <w:headerReference w:type="even" r:id="rId32"/>
          <w:headerReference w:type="default" r:id="rId33"/>
          <w:footerReference w:type="even" r:id="rId34"/>
          <w:footerReference w:type="default" r:id="rId35"/>
          <w:headerReference w:type="first" r:id="rId36"/>
          <w:footerReference w:type="first" r:id="rId37"/>
          <w:pgSz w:w="16838" w:h="11906" w:orient="landscape" w:code="9"/>
          <w:pgMar w:top="1418" w:right="1418" w:bottom="1418" w:left="1418" w:header="1134" w:footer="340" w:gutter="0"/>
          <w:pgNumType w:chapStyle="1"/>
          <w:cols w:space="708"/>
          <w:docGrid w:linePitch="360"/>
        </w:sectPr>
      </w:pPr>
    </w:p>
    <w:p w14:paraId="46E36634" w14:textId="7B3623E2" w:rsidR="00B008C5" w:rsidRDefault="00B008C5" w:rsidP="00D10D9C">
      <w:pPr>
        <w:pStyle w:val="Heading2"/>
      </w:pPr>
      <w:bookmarkStart w:id="15" w:name="_Ref183703362"/>
      <w:bookmarkStart w:id="16" w:name="_Toc182412114"/>
      <w:bookmarkStart w:id="17" w:name="_Toc191646364"/>
      <w:bookmarkStart w:id="18" w:name="_Toc201048202"/>
      <w:r>
        <w:lastRenderedPageBreak/>
        <w:t>Existing conditions</w:t>
      </w:r>
      <w:bookmarkEnd w:id="15"/>
      <w:bookmarkEnd w:id="16"/>
      <w:bookmarkEnd w:id="17"/>
      <w:bookmarkEnd w:id="18"/>
    </w:p>
    <w:p w14:paraId="38085133" w14:textId="725EBDB9" w:rsidR="00B95431" w:rsidRDefault="00B008C5" w:rsidP="008D3F58">
      <w:r>
        <w:t xml:space="preserve">This </w:t>
      </w:r>
      <w:r w:rsidR="00BF6028">
        <w:t>s</w:t>
      </w:r>
      <w:r>
        <w:t xml:space="preserve">ection summarises the existing conditions for </w:t>
      </w:r>
      <w:r w:rsidR="00E76DCC">
        <w:t xml:space="preserve">the </w:t>
      </w:r>
      <w:r w:rsidR="00CB7E0A" w:rsidRPr="008D3F58">
        <w:t>transport</w:t>
      </w:r>
      <w:r w:rsidR="0057616F" w:rsidRPr="008D3F58">
        <w:t xml:space="preserve"> </w:t>
      </w:r>
      <w:r w:rsidR="00E76DCC">
        <w:t xml:space="preserve">network </w:t>
      </w:r>
      <w:r w:rsidR="0057616F">
        <w:t>according to the following key themes</w:t>
      </w:r>
      <w:r w:rsidR="008D3F58">
        <w:t>:</w:t>
      </w:r>
      <w:r w:rsidR="00A602E7">
        <w:t xml:space="preserve"> </w:t>
      </w:r>
    </w:p>
    <w:p w14:paraId="5FC5C1C1" w14:textId="41EDAE7C" w:rsidR="00B95431" w:rsidRDefault="00B95431" w:rsidP="00F45B11">
      <w:pPr>
        <w:pStyle w:val="ListBullet"/>
      </w:pPr>
      <w:r>
        <w:t>K</w:t>
      </w:r>
      <w:r w:rsidR="00F1527B">
        <w:t xml:space="preserve">ey </w:t>
      </w:r>
      <w:r w:rsidR="000B29FB">
        <w:t>roads</w:t>
      </w:r>
    </w:p>
    <w:p w14:paraId="1E7E5133" w14:textId="7A95B846" w:rsidR="00B95431" w:rsidRDefault="00B95431" w:rsidP="00F45B11">
      <w:pPr>
        <w:pStyle w:val="ListBullet"/>
      </w:pPr>
      <w:r>
        <w:t>A</w:t>
      </w:r>
      <w:r w:rsidR="000B29FB" w:rsidRPr="008D3F58">
        <w:t>ccessibility</w:t>
      </w:r>
    </w:p>
    <w:p w14:paraId="681AFE3F" w14:textId="15725A18" w:rsidR="00B95431" w:rsidRDefault="00B95431" w:rsidP="00F45B11">
      <w:pPr>
        <w:pStyle w:val="ListBullet"/>
      </w:pPr>
      <w:r>
        <w:t>P</w:t>
      </w:r>
      <w:r w:rsidR="008D3F58" w:rsidRPr="008D3F58">
        <w:t>otentially sensitive users</w:t>
      </w:r>
      <w:r w:rsidR="00B008C5" w:rsidRPr="008D3F58">
        <w:t>.</w:t>
      </w:r>
      <w:r w:rsidR="00DA6875" w:rsidRPr="008D3F58">
        <w:t xml:space="preserve"> </w:t>
      </w:r>
    </w:p>
    <w:p w14:paraId="014F98A3" w14:textId="70A53FF1" w:rsidR="008D3F58" w:rsidRDefault="008D3F58" w:rsidP="008D3F58">
      <w:r w:rsidRPr="008D3F58">
        <w:t xml:space="preserve">This includes information on traffic volumes, heavy vehicle </w:t>
      </w:r>
      <w:r w:rsidRPr="002C14A1">
        <w:t xml:space="preserve">routes, </w:t>
      </w:r>
      <w:r w:rsidR="000879CF" w:rsidRPr="002C14A1">
        <w:t xml:space="preserve">road condition, </w:t>
      </w:r>
      <w:r w:rsidRPr="002C14A1">
        <w:t>road</w:t>
      </w:r>
      <w:r w:rsidRPr="008D3F58">
        <w:t xml:space="preserve"> safety, public transport services, school bus routes, and walking and cycling facilities. The information </w:t>
      </w:r>
      <w:r w:rsidR="00F1527B">
        <w:t>is</w:t>
      </w:r>
      <w:r w:rsidRPr="008D3F58">
        <w:t xml:space="preserve"> grouped into the Local Government Area</w:t>
      </w:r>
      <w:r>
        <w:t>s (</w:t>
      </w:r>
      <w:r w:rsidRPr="008D3F58">
        <w:t>LGAs</w:t>
      </w:r>
      <w:r>
        <w:t>)</w:t>
      </w:r>
      <w:r w:rsidRPr="008D3F58">
        <w:t>.</w:t>
      </w:r>
      <w:r>
        <w:t xml:space="preserve"> </w:t>
      </w:r>
      <w:r w:rsidR="00E1241B" w:rsidRPr="00E1241B">
        <w:t>As noted in Section</w:t>
      </w:r>
      <w:r w:rsidR="00AD0774">
        <w:t> </w:t>
      </w:r>
      <w:r w:rsidR="0015208B">
        <w:fldChar w:fldCharType="begin"/>
      </w:r>
      <w:r w:rsidR="0015208B">
        <w:instrText xml:space="preserve"> REF _Ref182385197 \r \h </w:instrText>
      </w:r>
      <w:r w:rsidR="0015208B">
        <w:fldChar w:fldCharType="separate"/>
      </w:r>
      <w:r w:rsidR="00A034AC">
        <w:t>20.2</w:t>
      </w:r>
      <w:r w:rsidR="0015208B">
        <w:fldChar w:fldCharType="end"/>
      </w:r>
      <w:r w:rsidR="00E1241B" w:rsidRPr="00E1241B">
        <w:t>, t</w:t>
      </w:r>
      <w:r>
        <w:t xml:space="preserve">he existing conditions assessment culminated in the definition of the proposed construction transport route. </w:t>
      </w:r>
      <w:r w:rsidR="007B50AE" w:rsidRPr="007B50AE">
        <w:t xml:space="preserve">As this route is the basis for the transport impact assessment, the existing conditions focus only on the roads and locations that are relevant to the </w:t>
      </w:r>
      <w:r w:rsidR="0015208B">
        <w:t xml:space="preserve">proposed construction transport </w:t>
      </w:r>
      <w:r w:rsidR="007B50AE" w:rsidRPr="007B50AE">
        <w:t>route.</w:t>
      </w:r>
    </w:p>
    <w:p w14:paraId="5B576E76" w14:textId="6384C580" w:rsidR="003F39EE" w:rsidRPr="001C15B7" w:rsidRDefault="008D3F58" w:rsidP="00E90489">
      <w:pPr>
        <w:pStyle w:val="Heading3"/>
      </w:pPr>
      <w:bookmarkStart w:id="19" w:name="_Toc184662236"/>
      <w:bookmarkStart w:id="20" w:name="_Toc182412115"/>
      <w:bookmarkStart w:id="21" w:name="_Toc191646365"/>
      <w:bookmarkStart w:id="22" w:name="_Toc201048203"/>
      <w:bookmarkEnd w:id="19"/>
      <w:r w:rsidRPr="001C15B7">
        <w:t>Shire of Northern Grampians</w:t>
      </w:r>
      <w:bookmarkEnd w:id="20"/>
      <w:bookmarkEnd w:id="21"/>
      <w:bookmarkEnd w:id="22"/>
    </w:p>
    <w:p w14:paraId="04DEA6B2" w14:textId="77777777" w:rsidR="00821FDE" w:rsidRDefault="00821FDE" w:rsidP="00571522">
      <w:pPr>
        <w:pStyle w:val="Call-outboxHeadingwithicon"/>
        <w:framePr w:w="3246" w:h="4831" w:hRule="exact" w:hSpace="170" w:vSpace="170" w:wrap="around" w:hAnchor="page" w:x="7182" w:y="1050"/>
      </w:pPr>
      <w:r>
        <w:t xml:space="preserve"> Approvals for heavy vehicle use</w:t>
      </w:r>
    </w:p>
    <w:p w14:paraId="10000815" w14:textId="253880AE" w:rsidR="00821FDE" w:rsidRDefault="00821FDE" w:rsidP="00571522">
      <w:pPr>
        <w:pStyle w:val="Call-outbox"/>
        <w:framePr w:w="3246" w:h="4831" w:hRule="exact" w:hSpace="170" w:vSpace="170" w:wrap="around" w:hAnchor="page" w:x="7182" w:y="1050"/>
      </w:pPr>
      <w:r>
        <w:t>The Department of Transport and Planning and National Heavy Vehicle Regulator are required to approve roads for the use of heavy vehicles, such as the B-</w:t>
      </w:r>
      <w:r w:rsidR="00B3665A">
        <w:t>d</w:t>
      </w:r>
      <w:r>
        <w:t xml:space="preserve">ouble </w:t>
      </w:r>
      <w:r w:rsidR="00B3665A">
        <w:t>t</w:t>
      </w:r>
      <w:r>
        <w:t>rucks required to transport cables, plant, equipment, and other materials for the Project.</w:t>
      </w:r>
    </w:p>
    <w:p w14:paraId="6C42CDB1" w14:textId="2E5AE50A" w:rsidR="00821FDE" w:rsidRPr="000945E4" w:rsidRDefault="00821FDE" w:rsidP="00571522">
      <w:pPr>
        <w:pStyle w:val="Call-outbox"/>
        <w:framePr w:w="3246" w:h="4831" w:hRule="exact" w:hSpace="170" w:vSpace="170" w:wrap="around" w:hAnchor="page" w:x="7182" w:y="1050"/>
      </w:pPr>
      <w:r>
        <w:t xml:space="preserve">There is an existing network of approved roads. </w:t>
      </w:r>
      <w:r w:rsidR="002445AD">
        <w:t xml:space="preserve">Some road upgrades may be required if </w:t>
      </w:r>
      <w:r>
        <w:t xml:space="preserve">additional roads </w:t>
      </w:r>
      <w:r w:rsidR="00660EA7">
        <w:t xml:space="preserve">are proposed to be used (and therefore </w:t>
      </w:r>
      <w:r>
        <w:t>approved</w:t>
      </w:r>
      <w:r w:rsidR="00660EA7">
        <w:t>)</w:t>
      </w:r>
      <w:r>
        <w:t>.</w:t>
      </w:r>
    </w:p>
    <w:p w14:paraId="5F8DFAC6" w14:textId="59D9E4C1" w:rsidR="00821FDE" w:rsidRPr="000945E4" w:rsidRDefault="00821FDE" w:rsidP="00571522">
      <w:pPr>
        <w:pStyle w:val="Call-outbox"/>
        <w:framePr w:w="3246" w:h="4831" w:hRule="exact" w:hSpace="170" w:vSpace="170" w:wrap="around" w:hAnchor="page" w:x="7182" w:y="1050"/>
      </w:pPr>
    </w:p>
    <w:p w14:paraId="1DB5C508" w14:textId="466C837F" w:rsidR="00E45FF8" w:rsidRDefault="00F1527B" w:rsidP="00CD267A">
      <w:r w:rsidRPr="00F1527B">
        <w:t xml:space="preserve">The western-most section </w:t>
      </w:r>
      <w:r>
        <w:t>of</w:t>
      </w:r>
      <w:r w:rsidRPr="00F1527B">
        <w:t xml:space="preserve"> </w:t>
      </w:r>
      <w:r w:rsidR="003E3646">
        <w:t xml:space="preserve">the </w:t>
      </w:r>
      <w:r w:rsidRPr="00F1527B">
        <w:t xml:space="preserve">proposed construction transport route is in the Northern Grampians </w:t>
      </w:r>
      <w:r w:rsidR="00C62882">
        <w:t>Shire</w:t>
      </w:r>
      <w:r w:rsidRPr="00F1527B">
        <w:t>.</w:t>
      </w:r>
      <w:r w:rsidR="000B5CF1">
        <w:t xml:space="preserve"> Approximately </w:t>
      </w:r>
      <w:r w:rsidRPr="00F1527B">
        <w:t xml:space="preserve">13km of </w:t>
      </w:r>
      <w:r w:rsidR="002D2A50">
        <w:t xml:space="preserve">the </w:t>
      </w:r>
      <w:r w:rsidRPr="00F1527B">
        <w:t xml:space="preserve">500kV transmission line </w:t>
      </w:r>
      <w:r>
        <w:t xml:space="preserve">is proposed to be situated in this </w:t>
      </w:r>
      <w:r w:rsidR="00C62882">
        <w:t>area</w:t>
      </w:r>
      <w:r w:rsidR="007D1FE1">
        <w:t>, starting</w:t>
      </w:r>
      <w:r w:rsidRPr="00F1527B">
        <w:t xml:space="preserve"> from the existing </w:t>
      </w:r>
      <w:proofErr w:type="spellStart"/>
      <w:r w:rsidRPr="00F1527B">
        <w:t>Bulgana</w:t>
      </w:r>
      <w:proofErr w:type="spellEnd"/>
      <w:r w:rsidRPr="00F1527B">
        <w:t xml:space="preserve"> Terminal Station and running parallel to the existing 220kV transmission line between </w:t>
      </w:r>
      <w:proofErr w:type="spellStart"/>
      <w:r w:rsidRPr="00F1527B">
        <w:t>Bulgana</w:t>
      </w:r>
      <w:proofErr w:type="spellEnd"/>
      <w:r w:rsidRPr="00F1527B">
        <w:t xml:space="preserve"> and Waubra. </w:t>
      </w:r>
    </w:p>
    <w:p w14:paraId="08D34EAF" w14:textId="14A11127" w:rsidR="00821FDE" w:rsidRDefault="00FA39D3" w:rsidP="00CD267A">
      <w:r>
        <w:t xml:space="preserve">The proposed construction transport route includes five </w:t>
      </w:r>
      <w:r w:rsidR="00890ECA">
        <w:t>local council</w:t>
      </w:r>
      <w:r>
        <w:t xml:space="preserve"> </w:t>
      </w:r>
      <w:r w:rsidR="00890ECA">
        <w:t>r</w:t>
      </w:r>
      <w:r>
        <w:t>oads within the Northern Grampians</w:t>
      </w:r>
      <w:r w:rsidR="003F2BCE" w:rsidRPr="003F2BCE">
        <w:t xml:space="preserve"> </w:t>
      </w:r>
      <w:r w:rsidR="003F2BCE">
        <w:t>Shire</w:t>
      </w:r>
      <w:r w:rsidR="008A61DA">
        <w:t xml:space="preserve">: </w:t>
      </w:r>
      <w:r w:rsidR="00F6116B">
        <w:t>Curries Lane</w:t>
      </w:r>
      <w:r w:rsidR="00F02A7D">
        <w:t xml:space="preserve">, Joel </w:t>
      </w:r>
      <w:proofErr w:type="spellStart"/>
      <w:r w:rsidR="00F6116B">
        <w:t>Joel</w:t>
      </w:r>
      <w:proofErr w:type="spellEnd"/>
      <w:r w:rsidR="00F6116B">
        <w:t xml:space="preserve"> Road, Joel </w:t>
      </w:r>
      <w:r w:rsidR="00F02A7D">
        <w:t xml:space="preserve">South Road, Shays Flat Road and </w:t>
      </w:r>
      <w:proofErr w:type="spellStart"/>
      <w:r w:rsidR="00F02A7D">
        <w:t>Vances</w:t>
      </w:r>
      <w:proofErr w:type="spellEnd"/>
      <w:r w:rsidR="00F02A7D">
        <w:t xml:space="preserve"> Crossing Road</w:t>
      </w:r>
      <w:r>
        <w:t xml:space="preserve">. These </w:t>
      </w:r>
      <w:r w:rsidR="001229A7">
        <w:t>have no known congestion issues and</w:t>
      </w:r>
      <w:r w:rsidR="00F374C7">
        <w:t xml:space="preserve"> </w:t>
      </w:r>
      <w:r w:rsidR="001229A7">
        <w:t xml:space="preserve">are </w:t>
      </w:r>
      <w:r w:rsidR="007674E5">
        <w:t xml:space="preserve">all </w:t>
      </w:r>
      <w:r w:rsidR="00F374C7">
        <w:t xml:space="preserve">classified as </w:t>
      </w:r>
      <w:r w:rsidR="005D021A">
        <w:t>LOS A (the highest level of service)</w:t>
      </w:r>
      <w:r w:rsidR="00F374C7">
        <w:t xml:space="preserve">. </w:t>
      </w:r>
    </w:p>
    <w:p w14:paraId="25C9DE57" w14:textId="3654B786" w:rsidR="001F1A56" w:rsidRDefault="001D6049" w:rsidP="00CD267A">
      <w:r>
        <w:t>T</w:t>
      </w:r>
      <w:r w:rsidR="00847D31">
        <w:t xml:space="preserve">hese roads have </w:t>
      </w:r>
      <w:r w:rsidR="000B2C9B">
        <w:t xml:space="preserve">not </w:t>
      </w:r>
      <w:r w:rsidR="00847D31">
        <w:t>been approved for use by heavy vehicles</w:t>
      </w:r>
      <w:r w:rsidR="00B351F7">
        <w:t xml:space="preserve"> </w:t>
      </w:r>
      <w:r w:rsidR="00646D33">
        <w:t>including</w:t>
      </w:r>
      <w:r w:rsidR="00B351F7">
        <w:t xml:space="preserve"> B-doubles</w:t>
      </w:r>
      <w:r w:rsidR="00D2041B">
        <w:t xml:space="preserve"> and larger trucks</w:t>
      </w:r>
      <w:r w:rsidR="00847D31">
        <w:t>. A</w:t>
      </w:r>
      <w:r w:rsidR="00A2166B">
        <w:t>s</w:t>
      </w:r>
      <w:r w:rsidR="00847D31">
        <w:t xml:space="preserve"> such, </w:t>
      </w:r>
      <w:r w:rsidR="00A2166B">
        <w:t xml:space="preserve">approval would be required </w:t>
      </w:r>
      <w:r w:rsidR="00F02A7D">
        <w:t>to facilitate the</w:t>
      </w:r>
      <w:r w:rsidR="00ED567C" w:rsidRPr="00ED567C">
        <w:t xml:space="preserve"> </w:t>
      </w:r>
      <w:r w:rsidR="00ED567C">
        <w:t>use of these roads by the</w:t>
      </w:r>
      <w:r w:rsidR="00F02A7D">
        <w:t xml:space="preserve"> Project which may require </w:t>
      </w:r>
      <w:r w:rsidR="00D00658">
        <w:t>upgrade works</w:t>
      </w:r>
      <w:r w:rsidR="00A2166B">
        <w:t xml:space="preserve">. </w:t>
      </w:r>
      <w:r w:rsidR="00821FDE">
        <w:t>In addition, a</w:t>
      </w:r>
      <w:r w:rsidR="00930166">
        <w:t xml:space="preserve">ll roads </w:t>
      </w:r>
      <w:r w:rsidR="003E2C44">
        <w:t>along the proposed construction transport route within the Northern Grampians Shire have been identified as</w:t>
      </w:r>
      <w:r w:rsidR="00D44D75">
        <w:t xml:space="preserve"> potentially</w:t>
      </w:r>
      <w:r w:rsidR="003E2C44">
        <w:t xml:space="preserve"> requiring additional treatment to prevent degradation due to Project traffic, </w:t>
      </w:r>
      <w:r w:rsidR="003F4F6C">
        <w:t xml:space="preserve">due to being </w:t>
      </w:r>
      <w:r w:rsidR="00306EF5">
        <w:t xml:space="preserve">fully or partially </w:t>
      </w:r>
      <w:r w:rsidR="003F4F6C">
        <w:t xml:space="preserve">unsealed, </w:t>
      </w:r>
      <w:r w:rsidR="00306EF5">
        <w:t xml:space="preserve">narrow, </w:t>
      </w:r>
      <w:r w:rsidR="003F4F6C">
        <w:t>or requiring the removal of vegetation. This is described further in Section</w:t>
      </w:r>
      <w:r w:rsidR="00AD0774">
        <w:t> </w:t>
      </w:r>
      <w:r w:rsidR="00BF6028">
        <w:fldChar w:fldCharType="begin"/>
      </w:r>
      <w:r w:rsidR="00BF6028">
        <w:instrText xml:space="preserve"> REF _Ref184376325 \r \h </w:instrText>
      </w:r>
      <w:r w:rsidR="00BF6028">
        <w:fldChar w:fldCharType="separate"/>
      </w:r>
      <w:r w:rsidR="00A034AC">
        <w:t>20.4.2</w:t>
      </w:r>
      <w:r w:rsidR="00BF6028">
        <w:fldChar w:fldCharType="end"/>
      </w:r>
      <w:r w:rsidR="00BF6028">
        <w:t>.</w:t>
      </w:r>
    </w:p>
    <w:p w14:paraId="4E88631A" w14:textId="6FE2ACFE" w:rsidR="00D00658" w:rsidRDefault="00D03433" w:rsidP="00CD267A">
      <w:r>
        <w:t>This section of the proposed construction transport route includes six bridges or</w:t>
      </w:r>
      <w:r w:rsidR="000D2AD7">
        <w:t xml:space="preserve"> major</w:t>
      </w:r>
      <w:r>
        <w:t xml:space="preserve"> culverts, </w:t>
      </w:r>
      <w:r w:rsidR="007E6D4F">
        <w:t xml:space="preserve">with load limits </w:t>
      </w:r>
      <w:r w:rsidR="002D2A35">
        <w:t xml:space="preserve">typically </w:t>
      </w:r>
      <w:r w:rsidR="007E6D4F">
        <w:t xml:space="preserve">between 22.5 and 42.5 tonnes. One bridge has an unspecified </w:t>
      </w:r>
      <w:r w:rsidR="000A1615">
        <w:t xml:space="preserve">load limit. </w:t>
      </w:r>
      <w:r w:rsidR="008573B1">
        <w:t>There are no overpasses imposing height restrictions that may impact Project</w:t>
      </w:r>
      <w:r w:rsidR="00A10E84">
        <w:t xml:space="preserve"> traffic</w:t>
      </w:r>
      <w:r w:rsidR="008573B1">
        <w:t>.</w:t>
      </w:r>
    </w:p>
    <w:p w14:paraId="0DE81549" w14:textId="76D67518" w:rsidR="00F1527B" w:rsidRPr="00F1527B" w:rsidRDefault="00F80363" w:rsidP="000B29FB">
      <w:r>
        <w:t xml:space="preserve">The </w:t>
      </w:r>
      <w:r w:rsidR="006B43AB" w:rsidRPr="00F1527B">
        <w:t xml:space="preserve">Northern Grampians </w:t>
      </w:r>
      <w:r w:rsidR="00C62882">
        <w:t>Shire</w:t>
      </w:r>
      <w:r w:rsidR="00F8464E">
        <w:t xml:space="preserve"> </w:t>
      </w:r>
      <w:r>
        <w:t>does not have an extensive public transport network</w:t>
      </w:r>
      <w:r w:rsidR="00C11B28">
        <w:t xml:space="preserve">. </w:t>
      </w:r>
      <w:r w:rsidR="00C11B28" w:rsidRPr="008D3F58">
        <w:t xml:space="preserve">The closest passenger rail service operates </w:t>
      </w:r>
      <w:r w:rsidR="00C11B28">
        <w:t>at</w:t>
      </w:r>
      <w:r w:rsidR="00C11B28" w:rsidRPr="008D3F58">
        <w:t xml:space="preserve"> Ararat, approximately 40km south of the Bulgana Terminal Station.</w:t>
      </w:r>
      <w:r w:rsidR="00C11B28">
        <w:t xml:space="preserve"> </w:t>
      </w:r>
      <w:r w:rsidR="0010503E">
        <w:t>While t</w:t>
      </w:r>
      <w:r w:rsidR="0010503E" w:rsidRPr="008D3F58">
        <w:t>he Nhill railway line</w:t>
      </w:r>
      <w:r w:rsidR="0010503E">
        <w:t xml:space="preserve"> </w:t>
      </w:r>
      <w:r w:rsidR="0010503E" w:rsidRPr="008D3F58">
        <w:t>operates through the town of Stawell</w:t>
      </w:r>
      <w:r w:rsidR="0010503E">
        <w:t xml:space="preserve">, </w:t>
      </w:r>
      <w:r w:rsidR="00B57015">
        <w:t xml:space="preserve">which is </w:t>
      </w:r>
      <w:r w:rsidR="006B43AB">
        <w:t xml:space="preserve">closer at </w:t>
      </w:r>
      <w:r w:rsidR="00B57015" w:rsidRPr="008D3F58">
        <w:t>approximately 20km west of the Bulgana Terminal Station</w:t>
      </w:r>
      <w:r w:rsidR="00B57015">
        <w:t xml:space="preserve">, </w:t>
      </w:r>
      <w:r w:rsidR="00122E69">
        <w:t xml:space="preserve">it only operates </w:t>
      </w:r>
      <w:r w:rsidR="00B57015">
        <w:t>in a</w:t>
      </w:r>
      <w:r w:rsidR="0010503E">
        <w:t xml:space="preserve"> tourist service</w:t>
      </w:r>
      <w:r w:rsidR="00B57015">
        <w:t xml:space="preserve"> capacity.</w:t>
      </w:r>
      <w:r w:rsidR="008D3F58" w:rsidRPr="008D3F58">
        <w:t xml:space="preserve"> </w:t>
      </w:r>
      <w:r w:rsidR="00F1527B" w:rsidRPr="00F1527B">
        <w:t xml:space="preserve">The public </w:t>
      </w:r>
      <w:r w:rsidR="00195323">
        <w:t>transport</w:t>
      </w:r>
      <w:r w:rsidR="00195323" w:rsidRPr="00F1527B">
        <w:t xml:space="preserve"> </w:t>
      </w:r>
      <w:r w:rsidR="00F1527B" w:rsidRPr="00F1527B">
        <w:t xml:space="preserve">network is </w:t>
      </w:r>
      <w:r w:rsidR="00947D80">
        <w:t xml:space="preserve">also </w:t>
      </w:r>
      <w:r w:rsidR="00F1527B" w:rsidRPr="00F1527B">
        <w:t>concentrated around the township of Stawell.</w:t>
      </w:r>
      <w:r w:rsidR="00BC7EA5">
        <w:t xml:space="preserve"> As such, </w:t>
      </w:r>
      <w:r w:rsidR="00947D80">
        <w:t>n</w:t>
      </w:r>
      <w:r w:rsidR="00F1527B" w:rsidRPr="00F1527B">
        <w:t>o bus routes are located on</w:t>
      </w:r>
      <w:r w:rsidR="002644ED">
        <w:t>, or intersect with, the</w:t>
      </w:r>
      <w:r w:rsidR="00F1527B" w:rsidRPr="00F1527B">
        <w:t xml:space="preserve"> proposed construction transport route that provide</w:t>
      </w:r>
      <w:r w:rsidR="00014095">
        <w:t>s</w:t>
      </w:r>
      <w:r w:rsidR="00F1527B" w:rsidRPr="00F1527B">
        <w:t xml:space="preserve"> access to </w:t>
      </w:r>
      <w:r w:rsidR="00DD27D0">
        <w:t>c</w:t>
      </w:r>
      <w:r w:rsidR="00F1527B" w:rsidRPr="00F1527B">
        <w:t xml:space="preserve">onstruction </w:t>
      </w:r>
      <w:r w:rsidR="00DD27D0">
        <w:t>s</w:t>
      </w:r>
      <w:r w:rsidR="00F1527B" w:rsidRPr="00F1527B">
        <w:t xml:space="preserve">ites and laydown areas </w:t>
      </w:r>
      <w:r w:rsidR="002644ED">
        <w:t>for the Project</w:t>
      </w:r>
      <w:r w:rsidR="00F1527B" w:rsidRPr="00F1527B">
        <w:t>.</w:t>
      </w:r>
      <w:r w:rsidR="00016242">
        <w:t xml:space="preserve"> </w:t>
      </w:r>
      <w:r w:rsidR="00976220">
        <w:t xml:space="preserve">However, </w:t>
      </w:r>
      <w:r w:rsidR="00292F8D" w:rsidRPr="00DA3D4E">
        <w:rPr>
          <w:bCs/>
        </w:rPr>
        <w:t>Joel Joel Road and Joel South Road</w:t>
      </w:r>
      <w:r w:rsidR="008C4F99">
        <w:rPr>
          <w:bCs/>
        </w:rPr>
        <w:t xml:space="preserve"> are used as school bus route</w:t>
      </w:r>
      <w:r w:rsidR="00C332B0">
        <w:rPr>
          <w:bCs/>
        </w:rPr>
        <w:t>s</w:t>
      </w:r>
      <w:r w:rsidR="00292F8D">
        <w:rPr>
          <w:bCs/>
        </w:rPr>
        <w:t xml:space="preserve">. </w:t>
      </w:r>
    </w:p>
    <w:p w14:paraId="035DB017" w14:textId="4EF32B5D" w:rsidR="00CD267A" w:rsidRDefault="008D3F58" w:rsidP="00DC07AE">
      <w:pPr>
        <w:keepLines/>
      </w:pPr>
      <w:r>
        <w:lastRenderedPageBreak/>
        <w:t xml:space="preserve">There </w:t>
      </w:r>
      <w:r w:rsidR="00F1527B">
        <w:t xml:space="preserve">are </w:t>
      </w:r>
      <w:r>
        <w:t xml:space="preserve">no formal cycling </w:t>
      </w:r>
      <w:r w:rsidR="00F1527B">
        <w:t xml:space="preserve">paths </w:t>
      </w:r>
      <w:r>
        <w:t xml:space="preserve">or footpaths within the Northern Grampians </w:t>
      </w:r>
      <w:r w:rsidR="005A16DB">
        <w:t xml:space="preserve">Shire </w:t>
      </w:r>
      <w:r w:rsidR="0028049D">
        <w:t>on</w:t>
      </w:r>
      <w:r w:rsidR="00281338">
        <w:t xml:space="preserve">, or intersecting </w:t>
      </w:r>
      <w:r w:rsidR="004E2E81">
        <w:t>with, the</w:t>
      </w:r>
      <w:r w:rsidR="004E2E81" w:rsidRPr="00F1527B">
        <w:t xml:space="preserve"> proposed construction transport route</w:t>
      </w:r>
      <w:r>
        <w:t>.</w:t>
      </w:r>
      <w:r w:rsidR="00775056">
        <w:t xml:space="preserve"> </w:t>
      </w:r>
      <w:r w:rsidR="00F869C8">
        <w:t>H</w:t>
      </w:r>
      <w:r w:rsidR="00775056">
        <w:t xml:space="preserve">iking trails do </w:t>
      </w:r>
      <w:r w:rsidR="000B5EC5">
        <w:t xml:space="preserve">occur within the two national parks within the </w:t>
      </w:r>
      <w:r w:rsidDel="008F07CA">
        <w:t xml:space="preserve">Northern Grampians </w:t>
      </w:r>
      <w:r w:rsidR="00846F81">
        <w:t>Shire</w:t>
      </w:r>
      <w:r w:rsidR="001304ED">
        <w:t>:</w:t>
      </w:r>
      <w:r w:rsidDel="008F07CA">
        <w:t xml:space="preserve"> </w:t>
      </w:r>
      <w:r w:rsidR="00F1527B" w:rsidDel="008F07CA">
        <w:t xml:space="preserve">Grampians National </w:t>
      </w:r>
      <w:r w:rsidR="000B29FB" w:rsidDel="008F07CA">
        <w:t>Park</w:t>
      </w:r>
      <w:r w:rsidR="001304ED">
        <w:t>, located</w:t>
      </w:r>
      <w:r w:rsidR="00F1527B">
        <w:t xml:space="preserve"> </w:t>
      </w:r>
      <w:r w:rsidDel="008F07CA">
        <w:t>west of the townships of Stawell and Glenorchy</w:t>
      </w:r>
      <w:r w:rsidR="001304ED">
        <w:t xml:space="preserve">; and </w:t>
      </w:r>
      <w:r w:rsidDel="008F07CA">
        <w:t>Kara Kara National Park</w:t>
      </w:r>
      <w:r w:rsidR="001304ED">
        <w:t>, located</w:t>
      </w:r>
      <w:r w:rsidDel="008F07CA">
        <w:t xml:space="preserve"> south of the township of St Arnaud along the Sunraysia Highway. </w:t>
      </w:r>
      <w:r w:rsidR="00C76AE0">
        <w:t>However</w:t>
      </w:r>
      <w:r w:rsidR="001304ED">
        <w:t>,</w:t>
      </w:r>
      <w:r w:rsidR="00C76AE0">
        <w:t xml:space="preserve"> t</w:t>
      </w:r>
      <w:r w:rsidR="002D7D2D">
        <w:t>he</w:t>
      </w:r>
      <w:r w:rsidR="00C76AE0">
        <w:t>se</w:t>
      </w:r>
      <w:r w:rsidR="002D7D2D">
        <w:t xml:space="preserve"> </w:t>
      </w:r>
      <w:r w:rsidR="00C76AE0">
        <w:t xml:space="preserve">park </w:t>
      </w:r>
      <w:r w:rsidR="002D7D2D">
        <w:t xml:space="preserve">trails </w:t>
      </w:r>
      <w:r w:rsidDel="008F07CA">
        <w:t xml:space="preserve">are not </w:t>
      </w:r>
      <w:r w:rsidR="007F72AD">
        <w:t xml:space="preserve">located within </w:t>
      </w:r>
      <w:r w:rsidR="009D59F5" w:rsidRPr="00276484">
        <w:t xml:space="preserve">a reasonable walking distance </w:t>
      </w:r>
      <w:r w:rsidR="009D59F5">
        <w:t>to the Project</w:t>
      </w:r>
      <w:r w:rsidDel="008F07CA">
        <w:t>.</w:t>
      </w:r>
    </w:p>
    <w:p w14:paraId="5B023C01" w14:textId="3A001B2D" w:rsidR="009A2E2A" w:rsidRPr="009A2E2A" w:rsidRDefault="002E027F" w:rsidP="00575B9D">
      <w:pPr>
        <w:spacing w:after="120"/>
      </w:pPr>
      <w:r>
        <w:t>Analysis of the c</w:t>
      </w:r>
      <w:r w:rsidR="00AA43BE">
        <w:t xml:space="preserve">rash </w:t>
      </w:r>
      <w:r>
        <w:t>data f</w:t>
      </w:r>
      <w:r w:rsidR="008D3F58">
        <w:t xml:space="preserve">rom 2014 to 2019 </w:t>
      </w:r>
      <w:r>
        <w:t xml:space="preserve">for </w:t>
      </w:r>
      <w:r w:rsidR="00F1527B">
        <w:t>t</w:t>
      </w:r>
      <w:r w:rsidR="008D3F58">
        <w:t xml:space="preserve">he Northern Grampians </w:t>
      </w:r>
      <w:r w:rsidR="001304ED">
        <w:t xml:space="preserve">Shire </w:t>
      </w:r>
      <w:r>
        <w:t xml:space="preserve">shows </w:t>
      </w:r>
      <w:r w:rsidR="00F1527B">
        <w:t>few</w:t>
      </w:r>
      <w:r w:rsidR="008D3F58">
        <w:t xml:space="preserve"> </w:t>
      </w:r>
      <w:r w:rsidR="00F1527B">
        <w:t>s</w:t>
      </w:r>
      <w:r w:rsidR="008D3F58">
        <w:t xml:space="preserve">evere </w:t>
      </w:r>
      <w:r w:rsidR="00F1527B">
        <w:t>c</w:t>
      </w:r>
      <w:r w:rsidR="008D3F58">
        <w:t>rashes</w:t>
      </w:r>
      <w:r w:rsidR="00FD73EE">
        <w:t xml:space="preserve"> (</w:t>
      </w:r>
      <w:r w:rsidR="005107E8">
        <w:t xml:space="preserve">i.e., </w:t>
      </w:r>
      <w:r w:rsidR="005107E8" w:rsidRPr="005107E8">
        <w:t>fatal or serious injury crashes</w:t>
      </w:r>
      <w:r w:rsidR="00FD73EE">
        <w:t>)</w:t>
      </w:r>
      <w:r w:rsidR="00BF6028">
        <w:t xml:space="preserve"> and these occurred</w:t>
      </w:r>
      <w:r w:rsidR="008D3F58">
        <w:t xml:space="preserve"> </w:t>
      </w:r>
      <w:r>
        <w:t>n</w:t>
      </w:r>
      <w:r w:rsidR="00F1527B">
        <w:t xml:space="preserve">ear </w:t>
      </w:r>
      <w:r w:rsidR="008D3F58">
        <w:t>the Bulgana Terminal Station along Stawell-Avoca Road</w:t>
      </w:r>
      <w:r w:rsidR="00596951">
        <w:t xml:space="preserve">, </w:t>
      </w:r>
      <w:r w:rsidR="00E002B1">
        <w:t>a road not included in the proposed construction transport route</w:t>
      </w:r>
      <w:r w:rsidR="00A64B08">
        <w:t xml:space="preserve"> for the Project</w:t>
      </w:r>
      <w:r w:rsidR="008D3F58">
        <w:t>.</w:t>
      </w:r>
    </w:p>
    <w:p w14:paraId="1BF986B1" w14:textId="044D41A9" w:rsidR="003F39EE" w:rsidRDefault="008D3F58" w:rsidP="00DC07AE">
      <w:pPr>
        <w:pStyle w:val="Heading3"/>
      </w:pPr>
      <w:bookmarkStart w:id="23" w:name="_Toc184662238"/>
      <w:bookmarkStart w:id="24" w:name="_Toc182412116"/>
      <w:bookmarkStart w:id="25" w:name="_Toc191646366"/>
      <w:bookmarkStart w:id="26" w:name="_Toc201048204"/>
      <w:bookmarkEnd w:id="23"/>
      <w:r w:rsidRPr="008D3F58">
        <w:t>Shire of Pyrenees</w:t>
      </w:r>
      <w:bookmarkEnd w:id="24"/>
      <w:bookmarkEnd w:id="25"/>
      <w:bookmarkEnd w:id="26"/>
    </w:p>
    <w:p w14:paraId="47DBB646" w14:textId="2323DAA2" w:rsidR="00890ECA" w:rsidRDefault="00F1527B" w:rsidP="00DC07AE">
      <w:r w:rsidRPr="00DA3D4E">
        <w:t xml:space="preserve">To the south-east of the Northern Grampians </w:t>
      </w:r>
      <w:r w:rsidR="001304ED">
        <w:t>Shire</w:t>
      </w:r>
      <w:r w:rsidR="001304ED" w:rsidRPr="00DA3D4E">
        <w:t xml:space="preserve"> </w:t>
      </w:r>
      <w:r w:rsidRPr="00DA3D4E">
        <w:t xml:space="preserve">lies the Pyrenees </w:t>
      </w:r>
      <w:r w:rsidR="001304ED">
        <w:t>Shire</w:t>
      </w:r>
      <w:r w:rsidRPr="00DA3D4E">
        <w:t xml:space="preserve">. </w:t>
      </w:r>
      <w:r>
        <w:t>A</w:t>
      </w:r>
      <w:r w:rsidRPr="00DA3D4E">
        <w:t>pproximately 55km of the 500kV transmission line</w:t>
      </w:r>
      <w:r>
        <w:t xml:space="preserve"> </w:t>
      </w:r>
      <w:r w:rsidR="00165DE2">
        <w:t xml:space="preserve">is proposed to </w:t>
      </w:r>
      <w:r>
        <w:t>pass through this area,</w:t>
      </w:r>
      <w:r w:rsidRPr="00DA3D4E">
        <w:t xml:space="preserve"> between the Bulgana Terminal Station and Waubra</w:t>
      </w:r>
      <w:r>
        <w:t xml:space="preserve">. </w:t>
      </w:r>
    </w:p>
    <w:p w14:paraId="1B2A5D42" w14:textId="0010A6F4" w:rsidR="00AB2967" w:rsidRDefault="00AB2967" w:rsidP="00F45B11">
      <w:pPr>
        <w:pStyle w:val="Call-outboxHeadingwithicon"/>
        <w:framePr w:w="2633" w:h="4121" w:hRule="exact" w:hSpace="170" w:vSpace="170" w:wrap="around" w:y="55"/>
      </w:pPr>
      <w:r>
        <w:t xml:space="preserve"> DTP State Declared Roads</w:t>
      </w:r>
    </w:p>
    <w:p w14:paraId="7865BD2D" w14:textId="311F6145" w:rsidR="00AB2967" w:rsidRPr="00AB2967" w:rsidRDefault="0046475D" w:rsidP="00DC07AE">
      <w:pPr>
        <w:pStyle w:val="Call-outbox"/>
        <w:framePr w:w="2633" w:h="4121" w:hRule="exact" w:hSpace="170" w:vSpace="170" w:wrap="around" w:y="55"/>
        <w:spacing w:after="0"/>
      </w:pPr>
      <w:r w:rsidRPr="0046475D">
        <w:t xml:space="preserve">DTP State Declared Roads are key routes managed by the Department of Transport and Planning (DTP) to </w:t>
      </w:r>
      <w:r w:rsidR="003F18BB">
        <w:t>support</w:t>
      </w:r>
      <w:r w:rsidRPr="0046475D">
        <w:t xml:space="preserve"> efficient and safe travel across the state. These roads are crucial for connecting major cities, towns, and regions.</w:t>
      </w:r>
    </w:p>
    <w:p w14:paraId="4436F4AB" w14:textId="11A51985" w:rsidR="00542621" w:rsidRDefault="00890ECA" w:rsidP="00DC07AE">
      <w:r>
        <w:t xml:space="preserve">The proposed construction transport route includes </w:t>
      </w:r>
      <w:r w:rsidR="001F11AB">
        <w:t>five</w:t>
      </w:r>
      <w:r>
        <w:t xml:space="preserve"> </w:t>
      </w:r>
      <w:r w:rsidR="00A8155D">
        <w:t>DTP State Declared Roads</w:t>
      </w:r>
      <w:r w:rsidR="008A61DA">
        <w:t xml:space="preserve">: </w:t>
      </w:r>
      <w:r w:rsidR="00A8155D">
        <w:t>Ararat-St Arnaud Road (C241), Beaufort-Lexton Road (C172), Pyrenees Highway (B180), Sunraysia Highway (B220)</w:t>
      </w:r>
      <w:r w:rsidR="00211C2F">
        <w:t>, and Williamson Street (C172)</w:t>
      </w:r>
      <w:r w:rsidR="00A8155D">
        <w:t>.</w:t>
      </w:r>
      <w:r w:rsidR="009C22A7">
        <w:t xml:space="preserve"> These have all been approved for use by hea</w:t>
      </w:r>
      <w:r w:rsidR="00CC445D">
        <w:t>vy vehicles</w:t>
      </w:r>
      <w:r w:rsidR="000021B2">
        <w:t xml:space="preserve">, with </w:t>
      </w:r>
      <w:r w:rsidR="000021B2" w:rsidRPr="00DA3D4E">
        <w:t xml:space="preserve">Ararat-St Arnaud Road (C241) </w:t>
      </w:r>
      <w:r w:rsidR="000021B2">
        <w:t xml:space="preserve">highlighted by the community as being used by </w:t>
      </w:r>
      <w:r w:rsidR="000021B2" w:rsidRPr="00DA3D4E">
        <w:t>heavy vehicle</w:t>
      </w:r>
      <w:r w:rsidR="00DC67DA">
        <w:t>s</w:t>
      </w:r>
      <w:r w:rsidR="000021B2" w:rsidRPr="00DA3D4E">
        <w:t xml:space="preserve"> and oversized agricultural machinery</w:t>
      </w:r>
      <w:r w:rsidR="000021B2">
        <w:t xml:space="preserve"> and </w:t>
      </w:r>
      <w:r w:rsidR="00AB2967">
        <w:t>provid</w:t>
      </w:r>
      <w:r w:rsidR="000B3B6D">
        <w:t>ing</w:t>
      </w:r>
      <w:r w:rsidR="00AB2967">
        <w:t xml:space="preserve"> </w:t>
      </w:r>
      <w:r w:rsidR="000021B2" w:rsidRPr="00DA3D4E">
        <w:t>suitable overtaking opportunities to pass slower-moving machinery</w:t>
      </w:r>
      <w:r w:rsidR="008F01C8">
        <w:t xml:space="preserve"> </w:t>
      </w:r>
      <w:r w:rsidR="007E727F">
        <w:t>/</w:t>
      </w:r>
      <w:r w:rsidR="008F01C8">
        <w:t xml:space="preserve"> </w:t>
      </w:r>
      <w:r w:rsidR="007E727F">
        <w:t>vehicles</w:t>
      </w:r>
      <w:r w:rsidR="000021B2" w:rsidRPr="00DA3D4E">
        <w:t>.</w:t>
      </w:r>
      <w:r w:rsidR="00AB2967">
        <w:t xml:space="preserve"> </w:t>
      </w:r>
    </w:p>
    <w:p w14:paraId="1FCF7ED6" w14:textId="1263AF06" w:rsidR="00A8155D" w:rsidRDefault="00AB2967" w:rsidP="00DC07AE">
      <w:r>
        <w:t xml:space="preserve">The proposed construction transport route also includes </w:t>
      </w:r>
      <w:r w:rsidR="00E82937">
        <w:t>2</w:t>
      </w:r>
      <w:r w:rsidR="00565FB5">
        <w:t>2</w:t>
      </w:r>
      <w:r>
        <w:t xml:space="preserve"> local council roads</w:t>
      </w:r>
      <w:r w:rsidR="003D3D17">
        <w:t xml:space="preserve">, which have not been approved for use by heavy vehicles. </w:t>
      </w:r>
      <w:r w:rsidR="003D3D17" w:rsidRPr="00463179">
        <w:t>As such, approval would be required to facilitate the</w:t>
      </w:r>
      <w:r w:rsidR="00ED567C" w:rsidRPr="00ED567C">
        <w:t xml:space="preserve"> </w:t>
      </w:r>
      <w:r w:rsidR="00ED567C">
        <w:t>use of these roads by the</w:t>
      </w:r>
      <w:r w:rsidR="003D3D17" w:rsidRPr="00463179">
        <w:t xml:space="preserve"> Project which may require some upgrade works. In addition, </w:t>
      </w:r>
      <w:r w:rsidR="00140ADE" w:rsidRPr="00F45B11">
        <w:t>1</w:t>
      </w:r>
      <w:r w:rsidR="00565FB5">
        <w:t>5</w:t>
      </w:r>
      <w:r w:rsidR="00140ADE" w:rsidRPr="00F45B11">
        <w:t xml:space="preserve"> of the local council </w:t>
      </w:r>
      <w:r w:rsidR="003D3D17" w:rsidRPr="00463179">
        <w:t xml:space="preserve">roads along the proposed construction transport route within the </w:t>
      </w:r>
      <w:r w:rsidR="00A155CE" w:rsidRPr="00463179">
        <w:t xml:space="preserve">Pyrenees Shire </w:t>
      </w:r>
      <w:r w:rsidR="003D3D17" w:rsidRPr="00463179">
        <w:t>have been identified as potentially requiring additional treatment to prevent degradation due to Project traffic, due to being fully or partially unsealed, narrow, or requiring the removal of vegetation. This is described further in Section</w:t>
      </w:r>
      <w:r w:rsidR="00AD0774">
        <w:t> </w:t>
      </w:r>
      <w:r w:rsidR="00E57C45">
        <w:fldChar w:fldCharType="begin"/>
      </w:r>
      <w:r w:rsidR="00E57C45">
        <w:instrText xml:space="preserve"> REF _Ref184376325 \n \h </w:instrText>
      </w:r>
      <w:r w:rsidR="00E57C45">
        <w:fldChar w:fldCharType="separate"/>
      </w:r>
      <w:r w:rsidR="00A034AC">
        <w:t>20.4.2</w:t>
      </w:r>
      <w:r w:rsidR="00E57C45">
        <w:fldChar w:fldCharType="end"/>
      </w:r>
      <w:r w:rsidR="00E57C45">
        <w:t>.</w:t>
      </w:r>
    </w:p>
    <w:p w14:paraId="37A60A12" w14:textId="5F168ECE" w:rsidR="00890ECA" w:rsidRDefault="00A155CE" w:rsidP="00575B9D">
      <w:pPr>
        <w:spacing w:after="120"/>
      </w:pPr>
      <w:r>
        <w:t>All roads along the proposed construction transport route within the Pyrenees Shire</w:t>
      </w:r>
      <w:r w:rsidR="00890ECA">
        <w:t xml:space="preserve"> have no known congestion issues and are all classified as LOS A. </w:t>
      </w:r>
    </w:p>
    <w:p w14:paraId="7B3D916D" w14:textId="1C6AFF86" w:rsidR="00890ECA" w:rsidRDefault="00890ECA" w:rsidP="00DC07AE">
      <w:r>
        <w:t xml:space="preserve">This section of the proposed construction transport route includes </w:t>
      </w:r>
      <w:r w:rsidR="0052107D">
        <w:t>15</w:t>
      </w:r>
      <w:r>
        <w:t xml:space="preserve"> bridges or </w:t>
      </w:r>
      <w:r w:rsidR="00D70CCB">
        <w:t xml:space="preserve">major </w:t>
      </w:r>
      <w:r>
        <w:t xml:space="preserve">culverts, </w:t>
      </w:r>
      <w:r w:rsidR="0052107D">
        <w:t xml:space="preserve">typically with unspecified load limits. Of these, </w:t>
      </w:r>
      <w:r w:rsidR="00A86DCE">
        <w:t>three have been approved for use by heavy vehicles.</w:t>
      </w:r>
      <w:r>
        <w:t xml:space="preserve"> </w:t>
      </w:r>
      <w:r w:rsidR="008573B1">
        <w:t>There are no overpasses imposing height restrictions that may impact Project</w:t>
      </w:r>
      <w:r w:rsidR="00A10E84">
        <w:t xml:space="preserve"> traffic</w:t>
      </w:r>
      <w:r w:rsidR="008573B1">
        <w:t>.</w:t>
      </w:r>
    </w:p>
    <w:p w14:paraId="282CEA29" w14:textId="13E00B26" w:rsidR="008D3F58" w:rsidRDefault="001304ED" w:rsidP="00DC07AE">
      <w:r>
        <w:t xml:space="preserve">The </w:t>
      </w:r>
      <w:r w:rsidR="008D3F58" w:rsidRPr="008D3F58" w:rsidDel="001C15B7">
        <w:t xml:space="preserve">Pyrenees </w:t>
      </w:r>
      <w:r>
        <w:t xml:space="preserve">Shire </w:t>
      </w:r>
      <w:r w:rsidR="008D3F58" w:rsidRPr="008D3F58" w:rsidDel="001C15B7">
        <w:t>is partially served by the</w:t>
      </w:r>
      <w:r w:rsidR="00B618BF">
        <w:t xml:space="preserve"> Ararat spur of the</w:t>
      </w:r>
      <w:r w:rsidR="008D3F58" w:rsidRPr="008D3F58" w:rsidDel="001C15B7">
        <w:t xml:space="preserve"> Ballarat railway</w:t>
      </w:r>
      <w:r w:rsidR="00C946CA">
        <w:t xml:space="preserve"> line</w:t>
      </w:r>
      <w:r w:rsidR="00817D41">
        <w:t>, via</w:t>
      </w:r>
      <w:r w:rsidR="00D16014">
        <w:t xml:space="preserve"> the</w:t>
      </w:r>
      <w:r w:rsidR="0041056D">
        <w:t xml:space="preserve"> Beaufort </w:t>
      </w:r>
      <w:r w:rsidR="00964212">
        <w:t>railway station</w:t>
      </w:r>
      <w:r w:rsidR="008D3F58" w:rsidRPr="008D3F58" w:rsidDel="001C15B7">
        <w:t xml:space="preserve">. </w:t>
      </w:r>
      <w:r w:rsidR="008D3F58">
        <w:t xml:space="preserve">The public </w:t>
      </w:r>
      <w:r w:rsidR="00195323">
        <w:t xml:space="preserve">transport </w:t>
      </w:r>
      <w:r w:rsidR="008D3F58">
        <w:t xml:space="preserve">network with routes within the </w:t>
      </w:r>
      <w:r w:rsidR="006B0959">
        <w:t>Pyrenees Shire</w:t>
      </w:r>
      <w:r w:rsidR="008D3F58">
        <w:t xml:space="preserve"> </w:t>
      </w:r>
      <w:r w:rsidR="00F1527B">
        <w:t>include</w:t>
      </w:r>
      <w:r w:rsidR="006B0959">
        <w:t>s</w:t>
      </w:r>
      <w:r w:rsidR="008D3F58">
        <w:t>:</w:t>
      </w:r>
    </w:p>
    <w:p w14:paraId="5E1FF618" w14:textId="4EE526B0" w:rsidR="008D3F58" w:rsidRPr="00DC07AE" w:rsidRDefault="008D3F58" w:rsidP="00DC07AE">
      <w:pPr>
        <w:pStyle w:val="ListBullet"/>
      </w:pPr>
      <w:r w:rsidRPr="00DC07AE">
        <w:t>Ararat – Maryborough via Elmhurst and Avoca (via Pyrenees Highway)</w:t>
      </w:r>
    </w:p>
    <w:p w14:paraId="0B30D056" w14:textId="42131A67" w:rsidR="008D3F58" w:rsidRPr="00DC07AE" w:rsidRDefault="008D3F58" w:rsidP="00DC07AE">
      <w:pPr>
        <w:pStyle w:val="ListBullet"/>
      </w:pPr>
      <w:r w:rsidRPr="00DC07AE">
        <w:t>Ballarat – Maryborough (via Sunraysia Highway)</w:t>
      </w:r>
    </w:p>
    <w:p w14:paraId="678671FE" w14:textId="15187D62" w:rsidR="008D3F58" w:rsidRPr="00DC07AE" w:rsidRDefault="008D3F58" w:rsidP="00DC07AE">
      <w:pPr>
        <w:pStyle w:val="ListBullet"/>
      </w:pPr>
      <w:r w:rsidRPr="00DC07AE">
        <w:t>St Arnaud – Stawell via Ararat (via Ararat-St Arnaud Road)</w:t>
      </w:r>
      <w:r w:rsidR="00B80B83" w:rsidRPr="00DC07AE">
        <w:t>.</w:t>
      </w:r>
    </w:p>
    <w:p w14:paraId="718F87EC" w14:textId="50C88BD7" w:rsidR="008D3F58" w:rsidRDefault="008D3F58" w:rsidP="00DC07AE">
      <w:r w:rsidRPr="008D3F58">
        <w:t>Sunraysia Highway, Pyrenees Highway, Beaufort-Lexton Road, Ararat-St Arnaud Road, Waubra-Talbot Road, Lexton-Ararat Road, Amphitheatre Road, Black Bottom Road and Forest Road</w:t>
      </w:r>
      <w:r w:rsidR="00580668">
        <w:t xml:space="preserve"> </w:t>
      </w:r>
      <w:r w:rsidR="00600412">
        <w:t>(</w:t>
      </w:r>
      <w:r w:rsidR="00EF6EF0">
        <w:t>included in</w:t>
      </w:r>
      <w:r w:rsidR="00EF6EF0" w:rsidRPr="008D3F58">
        <w:t xml:space="preserve"> </w:t>
      </w:r>
      <w:r w:rsidRPr="008D3F58">
        <w:t xml:space="preserve">the </w:t>
      </w:r>
      <w:r w:rsidR="00D469D5">
        <w:t>proposed construction transport route</w:t>
      </w:r>
      <w:r w:rsidR="00600412">
        <w:t>)</w:t>
      </w:r>
      <w:r w:rsidRPr="008D3F58">
        <w:t xml:space="preserve"> are used as school bus routes</w:t>
      </w:r>
      <w:r w:rsidR="00290D79">
        <w:t>.</w:t>
      </w:r>
      <w:r w:rsidR="00F1527B">
        <w:t xml:space="preserve"> </w:t>
      </w:r>
      <w:r w:rsidR="00F1527B" w:rsidRPr="00DA3D4E">
        <w:t>Waubra Primary School</w:t>
      </w:r>
      <w:r w:rsidR="00276C83">
        <w:t>,</w:t>
      </w:r>
      <w:r w:rsidR="00F1527B" w:rsidRPr="00DA3D4E">
        <w:t xml:space="preserve"> </w:t>
      </w:r>
      <w:r w:rsidR="00F1527B">
        <w:t xml:space="preserve">located </w:t>
      </w:r>
      <w:r w:rsidR="00F1527B" w:rsidRPr="00DA3D4E">
        <w:t>on Sunraysia Highway in Waubra</w:t>
      </w:r>
      <w:r w:rsidR="00276C83">
        <w:t>, is situated on the proposed construction transport route</w:t>
      </w:r>
      <w:r w:rsidRPr="008D3F58">
        <w:t>.</w:t>
      </w:r>
    </w:p>
    <w:p w14:paraId="4D42DAB8" w14:textId="7D5A1930" w:rsidR="008D3F58" w:rsidRDefault="008D3F58" w:rsidP="00DC07AE">
      <w:r w:rsidRPr="008D3F58">
        <w:t xml:space="preserve">There </w:t>
      </w:r>
      <w:r w:rsidR="00F1527B">
        <w:t>are</w:t>
      </w:r>
      <w:r w:rsidR="00F1527B" w:rsidRPr="008D3F58">
        <w:t xml:space="preserve"> </w:t>
      </w:r>
      <w:r w:rsidRPr="008D3F58">
        <w:t xml:space="preserve">no formal cycling infrastructure or footpaths along </w:t>
      </w:r>
      <w:r w:rsidR="00F1527B">
        <w:t>the</w:t>
      </w:r>
      <w:r w:rsidR="00F1527B" w:rsidRPr="008D3F58">
        <w:t xml:space="preserve"> </w:t>
      </w:r>
      <w:r w:rsidR="00410D67">
        <w:t>proposed construction</w:t>
      </w:r>
      <w:r w:rsidR="00410D67" w:rsidRPr="008D3F58">
        <w:t xml:space="preserve"> </w:t>
      </w:r>
      <w:r w:rsidRPr="008D3F58">
        <w:t xml:space="preserve">transport route. </w:t>
      </w:r>
      <w:r w:rsidR="00F1527B">
        <w:t>However, t</w:t>
      </w:r>
      <w:r w:rsidRPr="008D3F58">
        <w:t xml:space="preserve">he Pyrenees Highway between Lexton-Ararat Road and Keiths Road </w:t>
      </w:r>
      <w:r w:rsidR="00F1527B">
        <w:t>is</w:t>
      </w:r>
      <w:r w:rsidRPr="008D3F58">
        <w:t xml:space="preserve"> an informal on-road cycle route.</w:t>
      </w:r>
      <w:r>
        <w:t xml:space="preserve"> </w:t>
      </w:r>
      <w:r w:rsidR="00F1527B">
        <w:t>Nearby,</w:t>
      </w:r>
      <w:r>
        <w:t xml:space="preserve"> Mount Buangor State Park </w:t>
      </w:r>
      <w:r w:rsidR="00F1527B">
        <w:t>has</w:t>
      </w:r>
      <w:r>
        <w:t xml:space="preserve"> 15km of walking </w:t>
      </w:r>
      <w:r w:rsidR="000B29FB">
        <w:t>tracks</w:t>
      </w:r>
      <w:r w:rsidR="000B29FB" w:rsidRPr="00F1527B">
        <w:t>,</w:t>
      </w:r>
      <w:r w:rsidR="00F1527B" w:rsidRPr="00F1527B">
        <w:t xml:space="preserve"> and Pyrenees State Forest, west of Avoca, features two main walking tracks: the 18km Pyrenees Endurance Walk and the 1km Valley Walk.</w:t>
      </w:r>
    </w:p>
    <w:p w14:paraId="52A3FDDF" w14:textId="04B238D5" w:rsidR="002D7805" w:rsidRDefault="002D7805" w:rsidP="00575B9D">
      <w:pPr>
        <w:spacing w:after="120"/>
      </w:pPr>
      <w:r w:rsidRPr="002D7805">
        <w:lastRenderedPageBreak/>
        <w:t xml:space="preserve">From 2014 to 2019, the Pyrenees Highway </w:t>
      </w:r>
      <w:r w:rsidR="00D21459">
        <w:t>recorded</w:t>
      </w:r>
      <w:r w:rsidR="00D21459" w:rsidRPr="002D7805">
        <w:t xml:space="preserve"> </w:t>
      </w:r>
      <w:r w:rsidRPr="002D7805">
        <w:t xml:space="preserve">five severe crashes, and Lexton-Ararat Road </w:t>
      </w:r>
      <w:r w:rsidR="009173A9">
        <w:t>recorded</w:t>
      </w:r>
      <w:r w:rsidR="009173A9" w:rsidRPr="002D7805">
        <w:t xml:space="preserve"> </w:t>
      </w:r>
      <w:r w:rsidRPr="002D7805">
        <w:t>eight severe crashes along areas to be used for the proposed construction transport route</w:t>
      </w:r>
      <w:r>
        <w:t>.</w:t>
      </w:r>
    </w:p>
    <w:p w14:paraId="020C5FBC" w14:textId="24FBB69D" w:rsidR="003F39EE" w:rsidRPr="009D4716" w:rsidRDefault="008D3F58" w:rsidP="009D4716">
      <w:pPr>
        <w:pStyle w:val="Heading3"/>
      </w:pPr>
      <w:bookmarkStart w:id="27" w:name="_Ref183703383"/>
      <w:bookmarkStart w:id="28" w:name="_Toc182412117"/>
      <w:bookmarkStart w:id="29" w:name="_Toc191646367"/>
      <w:bookmarkStart w:id="30" w:name="_Toc201048205"/>
      <w:r w:rsidRPr="008D3F58">
        <w:t>City of Ballarat</w:t>
      </w:r>
      <w:bookmarkEnd w:id="27"/>
      <w:bookmarkEnd w:id="28"/>
      <w:bookmarkEnd w:id="29"/>
      <w:bookmarkEnd w:id="30"/>
    </w:p>
    <w:p w14:paraId="4B6DB20A" w14:textId="38A99B23" w:rsidR="00087134" w:rsidRDefault="00EC2A13" w:rsidP="00463179">
      <w:r>
        <w:t xml:space="preserve">To the east of the Pyrenees </w:t>
      </w:r>
      <w:r w:rsidR="00B31401">
        <w:t xml:space="preserve">Shire </w:t>
      </w:r>
      <w:r>
        <w:t xml:space="preserve">lies the City of Ballarat, approximately 80km from </w:t>
      </w:r>
      <w:r w:rsidR="00981963">
        <w:t>Melbourne</w:t>
      </w:r>
      <w:r w:rsidR="00AE2CD7">
        <w:t>’s</w:t>
      </w:r>
      <w:r>
        <w:t xml:space="preserve"> </w:t>
      </w:r>
      <w:r w:rsidR="00DE3C8B">
        <w:t xml:space="preserve">Central </w:t>
      </w:r>
      <w:r w:rsidR="00A423BC">
        <w:t xml:space="preserve">Business District </w:t>
      </w:r>
      <w:r w:rsidR="00DE3C8B">
        <w:t>(</w:t>
      </w:r>
      <w:r>
        <w:t>CBD</w:t>
      </w:r>
      <w:r w:rsidR="00DE3C8B">
        <w:t>)</w:t>
      </w:r>
      <w:r>
        <w:t>.</w:t>
      </w:r>
      <w:r w:rsidR="00D370EB">
        <w:t xml:space="preserve"> </w:t>
      </w:r>
      <w:r w:rsidR="0052308A">
        <w:t>Approximately</w:t>
      </w:r>
      <w:r w:rsidR="00F1527B">
        <w:t xml:space="preserve"> 20km </w:t>
      </w:r>
      <w:r>
        <w:t xml:space="preserve">of the </w:t>
      </w:r>
      <w:r w:rsidR="0052308A">
        <w:t xml:space="preserve">500kV transmission line is proposed to </w:t>
      </w:r>
      <w:r w:rsidR="00981963">
        <w:t>be located</w:t>
      </w:r>
      <w:r w:rsidR="0052308A">
        <w:t xml:space="preserve"> </w:t>
      </w:r>
      <w:r w:rsidR="00F1527B">
        <w:t xml:space="preserve">along the northern boundary of the </w:t>
      </w:r>
      <w:r w:rsidR="006273CE">
        <w:t>City of Ballarat</w:t>
      </w:r>
      <w:r w:rsidR="00F1527B">
        <w:t xml:space="preserve">. </w:t>
      </w:r>
      <w:r w:rsidR="00463179">
        <w:t>The proposed construction transport route includes six DTP State Declared Roads</w:t>
      </w:r>
      <w:r w:rsidR="008A61DA">
        <w:t xml:space="preserve">: </w:t>
      </w:r>
      <w:r w:rsidR="00F6116B">
        <w:t xml:space="preserve">Ballarat-Daylesford Road (C292), </w:t>
      </w:r>
      <w:r w:rsidR="00463179">
        <w:t xml:space="preserve">Ballarat-Maryborough Road (C287), Clunes-Creswick Road (C291), Midland Highway (A300), </w:t>
      </w:r>
      <w:r w:rsidR="00F6116B">
        <w:t xml:space="preserve">Sunraysia Highway (B220), </w:t>
      </w:r>
      <w:r w:rsidR="00463179">
        <w:t>and Western Freeway (M8). These have all been approved for use by heavy vehicles</w:t>
      </w:r>
      <w:r w:rsidR="00784649">
        <w:t>.</w:t>
      </w:r>
      <w:r w:rsidR="00463179">
        <w:t xml:space="preserve"> </w:t>
      </w:r>
    </w:p>
    <w:p w14:paraId="08D342A0" w14:textId="0CB4412C" w:rsidR="00463179" w:rsidRDefault="00463179" w:rsidP="00F45B11">
      <w:r>
        <w:t>The proposed construction transport route also includes 1</w:t>
      </w:r>
      <w:r w:rsidR="00ED7D0F">
        <w:t>2</w:t>
      </w:r>
      <w:r>
        <w:t xml:space="preserve"> local council roads, which have not been approved for use by heavy vehicles. </w:t>
      </w:r>
      <w:r w:rsidRPr="00463179">
        <w:t>As such, approval would be required to facilitate the</w:t>
      </w:r>
      <w:r w:rsidR="00ED567C">
        <w:t xml:space="preserve"> use of these roads by the</w:t>
      </w:r>
      <w:r w:rsidRPr="00463179">
        <w:t xml:space="preserve"> Project which may require some upgrade works. In addition, </w:t>
      </w:r>
      <w:r w:rsidR="004B739E">
        <w:t>seven of</w:t>
      </w:r>
      <w:r w:rsidRPr="007718D6">
        <w:t xml:space="preserve"> the local council </w:t>
      </w:r>
      <w:r w:rsidRPr="00463179">
        <w:t xml:space="preserve">roads along the proposed construction transport route within the </w:t>
      </w:r>
      <w:r w:rsidR="00BD1197">
        <w:t>City of Ballarat</w:t>
      </w:r>
      <w:r w:rsidR="00BD1197" w:rsidRPr="00463179" w:rsidDel="00BD1197">
        <w:t xml:space="preserve"> </w:t>
      </w:r>
      <w:r w:rsidRPr="00463179">
        <w:t xml:space="preserve">have been identified as potentially requiring additional treatment to prevent degradation due to Project traffic, due to being fully or partially unsealed, </w:t>
      </w:r>
      <w:r w:rsidR="001226B1">
        <w:t xml:space="preserve">or </w:t>
      </w:r>
      <w:r w:rsidRPr="00463179">
        <w:t>narrow. This is described further in Section</w:t>
      </w:r>
      <w:r w:rsidR="00AD0774">
        <w:t> </w:t>
      </w:r>
      <w:r w:rsidR="00BF6028">
        <w:fldChar w:fldCharType="begin"/>
      </w:r>
      <w:r w:rsidR="00BF6028">
        <w:instrText xml:space="preserve"> REF _Ref184376325 \r \h </w:instrText>
      </w:r>
      <w:r w:rsidR="00BF6028">
        <w:fldChar w:fldCharType="separate"/>
      </w:r>
      <w:r w:rsidR="00A034AC">
        <w:t>20.4.2</w:t>
      </w:r>
      <w:r w:rsidR="00BF6028">
        <w:fldChar w:fldCharType="end"/>
      </w:r>
      <w:r w:rsidRPr="00463179">
        <w:t>.</w:t>
      </w:r>
    </w:p>
    <w:p w14:paraId="5596AC44" w14:textId="5F6C0DF9" w:rsidR="00F45B11" w:rsidRDefault="00F45B11" w:rsidP="00F45B11">
      <w:r>
        <w:t>All</w:t>
      </w:r>
      <w:r w:rsidR="00223894">
        <w:t xml:space="preserve"> </w:t>
      </w:r>
      <w:r w:rsidR="00463179">
        <w:t xml:space="preserve">roads along the proposed construction transport route within the </w:t>
      </w:r>
      <w:r w:rsidR="00BD1197">
        <w:t>City of Ballarat</w:t>
      </w:r>
      <w:r w:rsidR="00BD1197" w:rsidDel="00BD1197">
        <w:t xml:space="preserve"> </w:t>
      </w:r>
      <w:r w:rsidR="00463179">
        <w:t>have no known congestion issues and are classified as LOS A.</w:t>
      </w:r>
    </w:p>
    <w:p w14:paraId="0D336B51" w14:textId="038116F5" w:rsidR="00463179" w:rsidRDefault="00463179" w:rsidP="00F45B11">
      <w:r>
        <w:t xml:space="preserve">This section of the proposed construction transport route includes </w:t>
      </w:r>
      <w:r w:rsidR="003C1D7F">
        <w:t xml:space="preserve">five </w:t>
      </w:r>
      <w:r>
        <w:t>bridges</w:t>
      </w:r>
      <w:r w:rsidR="003C1D7F" w:rsidRPr="003C1D7F">
        <w:t xml:space="preserve"> or major culverts</w:t>
      </w:r>
      <w:r>
        <w:t xml:space="preserve">, </w:t>
      </w:r>
      <w:r w:rsidR="00AF698B">
        <w:t>all</w:t>
      </w:r>
      <w:r>
        <w:t xml:space="preserve"> with unspecified load limits. </w:t>
      </w:r>
      <w:r w:rsidR="007856F9">
        <w:t>Overpasses</w:t>
      </w:r>
      <w:r w:rsidR="00E42805">
        <w:t xml:space="preserve"> along the Western Freeway </w:t>
      </w:r>
      <w:r w:rsidR="00542621">
        <w:t>impose height restrictions</w:t>
      </w:r>
      <w:r w:rsidR="007856F9">
        <w:t xml:space="preserve">, with </w:t>
      </w:r>
      <w:r w:rsidR="00D00E78">
        <w:t>vertical clearances ranging between 4.9 and 5.6m</w:t>
      </w:r>
      <w:r w:rsidR="00A10E84">
        <w:t xml:space="preserve"> and may impact the use of some vehicles for the Project</w:t>
      </w:r>
      <w:r w:rsidR="000908F2">
        <w:t xml:space="preserve"> along these sections of the Freeway</w:t>
      </w:r>
      <w:r w:rsidR="00D00E78">
        <w:t xml:space="preserve">. </w:t>
      </w:r>
    </w:p>
    <w:p w14:paraId="185AF1F7" w14:textId="7E174B66" w:rsidR="00797397" w:rsidRDefault="005D0B50" w:rsidP="00797397">
      <w:r>
        <w:t xml:space="preserve">The City of Ballarat </w:t>
      </w:r>
      <w:r w:rsidR="00797397">
        <w:t>contains the regional city of Ballarat, which is a regional hub for rail services in the western Victorian region. Both the Ararat and Maryborough railway spurs meet at Ballarat station and join the Ballarat railway line. Railway stations include Ballarat</w:t>
      </w:r>
      <w:r w:rsidR="005A5A64">
        <w:t>,</w:t>
      </w:r>
      <w:r w:rsidR="00797397">
        <w:t xml:space="preserve"> Wendouree (Ararat railway line)</w:t>
      </w:r>
      <w:r w:rsidR="0084395E">
        <w:t>,</w:t>
      </w:r>
      <w:r w:rsidR="00797397">
        <w:t xml:space="preserve"> and Tourello (Maryborough railway line).</w:t>
      </w:r>
    </w:p>
    <w:p w14:paraId="41ACB048" w14:textId="2C0CD84F" w:rsidR="00F1527B" w:rsidRDefault="00F1527B" w:rsidP="00F1527B">
      <w:r>
        <w:t>T</w:t>
      </w:r>
      <w:r w:rsidR="00797397" w:rsidRPr="00797397">
        <w:t xml:space="preserve">he public </w:t>
      </w:r>
      <w:r w:rsidR="00195323">
        <w:t>transport</w:t>
      </w:r>
      <w:r w:rsidR="00195323" w:rsidRPr="00797397">
        <w:t xml:space="preserve"> </w:t>
      </w:r>
      <w:r w:rsidR="00797397" w:rsidRPr="00797397">
        <w:t>network</w:t>
      </w:r>
      <w:r>
        <w:t xml:space="preserve"> centres</w:t>
      </w:r>
      <w:r w:rsidRPr="00797397">
        <w:t xml:space="preserve"> </w:t>
      </w:r>
      <w:r w:rsidR="00797397" w:rsidRPr="00797397">
        <w:t xml:space="preserve">around the city of Ballarat approximately 20km south of the </w:t>
      </w:r>
      <w:r w:rsidR="00E31F44">
        <w:t>Project</w:t>
      </w:r>
      <w:r w:rsidR="00797397" w:rsidRPr="00797397">
        <w:t xml:space="preserve">. Most </w:t>
      </w:r>
      <w:r>
        <w:t xml:space="preserve">bus </w:t>
      </w:r>
      <w:r w:rsidR="00797397" w:rsidRPr="00797397">
        <w:t xml:space="preserve">routes </w:t>
      </w:r>
      <w:r>
        <w:t>originate in the</w:t>
      </w:r>
      <w:r w:rsidR="00797397" w:rsidRPr="00797397">
        <w:t xml:space="preserve"> city centre </w:t>
      </w:r>
      <w:r>
        <w:t>and</w:t>
      </w:r>
      <w:r w:rsidR="00797397" w:rsidRPr="00797397">
        <w:t xml:space="preserve"> mainly </w:t>
      </w:r>
      <w:r>
        <w:t>serve areas</w:t>
      </w:r>
      <w:r w:rsidR="00797397" w:rsidRPr="00797397">
        <w:t xml:space="preserve"> south of the Western Freeway. </w:t>
      </w:r>
      <w:r>
        <w:t>B</w:t>
      </w:r>
      <w:r w:rsidR="00797397" w:rsidRPr="00797397">
        <w:t>us routes on Sunraysia Highway (</w:t>
      </w:r>
      <w:r>
        <w:t>R</w:t>
      </w:r>
      <w:r w:rsidR="00797397" w:rsidRPr="00797397">
        <w:t>oute 31), Midland Highway (</w:t>
      </w:r>
      <w:r>
        <w:t>R</w:t>
      </w:r>
      <w:r w:rsidR="00797397" w:rsidRPr="00797397">
        <w:t>oute 30), Ballarat-Maryborough Road (</w:t>
      </w:r>
      <w:r>
        <w:t>R</w:t>
      </w:r>
      <w:r w:rsidR="00797397" w:rsidRPr="00797397">
        <w:t>oute 31), Ballarat-Daylesford Road (</w:t>
      </w:r>
      <w:r>
        <w:t>R</w:t>
      </w:r>
      <w:r w:rsidR="00797397" w:rsidRPr="00797397">
        <w:t>oute 15) and Clunes-Creswick Road (</w:t>
      </w:r>
      <w:r>
        <w:t>R</w:t>
      </w:r>
      <w:r w:rsidR="00797397" w:rsidRPr="00797397">
        <w:t xml:space="preserve">oute 30), </w:t>
      </w:r>
      <w:r w:rsidR="00CC32E8">
        <w:t>use</w:t>
      </w:r>
      <w:r w:rsidR="000C4176" w:rsidRPr="00797397">
        <w:t xml:space="preserve"> </w:t>
      </w:r>
      <w:r w:rsidR="00797397" w:rsidRPr="00797397">
        <w:t xml:space="preserve">the </w:t>
      </w:r>
      <w:r>
        <w:t>proposed construction transport route</w:t>
      </w:r>
      <w:r w:rsidR="00797397" w:rsidRPr="00797397">
        <w:t>.</w:t>
      </w:r>
      <w:r w:rsidR="00797397">
        <w:t xml:space="preserve"> </w:t>
      </w:r>
    </w:p>
    <w:p w14:paraId="20D6156A" w14:textId="76F04602" w:rsidR="00F1527B" w:rsidRDefault="00797397" w:rsidP="00F1527B">
      <w:pPr>
        <w:rPr>
          <w:noProof/>
        </w:rPr>
      </w:pPr>
      <w:r w:rsidRPr="00797397">
        <w:t>The Western Freeway, Sunraysia Highway, Ballarat-Daylesford Road, Ballarat-Maryborough Road, Coghills Creek Road, and Glendonald Road</w:t>
      </w:r>
      <w:r w:rsidR="00580668" w:rsidRPr="00580668">
        <w:t xml:space="preserve"> </w:t>
      </w:r>
      <w:r w:rsidR="00284449">
        <w:t>(</w:t>
      </w:r>
      <w:r w:rsidR="00580668">
        <w:t>included in</w:t>
      </w:r>
      <w:r w:rsidR="00580668" w:rsidRPr="008D3F58">
        <w:t xml:space="preserve"> the </w:t>
      </w:r>
      <w:r w:rsidR="00580668">
        <w:t>proposed construction transport route</w:t>
      </w:r>
      <w:r w:rsidR="00284449">
        <w:t>)</w:t>
      </w:r>
      <w:r w:rsidRPr="00797397">
        <w:t xml:space="preserve"> are used as school bus routes</w:t>
      </w:r>
      <w:r w:rsidR="00F1527B">
        <w:t xml:space="preserve"> </w:t>
      </w:r>
      <w:r w:rsidR="007E7162">
        <w:t xml:space="preserve">including </w:t>
      </w:r>
      <w:r w:rsidR="00F1527B" w:rsidRPr="00DA3D4E">
        <w:t>Woodmans Hill School</w:t>
      </w:r>
      <w:r w:rsidR="00F1527B">
        <w:t>, which</w:t>
      </w:r>
      <w:r w:rsidR="00F1527B" w:rsidRPr="00DA3D4E">
        <w:t xml:space="preserve"> is situated on the south-eastern corner of Fussell Street and Ballarat-Burrumbeet Road</w:t>
      </w:r>
      <w:r w:rsidR="00EC0E56">
        <w:t>. Woodmans Hill School is located along</w:t>
      </w:r>
      <w:r w:rsidR="00F1527B" w:rsidRPr="00DA3D4E">
        <w:t xml:space="preserve"> the proposed construction transport route</w:t>
      </w:r>
      <w:r w:rsidR="00EC0E56">
        <w:t xml:space="preserve"> for the Project</w:t>
      </w:r>
      <w:r w:rsidRPr="00797397">
        <w:t>.</w:t>
      </w:r>
      <w:r w:rsidR="00F1527B" w:rsidRPr="00F1527B">
        <w:rPr>
          <w:noProof/>
        </w:rPr>
        <w:t xml:space="preserve"> </w:t>
      </w:r>
    </w:p>
    <w:p w14:paraId="6E47B643" w14:textId="48C1257F" w:rsidR="00F1527B" w:rsidRDefault="00F1527B" w:rsidP="00F1527B">
      <w:r w:rsidRPr="00797397">
        <w:t xml:space="preserve">There </w:t>
      </w:r>
      <w:r>
        <w:t>are</w:t>
      </w:r>
      <w:r w:rsidRPr="00797397">
        <w:t xml:space="preserve"> no formal cycling infrastructure or footpaths within the </w:t>
      </w:r>
      <w:r w:rsidR="005D0B50">
        <w:t xml:space="preserve">City of </w:t>
      </w:r>
      <w:r w:rsidRPr="00797397">
        <w:t xml:space="preserve">Ballarat along </w:t>
      </w:r>
      <w:r w:rsidR="00410D67">
        <w:t xml:space="preserve">the proposed construction transport route. </w:t>
      </w:r>
    </w:p>
    <w:p w14:paraId="50282ACA" w14:textId="29B3FE99" w:rsidR="00F1527B" w:rsidRDefault="00F1527B" w:rsidP="00F1527B">
      <w:r>
        <w:t xml:space="preserve">From 2014 to 2019, </w:t>
      </w:r>
      <w:r w:rsidR="0060498C">
        <w:t>t</w:t>
      </w:r>
      <w:r w:rsidRPr="00F1527B">
        <w:t xml:space="preserve">he Western Freeway </w:t>
      </w:r>
      <w:r w:rsidR="00306564">
        <w:t>recorded</w:t>
      </w:r>
      <w:r w:rsidR="00306564" w:rsidRPr="00F1527B">
        <w:t xml:space="preserve"> </w:t>
      </w:r>
      <w:r w:rsidRPr="00F1527B">
        <w:t>six severe crashes, including one fatality</w:t>
      </w:r>
      <w:r>
        <w:t xml:space="preserve">; Midland Highway </w:t>
      </w:r>
      <w:r w:rsidR="00306564">
        <w:t>recorded</w:t>
      </w:r>
      <w:r w:rsidR="00306564" w:rsidRPr="00F1527B">
        <w:t xml:space="preserve"> </w:t>
      </w:r>
      <w:r>
        <w:t xml:space="preserve">four severe crashes; Sunraysia Highway </w:t>
      </w:r>
      <w:r w:rsidR="00306564">
        <w:t>recorded</w:t>
      </w:r>
      <w:r w:rsidR="00306564" w:rsidRPr="00F1527B">
        <w:t xml:space="preserve"> </w:t>
      </w:r>
      <w:r>
        <w:t xml:space="preserve">five severe crashes; and Creswick-Clunes Road </w:t>
      </w:r>
      <w:r w:rsidR="004C0B5B">
        <w:t>recorded</w:t>
      </w:r>
      <w:r w:rsidR="004C0B5B" w:rsidRPr="00F1527B">
        <w:t xml:space="preserve"> </w:t>
      </w:r>
      <w:r>
        <w:t>six severe crashes</w:t>
      </w:r>
      <w:r w:rsidR="004D3DD2">
        <w:t>.</w:t>
      </w:r>
      <w:r>
        <w:t xml:space="preserve"> </w:t>
      </w:r>
    </w:p>
    <w:p w14:paraId="3E9C9D20" w14:textId="082BE6F2" w:rsidR="008D3F58" w:rsidRPr="009D4716" w:rsidRDefault="00EE6397" w:rsidP="008D3F58">
      <w:pPr>
        <w:pStyle w:val="Heading3"/>
      </w:pPr>
      <w:bookmarkStart w:id="31" w:name="_Toc182412118"/>
      <w:bookmarkStart w:id="32" w:name="_Toc191646368"/>
      <w:bookmarkStart w:id="33" w:name="_Toc201048206"/>
      <w:r w:rsidRPr="00EE6397">
        <w:t>Shire of Hepburn</w:t>
      </w:r>
      <w:bookmarkEnd w:id="31"/>
      <w:bookmarkEnd w:id="32"/>
      <w:bookmarkEnd w:id="33"/>
    </w:p>
    <w:p w14:paraId="5D73286F" w14:textId="263EEBEE" w:rsidR="008A61DA" w:rsidRDefault="00F1527B" w:rsidP="00797397">
      <w:r w:rsidRPr="00F1527B">
        <w:t xml:space="preserve">The Hepburn </w:t>
      </w:r>
      <w:r w:rsidR="00B96F57">
        <w:t>Shire</w:t>
      </w:r>
      <w:r w:rsidR="00B96F57" w:rsidRPr="00F1527B">
        <w:t xml:space="preserve"> </w:t>
      </w:r>
      <w:r w:rsidRPr="00F1527B">
        <w:t xml:space="preserve">is </w:t>
      </w:r>
      <w:r w:rsidR="000F3A7F">
        <w:t>loc</w:t>
      </w:r>
      <w:r w:rsidR="001549A4">
        <w:t xml:space="preserve">ated </w:t>
      </w:r>
      <w:r w:rsidRPr="00F1527B">
        <w:t xml:space="preserve">to the north-east of the </w:t>
      </w:r>
      <w:r w:rsidR="00B96F57">
        <w:t xml:space="preserve">City of </w:t>
      </w:r>
      <w:r w:rsidRPr="00F1527B">
        <w:t xml:space="preserve">Ballarat and is approximately 100km north-west of Melbourne CBD. </w:t>
      </w:r>
      <w:r w:rsidR="00FF0FA7">
        <w:t>It</w:t>
      </w:r>
      <w:r w:rsidRPr="00F1527B">
        <w:t xml:space="preserve"> spans across central Victoria between the parklands of Creswick, Wombat and Fryers Ridge.</w:t>
      </w:r>
      <w:r>
        <w:t xml:space="preserve"> </w:t>
      </w:r>
      <w:r w:rsidR="00646928">
        <w:t xml:space="preserve">Approximately </w:t>
      </w:r>
      <w:r w:rsidRPr="00F1527B">
        <w:t xml:space="preserve">45km of </w:t>
      </w:r>
      <w:r w:rsidR="00711E22">
        <w:t xml:space="preserve">the </w:t>
      </w:r>
      <w:r w:rsidR="00646928">
        <w:t xml:space="preserve">500kV </w:t>
      </w:r>
      <w:r w:rsidRPr="00F1527B">
        <w:t>transmission line</w:t>
      </w:r>
      <w:r>
        <w:t xml:space="preserve"> </w:t>
      </w:r>
      <w:r w:rsidR="00646928">
        <w:t xml:space="preserve">is proposed to be situated in this </w:t>
      </w:r>
      <w:r w:rsidR="00B96F57">
        <w:t>area</w:t>
      </w:r>
      <w:r w:rsidRPr="00F1527B">
        <w:t xml:space="preserve">. </w:t>
      </w:r>
    </w:p>
    <w:p w14:paraId="29D63C63" w14:textId="2E8EE50C" w:rsidR="008A61DA" w:rsidRDefault="008A61DA" w:rsidP="008A61DA">
      <w:r>
        <w:t xml:space="preserve">The proposed construction transport route includes two DTP State Declared Roads: Creswick-Newstead Road (C283), and Midland Highway (A300). These have </w:t>
      </w:r>
      <w:r w:rsidR="002F26F4">
        <w:t xml:space="preserve">both </w:t>
      </w:r>
      <w:r>
        <w:t xml:space="preserve">been approved for use by heavy vehicles. </w:t>
      </w:r>
    </w:p>
    <w:p w14:paraId="1AD765C7" w14:textId="5CD7B0BE" w:rsidR="008A61DA" w:rsidRDefault="008A61DA" w:rsidP="00575B9D">
      <w:pPr>
        <w:keepNext/>
        <w:keepLines/>
      </w:pPr>
      <w:r>
        <w:lastRenderedPageBreak/>
        <w:t>The proposed construction transport route also includes 1</w:t>
      </w:r>
      <w:r w:rsidR="00684531">
        <w:t>8</w:t>
      </w:r>
      <w:r>
        <w:t xml:space="preserve"> local council roads, </w:t>
      </w:r>
      <w:r w:rsidR="009F57B9">
        <w:t>the majority of which</w:t>
      </w:r>
      <w:r>
        <w:t xml:space="preserve"> have not been approved for use by heavy vehicles. </w:t>
      </w:r>
      <w:r w:rsidRPr="00463179">
        <w:t xml:space="preserve">As such, approval would be required to facilitate the </w:t>
      </w:r>
      <w:r w:rsidR="00390FA0">
        <w:t>use of th</w:t>
      </w:r>
      <w:r w:rsidR="00ED567C">
        <w:t>e</w:t>
      </w:r>
      <w:r w:rsidR="00390FA0">
        <w:t xml:space="preserve">se roads by the </w:t>
      </w:r>
      <w:r w:rsidRPr="00463179">
        <w:t xml:space="preserve">Project which may require some upgrade works. </w:t>
      </w:r>
      <w:r w:rsidR="00796DAD">
        <w:t>Sections of Church Parade and Kingston Road</w:t>
      </w:r>
      <w:r w:rsidR="005960F7">
        <w:t xml:space="preserve">, both located in Kingston, </w:t>
      </w:r>
      <w:r w:rsidR="00796DAD">
        <w:t xml:space="preserve">are the only </w:t>
      </w:r>
      <w:r w:rsidR="003A2C1A">
        <w:t xml:space="preserve">local </w:t>
      </w:r>
      <w:r w:rsidR="00796DAD">
        <w:t xml:space="preserve">roads approved for use by heavy vehicles. </w:t>
      </w:r>
      <w:r w:rsidR="008C7B39">
        <w:t>Twelve</w:t>
      </w:r>
      <w:r>
        <w:t xml:space="preserve"> of</w:t>
      </w:r>
      <w:r w:rsidRPr="007718D6">
        <w:t xml:space="preserve"> the local council </w:t>
      </w:r>
      <w:r w:rsidRPr="00463179">
        <w:t xml:space="preserve">roads along the proposed construction transport route within the </w:t>
      </w:r>
      <w:r w:rsidR="00B17054">
        <w:t>Hepburn</w:t>
      </w:r>
      <w:r w:rsidRPr="00463179">
        <w:t xml:space="preserve"> Shire have been identified as potentially requiring additional treatment to prevent degradation due to Project traffic, due to being fully or partially unsealed, </w:t>
      </w:r>
      <w:r>
        <w:t xml:space="preserve">or </w:t>
      </w:r>
      <w:r w:rsidRPr="00463179">
        <w:t>narrow. This is described further in Section</w:t>
      </w:r>
      <w:r w:rsidR="00AD0774">
        <w:t> </w:t>
      </w:r>
      <w:r w:rsidR="00BF6028">
        <w:fldChar w:fldCharType="begin"/>
      </w:r>
      <w:r w:rsidR="00BF6028">
        <w:instrText xml:space="preserve"> REF _Ref184376325 \r \h </w:instrText>
      </w:r>
      <w:r w:rsidR="00BF6028">
        <w:fldChar w:fldCharType="separate"/>
      </w:r>
      <w:r w:rsidR="00A034AC">
        <w:t>20.4.2</w:t>
      </w:r>
      <w:r w:rsidR="00BF6028">
        <w:fldChar w:fldCharType="end"/>
      </w:r>
      <w:r w:rsidRPr="00463179">
        <w:t>.</w:t>
      </w:r>
    </w:p>
    <w:p w14:paraId="124B2384" w14:textId="1302581F" w:rsidR="0086174C" w:rsidRDefault="0086174C" w:rsidP="0086174C">
      <w:r>
        <w:t xml:space="preserve">All roads along the proposed construction transport route within the Hepburn Shire have no known congestion issues and are all classified as LOS A. </w:t>
      </w:r>
    </w:p>
    <w:p w14:paraId="2FE920BB" w14:textId="658A49EA" w:rsidR="008A61DA" w:rsidRDefault="008A61DA" w:rsidP="008A61DA">
      <w:r>
        <w:t xml:space="preserve">This section of the proposed construction transport route includes </w:t>
      </w:r>
      <w:r w:rsidR="0027354F">
        <w:t>eight</w:t>
      </w:r>
      <w:r>
        <w:t xml:space="preserve"> bridges</w:t>
      </w:r>
      <w:r w:rsidR="0027354F">
        <w:t xml:space="preserve"> or </w:t>
      </w:r>
      <w:r w:rsidR="00D70CCB">
        <w:t xml:space="preserve">major </w:t>
      </w:r>
      <w:r w:rsidR="0027354F">
        <w:t>culverts</w:t>
      </w:r>
      <w:r>
        <w:t xml:space="preserve">, all with unspecified load limits. </w:t>
      </w:r>
      <w:r w:rsidR="0027354F">
        <w:t xml:space="preserve">There are no overpasses </w:t>
      </w:r>
      <w:r w:rsidR="008573B1">
        <w:t xml:space="preserve">imposing height restrictions </w:t>
      </w:r>
      <w:r w:rsidR="0027354F">
        <w:t>that may impact the Project.</w:t>
      </w:r>
    </w:p>
    <w:p w14:paraId="342D573C" w14:textId="08A4563E" w:rsidR="00797397" w:rsidRDefault="00797397" w:rsidP="00DC07AE">
      <w:pPr>
        <w:spacing w:after="120"/>
      </w:pPr>
      <w:r>
        <w:t xml:space="preserve">Hepburn </w:t>
      </w:r>
      <w:r w:rsidR="00B96F57">
        <w:t xml:space="preserve">Shire </w:t>
      </w:r>
      <w:r>
        <w:t xml:space="preserve">is partially served by the </w:t>
      </w:r>
      <w:r w:rsidR="00C946CA">
        <w:t xml:space="preserve">Maryborough spur of the </w:t>
      </w:r>
      <w:r>
        <w:t>Ballarat railway line</w:t>
      </w:r>
      <w:r w:rsidR="00BE6603">
        <w:t xml:space="preserve">, via </w:t>
      </w:r>
      <w:r w:rsidR="00E518A1">
        <w:t xml:space="preserve">the </w:t>
      </w:r>
      <w:r>
        <w:t>Bald Hills</w:t>
      </w:r>
      <w:r w:rsidR="00E518A1">
        <w:t>,</w:t>
      </w:r>
      <w:r>
        <w:t xml:space="preserve"> Creswick</w:t>
      </w:r>
      <w:r w:rsidR="00E518A1">
        <w:t>,</w:t>
      </w:r>
      <w:r>
        <w:t xml:space="preserve"> and Clunes</w:t>
      </w:r>
      <w:r w:rsidR="00E518A1">
        <w:t xml:space="preserve"> railway stations</w:t>
      </w:r>
      <w:r>
        <w:t>.</w:t>
      </w:r>
      <w:r w:rsidR="00F1527B">
        <w:t xml:space="preserve"> </w:t>
      </w:r>
      <w:r>
        <w:t xml:space="preserve">The public </w:t>
      </w:r>
      <w:r w:rsidR="00195323">
        <w:t xml:space="preserve">transport </w:t>
      </w:r>
      <w:r>
        <w:t xml:space="preserve">network with routes within the </w:t>
      </w:r>
      <w:r w:rsidR="00DD7A3C">
        <w:t>Hepburn Shire</w:t>
      </w:r>
      <w:r>
        <w:t xml:space="preserve"> </w:t>
      </w:r>
      <w:r w:rsidR="00F1527B">
        <w:t>include</w:t>
      </w:r>
      <w:r>
        <w:t>:</w:t>
      </w:r>
    </w:p>
    <w:p w14:paraId="4A7857BD" w14:textId="307D097C" w:rsidR="00797397" w:rsidRDefault="00797397" w:rsidP="00DC07AE">
      <w:pPr>
        <w:pStyle w:val="ListBullet"/>
        <w:spacing w:after="120"/>
      </w:pPr>
      <w:r>
        <w:t>Route 30: Ballarat Station – Creswick (via Midland Highway and Creswick-Newstead Road)</w:t>
      </w:r>
    </w:p>
    <w:p w14:paraId="19F0CA3D" w14:textId="59B23E68" w:rsidR="00797397" w:rsidRDefault="00797397" w:rsidP="00DC07AE">
      <w:pPr>
        <w:pStyle w:val="ListBullet"/>
      </w:pPr>
      <w:r>
        <w:t>Hepburn – Creswick via Daylesford (via Midland Highway)</w:t>
      </w:r>
      <w:r w:rsidR="00F1527B">
        <w:t>.</w:t>
      </w:r>
    </w:p>
    <w:p w14:paraId="0B4EAB6A" w14:textId="68C76C73" w:rsidR="00797397" w:rsidRDefault="00F1527B" w:rsidP="00797397">
      <w:r>
        <w:t>The</w:t>
      </w:r>
      <w:r w:rsidR="00797397" w:rsidRPr="00797397">
        <w:t xml:space="preserve"> Midland Highway, Creswick-Newstead Road, Dean-Mollongghip Road, Dean-Newlyn Road, Kingston Road and Church Parade </w:t>
      </w:r>
      <w:r w:rsidR="0083393D">
        <w:t>(</w:t>
      </w:r>
      <w:r w:rsidR="00580668">
        <w:t>included in</w:t>
      </w:r>
      <w:r w:rsidR="00580668" w:rsidRPr="008D3F58">
        <w:t xml:space="preserve"> the </w:t>
      </w:r>
      <w:r w:rsidR="00580668">
        <w:t>proposed construction transport route</w:t>
      </w:r>
      <w:r w:rsidR="0083393D">
        <w:t>)</w:t>
      </w:r>
      <w:r w:rsidR="00580668" w:rsidRPr="008D3F58">
        <w:t xml:space="preserve"> </w:t>
      </w:r>
      <w:r w:rsidR="00797397" w:rsidRPr="00797397">
        <w:t>are used as school bus routes</w:t>
      </w:r>
      <w:r w:rsidR="00276C83">
        <w:t>.</w:t>
      </w:r>
      <w:r>
        <w:t xml:space="preserve"> </w:t>
      </w:r>
      <w:r w:rsidRPr="002A6E77">
        <w:t xml:space="preserve">Newlyn Primary School is situated on the north-western corner of Ballarat-Daylesford Road, Dean-Newlyn Road and Midland Highway, </w:t>
      </w:r>
      <w:r w:rsidR="00EC0E56">
        <w:t>along</w:t>
      </w:r>
      <w:r w:rsidR="00EC0E56" w:rsidRPr="002A6E77">
        <w:t xml:space="preserve"> </w:t>
      </w:r>
      <w:r w:rsidRPr="002A6E77">
        <w:t>the p</w:t>
      </w:r>
      <w:r w:rsidRPr="002A6E77">
        <w:rPr>
          <w:rFonts w:hint="eastAsia"/>
        </w:rPr>
        <w:t>roposed construction transport route</w:t>
      </w:r>
      <w:r w:rsidRPr="002A6E77">
        <w:t>.</w:t>
      </w:r>
    </w:p>
    <w:p w14:paraId="33271516" w14:textId="17FEC2BB" w:rsidR="00F1527B" w:rsidRDefault="00F1527B" w:rsidP="00797397">
      <w:r w:rsidRPr="002A6E77">
        <w:rPr>
          <w:bCs/>
        </w:rPr>
        <w:t xml:space="preserve">There </w:t>
      </w:r>
      <w:r>
        <w:rPr>
          <w:bCs/>
        </w:rPr>
        <w:t>are</w:t>
      </w:r>
      <w:r w:rsidRPr="002A6E77">
        <w:rPr>
          <w:bCs/>
        </w:rPr>
        <w:t xml:space="preserve"> no formal cycling </w:t>
      </w:r>
      <w:r>
        <w:rPr>
          <w:bCs/>
        </w:rPr>
        <w:t>paths</w:t>
      </w:r>
      <w:r w:rsidRPr="002A6E77">
        <w:rPr>
          <w:bCs/>
        </w:rPr>
        <w:t xml:space="preserve"> or footpaths within the Hepburn </w:t>
      </w:r>
      <w:r w:rsidR="00E518A1">
        <w:rPr>
          <w:bCs/>
        </w:rPr>
        <w:t>Shire</w:t>
      </w:r>
      <w:r w:rsidR="00E518A1" w:rsidRPr="002A6E77">
        <w:rPr>
          <w:bCs/>
        </w:rPr>
        <w:t xml:space="preserve"> </w:t>
      </w:r>
      <w:r w:rsidRPr="002A6E77">
        <w:rPr>
          <w:bCs/>
        </w:rPr>
        <w:t xml:space="preserve">along </w:t>
      </w:r>
      <w:r w:rsidR="00E518A1">
        <w:t xml:space="preserve">the proposed </w:t>
      </w:r>
      <w:r w:rsidR="00BE6603">
        <w:t>construction transport route</w:t>
      </w:r>
      <w:r w:rsidRPr="002A6E77">
        <w:rPr>
          <w:bCs/>
        </w:rPr>
        <w:t>.</w:t>
      </w:r>
    </w:p>
    <w:p w14:paraId="39ECFA4A" w14:textId="534F398C" w:rsidR="00797397" w:rsidRDefault="00797397" w:rsidP="00797397">
      <w:r w:rsidRPr="00797397">
        <w:t>To the south-east of the Creswick township lies the Creswick Regional Park</w:t>
      </w:r>
      <w:r>
        <w:t xml:space="preserve"> which</w:t>
      </w:r>
      <w:r w:rsidRPr="00797397">
        <w:t xml:space="preserve"> contains part of the Goldfields Trail</w:t>
      </w:r>
      <w:r w:rsidR="00A12BB3">
        <w:t xml:space="preserve">. </w:t>
      </w:r>
      <w:r w:rsidR="00F05604">
        <w:t>The Goldfields Trail</w:t>
      </w:r>
      <w:r w:rsidRPr="00797397">
        <w:t xml:space="preserve"> is a 210km </w:t>
      </w:r>
      <w:r w:rsidR="00F05604">
        <w:t>shared use path</w:t>
      </w:r>
      <w:r w:rsidRPr="00797397">
        <w:t xml:space="preserve"> along the Great Dividing Range between Bendigo, Ballarat and Buninyong. There is a walk</w:t>
      </w:r>
      <w:r w:rsidR="008F01C8">
        <w:t xml:space="preserve"> </w:t>
      </w:r>
      <w:r w:rsidRPr="00797397">
        <w:t>/</w:t>
      </w:r>
      <w:r w:rsidR="008F01C8">
        <w:t xml:space="preserve"> </w:t>
      </w:r>
      <w:r w:rsidRPr="00797397">
        <w:t>cycle crossing point on the Midland Highway within the Creswick town centre as part of the Goldfields Trail to connect users to the Maryborough railway corridor.</w:t>
      </w:r>
    </w:p>
    <w:p w14:paraId="11B6B075" w14:textId="16D34ED3" w:rsidR="00797397" w:rsidRDefault="00F1527B" w:rsidP="000B29FB">
      <w:r>
        <w:t>F</w:t>
      </w:r>
      <w:r w:rsidR="00797397">
        <w:t>rom 2014 to 2019</w:t>
      </w:r>
      <w:r w:rsidR="00BF6028">
        <w:t xml:space="preserve">, </w:t>
      </w:r>
      <w:r w:rsidR="00797397">
        <w:t xml:space="preserve">22 </w:t>
      </w:r>
      <w:r>
        <w:t>s</w:t>
      </w:r>
      <w:r w:rsidR="00797397">
        <w:t xml:space="preserve">evere </w:t>
      </w:r>
      <w:r>
        <w:t>c</w:t>
      </w:r>
      <w:r w:rsidR="00797397">
        <w:t>rashes</w:t>
      </w:r>
      <w:r>
        <w:t xml:space="preserve"> </w:t>
      </w:r>
      <w:r w:rsidR="00BF6028">
        <w:t xml:space="preserve">were </w:t>
      </w:r>
      <w:r w:rsidR="003E280C">
        <w:t>recorded</w:t>
      </w:r>
      <w:r w:rsidR="00797397">
        <w:t xml:space="preserve"> on or near the Midland Highway </w:t>
      </w:r>
      <w:r>
        <w:t>along</w:t>
      </w:r>
      <w:r w:rsidRPr="002A6E77">
        <w:t xml:space="preserve"> the p</w:t>
      </w:r>
      <w:r w:rsidRPr="002A6E77">
        <w:rPr>
          <w:rFonts w:hint="eastAsia"/>
        </w:rPr>
        <w:t>roposed construction transport route</w:t>
      </w:r>
      <w:r w:rsidR="00797397">
        <w:t xml:space="preserve">, five of which resulted in fatalities. Crashes tend to be spread uniformly across the road, though some clustering is found around the town of Creswick. Severe </w:t>
      </w:r>
      <w:r>
        <w:t>c</w:t>
      </w:r>
      <w:r w:rsidR="00797397">
        <w:t xml:space="preserve">rashes </w:t>
      </w:r>
      <w:r>
        <w:t xml:space="preserve">have also occurred on </w:t>
      </w:r>
      <w:r w:rsidR="00797397">
        <w:t>Creswick-Newstead Road (three) near Allendale; and Creswick-Clunes Road (one).</w:t>
      </w:r>
    </w:p>
    <w:p w14:paraId="5B3E7AEB" w14:textId="35888610" w:rsidR="008D3F58" w:rsidRDefault="00EE6397" w:rsidP="00DC07AE">
      <w:pPr>
        <w:pStyle w:val="Heading3"/>
        <w:spacing w:before="180"/>
      </w:pPr>
      <w:bookmarkStart w:id="34" w:name="_Ref183703385"/>
      <w:bookmarkStart w:id="35" w:name="_Toc182412119"/>
      <w:bookmarkStart w:id="36" w:name="_Toc191646369"/>
      <w:bookmarkStart w:id="37" w:name="_Toc201048207"/>
      <w:r w:rsidRPr="00EE6397">
        <w:t>Shire of Moorabool</w:t>
      </w:r>
      <w:bookmarkEnd w:id="34"/>
      <w:bookmarkEnd w:id="35"/>
      <w:bookmarkEnd w:id="36"/>
      <w:bookmarkEnd w:id="37"/>
    </w:p>
    <w:p w14:paraId="14A077A1" w14:textId="789CFD37" w:rsidR="00B61C7B" w:rsidRDefault="00F1527B" w:rsidP="00DC07AE">
      <w:pPr>
        <w:spacing w:after="140"/>
      </w:pPr>
      <w:r w:rsidRPr="00F1527B">
        <w:t xml:space="preserve">The Moorabool </w:t>
      </w:r>
      <w:r w:rsidR="00BE6603">
        <w:t>Shire</w:t>
      </w:r>
      <w:r w:rsidR="00BE6603" w:rsidRPr="00F1527B">
        <w:t xml:space="preserve"> </w:t>
      </w:r>
      <w:r w:rsidRPr="00F1527B">
        <w:t>is located to the south-east of Hepburn</w:t>
      </w:r>
      <w:r w:rsidR="00E54566">
        <w:t xml:space="preserve"> Shire</w:t>
      </w:r>
      <w:r w:rsidR="006F252D">
        <w:t xml:space="preserve"> and is </w:t>
      </w:r>
      <w:r w:rsidR="006F252D" w:rsidRPr="00F1527B">
        <w:t xml:space="preserve">bounded by the Greater Melbourne metropolitan area to the east and the </w:t>
      </w:r>
      <w:r w:rsidR="00C063BA">
        <w:t>C</w:t>
      </w:r>
      <w:r w:rsidR="006F252D" w:rsidRPr="00F1527B">
        <w:t xml:space="preserve">ity of Ballarat to the west. Moorabool </w:t>
      </w:r>
      <w:r w:rsidR="00BE6603">
        <w:t>Shire</w:t>
      </w:r>
      <w:r w:rsidR="006F252D" w:rsidRPr="00F1527B">
        <w:t xml:space="preserve"> stretches from the Lerderderg State Park in the north to Beremboke in the south. </w:t>
      </w:r>
      <w:r w:rsidR="006F252D">
        <w:t>A</w:t>
      </w:r>
      <w:r w:rsidRPr="00F1527B">
        <w:t>pproximately 50km of the</w:t>
      </w:r>
      <w:r w:rsidR="006F252D">
        <w:t xml:space="preserve"> 500kV</w:t>
      </w:r>
      <w:r w:rsidRPr="00F1527B">
        <w:t xml:space="preserve"> transmission line</w:t>
      </w:r>
      <w:r w:rsidR="006F252D">
        <w:t xml:space="preserve"> is proposed to pass through this area</w:t>
      </w:r>
      <w:r w:rsidRPr="00F1527B">
        <w:t xml:space="preserve">. </w:t>
      </w:r>
    </w:p>
    <w:p w14:paraId="120514B1" w14:textId="7104407F" w:rsidR="00B61C7B" w:rsidRDefault="00B61C7B" w:rsidP="00DC07AE">
      <w:pPr>
        <w:spacing w:after="140"/>
      </w:pPr>
      <w:r>
        <w:t xml:space="preserve">The proposed construction transport route includes </w:t>
      </w:r>
      <w:r w:rsidR="00C5731C">
        <w:t>eight</w:t>
      </w:r>
      <w:r>
        <w:t xml:space="preserve"> DTP State Declared Roads:</w:t>
      </w:r>
      <w:r w:rsidR="002562FC" w:rsidRPr="002562FC">
        <w:t xml:space="preserve"> </w:t>
      </w:r>
      <w:r w:rsidR="002562FC">
        <w:t>Ballan-Daylesford Road (C141), Ballan-Greendale Road, Ballarat-Daylesford Road (C292), Bungaree-Creswick Road (C291), Diggers Rest-Coimadai Road (C706), Gisborne Road (C704), Greendale-Myrniong Road (C318)</w:t>
      </w:r>
      <w:r>
        <w:t xml:space="preserve">, and </w:t>
      </w:r>
      <w:r w:rsidR="006C31C4">
        <w:t>Western Freeway (M8)</w:t>
      </w:r>
      <w:r w:rsidRPr="00797397">
        <w:t>.</w:t>
      </w:r>
      <w:r w:rsidRPr="00AD7D01">
        <w:t xml:space="preserve"> </w:t>
      </w:r>
      <w:r>
        <w:t xml:space="preserve">These have all been approved for use by heavy vehicles. </w:t>
      </w:r>
    </w:p>
    <w:p w14:paraId="272883E0" w14:textId="0EF35AF5" w:rsidR="00B61C7B" w:rsidRDefault="00B61C7B" w:rsidP="00DC07AE">
      <w:r>
        <w:t xml:space="preserve">The proposed construction transport route includes </w:t>
      </w:r>
      <w:r w:rsidR="000247BF">
        <w:t>32</w:t>
      </w:r>
      <w:r>
        <w:t xml:space="preserve"> local council roads, which have not been approved for use by heavy vehicles. </w:t>
      </w:r>
      <w:r w:rsidRPr="00463179">
        <w:t xml:space="preserve">As such, approval would be required to facilitate the </w:t>
      </w:r>
      <w:r w:rsidR="00390FA0">
        <w:t>use of th</w:t>
      </w:r>
      <w:r w:rsidR="00ED567C">
        <w:t>e</w:t>
      </w:r>
      <w:r w:rsidR="00390FA0">
        <w:t>se roads by the</w:t>
      </w:r>
      <w:r w:rsidR="00390FA0" w:rsidRPr="00463179">
        <w:t xml:space="preserve"> </w:t>
      </w:r>
      <w:r w:rsidRPr="00463179">
        <w:t xml:space="preserve">Project which may require some upgrade works. In addition, </w:t>
      </w:r>
      <w:r w:rsidR="00436F24">
        <w:t>20</w:t>
      </w:r>
      <w:r>
        <w:t xml:space="preserve"> of</w:t>
      </w:r>
      <w:r w:rsidRPr="007718D6">
        <w:t xml:space="preserve"> the local council </w:t>
      </w:r>
      <w:r w:rsidRPr="00463179">
        <w:t xml:space="preserve">roads along the proposed construction transport route within the </w:t>
      </w:r>
      <w:r w:rsidR="00A26919">
        <w:t xml:space="preserve">Moorabool </w:t>
      </w:r>
      <w:r w:rsidRPr="00463179">
        <w:t>Shire have been identified as potentially requiring additional treatment to prevent degradation due to Project traffic, due to being fully or partially unsealed, narrow</w:t>
      </w:r>
      <w:r w:rsidR="00436F24">
        <w:t>, or requiring vegetation removal</w:t>
      </w:r>
      <w:r w:rsidRPr="00463179">
        <w:t>. This is described further in Section</w:t>
      </w:r>
      <w:r w:rsidR="00AD0774">
        <w:t> </w:t>
      </w:r>
      <w:r w:rsidR="00BF6028">
        <w:fldChar w:fldCharType="begin"/>
      </w:r>
      <w:r w:rsidR="00BF6028">
        <w:instrText xml:space="preserve"> REF _Ref184376325 \r \h </w:instrText>
      </w:r>
      <w:r w:rsidR="00BF6028">
        <w:fldChar w:fldCharType="separate"/>
      </w:r>
      <w:r w:rsidR="00A034AC">
        <w:t>20.4.2</w:t>
      </w:r>
      <w:r w:rsidR="00BF6028">
        <w:fldChar w:fldCharType="end"/>
      </w:r>
      <w:r w:rsidRPr="00463179">
        <w:t>.</w:t>
      </w:r>
    </w:p>
    <w:p w14:paraId="5857F8B2" w14:textId="7FFF1681" w:rsidR="00B61C7B" w:rsidRDefault="005B748D" w:rsidP="00B61C7B">
      <w:r>
        <w:lastRenderedPageBreak/>
        <w:t>Most</w:t>
      </w:r>
      <w:r w:rsidR="00B61C7B">
        <w:t xml:space="preserve"> roads along the proposed construction transport route within the </w:t>
      </w:r>
      <w:r w:rsidR="00260D92">
        <w:t>Moorabool</w:t>
      </w:r>
      <w:r w:rsidR="00B61C7B">
        <w:t xml:space="preserve"> Shire have no known congestion issues and are classified as LOS A. Roads that have a LOS rating of B or below are described in </w:t>
      </w:r>
      <w:r w:rsidR="00597CC1">
        <w:fldChar w:fldCharType="begin"/>
      </w:r>
      <w:r w:rsidR="00597CC1">
        <w:instrText xml:space="preserve"> REF _Ref183758962 \h </w:instrText>
      </w:r>
      <w:r w:rsidR="00597CC1">
        <w:fldChar w:fldCharType="separate"/>
      </w:r>
      <w:r w:rsidR="00A034AC">
        <w:t>Table</w:t>
      </w:r>
      <w:r w:rsidR="00AD0774">
        <w:t> </w:t>
      </w:r>
      <w:r w:rsidR="00A034AC">
        <w:rPr>
          <w:noProof/>
        </w:rPr>
        <w:t>20</w:t>
      </w:r>
      <w:r w:rsidR="00A034AC">
        <w:t>.</w:t>
      </w:r>
      <w:r w:rsidR="00A034AC">
        <w:rPr>
          <w:noProof/>
        </w:rPr>
        <w:t>1</w:t>
      </w:r>
      <w:r w:rsidR="00597CC1">
        <w:fldChar w:fldCharType="end"/>
      </w:r>
      <w:r w:rsidR="00B61C7B">
        <w:t xml:space="preserve">. </w:t>
      </w:r>
    </w:p>
    <w:p w14:paraId="41ECBA14" w14:textId="3BA6379E" w:rsidR="00B61C7B" w:rsidRDefault="00B61C7B" w:rsidP="00F52387">
      <w:pPr>
        <w:pStyle w:val="Caption"/>
        <w:keepNext/>
        <w:spacing w:before="240"/>
      </w:pPr>
      <w:bookmarkStart w:id="38" w:name="_Ref183758962"/>
      <w:r>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1</w:t>
      </w:r>
      <w:r>
        <w:fldChar w:fldCharType="end"/>
      </w:r>
      <w:bookmarkEnd w:id="38"/>
      <w:r>
        <w:t xml:space="preserve"> Roads within the </w:t>
      </w:r>
      <w:r w:rsidR="00260D92">
        <w:t>Moorabool</w:t>
      </w:r>
      <w:r>
        <w:t xml:space="preserve"> </w:t>
      </w:r>
      <w:r w:rsidR="00BC2A72">
        <w:t xml:space="preserve">Shire </w:t>
      </w:r>
      <w:r>
        <w:t>with a service level less than LOS A</w:t>
      </w:r>
    </w:p>
    <w:tbl>
      <w:tblPr>
        <w:tblStyle w:val="WVTTable2"/>
        <w:tblW w:w="5000" w:type="pct"/>
        <w:tblLook w:val="0420" w:firstRow="1" w:lastRow="0" w:firstColumn="0" w:lastColumn="0" w:noHBand="0" w:noVBand="1"/>
      </w:tblPr>
      <w:tblGrid>
        <w:gridCol w:w="2264"/>
        <w:gridCol w:w="4914"/>
        <w:gridCol w:w="1304"/>
        <w:gridCol w:w="588"/>
      </w:tblGrid>
      <w:tr w:rsidR="00B61C7B" w14:paraId="397F9C00" w14:textId="77777777" w:rsidTr="00DC07AE">
        <w:trPr>
          <w:cnfStyle w:val="100000000000" w:firstRow="1" w:lastRow="0" w:firstColumn="0" w:lastColumn="0" w:oddVBand="0" w:evenVBand="0" w:oddHBand="0" w:evenHBand="0" w:firstRowFirstColumn="0" w:firstRowLastColumn="0" w:lastRowFirstColumn="0" w:lastRowLastColumn="0"/>
        </w:trPr>
        <w:tc>
          <w:tcPr>
            <w:tcW w:w="1248" w:type="pct"/>
          </w:tcPr>
          <w:p w14:paraId="31AB5CF2" w14:textId="77777777" w:rsidR="00B61C7B" w:rsidRDefault="00B61C7B" w:rsidP="007718D6">
            <w:pPr>
              <w:pStyle w:val="TableText"/>
            </w:pPr>
            <w:r>
              <w:t>Road</w:t>
            </w:r>
          </w:p>
        </w:tc>
        <w:tc>
          <w:tcPr>
            <w:tcW w:w="2709" w:type="pct"/>
          </w:tcPr>
          <w:p w14:paraId="161974ED" w14:textId="2C3FF7FC" w:rsidR="00B61C7B" w:rsidRDefault="00B61C7B" w:rsidP="007718D6">
            <w:pPr>
              <w:pStyle w:val="TableText"/>
            </w:pPr>
            <w:r>
              <w:t>Section</w:t>
            </w:r>
            <w:r w:rsidR="008F01C8">
              <w:t xml:space="preserve"> </w:t>
            </w:r>
            <w:r>
              <w:t>/</w:t>
            </w:r>
            <w:r w:rsidR="008F01C8">
              <w:t xml:space="preserve"> </w:t>
            </w:r>
            <w:r>
              <w:t>Bounding roads</w:t>
            </w:r>
          </w:p>
        </w:tc>
        <w:tc>
          <w:tcPr>
            <w:tcW w:w="719" w:type="pct"/>
          </w:tcPr>
          <w:p w14:paraId="69A766BC" w14:textId="77777777" w:rsidR="00B61C7B" w:rsidRDefault="00B61C7B" w:rsidP="007718D6">
            <w:pPr>
              <w:pStyle w:val="TableText"/>
            </w:pPr>
            <w:r>
              <w:t>Locality</w:t>
            </w:r>
          </w:p>
        </w:tc>
        <w:tc>
          <w:tcPr>
            <w:tcW w:w="324" w:type="pct"/>
            <w:vAlign w:val="center"/>
          </w:tcPr>
          <w:p w14:paraId="561D34CE" w14:textId="77777777" w:rsidR="00B61C7B" w:rsidRDefault="00B61C7B" w:rsidP="007718D6">
            <w:pPr>
              <w:pStyle w:val="TableText"/>
              <w:jc w:val="center"/>
            </w:pPr>
            <w:r>
              <w:t>LOS</w:t>
            </w:r>
          </w:p>
        </w:tc>
      </w:tr>
      <w:tr w:rsidR="00B61C7B" w14:paraId="174B90B1" w14:textId="77777777" w:rsidTr="00DC07AE">
        <w:tc>
          <w:tcPr>
            <w:tcW w:w="5000" w:type="pct"/>
            <w:gridSpan w:val="4"/>
            <w:shd w:val="clear" w:color="auto" w:fill="6D6868" w:themeFill="accent2"/>
          </w:tcPr>
          <w:p w14:paraId="6F908BAE" w14:textId="77777777" w:rsidR="00B61C7B" w:rsidRPr="00F52387" w:rsidRDefault="00B61C7B" w:rsidP="00E6797D">
            <w:pPr>
              <w:pStyle w:val="TableText"/>
              <w:rPr>
                <w:bCs/>
                <w:color w:val="FFFFFF" w:themeColor="background1"/>
              </w:rPr>
            </w:pPr>
            <w:r w:rsidRPr="00F52387">
              <w:rPr>
                <w:rStyle w:val="TableHeadingChar"/>
                <w:bCs/>
                <w:caps w:val="0"/>
              </w:rPr>
              <w:t>DTP</w:t>
            </w:r>
            <w:r w:rsidRPr="00F52387">
              <w:rPr>
                <w:bCs/>
                <w:color w:val="FFFFFF" w:themeColor="background1"/>
              </w:rPr>
              <w:t xml:space="preserve"> </w:t>
            </w:r>
            <w:r w:rsidRPr="00F52387">
              <w:rPr>
                <w:rStyle w:val="TableHeadingChar"/>
                <w:bCs/>
                <w:caps w:val="0"/>
              </w:rPr>
              <w:t>State Declared Roads</w:t>
            </w:r>
          </w:p>
        </w:tc>
      </w:tr>
      <w:tr w:rsidR="00D14C75" w14:paraId="5AB4564A" w14:textId="77777777" w:rsidTr="00DC07AE">
        <w:trPr>
          <w:cnfStyle w:val="000000010000" w:firstRow="0" w:lastRow="0" w:firstColumn="0" w:lastColumn="0" w:oddVBand="0" w:evenVBand="0" w:oddHBand="0" w:evenHBand="1" w:firstRowFirstColumn="0" w:firstRowLastColumn="0" w:lastRowFirstColumn="0" w:lastRowLastColumn="0"/>
        </w:trPr>
        <w:tc>
          <w:tcPr>
            <w:tcW w:w="1248" w:type="pct"/>
            <w:vAlign w:val="center"/>
          </w:tcPr>
          <w:p w14:paraId="48FAA127" w14:textId="39A21868" w:rsidR="00D14C75" w:rsidRPr="00853632" w:rsidRDefault="00D14C75" w:rsidP="00853632">
            <w:pPr>
              <w:pStyle w:val="TableText"/>
            </w:pPr>
            <w:r w:rsidRPr="00F45B11">
              <w:t>Western Freeway (M8)</w:t>
            </w:r>
          </w:p>
        </w:tc>
        <w:tc>
          <w:tcPr>
            <w:tcW w:w="2709" w:type="pct"/>
            <w:vAlign w:val="center"/>
          </w:tcPr>
          <w:p w14:paraId="5205409D" w14:textId="266544D2" w:rsidR="00D14C75" w:rsidRPr="00853632" w:rsidRDefault="00A84E00" w:rsidP="00853632">
            <w:pPr>
              <w:pStyle w:val="TableText"/>
            </w:pPr>
            <w:r w:rsidRPr="00A84E00">
              <w:t>Ormond Road to Bungaree-Creswick Road</w:t>
            </w:r>
          </w:p>
        </w:tc>
        <w:tc>
          <w:tcPr>
            <w:tcW w:w="719" w:type="pct"/>
          </w:tcPr>
          <w:p w14:paraId="2E8CB302" w14:textId="7175B47F" w:rsidR="00D14C75" w:rsidRDefault="009F14CF" w:rsidP="00D14C75">
            <w:pPr>
              <w:pStyle w:val="TableText"/>
            </w:pPr>
            <w:r>
              <w:t>Bungaree</w:t>
            </w:r>
          </w:p>
        </w:tc>
        <w:tc>
          <w:tcPr>
            <w:tcW w:w="324" w:type="pct"/>
            <w:shd w:val="clear" w:color="auto" w:fill="92D050"/>
            <w:vAlign w:val="center"/>
          </w:tcPr>
          <w:p w14:paraId="66BC23BF" w14:textId="77777777" w:rsidR="00D14C75" w:rsidRDefault="00D14C75" w:rsidP="00D14C75">
            <w:pPr>
              <w:pStyle w:val="TableText"/>
              <w:jc w:val="center"/>
            </w:pPr>
            <w:r>
              <w:t>B</w:t>
            </w:r>
          </w:p>
        </w:tc>
      </w:tr>
      <w:tr w:rsidR="00614235" w14:paraId="4AF4F62C" w14:textId="77777777" w:rsidTr="00DC07AE">
        <w:tc>
          <w:tcPr>
            <w:tcW w:w="1248" w:type="pct"/>
            <w:vAlign w:val="center"/>
          </w:tcPr>
          <w:p w14:paraId="70E5C377" w14:textId="71C55F8D" w:rsidR="00614235" w:rsidRPr="00F45B11" w:rsidRDefault="00614235" w:rsidP="00614235">
            <w:pPr>
              <w:pStyle w:val="TableText"/>
            </w:pPr>
            <w:r w:rsidRPr="00F45B11">
              <w:t>Western Freeway (M8)</w:t>
            </w:r>
          </w:p>
        </w:tc>
        <w:tc>
          <w:tcPr>
            <w:tcW w:w="2709" w:type="pct"/>
            <w:vAlign w:val="center"/>
          </w:tcPr>
          <w:p w14:paraId="39889C53" w14:textId="160DE7EF" w:rsidR="00614235" w:rsidRPr="00F45B11" w:rsidRDefault="00A84E00" w:rsidP="00614235">
            <w:pPr>
              <w:pStyle w:val="TableText"/>
            </w:pPr>
            <w:r w:rsidRPr="00A84E00">
              <w:t>Ballan-Daylesford Road to Ormond Road</w:t>
            </w:r>
          </w:p>
        </w:tc>
        <w:tc>
          <w:tcPr>
            <w:tcW w:w="719" w:type="pct"/>
          </w:tcPr>
          <w:p w14:paraId="48E1EBCD" w14:textId="2E8785C8" w:rsidR="00614235" w:rsidRDefault="00A84E00" w:rsidP="00614235">
            <w:pPr>
              <w:pStyle w:val="TableText"/>
            </w:pPr>
            <w:r w:rsidRPr="00A84E00">
              <w:t>Springbank</w:t>
            </w:r>
          </w:p>
        </w:tc>
        <w:tc>
          <w:tcPr>
            <w:tcW w:w="324" w:type="pct"/>
            <w:shd w:val="clear" w:color="auto" w:fill="92D050"/>
          </w:tcPr>
          <w:p w14:paraId="1E1FF489" w14:textId="103602F2" w:rsidR="00614235" w:rsidRDefault="00614235" w:rsidP="00614235">
            <w:pPr>
              <w:pStyle w:val="TableText"/>
              <w:jc w:val="center"/>
            </w:pPr>
            <w:r w:rsidRPr="00735101">
              <w:t>B</w:t>
            </w:r>
          </w:p>
        </w:tc>
      </w:tr>
      <w:tr w:rsidR="00A84E00" w14:paraId="1B7245D4" w14:textId="77777777" w:rsidTr="00DC07AE">
        <w:trPr>
          <w:cnfStyle w:val="000000010000" w:firstRow="0" w:lastRow="0" w:firstColumn="0" w:lastColumn="0" w:oddVBand="0" w:evenVBand="0" w:oddHBand="0" w:evenHBand="1" w:firstRowFirstColumn="0" w:firstRowLastColumn="0" w:lastRowFirstColumn="0" w:lastRowLastColumn="0"/>
        </w:trPr>
        <w:tc>
          <w:tcPr>
            <w:tcW w:w="1248" w:type="pct"/>
            <w:vAlign w:val="center"/>
          </w:tcPr>
          <w:p w14:paraId="4B64DD0A" w14:textId="57FD34C4" w:rsidR="00A84E00" w:rsidRPr="00F45B11" w:rsidRDefault="00A84E00" w:rsidP="00A84E00">
            <w:pPr>
              <w:pStyle w:val="TableText"/>
            </w:pPr>
            <w:r w:rsidRPr="00F45B11">
              <w:t>Western Freeway (M8)</w:t>
            </w:r>
          </w:p>
        </w:tc>
        <w:tc>
          <w:tcPr>
            <w:tcW w:w="2709" w:type="pct"/>
            <w:vAlign w:val="center"/>
          </w:tcPr>
          <w:p w14:paraId="77809EB9" w14:textId="6D97A769" w:rsidR="00A84E00" w:rsidRPr="00A84E00" w:rsidRDefault="00A84E00" w:rsidP="00A84E00">
            <w:pPr>
              <w:pStyle w:val="TableText"/>
            </w:pPr>
            <w:r w:rsidRPr="00A84E00">
              <w:t>Ballan-Greendale Road to Ballan-Daylesford Road</w:t>
            </w:r>
          </w:p>
        </w:tc>
        <w:tc>
          <w:tcPr>
            <w:tcW w:w="719" w:type="pct"/>
          </w:tcPr>
          <w:p w14:paraId="1C561419" w14:textId="344474E2" w:rsidR="00A84E00" w:rsidRPr="00A84E00" w:rsidRDefault="00A84E00" w:rsidP="00A84E00">
            <w:pPr>
              <w:pStyle w:val="TableText"/>
            </w:pPr>
            <w:r>
              <w:t>Ballan</w:t>
            </w:r>
          </w:p>
        </w:tc>
        <w:tc>
          <w:tcPr>
            <w:tcW w:w="324" w:type="pct"/>
            <w:shd w:val="clear" w:color="auto" w:fill="92D050"/>
          </w:tcPr>
          <w:p w14:paraId="2D4DC459" w14:textId="4144CFBA" w:rsidR="00A84E00" w:rsidRPr="00735101" w:rsidRDefault="00A84E00" w:rsidP="00A84E00">
            <w:pPr>
              <w:pStyle w:val="TableText"/>
              <w:jc w:val="center"/>
            </w:pPr>
            <w:r w:rsidRPr="004E63BD">
              <w:t>B</w:t>
            </w:r>
          </w:p>
        </w:tc>
      </w:tr>
      <w:tr w:rsidR="00A84E00" w14:paraId="57CB3DD2" w14:textId="77777777" w:rsidTr="00DC07AE">
        <w:tc>
          <w:tcPr>
            <w:tcW w:w="1248" w:type="pct"/>
            <w:vAlign w:val="center"/>
          </w:tcPr>
          <w:p w14:paraId="5DE6380D" w14:textId="59CB03C3" w:rsidR="00A84E00" w:rsidRPr="00F45B11" w:rsidRDefault="00A84E00" w:rsidP="00A84E00">
            <w:pPr>
              <w:pStyle w:val="TableText"/>
            </w:pPr>
            <w:r w:rsidRPr="00F45B11">
              <w:t>Western Freeway (M8)</w:t>
            </w:r>
          </w:p>
        </w:tc>
        <w:tc>
          <w:tcPr>
            <w:tcW w:w="2709" w:type="pct"/>
            <w:vAlign w:val="center"/>
          </w:tcPr>
          <w:p w14:paraId="64013A84" w14:textId="202407D9" w:rsidR="00A84E00" w:rsidRPr="00F45B11" w:rsidRDefault="00A84E00" w:rsidP="00A84E00">
            <w:pPr>
              <w:pStyle w:val="TableText"/>
            </w:pPr>
            <w:r w:rsidRPr="00F45B11">
              <w:t>Greendale-Myrniong Road to Tregothnan Road</w:t>
            </w:r>
          </w:p>
        </w:tc>
        <w:tc>
          <w:tcPr>
            <w:tcW w:w="719" w:type="pct"/>
          </w:tcPr>
          <w:p w14:paraId="1E2EB418" w14:textId="5764421F" w:rsidR="00A84E00" w:rsidRDefault="00A84E00" w:rsidP="00A84E00">
            <w:pPr>
              <w:pStyle w:val="TableText"/>
            </w:pPr>
            <w:r>
              <w:t>Ballan</w:t>
            </w:r>
          </w:p>
        </w:tc>
        <w:tc>
          <w:tcPr>
            <w:tcW w:w="324" w:type="pct"/>
            <w:shd w:val="clear" w:color="auto" w:fill="FFFF00"/>
            <w:vAlign w:val="center"/>
          </w:tcPr>
          <w:p w14:paraId="00BFC3E8" w14:textId="3C498DEE" w:rsidR="00A84E00" w:rsidRPr="00735101" w:rsidRDefault="00A84E00" w:rsidP="00A84E00">
            <w:pPr>
              <w:pStyle w:val="TableText"/>
              <w:jc w:val="center"/>
            </w:pPr>
            <w:r>
              <w:t>C</w:t>
            </w:r>
          </w:p>
        </w:tc>
      </w:tr>
      <w:tr w:rsidR="00A84E00" w14:paraId="50F607E6" w14:textId="77777777" w:rsidTr="00DC07AE">
        <w:trPr>
          <w:cnfStyle w:val="000000010000" w:firstRow="0" w:lastRow="0" w:firstColumn="0" w:lastColumn="0" w:oddVBand="0" w:evenVBand="0" w:oddHBand="0" w:evenHBand="1" w:firstRowFirstColumn="0" w:firstRowLastColumn="0" w:lastRowFirstColumn="0" w:lastRowLastColumn="0"/>
        </w:trPr>
        <w:tc>
          <w:tcPr>
            <w:tcW w:w="1248" w:type="pct"/>
            <w:vAlign w:val="center"/>
          </w:tcPr>
          <w:p w14:paraId="3F4A2D7B" w14:textId="194F3BF5" w:rsidR="00A84E00" w:rsidRPr="00F45B11" w:rsidRDefault="00A84E00" w:rsidP="00A84E00">
            <w:pPr>
              <w:pStyle w:val="TableText"/>
            </w:pPr>
            <w:r w:rsidRPr="00F45B11">
              <w:t>Western Freeway (M8)</w:t>
            </w:r>
          </w:p>
        </w:tc>
        <w:tc>
          <w:tcPr>
            <w:tcW w:w="2709" w:type="pct"/>
            <w:vAlign w:val="center"/>
          </w:tcPr>
          <w:p w14:paraId="1BBFA92B" w14:textId="0BADD486" w:rsidR="00A84E00" w:rsidRPr="00F45B11" w:rsidRDefault="00A84E00" w:rsidP="00A84E00">
            <w:pPr>
              <w:pStyle w:val="TableText"/>
            </w:pPr>
            <w:r w:rsidRPr="00F45B11">
              <w:t>Tregothnan Road to Ingliston Road</w:t>
            </w:r>
            <w:r>
              <w:t xml:space="preserve"> (E and W)</w:t>
            </w:r>
          </w:p>
        </w:tc>
        <w:tc>
          <w:tcPr>
            <w:tcW w:w="719" w:type="pct"/>
          </w:tcPr>
          <w:p w14:paraId="22C9962A" w14:textId="38FCC288" w:rsidR="00A84E00" w:rsidRDefault="00A84E00" w:rsidP="00A84E00">
            <w:pPr>
              <w:pStyle w:val="TableText"/>
            </w:pPr>
            <w:r>
              <w:t>Ballan</w:t>
            </w:r>
          </w:p>
        </w:tc>
        <w:tc>
          <w:tcPr>
            <w:tcW w:w="324" w:type="pct"/>
            <w:shd w:val="clear" w:color="auto" w:fill="92D050"/>
          </w:tcPr>
          <w:p w14:paraId="2A927DEF" w14:textId="53BFAC7A" w:rsidR="00A84E00" w:rsidRPr="00735101" w:rsidRDefault="00A84E00" w:rsidP="00A84E00">
            <w:pPr>
              <w:pStyle w:val="TableText"/>
              <w:jc w:val="center"/>
            </w:pPr>
            <w:r w:rsidRPr="004E63BD">
              <w:t>B</w:t>
            </w:r>
          </w:p>
        </w:tc>
      </w:tr>
      <w:tr w:rsidR="00A84E00" w14:paraId="5C0EDFB3" w14:textId="77777777" w:rsidTr="00DC07AE">
        <w:tc>
          <w:tcPr>
            <w:tcW w:w="1248" w:type="pct"/>
            <w:vAlign w:val="center"/>
          </w:tcPr>
          <w:p w14:paraId="3294DDFC" w14:textId="13B0A0D5" w:rsidR="00A84E00" w:rsidRPr="00F45B11" w:rsidRDefault="00A84E00" w:rsidP="00A84E00">
            <w:pPr>
              <w:pStyle w:val="TableText"/>
            </w:pPr>
            <w:r w:rsidRPr="00F45B11">
              <w:t>Western Freeway (M8)</w:t>
            </w:r>
          </w:p>
        </w:tc>
        <w:tc>
          <w:tcPr>
            <w:tcW w:w="2709" w:type="pct"/>
            <w:vAlign w:val="center"/>
          </w:tcPr>
          <w:p w14:paraId="1414EAE2" w14:textId="274A8A43" w:rsidR="00A84E00" w:rsidRPr="00F45B11" w:rsidRDefault="00A84E00" w:rsidP="00A84E00">
            <w:pPr>
              <w:pStyle w:val="TableText"/>
            </w:pPr>
            <w:r w:rsidRPr="00F45B11">
              <w:t>Gisborne Road to Old Western Highway</w:t>
            </w:r>
          </w:p>
        </w:tc>
        <w:tc>
          <w:tcPr>
            <w:tcW w:w="719" w:type="pct"/>
          </w:tcPr>
          <w:p w14:paraId="0183ADE2" w14:textId="55B1BF57" w:rsidR="00A84E00" w:rsidRDefault="00A84E00" w:rsidP="00A84E00">
            <w:pPr>
              <w:pStyle w:val="TableText"/>
            </w:pPr>
            <w:r>
              <w:t>Myrniong</w:t>
            </w:r>
          </w:p>
        </w:tc>
        <w:tc>
          <w:tcPr>
            <w:tcW w:w="324" w:type="pct"/>
            <w:shd w:val="clear" w:color="auto" w:fill="92D050"/>
          </w:tcPr>
          <w:p w14:paraId="33B2590C" w14:textId="031BC9F8" w:rsidR="00A84E00" w:rsidRDefault="00A84E00" w:rsidP="00A84E00">
            <w:pPr>
              <w:pStyle w:val="TableText"/>
              <w:jc w:val="center"/>
            </w:pPr>
            <w:r w:rsidRPr="00735101">
              <w:t>B</w:t>
            </w:r>
          </w:p>
        </w:tc>
      </w:tr>
      <w:tr w:rsidR="00A84E00" w14:paraId="32D36BEE" w14:textId="77777777" w:rsidTr="00DC07AE">
        <w:trPr>
          <w:cnfStyle w:val="000000010000" w:firstRow="0" w:lastRow="0" w:firstColumn="0" w:lastColumn="0" w:oddVBand="0" w:evenVBand="0" w:oddHBand="0" w:evenHBand="1" w:firstRowFirstColumn="0" w:firstRowLastColumn="0" w:lastRowFirstColumn="0" w:lastRowLastColumn="0"/>
        </w:trPr>
        <w:tc>
          <w:tcPr>
            <w:tcW w:w="1248" w:type="pct"/>
            <w:vAlign w:val="center"/>
          </w:tcPr>
          <w:p w14:paraId="3B1AB7F9" w14:textId="7B367C95" w:rsidR="00A84E00" w:rsidRPr="00F45B11" w:rsidRDefault="00A84E00" w:rsidP="00A84E00">
            <w:pPr>
              <w:pStyle w:val="TableText"/>
            </w:pPr>
            <w:r w:rsidRPr="00F45B11">
              <w:t>Western Freeway (M8)</w:t>
            </w:r>
          </w:p>
        </w:tc>
        <w:tc>
          <w:tcPr>
            <w:tcW w:w="2709" w:type="pct"/>
            <w:vAlign w:val="center"/>
          </w:tcPr>
          <w:p w14:paraId="0B109BA2" w14:textId="3041F737" w:rsidR="00A84E00" w:rsidRPr="00F45B11" w:rsidRDefault="00A84E00" w:rsidP="00A84E00">
            <w:pPr>
              <w:pStyle w:val="TableText"/>
            </w:pPr>
            <w:r w:rsidRPr="00F45B11">
              <w:t>Old Western Highway to Greendale-Myrniong Road</w:t>
            </w:r>
          </w:p>
        </w:tc>
        <w:tc>
          <w:tcPr>
            <w:tcW w:w="719" w:type="pct"/>
          </w:tcPr>
          <w:p w14:paraId="172F56F8" w14:textId="6C51FA2D" w:rsidR="00A84E00" w:rsidRDefault="00A84E00" w:rsidP="00A84E00">
            <w:pPr>
              <w:pStyle w:val="TableText"/>
            </w:pPr>
            <w:r>
              <w:t>Myrniong</w:t>
            </w:r>
          </w:p>
        </w:tc>
        <w:tc>
          <w:tcPr>
            <w:tcW w:w="324" w:type="pct"/>
            <w:shd w:val="clear" w:color="auto" w:fill="92D050"/>
          </w:tcPr>
          <w:p w14:paraId="0E2815A7" w14:textId="505D5487" w:rsidR="00A84E00" w:rsidRDefault="00A84E00" w:rsidP="00A84E00">
            <w:pPr>
              <w:pStyle w:val="TableText"/>
              <w:jc w:val="center"/>
            </w:pPr>
            <w:r w:rsidRPr="00735101">
              <w:t>B</w:t>
            </w:r>
          </w:p>
        </w:tc>
      </w:tr>
      <w:tr w:rsidR="00A84E00" w14:paraId="7FF69B7B" w14:textId="77777777" w:rsidTr="00DC07AE">
        <w:tc>
          <w:tcPr>
            <w:tcW w:w="1248" w:type="pct"/>
            <w:vAlign w:val="center"/>
          </w:tcPr>
          <w:p w14:paraId="0BCB313A" w14:textId="247EE37A" w:rsidR="00A84E00" w:rsidRPr="00F45B11" w:rsidRDefault="00A84E00" w:rsidP="00A84E00">
            <w:pPr>
              <w:pStyle w:val="TableText"/>
            </w:pPr>
            <w:r w:rsidRPr="00F45B11">
              <w:t>Gisborne Road (C704)</w:t>
            </w:r>
          </w:p>
        </w:tc>
        <w:tc>
          <w:tcPr>
            <w:tcW w:w="2709" w:type="pct"/>
            <w:vAlign w:val="center"/>
          </w:tcPr>
          <w:p w14:paraId="0D2C28B5" w14:textId="08C5E713" w:rsidR="00A84E00" w:rsidRPr="00F45B11" w:rsidRDefault="00A84E00" w:rsidP="00A84E00">
            <w:pPr>
              <w:pStyle w:val="TableText"/>
            </w:pPr>
            <w:r w:rsidRPr="00F45B11">
              <w:t>Western Freeway to Tower Sites</w:t>
            </w:r>
          </w:p>
        </w:tc>
        <w:tc>
          <w:tcPr>
            <w:tcW w:w="719" w:type="pct"/>
          </w:tcPr>
          <w:p w14:paraId="722268CA" w14:textId="1CCF6D51" w:rsidR="00A84E00" w:rsidRDefault="00A84E00" w:rsidP="00A84E00">
            <w:pPr>
              <w:pStyle w:val="TableText"/>
            </w:pPr>
            <w:r w:rsidRPr="00B51A62">
              <w:t>Darley</w:t>
            </w:r>
          </w:p>
        </w:tc>
        <w:tc>
          <w:tcPr>
            <w:tcW w:w="324" w:type="pct"/>
            <w:shd w:val="clear" w:color="auto" w:fill="92D050"/>
          </w:tcPr>
          <w:p w14:paraId="2D1B00B3" w14:textId="32844CF5" w:rsidR="00A84E00" w:rsidRDefault="00A84E00" w:rsidP="00A84E00">
            <w:pPr>
              <w:pStyle w:val="TableText"/>
              <w:jc w:val="center"/>
            </w:pPr>
            <w:r w:rsidRPr="004E63BD">
              <w:t>B</w:t>
            </w:r>
          </w:p>
        </w:tc>
      </w:tr>
      <w:tr w:rsidR="00A84E00" w14:paraId="1B3F57ED" w14:textId="77777777" w:rsidTr="00DC07AE">
        <w:trPr>
          <w:cnfStyle w:val="000000010000" w:firstRow="0" w:lastRow="0" w:firstColumn="0" w:lastColumn="0" w:oddVBand="0" w:evenVBand="0" w:oddHBand="0" w:evenHBand="1" w:firstRowFirstColumn="0" w:firstRowLastColumn="0" w:lastRowFirstColumn="0" w:lastRowLastColumn="0"/>
        </w:trPr>
        <w:tc>
          <w:tcPr>
            <w:tcW w:w="5000" w:type="pct"/>
            <w:gridSpan w:val="4"/>
            <w:shd w:val="clear" w:color="auto" w:fill="6D6868" w:themeFill="accent2"/>
          </w:tcPr>
          <w:p w14:paraId="2416D6E8" w14:textId="77777777" w:rsidR="00A84E00" w:rsidRPr="00F52387" w:rsidRDefault="00A84E00" w:rsidP="00F52387">
            <w:pPr>
              <w:pStyle w:val="TableText"/>
              <w:rPr>
                <w:b/>
                <w:bCs/>
              </w:rPr>
            </w:pPr>
            <w:r w:rsidRPr="00F52387">
              <w:rPr>
                <w:b/>
                <w:bCs/>
                <w:color w:val="FFFFFF" w:themeColor="background1"/>
              </w:rPr>
              <w:t>Local council roads</w:t>
            </w:r>
          </w:p>
        </w:tc>
      </w:tr>
      <w:tr w:rsidR="00A84E00" w14:paraId="445E5EF1" w14:textId="77777777" w:rsidTr="00DC07AE">
        <w:tc>
          <w:tcPr>
            <w:tcW w:w="1248" w:type="pct"/>
            <w:vAlign w:val="center"/>
          </w:tcPr>
          <w:p w14:paraId="681CEA2C" w14:textId="34BF8A0B" w:rsidR="00A84E00" w:rsidRPr="00853632" w:rsidRDefault="00A84E00" w:rsidP="00A84E00">
            <w:pPr>
              <w:pStyle w:val="TableText"/>
            </w:pPr>
            <w:r w:rsidRPr="00F45B11">
              <w:t>Navigators Road</w:t>
            </w:r>
          </w:p>
        </w:tc>
        <w:tc>
          <w:tcPr>
            <w:tcW w:w="2709" w:type="pct"/>
            <w:vAlign w:val="center"/>
          </w:tcPr>
          <w:p w14:paraId="38509A56" w14:textId="2B3E6DCA" w:rsidR="00A84E00" w:rsidRPr="00853632" w:rsidRDefault="00A84E00" w:rsidP="00A84E00">
            <w:pPr>
              <w:pStyle w:val="TableText"/>
            </w:pPr>
            <w:r w:rsidRPr="00F45B11">
              <w:t>Eureka Street to Yankee Flat Road</w:t>
            </w:r>
          </w:p>
        </w:tc>
        <w:tc>
          <w:tcPr>
            <w:tcW w:w="719" w:type="pct"/>
          </w:tcPr>
          <w:p w14:paraId="073DB4DB" w14:textId="322FB4C5" w:rsidR="00A84E00" w:rsidRDefault="00A84E00" w:rsidP="00A84E00">
            <w:pPr>
              <w:pStyle w:val="TableText"/>
            </w:pPr>
            <w:r>
              <w:t>Warrenheip</w:t>
            </w:r>
          </w:p>
        </w:tc>
        <w:tc>
          <w:tcPr>
            <w:tcW w:w="324" w:type="pct"/>
            <w:shd w:val="clear" w:color="auto" w:fill="92D050"/>
            <w:vAlign w:val="center"/>
          </w:tcPr>
          <w:p w14:paraId="654FE057" w14:textId="77777777" w:rsidR="00A84E00" w:rsidRDefault="00A84E00" w:rsidP="00A84E00">
            <w:pPr>
              <w:pStyle w:val="TableText"/>
              <w:jc w:val="center"/>
            </w:pPr>
            <w:r>
              <w:t>B</w:t>
            </w:r>
          </w:p>
        </w:tc>
      </w:tr>
      <w:tr w:rsidR="00A84E00" w14:paraId="3F6912FC" w14:textId="77777777" w:rsidTr="00DC07AE">
        <w:trPr>
          <w:cnfStyle w:val="000000010000" w:firstRow="0" w:lastRow="0" w:firstColumn="0" w:lastColumn="0" w:oddVBand="0" w:evenVBand="0" w:oddHBand="0" w:evenHBand="1" w:firstRowFirstColumn="0" w:firstRowLastColumn="0" w:lastRowFirstColumn="0" w:lastRowLastColumn="0"/>
          <w:trHeight w:val="270"/>
        </w:trPr>
        <w:tc>
          <w:tcPr>
            <w:tcW w:w="1248" w:type="pct"/>
            <w:vAlign w:val="center"/>
          </w:tcPr>
          <w:p w14:paraId="646221CF" w14:textId="23969447" w:rsidR="00A84E00" w:rsidRPr="00F45B11" w:rsidRDefault="00A84E00" w:rsidP="00A84E00">
            <w:pPr>
              <w:pStyle w:val="TableText"/>
            </w:pPr>
            <w:r w:rsidRPr="00F45B11">
              <w:t>Links Road</w:t>
            </w:r>
          </w:p>
        </w:tc>
        <w:tc>
          <w:tcPr>
            <w:tcW w:w="2709" w:type="pct"/>
            <w:vAlign w:val="center"/>
          </w:tcPr>
          <w:p w14:paraId="23B7EC00" w14:textId="3B2CF308" w:rsidR="00A84E00" w:rsidRPr="00F45B11" w:rsidRDefault="00A84E00" w:rsidP="00A84E00">
            <w:pPr>
              <w:pStyle w:val="TableText"/>
            </w:pPr>
            <w:r w:rsidRPr="00F45B11">
              <w:t>Albert Street to Swans Road</w:t>
            </w:r>
          </w:p>
        </w:tc>
        <w:tc>
          <w:tcPr>
            <w:tcW w:w="719" w:type="pct"/>
          </w:tcPr>
          <w:p w14:paraId="61E581C2" w14:textId="7934CD43" w:rsidR="00A84E00" w:rsidRDefault="00A84E00" w:rsidP="00A84E00">
            <w:pPr>
              <w:pStyle w:val="TableText"/>
            </w:pPr>
            <w:r>
              <w:t>Darley</w:t>
            </w:r>
          </w:p>
        </w:tc>
        <w:tc>
          <w:tcPr>
            <w:tcW w:w="324" w:type="pct"/>
            <w:shd w:val="clear" w:color="auto" w:fill="92D050"/>
            <w:vAlign w:val="center"/>
          </w:tcPr>
          <w:p w14:paraId="3CAFCD70" w14:textId="27ABF358" w:rsidR="00A84E00" w:rsidRDefault="00A84E00" w:rsidP="00A84E00">
            <w:pPr>
              <w:pStyle w:val="TableText"/>
              <w:jc w:val="center"/>
            </w:pPr>
            <w:r>
              <w:t>B</w:t>
            </w:r>
          </w:p>
        </w:tc>
      </w:tr>
      <w:tr w:rsidR="00A84E00" w14:paraId="49822E4E" w14:textId="77777777" w:rsidTr="00DC07AE">
        <w:trPr>
          <w:trHeight w:val="290"/>
        </w:trPr>
        <w:tc>
          <w:tcPr>
            <w:tcW w:w="1248" w:type="pct"/>
            <w:vAlign w:val="center"/>
          </w:tcPr>
          <w:p w14:paraId="1AEC0798" w14:textId="6A94C701" w:rsidR="00A84E00" w:rsidRPr="00F45B11" w:rsidRDefault="00A84E00" w:rsidP="00A84E00">
            <w:pPr>
              <w:pStyle w:val="TableText"/>
            </w:pPr>
            <w:r w:rsidRPr="00A84E00">
              <w:t>Albert Street</w:t>
            </w:r>
          </w:p>
        </w:tc>
        <w:tc>
          <w:tcPr>
            <w:tcW w:w="2709" w:type="pct"/>
            <w:vAlign w:val="center"/>
          </w:tcPr>
          <w:p w14:paraId="6BEC0817" w14:textId="082A5CEC" w:rsidR="00A84E00" w:rsidRPr="00F45B11" w:rsidRDefault="00A84E00" w:rsidP="00A84E00">
            <w:pPr>
              <w:pStyle w:val="TableText"/>
            </w:pPr>
            <w:r w:rsidRPr="00A84E00">
              <w:t>Gisborne Road to Links Road</w:t>
            </w:r>
          </w:p>
        </w:tc>
        <w:tc>
          <w:tcPr>
            <w:tcW w:w="719" w:type="pct"/>
          </w:tcPr>
          <w:p w14:paraId="58FF4B32" w14:textId="1F2B9560" w:rsidR="00A84E00" w:rsidRDefault="00A84E00" w:rsidP="00A84E00">
            <w:pPr>
              <w:pStyle w:val="TableText"/>
            </w:pPr>
            <w:r w:rsidRPr="00A84E00">
              <w:t>Darley</w:t>
            </w:r>
          </w:p>
        </w:tc>
        <w:tc>
          <w:tcPr>
            <w:tcW w:w="324" w:type="pct"/>
            <w:shd w:val="clear" w:color="auto" w:fill="FFFF00"/>
            <w:vAlign w:val="center"/>
          </w:tcPr>
          <w:p w14:paraId="54F4AC48" w14:textId="7CACE1AD" w:rsidR="00A84E00" w:rsidRDefault="00A84E00" w:rsidP="00A84E00">
            <w:pPr>
              <w:pStyle w:val="TableText"/>
              <w:jc w:val="center"/>
            </w:pPr>
            <w:r>
              <w:t>C</w:t>
            </w:r>
          </w:p>
        </w:tc>
      </w:tr>
    </w:tbl>
    <w:p w14:paraId="3EA27941" w14:textId="46743E8A" w:rsidR="00B61C7B" w:rsidRDefault="00B61C7B" w:rsidP="00F52387">
      <w:pPr>
        <w:spacing w:before="240"/>
      </w:pPr>
      <w:r>
        <w:t xml:space="preserve">This section of the proposed construction transport route includes </w:t>
      </w:r>
      <w:r w:rsidR="00902496">
        <w:t>six</w:t>
      </w:r>
      <w:r>
        <w:t xml:space="preserve"> bridges, </w:t>
      </w:r>
      <w:r w:rsidR="00902496">
        <w:t xml:space="preserve">four of which are approved for use by heavy </w:t>
      </w:r>
      <w:r w:rsidR="0070271C">
        <w:t>vehicles</w:t>
      </w:r>
      <w:r w:rsidR="00902496">
        <w:t>. Two bridge</w:t>
      </w:r>
      <w:r w:rsidR="00EC2AF5">
        <w:t>s</w:t>
      </w:r>
      <w:r w:rsidR="00902496">
        <w:t xml:space="preserve"> </w:t>
      </w:r>
      <w:r w:rsidR="0070271C">
        <w:t>have</w:t>
      </w:r>
      <w:r w:rsidR="00902496">
        <w:t xml:space="preserve"> an unspecified load limit</w:t>
      </w:r>
      <w:r>
        <w:t xml:space="preserve">. </w:t>
      </w:r>
      <w:r w:rsidR="00EC2AF5">
        <w:t>There are no overpasses imposing height restrictions that may impact the Project.</w:t>
      </w:r>
    </w:p>
    <w:p w14:paraId="24A05C61" w14:textId="3885ED60" w:rsidR="00797397" w:rsidRDefault="00EE5DD7" w:rsidP="00797397">
      <w:r w:rsidRPr="00EE5DD7">
        <w:t xml:space="preserve">In terms of rail transport, </w:t>
      </w:r>
      <w:r>
        <w:t>t</w:t>
      </w:r>
      <w:r w:rsidR="009E60E6">
        <w:t xml:space="preserve">he </w:t>
      </w:r>
      <w:r w:rsidR="00797397">
        <w:t xml:space="preserve">Moorabool </w:t>
      </w:r>
      <w:r w:rsidR="00BE6603">
        <w:t xml:space="preserve">Shire </w:t>
      </w:r>
      <w:r w:rsidR="00797397">
        <w:t>is solely served by the Ballarat railway line</w:t>
      </w:r>
      <w:r w:rsidR="00BE6603">
        <w:t xml:space="preserve">, via </w:t>
      </w:r>
      <w:r w:rsidR="00797397">
        <w:t>Bacchus Marsh and Ballan</w:t>
      </w:r>
      <w:r w:rsidR="00BE6603">
        <w:t xml:space="preserve"> railway stations</w:t>
      </w:r>
      <w:r w:rsidR="00797397">
        <w:t>.</w:t>
      </w:r>
      <w:r w:rsidR="00F1527B">
        <w:t xml:space="preserve"> </w:t>
      </w:r>
      <w:r w:rsidR="00976964" w:rsidRPr="00976964">
        <w:t xml:space="preserve">There is a railway crossing 40m north of the intersection of </w:t>
      </w:r>
      <w:r w:rsidR="00565FB5" w:rsidRPr="00976964">
        <w:t>Ingliston</w:t>
      </w:r>
      <w:r w:rsidR="00976964" w:rsidRPr="00976964">
        <w:t xml:space="preserve"> Road and Gillespies Lane.</w:t>
      </w:r>
      <w:r w:rsidR="00976964">
        <w:t xml:space="preserve"> </w:t>
      </w:r>
      <w:r w:rsidR="00797397">
        <w:t xml:space="preserve">The public </w:t>
      </w:r>
      <w:r w:rsidR="00195323">
        <w:t xml:space="preserve">transport </w:t>
      </w:r>
      <w:r w:rsidR="00797397">
        <w:t xml:space="preserve">network with routes </w:t>
      </w:r>
      <w:r w:rsidR="00521E9C">
        <w:t xml:space="preserve">along </w:t>
      </w:r>
      <w:r w:rsidR="00797397">
        <w:t xml:space="preserve">the </w:t>
      </w:r>
      <w:r w:rsidR="00F1527B">
        <w:t>proposed construction transport route</w:t>
      </w:r>
      <w:r w:rsidR="00F1527B" w:rsidDel="00F1527B">
        <w:t xml:space="preserve"> </w:t>
      </w:r>
      <w:r w:rsidR="00F1527B">
        <w:t>include</w:t>
      </w:r>
      <w:r w:rsidR="00797397">
        <w:t>:</w:t>
      </w:r>
    </w:p>
    <w:p w14:paraId="3704B321" w14:textId="137A78FA" w:rsidR="00797397" w:rsidRDefault="00797397" w:rsidP="00797397">
      <w:pPr>
        <w:pStyle w:val="ListBullet"/>
      </w:pPr>
      <w:r>
        <w:t>Route 435: Bacchus Marsh to Darley (via Gisborne Road and Albert Street)</w:t>
      </w:r>
    </w:p>
    <w:p w14:paraId="5D9E279C" w14:textId="6B2F5BD4" w:rsidR="00797397" w:rsidRDefault="00797397" w:rsidP="00797397">
      <w:pPr>
        <w:pStyle w:val="ListBullet"/>
      </w:pPr>
      <w:r>
        <w:t>P</w:t>
      </w:r>
      <w:r w:rsidR="004E5F69">
        <w:t xml:space="preserve">ublic Transport Victoria (PTV) </w:t>
      </w:r>
      <w:r>
        <w:t>Regional Bus - Ballan to Hepburn via Daylesford (via Ballan-Daylesford Road).</w:t>
      </w:r>
    </w:p>
    <w:p w14:paraId="14F29A20" w14:textId="12E2B74C" w:rsidR="00CB0FD8" w:rsidRPr="007B51B7" w:rsidRDefault="00F1527B" w:rsidP="00D84ECB">
      <w:r>
        <w:t xml:space="preserve">A network of roads </w:t>
      </w:r>
      <w:r w:rsidR="00F424CF">
        <w:t>is</w:t>
      </w:r>
      <w:r>
        <w:t xml:space="preserve"> currently </w:t>
      </w:r>
      <w:r w:rsidR="00EB4EB4">
        <w:t xml:space="preserve">used </w:t>
      </w:r>
      <w:r>
        <w:t xml:space="preserve">as school bus routes </w:t>
      </w:r>
      <w:r w:rsidR="00AA330D">
        <w:t>including</w:t>
      </w:r>
      <w:r w:rsidRPr="00F1527B">
        <w:t xml:space="preserve"> </w:t>
      </w:r>
      <w:r w:rsidRPr="002A6E77">
        <w:t>Darley Primary School</w:t>
      </w:r>
      <w:r w:rsidR="00D84ECB">
        <w:t xml:space="preserve"> and Myrniong Primary School</w:t>
      </w:r>
      <w:r>
        <w:t>,</w:t>
      </w:r>
      <w:r w:rsidRPr="002A6E77">
        <w:t xml:space="preserve"> </w:t>
      </w:r>
      <w:r>
        <w:t>located</w:t>
      </w:r>
      <w:r w:rsidRPr="002A6E77">
        <w:t xml:space="preserve"> on the p</w:t>
      </w:r>
      <w:r w:rsidRPr="002A6E77">
        <w:rPr>
          <w:rFonts w:hint="eastAsia"/>
        </w:rPr>
        <w:t>roposed construction transport route</w:t>
      </w:r>
      <w:r w:rsidRPr="002A6E77">
        <w:t>.</w:t>
      </w:r>
      <w:r w:rsidR="00CB0FD8" w:rsidRPr="00CB0FD8">
        <w:t xml:space="preserve"> </w:t>
      </w:r>
      <w:r w:rsidR="00CB0FD8" w:rsidRPr="007B51B7">
        <w:t xml:space="preserve">Darley Primary School is situated close to the proposed construction transport route on the south-western corner of Albert Street and Nelson Street. </w:t>
      </w:r>
      <w:r w:rsidR="00D84ECB">
        <w:t xml:space="preserve">Myrniong Primary School is situated on Muddy Lane on the proposed </w:t>
      </w:r>
      <w:r w:rsidR="00E86751" w:rsidRPr="00E86751">
        <w:t>construction transport route</w:t>
      </w:r>
      <w:r w:rsidR="00D84ECB">
        <w:t>.</w:t>
      </w:r>
    </w:p>
    <w:p w14:paraId="67EFB916" w14:textId="2E8E1BF2" w:rsidR="00E408E0" w:rsidRDefault="00E408E0" w:rsidP="00DC07AE">
      <w:r w:rsidRPr="00E408E0">
        <w:t xml:space="preserve">The active transport network within the Moorabool LGA lacks </w:t>
      </w:r>
      <w:r>
        <w:t xml:space="preserve">formal </w:t>
      </w:r>
      <w:r w:rsidRPr="00E408E0">
        <w:t xml:space="preserve">cycling </w:t>
      </w:r>
      <w:r>
        <w:t xml:space="preserve">infrastructure (e.g., </w:t>
      </w:r>
      <w:r w:rsidR="00A10E84">
        <w:t xml:space="preserve">dedicated </w:t>
      </w:r>
      <w:r>
        <w:t xml:space="preserve">cycling </w:t>
      </w:r>
      <w:r w:rsidR="00A10E84">
        <w:t>paths</w:t>
      </w:r>
      <w:r>
        <w:t>)</w:t>
      </w:r>
      <w:r w:rsidRPr="00E408E0">
        <w:t xml:space="preserve"> </w:t>
      </w:r>
      <w:r w:rsidR="005E40B0">
        <w:t xml:space="preserve">included </w:t>
      </w:r>
      <w:r w:rsidR="009206BB">
        <w:t xml:space="preserve">on the </w:t>
      </w:r>
      <w:r w:rsidR="009206BB" w:rsidRPr="002A6E77">
        <w:t>p</w:t>
      </w:r>
      <w:r w:rsidR="009206BB" w:rsidRPr="002A6E77">
        <w:rPr>
          <w:rFonts w:hint="eastAsia"/>
        </w:rPr>
        <w:t>roposed construction transport route</w:t>
      </w:r>
      <w:r w:rsidRPr="00E408E0">
        <w:t>. However, two roads</w:t>
      </w:r>
      <w:r w:rsidR="007B1BB6" w:rsidRPr="007B1BB6">
        <w:t xml:space="preserve"> </w:t>
      </w:r>
      <w:r w:rsidR="007B1BB6">
        <w:t xml:space="preserve">included on the </w:t>
      </w:r>
      <w:r w:rsidR="007B1BB6" w:rsidRPr="002A6E77">
        <w:t>p</w:t>
      </w:r>
      <w:r w:rsidR="007B1BB6" w:rsidRPr="002A6E77">
        <w:rPr>
          <w:rFonts w:hint="eastAsia"/>
        </w:rPr>
        <w:t>roposed construction transport route</w:t>
      </w:r>
      <w:r w:rsidRPr="00E408E0">
        <w:t xml:space="preserve"> </w:t>
      </w:r>
      <w:r w:rsidR="00DF12EA">
        <w:t xml:space="preserve">have </w:t>
      </w:r>
      <w:r w:rsidRPr="00E408E0">
        <w:t>footpaths</w:t>
      </w:r>
      <w:r>
        <w:t xml:space="preserve"> </w:t>
      </w:r>
      <w:r w:rsidR="00C3710C">
        <w:t xml:space="preserve">that </w:t>
      </w:r>
      <w:r>
        <w:t>could be used for walking and cycling:</w:t>
      </w:r>
      <w:r w:rsidRPr="00E408E0">
        <w:t xml:space="preserve"> Gisborne Road (C704) and Albert Street</w:t>
      </w:r>
      <w:r w:rsidR="00C70293">
        <w:t xml:space="preserve"> in</w:t>
      </w:r>
      <w:r w:rsidRPr="00E408E0">
        <w:t xml:space="preserve"> Darley. </w:t>
      </w:r>
      <w:r>
        <w:t>P</w:t>
      </w:r>
      <w:r w:rsidRPr="00E408E0">
        <w:t xml:space="preserve">edestrian signage is </w:t>
      </w:r>
      <w:r w:rsidR="007077D7">
        <w:t xml:space="preserve">also </w:t>
      </w:r>
      <w:r w:rsidRPr="00E408E0">
        <w:t>present on Long Forest Road and Ballan-Greendale Road, while bicycle signage is found on Lerderderg Gorge Road. Notably, many cyclists, motorcyclists, and pedestrians use the roads within the Bacchus Marsh and Darley area.</w:t>
      </w:r>
    </w:p>
    <w:p w14:paraId="7A786673" w14:textId="54E34139" w:rsidR="00797397" w:rsidRDefault="00797397" w:rsidP="00797397">
      <w:r w:rsidRPr="00797397">
        <w:t>The Lerderderg State Park is located to the north of the Bacchus Marsh</w:t>
      </w:r>
      <w:r w:rsidR="008F01C8">
        <w:t xml:space="preserve"> </w:t>
      </w:r>
      <w:r w:rsidRPr="00797397">
        <w:t>/</w:t>
      </w:r>
      <w:r w:rsidR="008F01C8">
        <w:t xml:space="preserve"> </w:t>
      </w:r>
      <w:r w:rsidRPr="00797397">
        <w:t>Darley township</w:t>
      </w:r>
      <w:r w:rsidR="00F74C9D">
        <w:t>, in close proximity to the Project</w:t>
      </w:r>
      <w:r w:rsidRPr="00797397">
        <w:t>. Among other recreational outdoor activities, the Park is a popular hiking location with several tracks</w:t>
      </w:r>
      <w:r>
        <w:t>.</w:t>
      </w:r>
    </w:p>
    <w:p w14:paraId="29520F28" w14:textId="2CC06B94" w:rsidR="00797397" w:rsidRPr="00797397" w:rsidRDefault="00F1527B" w:rsidP="000B29FB">
      <w:r>
        <w:lastRenderedPageBreak/>
        <w:t>F</w:t>
      </w:r>
      <w:r w:rsidR="00797397">
        <w:t>rom 2014 to 2019</w:t>
      </w:r>
      <w:r>
        <w:t>, t</w:t>
      </w:r>
      <w:r w:rsidRPr="00F1527B">
        <w:t xml:space="preserve">here were 47 serious crashes, including </w:t>
      </w:r>
      <w:r w:rsidR="00300EF4">
        <w:t>nine</w:t>
      </w:r>
      <w:r w:rsidR="00300EF4" w:rsidRPr="00F1527B">
        <w:t xml:space="preserve"> </w:t>
      </w:r>
      <w:r w:rsidRPr="00F1527B">
        <w:t>death</w:t>
      </w:r>
      <w:r>
        <w:t>s along the Western Freeway</w:t>
      </w:r>
      <w:r w:rsidRPr="00F1527B">
        <w:t>. Many crashes happened near Bacchus Marsh and Darley, especially at the intersections with Long Forest Road and Gisborne Road</w:t>
      </w:r>
      <w:r>
        <w:t xml:space="preserve">. In addition, </w:t>
      </w:r>
      <w:r w:rsidR="00797397">
        <w:t xml:space="preserve">Ballan-Daylesford Road </w:t>
      </w:r>
      <w:r w:rsidR="00296CEE">
        <w:t xml:space="preserve">recorded </w:t>
      </w:r>
      <w:r w:rsidR="00797397">
        <w:t>four</w:t>
      </w:r>
      <w:r>
        <w:t xml:space="preserve"> serious crashes </w:t>
      </w:r>
      <w:r w:rsidR="00797397">
        <w:t xml:space="preserve">and Ballarat-Daylesford Road </w:t>
      </w:r>
      <w:r w:rsidR="00296CEE">
        <w:t xml:space="preserve">recorded </w:t>
      </w:r>
      <w:r w:rsidR="00797397">
        <w:t>thre</w:t>
      </w:r>
      <w:r>
        <w:t>e</w:t>
      </w:r>
      <w:r w:rsidR="00797397">
        <w:t>.</w:t>
      </w:r>
    </w:p>
    <w:p w14:paraId="42C93FDC" w14:textId="0EE80D7C" w:rsidR="008D3F58" w:rsidRPr="009D4716" w:rsidRDefault="00EE6397" w:rsidP="008D3F58">
      <w:pPr>
        <w:pStyle w:val="Heading3"/>
      </w:pPr>
      <w:bookmarkStart w:id="39" w:name="_Ref183703405"/>
      <w:bookmarkStart w:id="40" w:name="_Toc182412120"/>
      <w:bookmarkStart w:id="41" w:name="_Toc191646370"/>
      <w:bookmarkStart w:id="42" w:name="_Toc201048208"/>
      <w:r w:rsidRPr="00EE6397">
        <w:t>City of Melton</w:t>
      </w:r>
      <w:bookmarkEnd w:id="39"/>
      <w:bookmarkEnd w:id="40"/>
      <w:bookmarkEnd w:id="41"/>
      <w:bookmarkEnd w:id="42"/>
    </w:p>
    <w:p w14:paraId="5CD6EF4E" w14:textId="2FD98D5C" w:rsidR="0070271C" w:rsidRDefault="00F1527B" w:rsidP="00F1527B">
      <w:r>
        <w:t>T</w:t>
      </w:r>
      <w:r w:rsidRPr="00F1527B">
        <w:t xml:space="preserve">he </w:t>
      </w:r>
      <w:r w:rsidR="007D470E">
        <w:t>City of Melton</w:t>
      </w:r>
      <w:r w:rsidRPr="00F1527B">
        <w:t xml:space="preserve"> is part of the Greater Melbourne metropolitan area</w:t>
      </w:r>
      <w:r>
        <w:t xml:space="preserve"> and</w:t>
      </w:r>
      <w:r w:rsidRPr="00F1527B">
        <w:t xml:space="preserve"> will contain the new Sydenham Terminal Station and</w:t>
      </w:r>
      <w:r w:rsidR="0070271C">
        <w:t xml:space="preserve"> approximately</w:t>
      </w:r>
      <w:r>
        <w:t xml:space="preserve"> 20km of</w:t>
      </w:r>
      <w:r w:rsidRPr="00F1527B">
        <w:t xml:space="preserve"> the </w:t>
      </w:r>
      <w:r w:rsidR="0070271C">
        <w:t>500kV</w:t>
      </w:r>
      <w:r w:rsidRPr="00F1527B">
        <w:t xml:space="preserve"> transmission line. </w:t>
      </w:r>
      <w:r w:rsidR="0070271C">
        <w:t>It</w:t>
      </w:r>
      <w:r w:rsidRPr="00F1527B">
        <w:t xml:space="preserve"> is bounded by </w:t>
      </w:r>
      <w:r w:rsidR="00DE3298">
        <w:t>City of</w:t>
      </w:r>
      <w:r w:rsidR="00201B27" w:rsidRPr="00F1527B">
        <w:t xml:space="preserve"> </w:t>
      </w:r>
      <w:r w:rsidRPr="00F1527B">
        <w:t xml:space="preserve">Hume and </w:t>
      </w:r>
      <w:r w:rsidR="00DE3298">
        <w:t>City of</w:t>
      </w:r>
      <w:r w:rsidR="00DE3298" w:rsidRPr="00F1527B">
        <w:t xml:space="preserve"> </w:t>
      </w:r>
      <w:r w:rsidRPr="00F1527B">
        <w:t xml:space="preserve">Wyndham at </w:t>
      </w:r>
      <w:r w:rsidR="00C35820">
        <w:t xml:space="preserve">the </w:t>
      </w:r>
      <w:r w:rsidRPr="00F1527B">
        <w:t>Calder Freeway and Boundary Road, toward the north</w:t>
      </w:r>
      <w:r w:rsidR="00AD07C4">
        <w:t>-</w:t>
      </w:r>
      <w:r w:rsidRPr="00F1527B">
        <w:t xml:space="preserve">east and south respectively. To the west, </w:t>
      </w:r>
      <w:r w:rsidR="00201B27">
        <w:t xml:space="preserve">the City of </w:t>
      </w:r>
      <w:r w:rsidRPr="00F1527B">
        <w:t xml:space="preserve">Melton is largely defined by the Djerriwarrh Creek. </w:t>
      </w:r>
      <w:r>
        <w:t xml:space="preserve"> </w:t>
      </w:r>
    </w:p>
    <w:p w14:paraId="5C5D13D9" w14:textId="268B227A" w:rsidR="0070271C" w:rsidRDefault="0070271C" w:rsidP="0070271C">
      <w:r>
        <w:t xml:space="preserve">The proposed construction transport route includes </w:t>
      </w:r>
      <w:r w:rsidR="00FD4536">
        <w:t>six</w:t>
      </w:r>
      <w:r>
        <w:t xml:space="preserve"> DTP State Declared Roads:</w:t>
      </w:r>
      <w:r w:rsidRPr="002562FC">
        <w:t xml:space="preserve"> </w:t>
      </w:r>
      <w:r w:rsidR="00F6116B">
        <w:t>Calder Freeway</w:t>
      </w:r>
      <w:r w:rsidR="006D2407">
        <w:t xml:space="preserve"> (M79)</w:t>
      </w:r>
      <w:r w:rsidR="00F6116B">
        <w:t>,</w:t>
      </w:r>
      <w:r w:rsidR="00F6116B" w:rsidRPr="00F6116B">
        <w:t xml:space="preserve"> </w:t>
      </w:r>
      <w:r w:rsidR="00F6116B">
        <w:t>CityLink</w:t>
      </w:r>
      <w:r w:rsidR="006D2407">
        <w:t xml:space="preserve"> (M</w:t>
      </w:r>
      <w:r w:rsidR="00FF4CF6">
        <w:t>2</w:t>
      </w:r>
      <w:r w:rsidR="006D2407">
        <w:t>)</w:t>
      </w:r>
      <w:r w:rsidR="00F6116B">
        <w:t xml:space="preserve">, Federation Drive (C705), </w:t>
      </w:r>
      <w:r w:rsidR="007607FF">
        <w:t xml:space="preserve">Gisborne-Melton Road (C705), Melton Highway (C754), </w:t>
      </w:r>
      <w:r w:rsidR="00F6116B">
        <w:t xml:space="preserve">and </w:t>
      </w:r>
      <w:r w:rsidR="007607FF">
        <w:t>Western Freeway (M8)</w:t>
      </w:r>
      <w:r w:rsidRPr="00797397">
        <w:t>.</w:t>
      </w:r>
      <w:r w:rsidRPr="00AD7D01">
        <w:t xml:space="preserve"> </w:t>
      </w:r>
      <w:r>
        <w:t xml:space="preserve">These have all been approved for use by heavy vehicles. </w:t>
      </w:r>
    </w:p>
    <w:p w14:paraId="2702BDA2" w14:textId="527856B9" w:rsidR="009F57B9" w:rsidRDefault="00DC07AE" w:rsidP="009F57B9">
      <w:r w:rsidRPr="002A6E77">
        <w:rPr>
          <w:noProof/>
        </w:rPr>
        <w:drawing>
          <wp:anchor distT="0" distB="0" distL="114300" distR="114300" simplePos="0" relativeHeight="251658247" behindDoc="0" locked="0" layoutInCell="1" allowOverlap="1" wp14:anchorId="1E6873FC" wp14:editId="3CA84483">
            <wp:simplePos x="0" y="0"/>
            <wp:positionH relativeFrom="column">
              <wp:posOffset>15412</wp:posOffset>
            </wp:positionH>
            <wp:positionV relativeFrom="paragraph">
              <wp:posOffset>1576705</wp:posOffset>
            </wp:positionV>
            <wp:extent cx="5718810" cy="3508375"/>
            <wp:effectExtent l="0" t="0" r="0" b="0"/>
            <wp:wrapTopAndBottom/>
            <wp:docPr id="1052815447" name="Picture 105281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38" cstate="print">
                      <a:extLst>
                        <a:ext uri="{28A0092B-C50C-407E-A947-70E740481C1C}">
                          <a14:useLocalDpi xmlns:a14="http://schemas.microsoft.com/office/drawing/2010/main" val="0"/>
                        </a:ext>
                      </a:extLst>
                    </a:blip>
                    <a:srcRect t="9095" b="9095"/>
                    <a:stretch>
                      <a:fillRect/>
                    </a:stretch>
                  </pic:blipFill>
                  <pic:spPr bwMode="auto">
                    <a:xfrm>
                      <a:off x="0" y="0"/>
                      <a:ext cx="5718810" cy="3508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271C">
        <w:t xml:space="preserve">The proposed construction transport route includes </w:t>
      </w:r>
      <w:r w:rsidR="00E50C06">
        <w:t>nine</w:t>
      </w:r>
      <w:r w:rsidR="0070271C">
        <w:t xml:space="preserve"> local council roads</w:t>
      </w:r>
      <w:r w:rsidR="006E4621">
        <w:t>,</w:t>
      </w:r>
      <w:r w:rsidR="009F57B9" w:rsidRPr="009F57B9">
        <w:t xml:space="preserve"> </w:t>
      </w:r>
      <w:r w:rsidR="009F57B9">
        <w:t xml:space="preserve">the majority of which have not been approved for use by heavy vehicles. </w:t>
      </w:r>
      <w:r w:rsidR="009F57B9" w:rsidRPr="00463179">
        <w:t xml:space="preserve">As such, approval would be required to facilitate the </w:t>
      </w:r>
      <w:r w:rsidR="00ED567C">
        <w:t>use of these roads by the</w:t>
      </w:r>
      <w:r w:rsidR="00ED567C" w:rsidRPr="00463179">
        <w:t xml:space="preserve"> </w:t>
      </w:r>
      <w:r w:rsidR="009F57B9" w:rsidRPr="00463179">
        <w:t xml:space="preserve">Project which may require some upgrade works. </w:t>
      </w:r>
      <w:r w:rsidR="009F57B9">
        <w:t>Sections of Holden Road and Leakes Road, located in Plumpton, as well as Coburn</w:t>
      </w:r>
      <w:r w:rsidR="00161993">
        <w:t>s</w:t>
      </w:r>
      <w:r w:rsidR="009F57B9">
        <w:t xml:space="preserve"> Road, located in Toolern Vale, are the only roads approved for use by heavy vehicles. However, the section of </w:t>
      </w:r>
      <w:r w:rsidR="009F57B9" w:rsidRPr="002A6E77">
        <w:t xml:space="preserve">Holden Road between Leakes Road and Plumpton Road </w:t>
      </w:r>
      <w:r w:rsidR="00122112">
        <w:t xml:space="preserve">has been </w:t>
      </w:r>
      <w:r w:rsidR="00122112" w:rsidRPr="002A6E77">
        <w:t>excluded from the proposed construction transport route</w:t>
      </w:r>
      <w:r w:rsidR="00CB6B35">
        <w:t xml:space="preserve"> (see </w:t>
      </w:r>
      <w:r w:rsidR="00CB6B35">
        <w:fldChar w:fldCharType="begin"/>
      </w:r>
      <w:r w:rsidR="00CB6B35">
        <w:instrText xml:space="preserve"> REF _Ref125981477 \h </w:instrText>
      </w:r>
      <w:r w:rsidR="00CB6B35">
        <w:fldChar w:fldCharType="separate"/>
      </w:r>
      <w:r w:rsidR="00A034AC" w:rsidRPr="002A6E77">
        <w:t>Figure</w:t>
      </w:r>
      <w:r w:rsidR="00445C68">
        <w:t> </w:t>
      </w:r>
      <w:r w:rsidR="00A034AC">
        <w:rPr>
          <w:noProof/>
        </w:rPr>
        <w:t>20.</w:t>
      </w:r>
      <w:r w:rsidR="00AE3A49">
        <w:rPr>
          <w:noProof/>
        </w:rPr>
        <w:t>3</w:t>
      </w:r>
      <w:r w:rsidR="00CB6B35">
        <w:fldChar w:fldCharType="end"/>
      </w:r>
      <w:r w:rsidR="00CB6B35">
        <w:t>)</w:t>
      </w:r>
      <w:r w:rsidR="00122112">
        <w:t xml:space="preserve"> as it </w:t>
      </w:r>
      <w:r w:rsidR="009F57B9">
        <w:t xml:space="preserve">has a </w:t>
      </w:r>
      <w:r w:rsidR="009F57B9" w:rsidRPr="002A6E77">
        <w:t>gross load limit (5</w:t>
      </w:r>
      <w:r w:rsidR="009F57B9">
        <w:t xml:space="preserve"> tonnes</w:t>
      </w:r>
      <w:r w:rsidR="009F57B9" w:rsidRPr="002A6E77">
        <w:t>)</w:t>
      </w:r>
      <w:r w:rsidR="00E408E0">
        <w:t xml:space="preserve"> </w:t>
      </w:r>
      <w:r w:rsidR="00E408E0" w:rsidRPr="00E408E0">
        <w:t>which prevents heavy vehicle usage</w:t>
      </w:r>
      <w:r w:rsidR="009F57B9" w:rsidRPr="002A6E77">
        <w:t>.</w:t>
      </w:r>
      <w:r w:rsidR="009F57B9" w:rsidRPr="009F57B9">
        <w:t xml:space="preserve"> </w:t>
      </w:r>
      <w:r w:rsidR="00D235F3">
        <w:t>Four</w:t>
      </w:r>
      <w:r w:rsidR="009F57B9">
        <w:t xml:space="preserve"> of</w:t>
      </w:r>
      <w:r w:rsidR="009F57B9" w:rsidRPr="007718D6">
        <w:t xml:space="preserve"> the local council </w:t>
      </w:r>
      <w:r w:rsidR="009F57B9" w:rsidRPr="00463179">
        <w:t xml:space="preserve">roads along the proposed construction transport route within the </w:t>
      </w:r>
      <w:r w:rsidR="00865852">
        <w:t>City of Melton</w:t>
      </w:r>
      <w:r w:rsidR="009F57B9" w:rsidRPr="00463179">
        <w:t xml:space="preserve"> have been identified as potentially requiring additional treatment to prevent degradation due to Project traffic, due to being fully or partially unsealed, </w:t>
      </w:r>
      <w:r w:rsidR="00D235F3">
        <w:t xml:space="preserve">or </w:t>
      </w:r>
      <w:r w:rsidR="009F57B9" w:rsidRPr="00463179">
        <w:t>narrow. This is described further in Section</w:t>
      </w:r>
      <w:r w:rsidR="00AD0774">
        <w:t> </w:t>
      </w:r>
      <w:r w:rsidR="00BF6028">
        <w:fldChar w:fldCharType="begin"/>
      </w:r>
      <w:r w:rsidR="00BF6028">
        <w:instrText xml:space="preserve"> REF _Ref184376325 \r \h </w:instrText>
      </w:r>
      <w:r w:rsidR="00BF6028">
        <w:fldChar w:fldCharType="separate"/>
      </w:r>
      <w:r w:rsidR="00A034AC">
        <w:t>20.4.2</w:t>
      </w:r>
      <w:r w:rsidR="00BF6028">
        <w:fldChar w:fldCharType="end"/>
      </w:r>
      <w:r w:rsidR="009F57B9" w:rsidRPr="00463179">
        <w:t>.</w:t>
      </w:r>
    </w:p>
    <w:p w14:paraId="79CF5B79" w14:textId="4728F24F" w:rsidR="0070271C" w:rsidRDefault="009F57B9" w:rsidP="00E92136">
      <w:pPr>
        <w:pStyle w:val="Caption"/>
        <w:spacing w:before="240" w:after="240"/>
      </w:pPr>
      <w:bookmarkStart w:id="43" w:name="_Ref125981477"/>
      <w:bookmarkStart w:id="44" w:name="_Toc126611973"/>
      <w:bookmarkStart w:id="45" w:name="_Toc180575329"/>
      <w:r w:rsidRPr="002A6E77">
        <w:t>Figure</w:t>
      </w:r>
      <w:r w:rsidR="00445C68">
        <w:t> </w:t>
      </w:r>
      <w:r>
        <w:fldChar w:fldCharType="begin"/>
      </w:r>
      <w:r>
        <w:instrText>STYLEREF 1 \s</w:instrText>
      </w:r>
      <w:r>
        <w:fldChar w:fldCharType="separate"/>
      </w:r>
      <w:r w:rsidR="00A034AC">
        <w:rPr>
          <w:noProof/>
        </w:rPr>
        <w:t>20</w:t>
      </w:r>
      <w:r>
        <w:fldChar w:fldCharType="end"/>
      </w:r>
      <w:r w:rsidR="00B32B30">
        <w:rPr>
          <w:noProof/>
        </w:rPr>
        <w:t>.</w:t>
      </w:r>
      <w:r>
        <w:fldChar w:fldCharType="begin"/>
      </w:r>
      <w:r>
        <w:instrText>SEQ Figure \* ARABIC \s 1</w:instrText>
      </w:r>
      <w:r>
        <w:fldChar w:fldCharType="separate"/>
      </w:r>
      <w:r w:rsidR="00E918CA">
        <w:rPr>
          <w:noProof/>
        </w:rPr>
        <w:t>3</w:t>
      </w:r>
      <w:r>
        <w:fldChar w:fldCharType="end"/>
      </w:r>
      <w:bookmarkEnd w:id="43"/>
      <w:r w:rsidRPr="002A6E77">
        <w:t xml:space="preserve"> Gross </w:t>
      </w:r>
      <w:r w:rsidR="00F91A92">
        <w:t>l</w:t>
      </w:r>
      <w:r w:rsidRPr="002A6E77">
        <w:t xml:space="preserve">oad </w:t>
      </w:r>
      <w:r w:rsidR="00F91A92">
        <w:t>l</w:t>
      </w:r>
      <w:r w:rsidRPr="002A6E77">
        <w:t xml:space="preserve">imit on Holden Road between Leakes Road and Plumpton </w:t>
      </w:r>
      <w:bookmarkEnd w:id="44"/>
      <w:bookmarkEnd w:id="45"/>
      <w:r w:rsidR="00F91A92">
        <w:t>Road</w:t>
      </w:r>
    </w:p>
    <w:p w14:paraId="22F52386" w14:textId="713D7202" w:rsidR="0070271C" w:rsidRDefault="00243304" w:rsidP="00575B9D">
      <w:pPr>
        <w:spacing w:before="240" w:after="240"/>
      </w:pPr>
      <w:r>
        <w:t>Almost half of the</w:t>
      </w:r>
      <w:r w:rsidR="0070271C">
        <w:t xml:space="preserve"> roads along the proposed construction transport route within the </w:t>
      </w:r>
      <w:r w:rsidR="00D235F3">
        <w:t>City of Melton</w:t>
      </w:r>
      <w:r w:rsidR="0070271C">
        <w:t xml:space="preserve"> have no known congestion issues and are classified as LOS A. </w:t>
      </w:r>
      <w:r>
        <w:t xml:space="preserve">Comparative to the other LGA’s traversed by the Project, </w:t>
      </w:r>
      <w:r w:rsidR="00A607E2">
        <w:t xml:space="preserve">roads are typically more congested, with some nearing capacity. </w:t>
      </w:r>
      <w:r w:rsidR="003A2715">
        <w:t xml:space="preserve">In particular, </w:t>
      </w:r>
      <w:r w:rsidR="00E278AB">
        <w:t xml:space="preserve">the section of </w:t>
      </w:r>
      <w:r w:rsidR="003A2715" w:rsidRPr="003A2715">
        <w:t xml:space="preserve">Melton Highway </w:t>
      </w:r>
      <w:r w:rsidR="00E278AB" w:rsidRPr="003A2715">
        <w:t xml:space="preserve">between Plumpton Road </w:t>
      </w:r>
      <w:r w:rsidR="00B26856">
        <w:t>and</w:t>
      </w:r>
      <w:r w:rsidR="00E278AB" w:rsidRPr="003A2715">
        <w:t xml:space="preserve"> Leakes Road </w:t>
      </w:r>
      <w:r w:rsidR="003A2715" w:rsidRPr="003A2715">
        <w:t>has poor traffic performance (LOS E) with only one lane in each direction</w:t>
      </w:r>
      <w:r w:rsidR="00E278AB">
        <w:t>.</w:t>
      </w:r>
      <w:r w:rsidR="003A2715" w:rsidRPr="003A2715">
        <w:t xml:space="preserve"> </w:t>
      </w:r>
      <w:r w:rsidR="0070271C">
        <w:t xml:space="preserve">Roads that have a LOS rating of B or below are described in </w:t>
      </w:r>
      <w:r w:rsidR="00597CC1">
        <w:fldChar w:fldCharType="begin"/>
      </w:r>
      <w:r w:rsidR="00597CC1">
        <w:instrText xml:space="preserve"> REF _Ref183758994 \h </w:instrText>
      </w:r>
      <w:r w:rsidR="00597CC1">
        <w:fldChar w:fldCharType="separate"/>
      </w:r>
      <w:r w:rsidR="00A034AC">
        <w:t>Table</w:t>
      </w:r>
      <w:r w:rsidR="00AD0774">
        <w:t> </w:t>
      </w:r>
      <w:r w:rsidR="00A034AC">
        <w:rPr>
          <w:noProof/>
        </w:rPr>
        <w:t>20</w:t>
      </w:r>
      <w:r w:rsidR="00A034AC">
        <w:t>.</w:t>
      </w:r>
      <w:r w:rsidR="00A034AC">
        <w:rPr>
          <w:noProof/>
        </w:rPr>
        <w:t>2</w:t>
      </w:r>
      <w:r w:rsidR="00597CC1">
        <w:fldChar w:fldCharType="end"/>
      </w:r>
      <w:r w:rsidR="0070271C">
        <w:t>.</w:t>
      </w:r>
    </w:p>
    <w:p w14:paraId="31609B2E" w14:textId="5BBF1225" w:rsidR="0070271C" w:rsidRDefault="0070271C" w:rsidP="0070271C">
      <w:pPr>
        <w:pStyle w:val="Caption"/>
        <w:keepNext/>
      </w:pPr>
      <w:bookmarkStart w:id="46" w:name="_Ref183758994"/>
      <w:r>
        <w:lastRenderedPageBreak/>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2</w:t>
      </w:r>
      <w:r>
        <w:fldChar w:fldCharType="end"/>
      </w:r>
      <w:bookmarkEnd w:id="46"/>
      <w:r>
        <w:t xml:space="preserve"> Roads within the </w:t>
      </w:r>
      <w:r w:rsidR="00A607E2">
        <w:t>City of Melton</w:t>
      </w:r>
      <w:r>
        <w:t xml:space="preserve"> with a service level less than LOS A</w:t>
      </w:r>
    </w:p>
    <w:tbl>
      <w:tblPr>
        <w:tblStyle w:val="WVTTable2"/>
        <w:tblW w:w="5000" w:type="pct"/>
        <w:tblLook w:val="0420" w:firstRow="1" w:lastRow="0" w:firstColumn="0" w:lastColumn="0" w:noHBand="0" w:noVBand="1"/>
      </w:tblPr>
      <w:tblGrid>
        <w:gridCol w:w="2308"/>
        <w:gridCol w:w="3909"/>
        <w:gridCol w:w="2287"/>
        <w:gridCol w:w="566"/>
      </w:tblGrid>
      <w:tr w:rsidR="0070271C" w14:paraId="4BA8CC0B" w14:textId="77777777" w:rsidTr="00F52387">
        <w:trPr>
          <w:cnfStyle w:val="100000000000" w:firstRow="1" w:lastRow="0" w:firstColumn="0" w:lastColumn="0" w:oddVBand="0" w:evenVBand="0" w:oddHBand="0" w:evenHBand="0" w:firstRowFirstColumn="0" w:firstRowLastColumn="0" w:lastRowFirstColumn="0" w:lastRowLastColumn="0"/>
          <w:tblHeader/>
        </w:trPr>
        <w:tc>
          <w:tcPr>
            <w:tcW w:w="1272" w:type="pct"/>
          </w:tcPr>
          <w:p w14:paraId="622E02D5" w14:textId="77777777" w:rsidR="0070271C" w:rsidRDefault="0070271C" w:rsidP="007718D6">
            <w:pPr>
              <w:pStyle w:val="TableText"/>
            </w:pPr>
            <w:r>
              <w:t>Road</w:t>
            </w:r>
          </w:p>
        </w:tc>
        <w:tc>
          <w:tcPr>
            <w:tcW w:w="2155" w:type="pct"/>
          </w:tcPr>
          <w:p w14:paraId="1A2F9E64" w14:textId="0A41C4E8" w:rsidR="0070271C" w:rsidRDefault="0070271C" w:rsidP="007718D6">
            <w:pPr>
              <w:pStyle w:val="TableText"/>
            </w:pPr>
            <w:r>
              <w:t>Section</w:t>
            </w:r>
            <w:r w:rsidR="008F01C8">
              <w:t xml:space="preserve"> </w:t>
            </w:r>
            <w:r>
              <w:t>/</w:t>
            </w:r>
            <w:r w:rsidR="008F01C8">
              <w:t xml:space="preserve"> </w:t>
            </w:r>
            <w:r>
              <w:t>Bounding roads</w:t>
            </w:r>
          </w:p>
        </w:tc>
        <w:tc>
          <w:tcPr>
            <w:tcW w:w="1261" w:type="pct"/>
          </w:tcPr>
          <w:p w14:paraId="2FDC2338" w14:textId="77777777" w:rsidR="0070271C" w:rsidRDefault="0070271C" w:rsidP="007718D6">
            <w:pPr>
              <w:pStyle w:val="TableText"/>
            </w:pPr>
            <w:r>
              <w:t>Locality</w:t>
            </w:r>
          </w:p>
        </w:tc>
        <w:tc>
          <w:tcPr>
            <w:tcW w:w="312" w:type="pct"/>
            <w:vAlign w:val="center"/>
          </w:tcPr>
          <w:p w14:paraId="2B3FDA5C" w14:textId="77777777" w:rsidR="0070271C" w:rsidRDefault="0070271C" w:rsidP="007718D6">
            <w:pPr>
              <w:pStyle w:val="TableText"/>
              <w:jc w:val="center"/>
            </w:pPr>
            <w:r>
              <w:t>LOS</w:t>
            </w:r>
          </w:p>
        </w:tc>
      </w:tr>
      <w:tr w:rsidR="0070271C" w14:paraId="52FE94ED" w14:textId="77777777" w:rsidTr="00F52387">
        <w:tc>
          <w:tcPr>
            <w:tcW w:w="5000" w:type="pct"/>
            <w:gridSpan w:val="4"/>
            <w:shd w:val="clear" w:color="auto" w:fill="6D6868" w:themeFill="accent2"/>
          </w:tcPr>
          <w:p w14:paraId="25A8ACEC" w14:textId="77777777" w:rsidR="0070271C" w:rsidRPr="00F52387" w:rsidRDefault="0070271C" w:rsidP="00F52387">
            <w:pPr>
              <w:pStyle w:val="TableText"/>
              <w:rPr>
                <w:bCs/>
                <w:color w:val="FFFFFF" w:themeColor="background1"/>
              </w:rPr>
            </w:pPr>
            <w:r w:rsidRPr="00F52387">
              <w:rPr>
                <w:rStyle w:val="TableHeadingChar"/>
                <w:bCs/>
                <w:caps w:val="0"/>
              </w:rPr>
              <w:t>DTP</w:t>
            </w:r>
            <w:r w:rsidRPr="00F52387">
              <w:rPr>
                <w:bCs/>
                <w:color w:val="FFFFFF" w:themeColor="background1"/>
              </w:rPr>
              <w:t xml:space="preserve"> </w:t>
            </w:r>
            <w:r w:rsidRPr="00F52387">
              <w:rPr>
                <w:rStyle w:val="TableHeadingChar"/>
                <w:bCs/>
                <w:caps w:val="0"/>
              </w:rPr>
              <w:t>State Declared Roads</w:t>
            </w:r>
          </w:p>
        </w:tc>
      </w:tr>
      <w:tr w:rsidR="00565FB5" w14:paraId="7491435B"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0BA434F9" w14:textId="1DF23974" w:rsidR="00565FB5" w:rsidRPr="00565FB5" w:rsidRDefault="00565FB5" w:rsidP="00565FB5">
            <w:pPr>
              <w:pStyle w:val="TableText"/>
            </w:pPr>
            <w:r w:rsidRPr="00571522">
              <w:rPr>
                <w:lang w:val="en-US"/>
              </w:rPr>
              <w:t>Federation Drive (C705)</w:t>
            </w:r>
          </w:p>
        </w:tc>
        <w:tc>
          <w:tcPr>
            <w:tcW w:w="2155" w:type="pct"/>
            <w:vAlign w:val="center"/>
          </w:tcPr>
          <w:p w14:paraId="3590E503" w14:textId="4C0F0594" w:rsidR="00565FB5" w:rsidRPr="00565FB5" w:rsidRDefault="00565FB5" w:rsidP="00565FB5">
            <w:pPr>
              <w:pStyle w:val="TableText"/>
            </w:pPr>
            <w:r w:rsidRPr="00571522">
              <w:rPr>
                <w:lang w:val="en-US"/>
              </w:rPr>
              <w:t>Melton Highway to Gisborne-Melton Road</w:t>
            </w:r>
          </w:p>
        </w:tc>
        <w:tc>
          <w:tcPr>
            <w:tcW w:w="1261" w:type="pct"/>
            <w:vAlign w:val="center"/>
          </w:tcPr>
          <w:p w14:paraId="12AE728B" w14:textId="7755E796" w:rsidR="00565FB5" w:rsidRPr="00565FB5" w:rsidRDefault="00565FB5" w:rsidP="00565FB5">
            <w:pPr>
              <w:pStyle w:val="TableText"/>
            </w:pPr>
            <w:r w:rsidRPr="00571522">
              <w:rPr>
                <w:lang w:val="en-US"/>
              </w:rPr>
              <w:t>Melton</w:t>
            </w:r>
          </w:p>
        </w:tc>
        <w:tc>
          <w:tcPr>
            <w:tcW w:w="312" w:type="pct"/>
            <w:shd w:val="clear" w:color="auto" w:fill="FFC000"/>
            <w:vAlign w:val="center"/>
          </w:tcPr>
          <w:p w14:paraId="496CF8CA" w14:textId="35A26A1E" w:rsidR="00565FB5" w:rsidRPr="00565FB5" w:rsidRDefault="00565FB5" w:rsidP="00565FB5">
            <w:pPr>
              <w:pStyle w:val="TableText"/>
              <w:jc w:val="center"/>
            </w:pPr>
            <w:r w:rsidRPr="00571522">
              <w:t>D</w:t>
            </w:r>
          </w:p>
        </w:tc>
      </w:tr>
      <w:tr w:rsidR="00565FB5" w14:paraId="3ECE479E" w14:textId="77777777" w:rsidTr="00F52387">
        <w:tc>
          <w:tcPr>
            <w:tcW w:w="1272" w:type="pct"/>
            <w:vAlign w:val="center"/>
          </w:tcPr>
          <w:p w14:paraId="03D2026F" w14:textId="32CDC7DB" w:rsidR="00565FB5" w:rsidRPr="00565FB5" w:rsidRDefault="00565FB5" w:rsidP="00565FB5">
            <w:pPr>
              <w:pStyle w:val="TableText"/>
            </w:pPr>
            <w:r w:rsidRPr="00571522">
              <w:rPr>
                <w:lang w:val="en-US"/>
              </w:rPr>
              <w:t>Melton Highway (C754)</w:t>
            </w:r>
          </w:p>
        </w:tc>
        <w:tc>
          <w:tcPr>
            <w:tcW w:w="2155" w:type="pct"/>
            <w:vAlign w:val="center"/>
          </w:tcPr>
          <w:p w14:paraId="2AB3FFEB" w14:textId="1B78F6ED" w:rsidR="00565FB5" w:rsidRPr="00565FB5" w:rsidRDefault="00565FB5" w:rsidP="00565FB5">
            <w:pPr>
              <w:pStyle w:val="TableText"/>
            </w:pPr>
            <w:r w:rsidRPr="00571522">
              <w:rPr>
                <w:lang w:val="en-US"/>
              </w:rPr>
              <w:t>Ryans Lane to Federation Drive</w:t>
            </w:r>
          </w:p>
        </w:tc>
        <w:tc>
          <w:tcPr>
            <w:tcW w:w="1261" w:type="pct"/>
            <w:vAlign w:val="center"/>
          </w:tcPr>
          <w:p w14:paraId="566D988F" w14:textId="0AA597D3" w:rsidR="00565FB5" w:rsidRPr="00565FB5" w:rsidRDefault="00565FB5" w:rsidP="00565FB5">
            <w:pPr>
              <w:pStyle w:val="TableText"/>
            </w:pPr>
            <w:r w:rsidRPr="00571522">
              <w:rPr>
                <w:lang w:val="en-US"/>
              </w:rPr>
              <w:t>Melton</w:t>
            </w:r>
          </w:p>
        </w:tc>
        <w:tc>
          <w:tcPr>
            <w:tcW w:w="312" w:type="pct"/>
            <w:shd w:val="clear" w:color="auto" w:fill="FFC000"/>
            <w:vAlign w:val="center"/>
          </w:tcPr>
          <w:p w14:paraId="45829D03" w14:textId="0DBE3633" w:rsidR="00565FB5" w:rsidRPr="00565FB5" w:rsidRDefault="00565FB5" w:rsidP="00565FB5">
            <w:pPr>
              <w:pStyle w:val="TableText"/>
              <w:jc w:val="center"/>
            </w:pPr>
            <w:r w:rsidRPr="00571522">
              <w:t>D</w:t>
            </w:r>
          </w:p>
        </w:tc>
      </w:tr>
      <w:tr w:rsidR="00565FB5" w14:paraId="256A07EA"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27B8EB99" w14:textId="5C3BAE21" w:rsidR="00565FB5" w:rsidRPr="00565FB5" w:rsidRDefault="00565FB5" w:rsidP="00565FB5">
            <w:pPr>
              <w:pStyle w:val="TableText"/>
            </w:pPr>
            <w:r w:rsidRPr="00571522">
              <w:rPr>
                <w:lang w:val="en-US"/>
              </w:rPr>
              <w:t>Melton Highway (C754)</w:t>
            </w:r>
          </w:p>
        </w:tc>
        <w:tc>
          <w:tcPr>
            <w:tcW w:w="2155" w:type="pct"/>
            <w:vAlign w:val="center"/>
          </w:tcPr>
          <w:p w14:paraId="7C33078C" w14:textId="78941382" w:rsidR="00565FB5" w:rsidRPr="00565FB5" w:rsidRDefault="00565FB5" w:rsidP="00565FB5">
            <w:pPr>
              <w:pStyle w:val="TableText"/>
            </w:pPr>
            <w:r w:rsidRPr="00571522">
              <w:rPr>
                <w:lang w:val="en-US"/>
              </w:rPr>
              <w:t>Federation Drive to Western Freeway</w:t>
            </w:r>
          </w:p>
        </w:tc>
        <w:tc>
          <w:tcPr>
            <w:tcW w:w="1261" w:type="pct"/>
            <w:vAlign w:val="center"/>
          </w:tcPr>
          <w:p w14:paraId="4CB58430" w14:textId="63BD552A" w:rsidR="00565FB5" w:rsidRPr="00565FB5" w:rsidRDefault="00565FB5" w:rsidP="00565FB5">
            <w:pPr>
              <w:pStyle w:val="TableText"/>
            </w:pPr>
            <w:r w:rsidRPr="00571522">
              <w:rPr>
                <w:lang w:val="en-US"/>
              </w:rPr>
              <w:t>Melton</w:t>
            </w:r>
          </w:p>
        </w:tc>
        <w:tc>
          <w:tcPr>
            <w:tcW w:w="312" w:type="pct"/>
            <w:shd w:val="clear" w:color="auto" w:fill="FFC000"/>
            <w:vAlign w:val="center"/>
          </w:tcPr>
          <w:p w14:paraId="6A9D08DD" w14:textId="7DDD035B" w:rsidR="00565FB5" w:rsidRPr="00571522" w:rsidRDefault="00565FB5" w:rsidP="00565FB5">
            <w:pPr>
              <w:pStyle w:val="TableText"/>
              <w:jc w:val="center"/>
            </w:pPr>
            <w:r w:rsidRPr="00571522">
              <w:t>D</w:t>
            </w:r>
          </w:p>
        </w:tc>
      </w:tr>
      <w:tr w:rsidR="00565FB5" w14:paraId="62D799D2" w14:textId="77777777" w:rsidTr="00F52387">
        <w:tc>
          <w:tcPr>
            <w:tcW w:w="1272" w:type="pct"/>
            <w:vAlign w:val="center"/>
          </w:tcPr>
          <w:p w14:paraId="6FBE589F" w14:textId="71791EAC" w:rsidR="00565FB5" w:rsidRPr="00565FB5" w:rsidRDefault="00565FB5" w:rsidP="00565FB5">
            <w:pPr>
              <w:pStyle w:val="TableText"/>
            </w:pPr>
            <w:r w:rsidRPr="00571522">
              <w:rPr>
                <w:lang w:val="en-US"/>
              </w:rPr>
              <w:t>Western Freeway (M8)</w:t>
            </w:r>
          </w:p>
        </w:tc>
        <w:tc>
          <w:tcPr>
            <w:tcW w:w="2155" w:type="pct"/>
            <w:vAlign w:val="center"/>
          </w:tcPr>
          <w:p w14:paraId="745AC9F0" w14:textId="4E9A9456" w:rsidR="00565FB5" w:rsidRPr="00565FB5" w:rsidRDefault="00565FB5" w:rsidP="00565FB5">
            <w:pPr>
              <w:pStyle w:val="TableText"/>
            </w:pPr>
            <w:r w:rsidRPr="00571522">
              <w:rPr>
                <w:lang w:val="en-US"/>
              </w:rPr>
              <w:t>Western Ring Road to Leakes Road</w:t>
            </w:r>
          </w:p>
        </w:tc>
        <w:tc>
          <w:tcPr>
            <w:tcW w:w="1261" w:type="pct"/>
            <w:vAlign w:val="center"/>
          </w:tcPr>
          <w:p w14:paraId="5A01F7E5" w14:textId="1B3977CB" w:rsidR="00565FB5" w:rsidRPr="00565FB5" w:rsidRDefault="00565FB5" w:rsidP="00565FB5">
            <w:pPr>
              <w:pStyle w:val="TableText"/>
            </w:pPr>
            <w:r w:rsidRPr="00571522">
              <w:rPr>
                <w:lang w:val="en-US"/>
              </w:rPr>
              <w:t>Derrimut</w:t>
            </w:r>
          </w:p>
        </w:tc>
        <w:tc>
          <w:tcPr>
            <w:tcW w:w="312" w:type="pct"/>
            <w:shd w:val="clear" w:color="auto" w:fill="FFC000"/>
            <w:vAlign w:val="center"/>
          </w:tcPr>
          <w:p w14:paraId="188FE1D6" w14:textId="591E839C" w:rsidR="00565FB5" w:rsidRPr="00571522" w:rsidRDefault="00565FB5" w:rsidP="00565FB5">
            <w:pPr>
              <w:pStyle w:val="TableText"/>
              <w:jc w:val="center"/>
            </w:pPr>
            <w:r w:rsidRPr="00571522">
              <w:t>D</w:t>
            </w:r>
          </w:p>
        </w:tc>
      </w:tr>
      <w:tr w:rsidR="00565FB5" w14:paraId="4AA6B9F9"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4DE2D24E" w14:textId="06B56457" w:rsidR="00565FB5" w:rsidRPr="00565FB5" w:rsidRDefault="00565FB5" w:rsidP="00565FB5">
            <w:pPr>
              <w:pStyle w:val="TableText"/>
            </w:pPr>
            <w:r w:rsidRPr="00571522">
              <w:rPr>
                <w:lang w:val="en-US"/>
              </w:rPr>
              <w:t>Western Freeway (M8)</w:t>
            </w:r>
          </w:p>
        </w:tc>
        <w:tc>
          <w:tcPr>
            <w:tcW w:w="2155" w:type="pct"/>
            <w:vAlign w:val="center"/>
          </w:tcPr>
          <w:p w14:paraId="11AAEC61" w14:textId="77D71CEB" w:rsidR="00565FB5" w:rsidRPr="00565FB5" w:rsidRDefault="00565FB5" w:rsidP="00565FB5">
            <w:pPr>
              <w:pStyle w:val="TableText"/>
            </w:pPr>
            <w:r w:rsidRPr="00571522">
              <w:rPr>
                <w:lang w:val="en-US"/>
              </w:rPr>
              <w:t>Leakes Road to Melton Highway</w:t>
            </w:r>
          </w:p>
        </w:tc>
        <w:tc>
          <w:tcPr>
            <w:tcW w:w="1261" w:type="pct"/>
            <w:vAlign w:val="center"/>
          </w:tcPr>
          <w:p w14:paraId="653B0A3F" w14:textId="127D4FDF" w:rsidR="00565FB5" w:rsidRPr="00565FB5" w:rsidRDefault="00565FB5" w:rsidP="00565FB5">
            <w:pPr>
              <w:pStyle w:val="TableText"/>
            </w:pPr>
            <w:r w:rsidRPr="00571522">
              <w:rPr>
                <w:lang w:val="en-US"/>
              </w:rPr>
              <w:t>Melton</w:t>
            </w:r>
          </w:p>
        </w:tc>
        <w:tc>
          <w:tcPr>
            <w:tcW w:w="312" w:type="pct"/>
            <w:shd w:val="clear" w:color="auto" w:fill="FFC000"/>
            <w:vAlign w:val="center"/>
          </w:tcPr>
          <w:p w14:paraId="2504F7E4" w14:textId="1B09718C" w:rsidR="00565FB5" w:rsidRPr="00571522" w:rsidRDefault="00565FB5" w:rsidP="00565FB5">
            <w:pPr>
              <w:pStyle w:val="TableText"/>
              <w:jc w:val="center"/>
            </w:pPr>
            <w:r w:rsidRPr="00571522">
              <w:t>D</w:t>
            </w:r>
          </w:p>
        </w:tc>
      </w:tr>
      <w:tr w:rsidR="00565FB5" w14:paraId="5AF73F14" w14:textId="77777777" w:rsidTr="00F52387">
        <w:tc>
          <w:tcPr>
            <w:tcW w:w="1272" w:type="pct"/>
            <w:vAlign w:val="center"/>
          </w:tcPr>
          <w:p w14:paraId="0A9E55D6" w14:textId="5531ED03" w:rsidR="00565FB5" w:rsidRPr="00565FB5" w:rsidRDefault="00565FB5" w:rsidP="00565FB5">
            <w:pPr>
              <w:pStyle w:val="TableText"/>
            </w:pPr>
            <w:r w:rsidRPr="00571522">
              <w:rPr>
                <w:lang w:val="en-US"/>
              </w:rPr>
              <w:t>Melton Highway (C754)</w:t>
            </w:r>
          </w:p>
        </w:tc>
        <w:tc>
          <w:tcPr>
            <w:tcW w:w="2155" w:type="pct"/>
            <w:vAlign w:val="center"/>
          </w:tcPr>
          <w:p w14:paraId="774FB99F" w14:textId="775E658D" w:rsidR="00565FB5" w:rsidRPr="00565FB5" w:rsidRDefault="00565FB5" w:rsidP="00565FB5">
            <w:pPr>
              <w:pStyle w:val="TableText"/>
            </w:pPr>
            <w:r w:rsidRPr="00571522">
              <w:rPr>
                <w:lang w:val="en-US"/>
              </w:rPr>
              <w:t>Leakes Road to Ryans Lane</w:t>
            </w:r>
          </w:p>
        </w:tc>
        <w:tc>
          <w:tcPr>
            <w:tcW w:w="1261" w:type="pct"/>
            <w:vAlign w:val="center"/>
          </w:tcPr>
          <w:p w14:paraId="48910285" w14:textId="7B6ACDC7" w:rsidR="00565FB5" w:rsidRPr="00565FB5" w:rsidRDefault="00565FB5" w:rsidP="00565FB5">
            <w:pPr>
              <w:pStyle w:val="TableText"/>
            </w:pPr>
            <w:r w:rsidRPr="00571522">
              <w:rPr>
                <w:lang w:val="en-US"/>
              </w:rPr>
              <w:t>Melton</w:t>
            </w:r>
          </w:p>
        </w:tc>
        <w:tc>
          <w:tcPr>
            <w:tcW w:w="312" w:type="pct"/>
            <w:shd w:val="clear" w:color="auto" w:fill="FFC000"/>
            <w:vAlign w:val="center"/>
          </w:tcPr>
          <w:p w14:paraId="7E1A8899" w14:textId="4B65395D" w:rsidR="00565FB5" w:rsidRPr="00565FB5" w:rsidRDefault="00565FB5" w:rsidP="00565FB5">
            <w:pPr>
              <w:pStyle w:val="TableText"/>
              <w:jc w:val="center"/>
            </w:pPr>
            <w:r w:rsidRPr="00571522">
              <w:t>D</w:t>
            </w:r>
          </w:p>
        </w:tc>
      </w:tr>
      <w:tr w:rsidR="00565FB5" w14:paraId="5DEACB6F"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5A3BD8E0" w14:textId="614D5CEB" w:rsidR="00565FB5" w:rsidRPr="00565FB5" w:rsidRDefault="00565FB5" w:rsidP="00565FB5">
            <w:pPr>
              <w:pStyle w:val="TableText"/>
            </w:pPr>
            <w:r w:rsidRPr="00571522">
              <w:rPr>
                <w:lang w:val="en-US"/>
              </w:rPr>
              <w:t>Melton Highway (C754)</w:t>
            </w:r>
          </w:p>
        </w:tc>
        <w:tc>
          <w:tcPr>
            <w:tcW w:w="2155" w:type="pct"/>
            <w:vAlign w:val="center"/>
          </w:tcPr>
          <w:p w14:paraId="44FBF7D2" w14:textId="6FF285E6" w:rsidR="00565FB5" w:rsidRPr="00565FB5" w:rsidRDefault="00565FB5" w:rsidP="00565FB5">
            <w:pPr>
              <w:pStyle w:val="TableText"/>
            </w:pPr>
            <w:r w:rsidRPr="00571522">
              <w:rPr>
                <w:lang w:val="en-US"/>
              </w:rPr>
              <w:t>Leakes Road to Ryans Lane</w:t>
            </w:r>
          </w:p>
        </w:tc>
        <w:tc>
          <w:tcPr>
            <w:tcW w:w="1261" w:type="pct"/>
            <w:vAlign w:val="center"/>
          </w:tcPr>
          <w:p w14:paraId="115F0317" w14:textId="4607C34A" w:rsidR="00565FB5" w:rsidRPr="00565FB5" w:rsidRDefault="00565FB5" w:rsidP="00565FB5">
            <w:pPr>
              <w:pStyle w:val="TableText"/>
            </w:pPr>
            <w:r w:rsidRPr="00571522">
              <w:rPr>
                <w:lang w:val="en-US"/>
              </w:rPr>
              <w:t>Melton</w:t>
            </w:r>
          </w:p>
        </w:tc>
        <w:tc>
          <w:tcPr>
            <w:tcW w:w="312" w:type="pct"/>
            <w:shd w:val="clear" w:color="auto" w:fill="FFC000"/>
            <w:vAlign w:val="center"/>
          </w:tcPr>
          <w:p w14:paraId="05064DFE" w14:textId="32DBB5BD" w:rsidR="00565FB5" w:rsidRPr="00565FB5" w:rsidRDefault="00565FB5" w:rsidP="00565FB5">
            <w:pPr>
              <w:pStyle w:val="TableText"/>
              <w:jc w:val="center"/>
            </w:pPr>
            <w:r w:rsidRPr="00571522">
              <w:t>D</w:t>
            </w:r>
          </w:p>
        </w:tc>
      </w:tr>
      <w:tr w:rsidR="00565FB5" w14:paraId="097D0AF6" w14:textId="77777777" w:rsidTr="00F52387">
        <w:tc>
          <w:tcPr>
            <w:tcW w:w="1272" w:type="pct"/>
            <w:vAlign w:val="center"/>
          </w:tcPr>
          <w:p w14:paraId="20507FE8" w14:textId="31D7F4EB" w:rsidR="00565FB5" w:rsidRPr="00565FB5" w:rsidRDefault="00565FB5" w:rsidP="00565FB5">
            <w:pPr>
              <w:pStyle w:val="TableText"/>
            </w:pPr>
            <w:r w:rsidRPr="00571522">
              <w:rPr>
                <w:lang w:val="en-US"/>
              </w:rPr>
              <w:t>Melton Highway (C754)</w:t>
            </w:r>
          </w:p>
        </w:tc>
        <w:tc>
          <w:tcPr>
            <w:tcW w:w="2155" w:type="pct"/>
            <w:vAlign w:val="center"/>
          </w:tcPr>
          <w:p w14:paraId="4B47AA1E" w14:textId="44DBAC5E" w:rsidR="00565FB5" w:rsidRPr="00565FB5" w:rsidRDefault="00565FB5" w:rsidP="00565FB5">
            <w:pPr>
              <w:pStyle w:val="TableText"/>
            </w:pPr>
            <w:r w:rsidRPr="00571522">
              <w:rPr>
                <w:lang w:val="en-US"/>
              </w:rPr>
              <w:t>Plumpton Road to Leakes Road</w:t>
            </w:r>
          </w:p>
        </w:tc>
        <w:tc>
          <w:tcPr>
            <w:tcW w:w="1261" w:type="pct"/>
            <w:vAlign w:val="center"/>
          </w:tcPr>
          <w:p w14:paraId="17561BA4" w14:textId="3A70798D" w:rsidR="00565FB5" w:rsidRPr="00565FB5" w:rsidRDefault="00565FB5" w:rsidP="00565FB5">
            <w:pPr>
              <w:pStyle w:val="TableText"/>
            </w:pPr>
            <w:r w:rsidRPr="00571522">
              <w:rPr>
                <w:lang w:val="en-US"/>
              </w:rPr>
              <w:t>Melton Highway (C754)</w:t>
            </w:r>
          </w:p>
        </w:tc>
        <w:tc>
          <w:tcPr>
            <w:tcW w:w="312" w:type="pct"/>
            <w:shd w:val="clear" w:color="auto" w:fill="FF0000"/>
            <w:vAlign w:val="center"/>
          </w:tcPr>
          <w:p w14:paraId="5D6F14C7" w14:textId="07F3E32E" w:rsidR="00565FB5" w:rsidRPr="00571522" w:rsidRDefault="00565FB5" w:rsidP="00565FB5">
            <w:pPr>
              <w:pStyle w:val="TableText"/>
              <w:jc w:val="center"/>
            </w:pPr>
            <w:r w:rsidRPr="00571522">
              <w:t>E</w:t>
            </w:r>
          </w:p>
        </w:tc>
      </w:tr>
      <w:tr w:rsidR="00565FB5" w14:paraId="08651ACB"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5CBE9545" w14:textId="325EFDBB" w:rsidR="00565FB5" w:rsidRPr="00565FB5" w:rsidRDefault="00565FB5" w:rsidP="00565FB5">
            <w:pPr>
              <w:pStyle w:val="TableText"/>
            </w:pPr>
            <w:r w:rsidRPr="00571522">
              <w:rPr>
                <w:lang w:val="en-US"/>
              </w:rPr>
              <w:t>Western Freeway (M8)</w:t>
            </w:r>
          </w:p>
        </w:tc>
        <w:tc>
          <w:tcPr>
            <w:tcW w:w="2155" w:type="pct"/>
            <w:vAlign w:val="center"/>
          </w:tcPr>
          <w:p w14:paraId="16714E16" w14:textId="0138B43F" w:rsidR="00565FB5" w:rsidRPr="00565FB5" w:rsidRDefault="00565FB5" w:rsidP="00565FB5">
            <w:pPr>
              <w:pStyle w:val="TableText"/>
            </w:pPr>
            <w:r w:rsidRPr="00571522">
              <w:rPr>
                <w:lang w:val="en-US"/>
              </w:rPr>
              <w:t>Port of Melbourne to Western Ring Road</w:t>
            </w:r>
          </w:p>
        </w:tc>
        <w:tc>
          <w:tcPr>
            <w:tcW w:w="1261" w:type="pct"/>
            <w:vAlign w:val="center"/>
          </w:tcPr>
          <w:p w14:paraId="13CD698D" w14:textId="77678909" w:rsidR="00565FB5" w:rsidRPr="00565FB5" w:rsidRDefault="00565FB5" w:rsidP="00565FB5">
            <w:pPr>
              <w:pStyle w:val="TableText"/>
            </w:pPr>
            <w:r w:rsidRPr="00571522">
              <w:rPr>
                <w:lang w:val="en-US"/>
              </w:rPr>
              <w:t>Western Freeway (M8)</w:t>
            </w:r>
          </w:p>
        </w:tc>
        <w:tc>
          <w:tcPr>
            <w:tcW w:w="312" w:type="pct"/>
            <w:shd w:val="clear" w:color="auto" w:fill="FFC000"/>
            <w:vAlign w:val="center"/>
          </w:tcPr>
          <w:p w14:paraId="4A570B9B" w14:textId="5A01084B" w:rsidR="00565FB5" w:rsidRPr="00565FB5" w:rsidRDefault="00565FB5" w:rsidP="00565FB5">
            <w:pPr>
              <w:pStyle w:val="TableText"/>
              <w:jc w:val="center"/>
            </w:pPr>
            <w:r w:rsidRPr="00571522">
              <w:t>D</w:t>
            </w:r>
          </w:p>
        </w:tc>
      </w:tr>
      <w:tr w:rsidR="001B5B58" w14:paraId="379DE146" w14:textId="77777777" w:rsidTr="00F52387">
        <w:tc>
          <w:tcPr>
            <w:tcW w:w="1272" w:type="pct"/>
            <w:vAlign w:val="center"/>
          </w:tcPr>
          <w:p w14:paraId="1FEEC028" w14:textId="636C0A2C" w:rsidR="001B5B58" w:rsidRPr="00565FB5" w:rsidRDefault="001B5B58" w:rsidP="00B7711D">
            <w:pPr>
              <w:pStyle w:val="TableText"/>
            </w:pPr>
            <w:r w:rsidRPr="00565FB5">
              <w:t>Calder Freeway</w:t>
            </w:r>
            <w:r w:rsidR="00657F9C" w:rsidRPr="00565FB5">
              <w:t xml:space="preserve"> (M79)</w:t>
            </w:r>
          </w:p>
        </w:tc>
        <w:tc>
          <w:tcPr>
            <w:tcW w:w="2155" w:type="pct"/>
            <w:vAlign w:val="center"/>
          </w:tcPr>
          <w:p w14:paraId="254E8DF5" w14:textId="1B2828FB" w:rsidR="001B5B58" w:rsidRPr="00565FB5" w:rsidRDefault="001B5B58" w:rsidP="00B7711D">
            <w:pPr>
              <w:pStyle w:val="TableText"/>
            </w:pPr>
            <w:r w:rsidRPr="00565FB5">
              <w:t>CityLink to Calder Park Drive</w:t>
            </w:r>
          </w:p>
        </w:tc>
        <w:tc>
          <w:tcPr>
            <w:tcW w:w="1261" w:type="pct"/>
          </w:tcPr>
          <w:p w14:paraId="51A8B829" w14:textId="280D8331" w:rsidR="001B5B58" w:rsidRPr="00565FB5" w:rsidRDefault="001B5B58" w:rsidP="001B5B58">
            <w:pPr>
              <w:pStyle w:val="TableText"/>
            </w:pPr>
            <w:r w:rsidRPr="00565FB5">
              <w:t>Keilor Park</w:t>
            </w:r>
          </w:p>
        </w:tc>
        <w:tc>
          <w:tcPr>
            <w:tcW w:w="312" w:type="pct"/>
            <w:shd w:val="clear" w:color="auto" w:fill="FFC000"/>
            <w:vAlign w:val="center"/>
          </w:tcPr>
          <w:p w14:paraId="50ADD3A9" w14:textId="0D0F7559" w:rsidR="001B5B58" w:rsidRPr="00565FB5" w:rsidRDefault="001B5B58" w:rsidP="001B5B58">
            <w:pPr>
              <w:pStyle w:val="TableText"/>
              <w:jc w:val="center"/>
            </w:pPr>
            <w:r w:rsidRPr="00571522">
              <w:t>D</w:t>
            </w:r>
          </w:p>
        </w:tc>
      </w:tr>
      <w:tr w:rsidR="001B5B58" w14:paraId="74A4BA03"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3ED7FCF7" w14:textId="4137F9BC" w:rsidR="001B5B58" w:rsidRPr="00565FB5" w:rsidRDefault="001B5B58" w:rsidP="00B7711D">
            <w:pPr>
              <w:pStyle w:val="TableText"/>
            </w:pPr>
            <w:r w:rsidRPr="00565FB5">
              <w:t>CityLink</w:t>
            </w:r>
            <w:r w:rsidR="00657F9C" w:rsidRPr="00565FB5">
              <w:t xml:space="preserve"> (M2)</w:t>
            </w:r>
          </w:p>
        </w:tc>
        <w:tc>
          <w:tcPr>
            <w:tcW w:w="2155" w:type="pct"/>
            <w:vAlign w:val="center"/>
          </w:tcPr>
          <w:p w14:paraId="7F1074F4" w14:textId="6EB8EE3C" w:rsidR="001B5B58" w:rsidRPr="00565FB5" w:rsidRDefault="001B5B58" w:rsidP="00B7711D">
            <w:pPr>
              <w:pStyle w:val="TableText"/>
            </w:pPr>
            <w:r w:rsidRPr="00565FB5">
              <w:t>Port of Melbourne to Calder Freeway</w:t>
            </w:r>
          </w:p>
        </w:tc>
        <w:tc>
          <w:tcPr>
            <w:tcW w:w="1261" w:type="pct"/>
          </w:tcPr>
          <w:p w14:paraId="3563C40E" w14:textId="798FC14B" w:rsidR="001B5B58" w:rsidRPr="00565FB5" w:rsidRDefault="001B5B58" w:rsidP="001B5B58">
            <w:pPr>
              <w:pStyle w:val="TableText"/>
            </w:pPr>
            <w:r w:rsidRPr="00565FB5">
              <w:t>Melbourne</w:t>
            </w:r>
          </w:p>
        </w:tc>
        <w:tc>
          <w:tcPr>
            <w:tcW w:w="312" w:type="pct"/>
            <w:shd w:val="clear" w:color="auto" w:fill="FFC000"/>
          </w:tcPr>
          <w:p w14:paraId="4F651A09" w14:textId="73A3FDEA" w:rsidR="001B5B58" w:rsidRPr="00565FB5" w:rsidRDefault="001B5B58" w:rsidP="001B5B58">
            <w:pPr>
              <w:pStyle w:val="TableText"/>
              <w:jc w:val="center"/>
            </w:pPr>
            <w:r w:rsidRPr="00565FB5">
              <w:t>D</w:t>
            </w:r>
          </w:p>
        </w:tc>
      </w:tr>
      <w:tr w:rsidR="001B5B58" w14:paraId="6422DFAB" w14:textId="77777777" w:rsidTr="00F52387">
        <w:tc>
          <w:tcPr>
            <w:tcW w:w="5000" w:type="pct"/>
            <w:gridSpan w:val="4"/>
            <w:shd w:val="clear" w:color="auto" w:fill="6D6868" w:themeFill="accent2"/>
          </w:tcPr>
          <w:p w14:paraId="5A03F034" w14:textId="77777777" w:rsidR="001B5B58" w:rsidRPr="00F52387" w:rsidRDefault="001B5B58" w:rsidP="00F52387">
            <w:pPr>
              <w:pStyle w:val="TableText"/>
              <w:rPr>
                <w:b/>
                <w:bCs/>
                <w:color w:val="FFFFFF" w:themeColor="background1"/>
              </w:rPr>
            </w:pPr>
            <w:r w:rsidRPr="00F52387">
              <w:rPr>
                <w:b/>
                <w:bCs/>
                <w:color w:val="FFFFFF" w:themeColor="background1"/>
              </w:rPr>
              <w:t>Local council roads</w:t>
            </w:r>
          </w:p>
        </w:tc>
      </w:tr>
      <w:tr w:rsidR="001B5B58" w14:paraId="02462249" w14:textId="77777777" w:rsidTr="00F52387">
        <w:trPr>
          <w:cnfStyle w:val="000000010000" w:firstRow="0" w:lastRow="0" w:firstColumn="0" w:lastColumn="0" w:oddVBand="0" w:evenVBand="0" w:oddHBand="0" w:evenHBand="1" w:firstRowFirstColumn="0" w:firstRowLastColumn="0" w:lastRowFirstColumn="0" w:lastRowLastColumn="0"/>
        </w:trPr>
        <w:tc>
          <w:tcPr>
            <w:tcW w:w="1272" w:type="pct"/>
            <w:vAlign w:val="center"/>
          </w:tcPr>
          <w:p w14:paraId="28EB88BA" w14:textId="1DFC3A19" w:rsidR="001B5B58" w:rsidRPr="00B7711D" w:rsidRDefault="001B5B58" w:rsidP="00B7711D">
            <w:pPr>
              <w:pStyle w:val="TableText"/>
            </w:pPr>
            <w:r w:rsidRPr="00F45B11">
              <w:t>Bulmans Road</w:t>
            </w:r>
          </w:p>
        </w:tc>
        <w:tc>
          <w:tcPr>
            <w:tcW w:w="2155" w:type="pct"/>
            <w:vAlign w:val="center"/>
          </w:tcPr>
          <w:p w14:paraId="6EE906BB" w14:textId="3F398F3A" w:rsidR="001B5B58" w:rsidRPr="00B7711D" w:rsidRDefault="001B5B58" w:rsidP="00B7711D">
            <w:pPr>
              <w:pStyle w:val="TableText"/>
            </w:pPr>
            <w:r w:rsidRPr="00F45B11">
              <w:t>Minns Road to Tower Sites</w:t>
            </w:r>
          </w:p>
        </w:tc>
        <w:tc>
          <w:tcPr>
            <w:tcW w:w="1261" w:type="pct"/>
          </w:tcPr>
          <w:p w14:paraId="7CB438DA" w14:textId="3809D866" w:rsidR="001B5B58" w:rsidRDefault="001B5B58" w:rsidP="001B5B58">
            <w:pPr>
              <w:pStyle w:val="TableText"/>
            </w:pPr>
            <w:r>
              <w:t>Harkness</w:t>
            </w:r>
          </w:p>
        </w:tc>
        <w:tc>
          <w:tcPr>
            <w:tcW w:w="312" w:type="pct"/>
            <w:shd w:val="clear" w:color="auto" w:fill="FFFF00"/>
            <w:vAlign w:val="center"/>
          </w:tcPr>
          <w:p w14:paraId="28F60C64" w14:textId="1AEB66EE" w:rsidR="001B5B58" w:rsidRDefault="001B5B58" w:rsidP="001B5B58">
            <w:pPr>
              <w:pStyle w:val="TableText"/>
              <w:jc w:val="center"/>
            </w:pPr>
            <w:r>
              <w:t>C</w:t>
            </w:r>
          </w:p>
        </w:tc>
      </w:tr>
      <w:tr w:rsidR="001B5B58" w14:paraId="5C967FBA" w14:textId="77777777" w:rsidTr="00F52387">
        <w:tc>
          <w:tcPr>
            <w:tcW w:w="1272" w:type="pct"/>
            <w:vAlign w:val="center"/>
          </w:tcPr>
          <w:p w14:paraId="292D73FC" w14:textId="1C9C7DB3" w:rsidR="001B5B58" w:rsidRPr="00F45B11" w:rsidRDefault="001B5B58" w:rsidP="00B7711D">
            <w:pPr>
              <w:pStyle w:val="TableText"/>
            </w:pPr>
            <w:r w:rsidRPr="00F45B11">
              <w:t>Calder Park Drive</w:t>
            </w:r>
          </w:p>
        </w:tc>
        <w:tc>
          <w:tcPr>
            <w:tcW w:w="2155" w:type="pct"/>
            <w:vAlign w:val="center"/>
          </w:tcPr>
          <w:p w14:paraId="4FC7491D" w14:textId="77884DB8" w:rsidR="001B5B58" w:rsidRPr="00F45B11" w:rsidRDefault="001B5B58" w:rsidP="00B7711D">
            <w:pPr>
              <w:pStyle w:val="TableText"/>
            </w:pPr>
            <w:r w:rsidRPr="00F45B11">
              <w:t>Calder Freeway to Victoria Road</w:t>
            </w:r>
          </w:p>
        </w:tc>
        <w:tc>
          <w:tcPr>
            <w:tcW w:w="1261" w:type="pct"/>
          </w:tcPr>
          <w:p w14:paraId="2B4CAAB6" w14:textId="2B46DCEE" w:rsidR="001B5B58" w:rsidRDefault="001B5B58" w:rsidP="001B5B58">
            <w:pPr>
              <w:pStyle w:val="TableText"/>
            </w:pPr>
            <w:r>
              <w:t>Calder Par</w:t>
            </w:r>
            <w:r w:rsidR="00333211">
              <w:t>k</w:t>
            </w:r>
          </w:p>
        </w:tc>
        <w:tc>
          <w:tcPr>
            <w:tcW w:w="312" w:type="pct"/>
            <w:shd w:val="clear" w:color="auto" w:fill="FFC000"/>
            <w:vAlign w:val="center"/>
          </w:tcPr>
          <w:p w14:paraId="373DE567" w14:textId="6D22CF59" w:rsidR="001B5B58" w:rsidRDefault="001B5B58" w:rsidP="001B5B58">
            <w:pPr>
              <w:pStyle w:val="TableText"/>
              <w:jc w:val="center"/>
            </w:pPr>
            <w:r>
              <w:t>D</w:t>
            </w:r>
          </w:p>
        </w:tc>
      </w:tr>
    </w:tbl>
    <w:p w14:paraId="7594A284" w14:textId="74A80B85" w:rsidR="0070271C" w:rsidRDefault="0070271C" w:rsidP="00F52387">
      <w:pPr>
        <w:spacing w:before="240"/>
      </w:pPr>
      <w:r>
        <w:t xml:space="preserve">This section of the proposed construction transport route includes </w:t>
      </w:r>
      <w:r w:rsidR="00BB212A">
        <w:t>three</w:t>
      </w:r>
      <w:r>
        <w:t xml:space="preserve"> bridges, </w:t>
      </w:r>
      <w:r w:rsidR="00342C37">
        <w:t>two</w:t>
      </w:r>
      <w:r>
        <w:t xml:space="preserve"> of which are approved for use by heavy vehicles. </w:t>
      </w:r>
      <w:r w:rsidR="000F1563">
        <w:t xml:space="preserve">Overpasses along the Western Freeway impose height restrictions, with vertical clearances ranging between </w:t>
      </w:r>
      <w:r w:rsidR="002834A1">
        <w:t>5.4</w:t>
      </w:r>
      <w:r w:rsidR="000F1563">
        <w:t xml:space="preserve"> and </w:t>
      </w:r>
      <w:r w:rsidR="002834A1">
        <w:t>6.8</w:t>
      </w:r>
      <w:r w:rsidR="000F1563">
        <w:t>m</w:t>
      </w:r>
      <w:r w:rsidR="00A10E84">
        <w:t xml:space="preserve"> and may impact the use of some vehicles for the Project</w:t>
      </w:r>
      <w:r w:rsidR="000F1563">
        <w:t>.</w:t>
      </w:r>
      <w:r w:rsidR="00A10E84">
        <w:t xml:space="preserve"> </w:t>
      </w:r>
    </w:p>
    <w:p w14:paraId="762518A3" w14:textId="0BD9DA9D" w:rsidR="00B008C5" w:rsidDel="00CC3A87" w:rsidRDefault="00F1527B" w:rsidP="00F45B11">
      <w:r>
        <w:t xml:space="preserve">The </w:t>
      </w:r>
      <w:r w:rsidR="008707A7">
        <w:t xml:space="preserve">City of </w:t>
      </w:r>
      <w:r w:rsidR="00797397" w:rsidDel="00CC3A87">
        <w:t xml:space="preserve">Melton is primarily served by the Ballarat railway </w:t>
      </w:r>
      <w:r w:rsidR="000B29FB" w:rsidDel="00CC3A87">
        <w:t>line.</w:t>
      </w:r>
      <w:r w:rsidR="00797397" w:rsidDel="00CC3A87">
        <w:t xml:space="preserve"> Regional V</w:t>
      </w:r>
      <w:r w:rsidR="00874531">
        <w:t xml:space="preserve"> </w:t>
      </w:r>
      <w:r w:rsidR="00797397" w:rsidDel="00CC3A87">
        <w:t>/</w:t>
      </w:r>
      <w:r w:rsidR="00874531">
        <w:t xml:space="preserve"> </w:t>
      </w:r>
      <w:r w:rsidR="00797397" w:rsidDel="00CC3A87">
        <w:t>line services operate between Southern Cross station in Melbourne and Melton</w:t>
      </w:r>
      <w:r w:rsidR="008707A7">
        <w:t>,</w:t>
      </w:r>
      <w:r w:rsidR="00797397" w:rsidDel="00CC3A87">
        <w:t xml:space="preserve"> Ballarat</w:t>
      </w:r>
      <w:r w:rsidR="008707A7">
        <w:t>,</w:t>
      </w:r>
      <w:r w:rsidR="00797397" w:rsidDel="00CC3A87">
        <w:t xml:space="preserve"> Ararat</w:t>
      </w:r>
      <w:r w:rsidR="008707A7">
        <w:t>,</w:t>
      </w:r>
      <w:r w:rsidR="00797397" w:rsidDel="00CC3A87">
        <w:t xml:space="preserve"> and Maryborough</w:t>
      </w:r>
      <w:r w:rsidR="008707A7">
        <w:t xml:space="preserve"> railway station</w:t>
      </w:r>
      <w:r w:rsidR="00DD4C61">
        <w:t>s</w:t>
      </w:r>
      <w:r w:rsidR="00797397" w:rsidDel="00CC3A87">
        <w:t xml:space="preserve">. Metropolitan services also operate between Southern Cross station in Melbourne and Melton, stopping at </w:t>
      </w:r>
      <w:r w:rsidR="007E7C7D" w:rsidDel="00CC3A87">
        <w:t>Caroline Spring</w:t>
      </w:r>
      <w:r w:rsidR="007E7C7D">
        <w:t>,</w:t>
      </w:r>
      <w:r w:rsidR="007E7C7D" w:rsidDel="00CC3A87">
        <w:t xml:space="preserve"> Rockbank</w:t>
      </w:r>
      <w:r w:rsidR="007E7C7D">
        <w:t>,</w:t>
      </w:r>
      <w:r w:rsidR="007E7C7D" w:rsidDel="00CC3A87">
        <w:t xml:space="preserve"> Cobblebank</w:t>
      </w:r>
      <w:r w:rsidR="009E3721">
        <w:t xml:space="preserve"> and</w:t>
      </w:r>
      <w:r w:rsidR="007E7C7D" w:rsidDel="00CC3A87">
        <w:t xml:space="preserve"> Melton</w:t>
      </w:r>
      <w:r w:rsidR="009E3721">
        <w:t xml:space="preserve"> railway stations within the City of Melton</w:t>
      </w:r>
      <w:r w:rsidR="00797397" w:rsidDel="00CC3A87">
        <w:t>.</w:t>
      </w:r>
    </w:p>
    <w:p w14:paraId="49AD778A" w14:textId="3E53C152" w:rsidR="00F1527B" w:rsidRDefault="006C6412" w:rsidP="00797397">
      <w:r w:rsidRPr="006C6412" w:rsidDel="00CC3A87">
        <w:t xml:space="preserve">The public </w:t>
      </w:r>
      <w:r w:rsidR="00195323">
        <w:t>transport</w:t>
      </w:r>
      <w:r w:rsidR="00195323" w:rsidRPr="006C6412" w:rsidDel="00CC3A87">
        <w:t xml:space="preserve"> </w:t>
      </w:r>
      <w:r w:rsidRPr="006C6412" w:rsidDel="00CC3A87">
        <w:t xml:space="preserve">network within </w:t>
      </w:r>
      <w:r w:rsidR="0022331F">
        <w:t xml:space="preserve">the City of </w:t>
      </w:r>
      <w:r w:rsidRPr="006C6412" w:rsidDel="00CC3A87">
        <w:t xml:space="preserve">Melton is concentrated around Melton and extends out to Kurunjang, Brookfield, and Melton South. Routes also serve the Caroline Springs and Sydenham areas near the </w:t>
      </w:r>
      <w:r w:rsidR="004D431B">
        <w:t>City of Melton</w:t>
      </w:r>
      <w:r w:rsidR="004D431B" w:rsidRPr="006C6412" w:rsidDel="00CC3A87">
        <w:t xml:space="preserve">’s </w:t>
      </w:r>
      <w:r w:rsidRPr="006C6412" w:rsidDel="00CC3A87">
        <w:t xml:space="preserve">eastern edge, as well as other growth areas such as Plumpton and Rockbank. </w:t>
      </w:r>
    </w:p>
    <w:p w14:paraId="1C651612" w14:textId="59AC6E83" w:rsidR="006C6412" w:rsidDel="00CC3A87" w:rsidRDefault="00F1527B" w:rsidP="00797397">
      <w:r>
        <w:t>The</w:t>
      </w:r>
      <w:r w:rsidR="006C6412" w:rsidRPr="006C6412" w:rsidDel="00CC3A87">
        <w:t xml:space="preserve"> Western Freeway, Melton Highway, Coburns Road, Gisborne-Melton Road, and Plumpton </w:t>
      </w:r>
      <w:r w:rsidR="00580668">
        <w:t xml:space="preserve">Road </w:t>
      </w:r>
      <w:r w:rsidR="005B0530">
        <w:t>(</w:t>
      </w:r>
      <w:r w:rsidR="00580668">
        <w:t>included in</w:t>
      </w:r>
      <w:r w:rsidR="00580668" w:rsidRPr="008D3F58">
        <w:t xml:space="preserve"> the </w:t>
      </w:r>
      <w:r w:rsidR="00580668">
        <w:t>proposed construction transport route</w:t>
      </w:r>
      <w:r w:rsidR="005B0530">
        <w:t>)</w:t>
      </w:r>
      <w:r w:rsidR="00580668" w:rsidRPr="008D3F58">
        <w:t xml:space="preserve"> </w:t>
      </w:r>
      <w:r>
        <w:t xml:space="preserve">are </w:t>
      </w:r>
      <w:r w:rsidR="006C6412" w:rsidRPr="006C6412" w:rsidDel="00CC3A87">
        <w:t>used as school bus routes</w:t>
      </w:r>
      <w:r>
        <w:t xml:space="preserve"> </w:t>
      </w:r>
      <w:r w:rsidR="00337CEB">
        <w:t xml:space="preserve">including </w:t>
      </w:r>
      <w:r w:rsidRPr="002A6E77">
        <w:t>Melton Christian College, approximately 950m north of Minns Road</w:t>
      </w:r>
      <w:bookmarkStart w:id="47" w:name="_Toc180575343"/>
      <w:r w:rsidR="004E4B1D">
        <w:t xml:space="preserve">. Melton Christian College </w:t>
      </w:r>
      <w:bookmarkEnd w:id="47"/>
      <w:r w:rsidR="004E4B1D">
        <w:t>is located along the</w:t>
      </w:r>
      <w:r>
        <w:t xml:space="preserve"> proposed construction transport route</w:t>
      </w:r>
      <w:r w:rsidR="004E4B1D">
        <w:t xml:space="preserve"> for the Project</w:t>
      </w:r>
      <w:r w:rsidR="006C6412" w:rsidRPr="006C6412">
        <w:t>.</w:t>
      </w:r>
      <w:r w:rsidR="00CB0FD8" w:rsidRPr="001B60EB">
        <w:t xml:space="preserve"> </w:t>
      </w:r>
      <w:r>
        <w:t>B</w:t>
      </w:r>
      <w:r w:rsidR="006C6412" w:rsidRPr="006C6412" w:rsidDel="00CC3A87">
        <w:t xml:space="preserve">icycle paths on the Melton Highway, Coburns Road </w:t>
      </w:r>
      <w:r w:rsidR="000B535A" w:rsidRPr="006C6412" w:rsidDel="00CC3A87">
        <w:t xml:space="preserve">and </w:t>
      </w:r>
      <w:r w:rsidR="006C6412" w:rsidRPr="006C6412" w:rsidDel="00CC3A87">
        <w:t>Calder Park Drive may interact with Project traffic.</w:t>
      </w:r>
    </w:p>
    <w:p w14:paraId="43F98BB3" w14:textId="62C13F82" w:rsidR="006C6412" w:rsidRPr="00B008C5" w:rsidRDefault="00F1527B" w:rsidP="00CB0FD8">
      <w:pPr>
        <w:pStyle w:val="ListBullet"/>
        <w:numPr>
          <w:ilvl w:val="0"/>
          <w:numId w:val="0"/>
        </w:numPr>
      </w:pPr>
      <w:r w:rsidRPr="00F1527B">
        <w:t>From 2014 to 2019, the</w:t>
      </w:r>
      <w:r w:rsidR="004D431B">
        <w:t xml:space="preserve"> City of</w:t>
      </w:r>
      <w:r w:rsidRPr="00F1527B">
        <w:t xml:space="preserve"> Melton experienced 60 severe crashes along the Western Freeway from the Deer Park Bypass</w:t>
      </w:r>
      <w:r>
        <w:t xml:space="preserve"> which resulted in </w:t>
      </w:r>
      <w:r w:rsidRPr="00F1527B">
        <w:t>three fatalities. Key intersections with high crash rates include Coburns Road</w:t>
      </w:r>
      <w:r w:rsidR="008F01C8">
        <w:t xml:space="preserve"> </w:t>
      </w:r>
      <w:r w:rsidRPr="00F1527B">
        <w:t>/</w:t>
      </w:r>
      <w:r w:rsidR="008F01C8">
        <w:t xml:space="preserve"> </w:t>
      </w:r>
      <w:r w:rsidRPr="00F1527B">
        <w:t>High Street (12 crashes), Melton Highway</w:t>
      </w:r>
      <w:r w:rsidR="008F01C8">
        <w:t xml:space="preserve"> </w:t>
      </w:r>
      <w:r w:rsidRPr="00F1527B">
        <w:t>/</w:t>
      </w:r>
      <w:r w:rsidR="008F01C8">
        <w:t xml:space="preserve"> </w:t>
      </w:r>
      <w:r w:rsidRPr="00F1527B">
        <w:t>High Street (6 crashes), Leakes Road</w:t>
      </w:r>
      <w:r w:rsidR="00874531">
        <w:t xml:space="preserve"> </w:t>
      </w:r>
      <w:r w:rsidRPr="00F1527B">
        <w:t>/</w:t>
      </w:r>
      <w:r w:rsidR="00874531">
        <w:t xml:space="preserve"> </w:t>
      </w:r>
      <w:r w:rsidRPr="00F1527B">
        <w:t>Holden Road (3 crashes), and Gisborne-Melton Road near the transmission line (1 crash).</w:t>
      </w:r>
      <w:r>
        <w:t xml:space="preserve"> </w:t>
      </w:r>
      <w:r w:rsidRPr="00F1527B">
        <w:t>Additionally, Coburns Road, Melton Highway and High Street have a consistent distribution of severe crashes along their lengths</w:t>
      </w:r>
      <w:r w:rsidR="006C6412">
        <w:t>.</w:t>
      </w:r>
    </w:p>
    <w:p w14:paraId="21CECA6C" w14:textId="6DCEEB32" w:rsidR="00D10D9C" w:rsidRDefault="00B008C5" w:rsidP="00D10D9C">
      <w:pPr>
        <w:pStyle w:val="Heading2"/>
      </w:pPr>
      <w:bookmarkStart w:id="48" w:name="_Ref181537897"/>
      <w:bookmarkStart w:id="49" w:name="_Toc182412121"/>
      <w:bookmarkStart w:id="50" w:name="_Toc191646371"/>
      <w:bookmarkStart w:id="51" w:name="_Toc201048209"/>
      <w:r>
        <w:lastRenderedPageBreak/>
        <w:t>Construction impact</w:t>
      </w:r>
      <w:r w:rsidR="009A129C">
        <w:t>s</w:t>
      </w:r>
      <w:bookmarkEnd w:id="48"/>
      <w:bookmarkEnd w:id="49"/>
      <w:bookmarkEnd w:id="50"/>
      <w:bookmarkEnd w:id="51"/>
    </w:p>
    <w:p w14:paraId="152C3EAB" w14:textId="67479DC7" w:rsidR="00E90F9B" w:rsidRDefault="00B008C5">
      <w:r>
        <w:t xml:space="preserve">This section outlines the key </w:t>
      </w:r>
      <w:r w:rsidR="00CF7B2A">
        <w:t>issues</w:t>
      </w:r>
      <w:r>
        <w:t xml:space="preserve"> identified through the risk screening process and associated</w:t>
      </w:r>
      <w:r w:rsidR="008621D9">
        <w:t xml:space="preserve"> potential</w:t>
      </w:r>
      <w:r>
        <w:t xml:space="preserve"> impacts during the construction of the Project. </w:t>
      </w:r>
      <w:r w:rsidR="004431BE">
        <w:t xml:space="preserve">The key issues and impacts identified for </w:t>
      </w:r>
      <w:r w:rsidR="00EC3F7E">
        <w:t xml:space="preserve">the </w:t>
      </w:r>
      <w:r w:rsidR="009E60E6">
        <w:t>t</w:t>
      </w:r>
      <w:r w:rsidR="00895033" w:rsidRPr="00895033">
        <w:t xml:space="preserve">ransport </w:t>
      </w:r>
      <w:r w:rsidR="00EC3F7E">
        <w:t xml:space="preserve">network </w:t>
      </w:r>
      <w:r w:rsidR="00895033" w:rsidRPr="00895033">
        <w:t>are</w:t>
      </w:r>
      <w:r w:rsidR="004431BE" w:rsidRPr="00895033">
        <w:t xml:space="preserve"> </w:t>
      </w:r>
      <w:r w:rsidR="004431BE">
        <w:t>discussed according to the following themes</w:t>
      </w:r>
      <w:r w:rsidR="00895033">
        <w:t>:</w:t>
      </w:r>
      <w:r w:rsidR="004431BE">
        <w:t xml:space="preserve"> </w:t>
      </w:r>
    </w:p>
    <w:p w14:paraId="4EBF4449" w14:textId="1EE7D441" w:rsidR="000B7802" w:rsidRPr="000B7802" w:rsidRDefault="00E90F9B" w:rsidP="000B7802">
      <w:pPr>
        <w:pStyle w:val="ListBullet"/>
      </w:pPr>
      <w:bookmarkStart w:id="52" w:name="_Toc182412122"/>
      <w:r>
        <w:t>R</w:t>
      </w:r>
      <w:r w:rsidR="00895033" w:rsidRPr="00895033">
        <w:t xml:space="preserve">oad </w:t>
      </w:r>
      <w:bookmarkEnd w:id="52"/>
      <w:r>
        <w:t xml:space="preserve">performance: </w:t>
      </w:r>
      <w:r w:rsidR="00E4378B">
        <w:t>p</w:t>
      </w:r>
      <w:r w:rsidR="000B7802">
        <w:t>otential increases to</w:t>
      </w:r>
      <w:r w:rsidR="00816918">
        <w:t xml:space="preserve"> </w:t>
      </w:r>
      <w:r w:rsidR="000B7802" w:rsidRPr="000B7802">
        <w:t>road congestion along key access routes</w:t>
      </w:r>
      <w:r w:rsidR="000B7802">
        <w:t>,</w:t>
      </w:r>
      <w:r w:rsidR="000B7802" w:rsidRPr="000B7802">
        <w:t xml:space="preserve"> leading to reduced LOS</w:t>
      </w:r>
      <w:r w:rsidR="00E4378B">
        <w:t>.</w:t>
      </w:r>
    </w:p>
    <w:p w14:paraId="347AE8F8" w14:textId="3EC689D8" w:rsidR="00816918" w:rsidRPr="00816918" w:rsidRDefault="00E90F9B" w:rsidP="00816918">
      <w:pPr>
        <w:pStyle w:val="ListBullet"/>
      </w:pPr>
      <w:r>
        <w:t>D</w:t>
      </w:r>
      <w:r w:rsidR="00895033" w:rsidRPr="00895033">
        <w:t>egradation of road infrastructure</w:t>
      </w:r>
      <w:r>
        <w:t xml:space="preserve">: </w:t>
      </w:r>
      <w:r w:rsidR="00E4378B">
        <w:t>p</w:t>
      </w:r>
      <w:r w:rsidR="00816918" w:rsidRPr="00816918">
        <w:t>otential excess or premature degradation of road infrastructure due to increased heavy vehicle construction traffic</w:t>
      </w:r>
      <w:r w:rsidR="00E4378B">
        <w:t>.</w:t>
      </w:r>
    </w:p>
    <w:p w14:paraId="2703593E" w14:textId="430F4537" w:rsidR="00B008C5" w:rsidRDefault="004012E9" w:rsidP="00F45B11">
      <w:pPr>
        <w:pStyle w:val="ListBullet"/>
      </w:pPr>
      <w:r>
        <w:t>S</w:t>
      </w:r>
      <w:r w:rsidR="00895033" w:rsidRPr="00895033">
        <w:t>afety</w:t>
      </w:r>
      <w:r w:rsidR="00E90F9B">
        <w:t xml:space="preserve">: </w:t>
      </w:r>
      <w:r w:rsidR="00E4378B">
        <w:t>a</w:t>
      </w:r>
      <w:r w:rsidR="00BC4158">
        <w:t xml:space="preserve">n </w:t>
      </w:r>
      <w:r w:rsidR="00BC4158" w:rsidRPr="00BC4158">
        <w:t xml:space="preserve">increase in heavy vehicles on the road network, particularly where proposed heavy vehicle routes interact with public </w:t>
      </w:r>
      <w:r w:rsidR="00195323">
        <w:t>transport</w:t>
      </w:r>
      <w:r w:rsidR="0044252D">
        <w:t>,</w:t>
      </w:r>
      <w:r w:rsidR="00BC4158" w:rsidRPr="00BC4158">
        <w:t xml:space="preserve"> school bus routes and walking and cycling facilities</w:t>
      </w:r>
      <w:r w:rsidR="00A83490">
        <w:t xml:space="preserve"> may reduce safety</w:t>
      </w:r>
      <w:r w:rsidR="00BC4158">
        <w:t>.</w:t>
      </w:r>
    </w:p>
    <w:p w14:paraId="68B2EC22" w14:textId="01B48C0E" w:rsidR="00B008C5" w:rsidRDefault="00DF3C65" w:rsidP="009D4716">
      <w:pPr>
        <w:pStyle w:val="Heading3"/>
      </w:pPr>
      <w:bookmarkStart w:id="53" w:name="_Toc191646372"/>
      <w:bookmarkStart w:id="54" w:name="_Toc201048210"/>
      <w:r>
        <w:t>Road performance</w:t>
      </w:r>
      <w:bookmarkEnd w:id="53"/>
      <w:bookmarkEnd w:id="54"/>
    </w:p>
    <w:p w14:paraId="3F1604D1" w14:textId="79337E90" w:rsidR="002209EC" w:rsidRDefault="00313141" w:rsidP="009E60E6">
      <w:r>
        <w:t>R</w:t>
      </w:r>
      <w:r w:rsidR="009E60E6" w:rsidRPr="009E60E6">
        <w:t xml:space="preserve">oad </w:t>
      </w:r>
      <w:r w:rsidR="00A16B99">
        <w:t>traffic</w:t>
      </w:r>
      <w:r w:rsidR="004A2C6E">
        <w:t xml:space="preserve"> </w:t>
      </w:r>
      <w:r>
        <w:t xml:space="preserve">is expected to increase </w:t>
      </w:r>
      <w:r w:rsidR="009E60E6">
        <w:t>along the proposed construction transport route</w:t>
      </w:r>
      <w:r w:rsidR="00FE2804">
        <w:t xml:space="preserve"> (</w:t>
      </w:r>
      <w:r w:rsidR="00876D26">
        <w:t>shown in</w:t>
      </w:r>
      <w:r w:rsidR="00195A9F">
        <w:t xml:space="preserve"> </w:t>
      </w:r>
      <w:r w:rsidR="0033771F">
        <w:fldChar w:fldCharType="begin"/>
      </w:r>
      <w:r w:rsidR="0033771F">
        <w:instrText xml:space="preserve"> REF _Ref200033871 \h </w:instrText>
      </w:r>
      <w:r w:rsidR="0033771F">
        <w:fldChar w:fldCharType="separate"/>
      </w:r>
      <w:r w:rsidR="0033771F" w:rsidRPr="002A6E77">
        <w:t>Figure</w:t>
      </w:r>
      <w:r w:rsidR="0033771F">
        <w:t> </w:t>
      </w:r>
      <w:r w:rsidR="0033771F">
        <w:rPr>
          <w:noProof/>
        </w:rPr>
        <w:t>20</w:t>
      </w:r>
      <w:r w:rsidR="0033771F">
        <w:t>.</w:t>
      </w:r>
      <w:r w:rsidR="0033771F">
        <w:rPr>
          <w:noProof/>
        </w:rPr>
        <w:t>2</w:t>
      </w:r>
      <w:r w:rsidR="0033771F">
        <w:fldChar w:fldCharType="end"/>
      </w:r>
      <w:r w:rsidR="00FE2804">
        <w:t>)</w:t>
      </w:r>
      <w:r w:rsidR="002E4EF3">
        <w:t xml:space="preserve"> to facilitate the delivery of materials, equipment, and </w:t>
      </w:r>
      <w:r w:rsidR="00BF6028">
        <w:t>the workforce</w:t>
      </w:r>
      <w:r w:rsidR="009E60E6">
        <w:t xml:space="preserve"> to </w:t>
      </w:r>
      <w:r w:rsidR="00DF24F0">
        <w:t xml:space="preserve">the </w:t>
      </w:r>
      <w:r w:rsidR="009E60E6" w:rsidRPr="009E60E6">
        <w:t>transmission tower</w:t>
      </w:r>
      <w:r w:rsidR="00DF24F0">
        <w:t xml:space="preserve"> sites</w:t>
      </w:r>
      <w:r w:rsidR="0047647E">
        <w:t>,</w:t>
      </w:r>
      <w:r w:rsidR="009E60E6" w:rsidRPr="009E60E6">
        <w:t xml:space="preserve"> terminal station sites</w:t>
      </w:r>
      <w:r w:rsidR="003262B0">
        <w:t>, laydown areas</w:t>
      </w:r>
      <w:r w:rsidR="00DF24F0">
        <w:t>,</w:t>
      </w:r>
      <w:r w:rsidR="003262B0">
        <w:t xml:space="preserve"> and </w:t>
      </w:r>
      <w:r w:rsidR="00A4057A">
        <w:t xml:space="preserve">workforce </w:t>
      </w:r>
      <w:r w:rsidR="003262B0">
        <w:t>accommodation facilities</w:t>
      </w:r>
      <w:r w:rsidR="009E60E6" w:rsidRPr="009E60E6">
        <w:t>.</w:t>
      </w:r>
      <w:r w:rsidR="00FD2D90">
        <w:t xml:space="preserve"> </w:t>
      </w:r>
      <w:r w:rsidR="002209EC" w:rsidRPr="002209EC">
        <w:t xml:space="preserve">AusNet proposes </w:t>
      </w:r>
      <w:r w:rsidR="00451000" w:rsidRPr="00451000">
        <w:t>to utilise temporary construction workforce accommodation facilities to accommodate construction workforce personnel</w:t>
      </w:r>
      <w:r w:rsidR="002209EC">
        <w:t>.</w:t>
      </w:r>
      <w:r w:rsidR="002209EC" w:rsidRPr="002209EC">
        <w:t xml:space="preserve"> Two facilit</w:t>
      </w:r>
      <w:r w:rsidR="002209EC">
        <w:t>ies</w:t>
      </w:r>
      <w:r w:rsidR="002209EC" w:rsidRPr="002209EC">
        <w:t xml:space="preserve"> are proposed; one in each of the western and eastern portions of the Project </w:t>
      </w:r>
      <w:r w:rsidR="002209EC" w:rsidRPr="002209EC">
        <w:rPr>
          <w:rFonts w:ascii="Arial" w:hAnsi="Arial" w:cs="Arial"/>
        </w:rPr>
        <w:t>‒</w:t>
      </w:r>
      <w:r w:rsidR="002209EC" w:rsidRPr="002209EC">
        <w:t xml:space="preserve"> co-located with each of the intermediate laydown areas </w:t>
      </w:r>
      <w:r w:rsidR="002209EC">
        <w:t>(Lexton</w:t>
      </w:r>
      <w:r w:rsidR="002209EC" w:rsidRPr="002209EC">
        <w:t xml:space="preserve"> </w:t>
      </w:r>
      <w:r w:rsidR="002209EC">
        <w:t>and Ballan)</w:t>
      </w:r>
      <w:r w:rsidR="002209EC" w:rsidRPr="002209EC">
        <w:t>. Each facility will have capacity for approximately up to 350 personnel</w:t>
      </w:r>
      <w:r w:rsidR="002209EC">
        <w:t xml:space="preserve">. </w:t>
      </w:r>
      <w:r w:rsidR="00F20C95">
        <w:t>As part of the trip generation assumptions, t</w:t>
      </w:r>
      <w:r w:rsidR="00F20C95" w:rsidRPr="00F20C95">
        <w:t>he Ballan and Lexton laydown areas, which include workforce accommodation facilities, have been assumed 175 trips per day (assuming two people per vehicle)</w:t>
      </w:r>
      <w:r w:rsidR="00A86CA2">
        <w:t>, in addition to trips generated by the delivery of labour and materials,</w:t>
      </w:r>
      <w:r w:rsidR="00A86CA2" w:rsidRPr="00F20C95">
        <w:t xml:space="preserve"> distributed across </w:t>
      </w:r>
      <w:r w:rsidR="00A86CA2">
        <w:t xml:space="preserve">the Construction Sites </w:t>
      </w:r>
      <w:r w:rsidR="00A86CA2" w:rsidRPr="00F20C95">
        <w:t>to account for workforce trips</w:t>
      </w:r>
      <w:r w:rsidR="00F20C95">
        <w:t>.</w:t>
      </w:r>
      <w:r w:rsidR="00A86CA2" w:rsidRPr="00A86CA2">
        <w:t xml:space="preserve"> </w:t>
      </w:r>
    </w:p>
    <w:p w14:paraId="03F429E4" w14:textId="6605D406" w:rsidR="0078637A" w:rsidRDefault="007623EC" w:rsidP="009440AC">
      <w:pPr>
        <w:keepNext/>
        <w:keepLines/>
      </w:pPr>
      <w:r>
        <w:t xml:space="preserve">Construction of the 500kV transmission towers is anticipated to </w:t>
      </w:r>
      <w:r w:rsidR="0015208B">
        <w:t xml:space="preserve">require </w:t>
      </w:r>
      <w:r w:rsidR="00291481">
        <w:t>approximately 92 heavy vehicle trips</w:t>
      </w:r>
      <w:r w:rsidR="00565FB5">
        <w:t xml:space="preserve"> (excluding OSOM)</w:t>
      </w:r>
      <w:r w:rsidR="00291481">
        <w:t xml:space="preserve"> </w:t>
      </w:r>
      <w:r w:rsidR="00876D26">
        <w:t xml:space="preserve">and </w:t>
      </w:r>
      <w:r w:rsidR="00E30306">
        <w:t xml:space="preserve">464 light </w:t>
      </w:r>
      <w:r w:rsidR="00CF58EE">
        <w:t>vehicle</w:t>
      </w:r>
      <w:r w:rsidR="00E30306">
        <w:t xml:space="preserve"> trips </w:t>
      </w:r>
      <w:r w:rsidR="00291481">
        <w:t xml:space="preserve">across the </w:t>
      </w:r>
      <w:r w:rsidR="00225B5D">
        <w:t>Project</w:t>
      </w:r>
      <w:r w:rsidR="00291481">
        <w:t xml:space="preserve"> </w:t>
      </w:r>
      <w:r w:rsidR="00BF6028">
        <w:t>daily</w:t>
      </w:r>
      <w:r w:rsidR="009E320E">
        <w:t xml:space="preserve"> during the construction stage. </w:t>
      </w:r>
      <w:r w:rsidR="00A471C7">
        <w:t xml:space="preserve">In addition to this, </w:t>
      </w:r>
      <w:r w:rsidR="008D09F8">
        <w:t xml:space="preserve">approximately 112 heavy vehicle trips </w:t>
      </w:r>
      <w:r w:rsidR="0078637A">
        <w:t xml:space="preserve">and </w:t>
      </w:r>
      <w:r w:rsidR="0066758A">
        <w:t>735</w:t>
      </w:r>
      <w:r w:rsidR="0078637A">
        <w:t xml:space="preserve"> light vehicle trips </w:t>
      </w:r>
      <w:r w:rsidR="008D09F8">
        <w:t xml:space="preserve">are </w:t>
      </w:r>
      <w:r w:rsidR="0078637A">
        <w:t>antici</w:t>
      </w:r>
      <w:r w:rsidR="0066758A">
        <w:t>pated</w:t>
      </w:r>
      <w:r w:rsidR="0078637A">
        <w:t xml:space="preserve"> to be generated </w:t>
      </w:r>
      <w:r w:rsidR="00BF6028">
        <w:t>daily</w:t>
      </w:r>
      <w:r w:rsidR="0078637A">
        <w:t xml:space="preserve"> between the Port of Melbourne and the laydown areas and terminal station sites. </w:t>
      </w:r>
      <w:r w:rsidR="00772A55">
        <w:t>However, across the majority of the proposed construction transport network t</w:t>
      </w:r>
      <w:r w:rsidR="007F2184">
        <w:t xml:space="preserve">his increase in road traffic </w:t>
      </w:r>
      <w:r w:rsidR="00772A55">
        <w:t xml:space="preserve">is not anticipated to </w:t>
      </w:r>
      <w:r w:rsidR="007F2184">
        <w:t xml:space="preserve">lead to </w:t>
      </w:r>
      <w:r w:rsidR="00A717E8">
        <w:t xml:space="preserve">increased congestion </w:t>
      </w:r>
      <w:r w:rsidR="00BF6028">
        <w:t>or</w:t>
      </w:r>
      <w:r w:rsidR="003C6FA1">
        <w:t xml:space="preserve"> longer travel times for local commuters.</w:t>
      </w:r>
    </w:p>
    <w:p w14:paraId="4FFD44C7" w14:textId="37725988" w:rsidR="00C03617" w:rsidRDefault="00895033" w:rsidP="00C03617">
      <w:r w:rsidRPr="00895033">
        <w:t xml:space="preserve">The construction impacts </w:t>
      </w:r>
      <w:r w:rsidR="009E60E6">
        <w:t xml:space="preserve">on </w:t>
      </w:r>
      <w:r w:rsidRPr="00895033">
        <w:t xml:space="preserve">roads along the proposed construction transport route were assessed and compared to existing conditions to </w:t>
      </w:r>
      <w:r w:rsidR="009E60E6">
        <w:t xml:space="preserve">determine </w:t>
      </w:r>
      <w:r w:rsidR="00D044FE">
        <w:t>if the</w:t>
      </w:r>
      <w:r w:rsidR="000C14D1" w:rsidRPr="000C14D1">
        <w:t xml:space="preserve"> </w:t>
      </w:r>
      <w:r w:rsidR="000C14D1">
        <w:t>construction traffic</w:t>
      </w:r>
      <w:r w:rsidR="000C14D1" w:rsidRPr="009E60E6">
        <w:t xml:space="preserve"> </w:t>
      </w:r>
      <w:r w:rsidR="000C14D1" w:rsidRPr="00895033">
        <w:rPr>
          <w:lang w:val="en-GB"/>
        </w:rPr>
        <w:t>reduce</w:t>
      </w:r>
      <w:r w:rsidR="000C14D1">
        <w:rPr>
          <w:lang w:val="en-GB"/>
        </w:rPr>
        <w:t>d the</w:t>
      </w:r>
      <w:r w:rsidR="000C14D1" w:rsidRPr="00895033">
        <w:rPr>
          <w:lang w:val="en-GB"/>
        </w:rPr>
        <w:t xml:space="preserve"> </w:t>
      </w:r>
      <w:r w:rsidR="000C14D1">
        <w:rPr>
          <w:lang w:val="en-GB"/>
        </w:rPr>
        <w:t>road’s L</w:t>
      </w:r>
      <w:r w:rsidR="000C14D1" w:rsidRPr="00895033">
        <w:rPr>
          <w:lang w:val="en-GB"/>
        </w:rPr>
        <w:t>OS</w:t>
      </w:r>
      <w:r w:rsidR="000C14D1">
        <w:rPr>
          <w:lang w:val="en-GB"/>
        </w:rPr>
        <w:t>,</w:t>
      </w:r>
      <w:r w:rsidR="00332D21">
        <w:rPr>
          <w:lang w:val="en-GB"/>
        </w:rPr>
        <w:t xml:space="preserve"> potentially</w:t>
      </w:r>
      <w:r w:rsidR="000C14D1">
        <w:rPr>
          <w:lang w:val="en-GB"/>
        </w:rPr>
        <w:t xml:space="preserve"> causing delays</w:t>
      </w:r>
      <w:r w:rsidRPr="00895033">
        <w:t>.</w:t>
      </w:r>
      <w:r>
        <w:t xml:space="preserve"> </w:t>
      </w:r>
      <w:r w:rsidR="008D0339">
        <w:t>The</w:t>
      </w:r>
      <w:r w:rsidR="009E60E6">
        <w:t xml:space="preserve"> </w:t>
      </w:r>
      <w:r>
        <w:t>traffic model</w:t>
      </w:r>
      <w:r w:rsidR="008D0339">
        <w:t xml:space="preserve"> developed for the Project, discussed in</w:t>
      </w:r>
      <w:r w:rsidR="00D54787">
        <w:t xml:space="preserve"> the M</w:t>
      </w:r>
      <w:r w:rsidR="00F741EF">
        <w:t>e</w:t>
      </w:r>
      <w:r w:rsidR="00D54787">
        <w:t>thod</w:t>
      </w:r>
      <w:r w:rsidR="008157EA">
        <w:t xml:space="preserve"> section</w:t>
      </w:r>
      <w:r w:rsidR="006C498A">
        <w:t xml:space="preserve"> </w:t>
      </w:r>
      <w:r w:rsidR="00F741EF">
        <w:t>(</w:t>
      </w:r>
      <w:r w:rsidR="006C498A">
        <w:t>Section</w:t>
      </w:r>
      <w:r w:rsidR="00AD0774">
        <w:t> </w:t>
      </w:r>
      <w:r w:rsidR="000F716A">
        <w:fldChar w:fldCharType="begin"/>
      </w:r>
      <w:r w:rsidR="000F716A">
        <w:instrText xml:space="preserve"> REF _Ref182385197 \n \h </w:instrText>
      </w:r>
      <w:r w:rsidR="000F716A">
        <w:fldChar w:fldCharType="separate"/>
      </w:r>
      <w:r w:rsidR="00A034AC">
        <w:t>20.2</w:t>
      </w:r>
      <w:r w:rsidR="000F716A">
        <w:fldChar w:fldCharType="end"/>
      </w:r>
      <w:r w:rsidR="00F741EF">
        <w:t>)</w:t>
      </w:r>
      <w:r w:rsidR="008D0339">
        <w:t xml:space="preserve">, </w:t>
      </w:r>
      <w:r w:rsidR="009E60E6">
        <w:t>was used to evaluate</w:t>
      </w:r>
      <w:r>
        <w:t xml:space="preserve"> the LOS of each road under existing and </w:t>
      </w:r>
      <w:r w:rsidR="00E87D26">
        <w:t>peak</w:t>
      </w:r>
      <w:r w:rsidR="005D3225">
        <w:t xml:space="preserve"> </w:t>
      </w:r>
      <w:r w:rsidR="009E60E6">
        <w:t xml:space="preserve">construction </w:t>
      </w:r>
      <w:r>
        <w:t xml:space="preserve">conditions. </w:t>
      </w:r>
      <w:r w:rsidR="001A1846">
        <w:t xml:space="preserve">Across the proposed construction transport route </w:t>
      </w:r>
      <w:r w:rsidR="006C498A">
        <w:t>only</w:t>
      </w:r>
      <w:r w:rsidR="00C03617">
        <w:t xml:space="preserve"> </w:t>
      </w:r>
      <w:r w:rsidR="00976964">
        <w:t xml:space="preserve">three </w:t>
      </w:r>
      <w:r w:rsidR="00BF6028">
        <w:t>section</w:t>
      </w:r>
      <w:r w:rsidR="00976964">
        <w:t>s</w:t>
      </w:r>
      <w:r w:rsidR="00BF6028">
        <w:t xml:space="preserve"> of </w:t>
      </w:r>
      <w:r w:rsidR="00327308">
        <w:t>road</w:t>
      </w:r>
      <w:r w:rsidR="00976964">
        <w:t>, one</w:t>
      </w:r>
      <w:r w:rsidR="00291BB8">
        <w:t xml:space="preserve"> located within the City of Ballarat</w:t>
      </w:r>
      <w:r w:rsidR="00976964">
        <w:t xml:space="preserve"> and two in the Shire of Moorabool,</w:t>
      </w:r>
      <w:r w:rsidR="00327308">
        <w:t xml:space="preserve"> </w:t>
      </w:r>
      <w:r w:rsidR="00976964">
        <w:t>are</w:t>
      </w:r>
      <w:r w:rsidR="006C498A">
        <w:t xml:space="preserve"> anticipated to </w:t>
      </w:r>
      <w:r w:rsidR="00A84E00">
        <w:t xml:space="preserve">experience a </w:t>
      </w:r>
      <w:r w:rsidR="00C03617">
        <w:t>reduc</w:t>
      </w:r>
      <w:r w:rsidR="00A84E00">
        <w:t>tion in LOS rating</w:t>
      </w:r>
      <w:r w:rsidR="00C03617">
        <w:t xml:space="preserve"> due to </w:t>
      </w:r>
      <w:r w:rsidR="00327308">
        <w:t xml:space="preserve">this </w:t>
      </w:r>
      <w:r w:rsidR="00CD7615">
        <w:t>additional traffic</w:t>
      </w:r>
      <w:r w:rsidR="0076128C">
        <w:t xml:space="preserve">, </w:t>
      </w:r>
      <w:r>
        <w:t>as</w:t>
      </w:r>
      <w:r w:rsidRPr="00895033">
        <w:t xml:space="preserve"> </w:t>
      </w:r>
      <w:r>
        <w:t xml:space="preserve">detailed in </w:t>
      </w:r>
      <w:r>
        <w:rPr>
          <w:highlight w:val="yellow"/>
        </w:rPr>
        <w:fldChar w:fldCharType="begin"/>
      </w:r>
      <w:r>
        <w:instrText xml:space="preserve"> REF _Ref181304349 \h </w:instrText>
      </w:r>
      <w:r>
        <w:rPr>
          <w:highlight w:val="yellow"/>
        </w:rPr>
      </w:r>
      <w:r>
        <w:rPr>
          <w:highlight w:val="yellow"/>
        </w:rPr>
        <w:fldChar w:fldCharType="separate"/>
      </w:r>
      <w:r w:rsidR="00A034AC">
        <w:t>Table</w:t>
      </w:r>
      <w:r w:rsidR="00AD0774">
        <w:t> </w:t>
      </w:r>
      <w:r w:rsidR="00A034AC">
        <w:rPr>
          <w:noProof/>
        </w:rPr>
        <w:t>20</w:t>
      </w:r>
      <w:r w:rsidR="00A034AC">
        <w:t>.</w:t>
      </w:r>
      <w:r w:rsidR="00A034AC">
        <w:rPr>
          <w:noProof/>
        </w:rPr>
        <w:t>3</w:t>
      </w:r>
      <w:r>
        <w:rPr>
          <w:highlight w:val="yellow"/>
        </w:rPr>
        <w:fldChar w:fldCharType="end"/>
      </w:r>
      <w:r>
        <w:t>.</w:t>
      </w:r>
      <w:r w:rsidR="00C03617" w:rsidRPr="00C03617">
        <w:t xml:space="preserve"> </w:t>
      </w:r>
      <w:r w:rsidR="00C03617">
        <w:t>While a</w:t>
      </w:r>
      <w:r w:rsidR="00C03617" w:rsidRPr="00086CCA">
        <w:t xml:space="preserve"> reduction in LOS </w:t>
      </w:r>
      <w:r w:rsidR="00C03617">
        <w:t>from A to B</w:t>
      </w:r>
      <w:r w:rsidR="004E68E6">
        <w:t>, or B to C,</w:t>
      </w:r>
      <w:r w:rsidR="00C03617">
        <w:t xml:space="preserve"> is anticipated on the Western Freeway </w:t>
      </w:r>
      <w:r w:rsidR="004E68E6">
        <w:t>at these sections</w:t>
      </w:r>
      <w:r w:rsidR="00C03617">
        <w:t>, th</w:t>
      </w:r>
      <w:r w:rsidR="004E68E6">
        <w:t>e</w:t>
      </w:r>
      <w:r w:rsidR="00C03617">
        <w:t>s</w:t>
      </w:r>
      <w:r w:rsidR="004E68E6">
        <w:t>e</w:t>
      </w:r>
      <w:r w:rsidR="00C03617">
        <w:t xml:space="preserve"> road</w:t>
      </w:r>
      <w:r w:rsidR="004E68E6">
        <w:t>s</w:t>
      </w:r>
      <w:r w:rsidR="00BF6028">
        <w:t xml:space="preserve"> still maintain</w:t>
      </w:r>
      <w:r w:rsidR="00C03617" w:rsidRPr="009E60E6">
        <w:t xml:space="preserve"> an acceptable</w:t>
      </w:r>
      <w:r w:rsidR="00C03617">
        <w:t xml:space="preserve"> </w:t>
      </w:r>
      <w:r w:rsidR="00C03617" w:rsidRPr="009E60E6">
        <w:t>LOS</w:t>
      </w:r>
      <w:r w:rsidR="00BF6028">
        <w:t xml:space="preserve"> rating of</w:t>
      </w:r>
      <w:r w:rsidR="00C03617" w:rsidRPr="009E60E6">
        <w:t xml:space="preserve"> B</w:t>
      </w:r>
      <w:r w:rsidR="004E68E6">
        <w:t xml:space="preserve"> or C</w:t>
      </w:r>
      <w:r w:rsidR="00C03617">
        <w:t xml:space="preserve">. </w:t>
      </w:r>
    </w:p>
    <w:p w14:paraId="6CF55BC9" w14:textId="26D34334" w:rsidR="00895033" w:rsidRDefault="00895033" w:rsidP="00F52387">
      <w:pPr>
        <w:pStyle w:val="Caption"/>
        <w:keepNext/>
        <w:keepLines/>
        <w:spacing w:before="240"/>
      </w:pPr>
      <w:bookmarkStart w:id="55" w:name="_Ref181304349"/>
      <w:r>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3</w:t>
      </w:r>
      <w:r>
        <w:fldChar w:fldCharType="end"/>
      </w:r>
      <w:bookmarkEnd w:id="55"/>
      <w:r>
        <w:t xml:space="preserve"> </w:t>
      </w:r>
      <w:r w:rsidRPr="00895033">
        <w:t xml:space="preserve">Project roads </w:t>
      </w:r>
      <w:r w:rsidR="0076128C">
        <w:t>anticipated to experience</w:t>
      </w:r>
      <w:r w:rsidR="0076128C" w:rsidRPr="00895033">
        <w:t xml:space="preserve"> </w:t>
      </w:r>
      <w:r w:rsidRPr="00895033">
        <w:t xml:space="preserve">a reduction in LOS </w:t>
      </w:r>
      <w:r w:rsidR="0076128C">
        <w:t>during construction</w:t>
      </w:r>
    </w:p>
    <w:tbl>
      <w:tblPr>
        <w:tblStyle w:val="WVTTable2"/>
        <w:tblW w:w="5000" w:type="pct"/>
        <w:tblLook w:val="0420" w:firstRow="1" w:lastRow="0" w:firstColumn="0" w:lastColumn="0" w:noHBand="0" w:noVBand="1"/>
      </w:tblPr>
      <w:tblGrid>
        <w:gridCol w:w="1986"/>
        <w:gridCol w:w="4025"/>
        <w:gridCol w:w="1081"/>
        <w:gridCol w:w="786"/>
        <w:gridCol w:w="1192"/>
      </w:tblGrid>
      <w:tr w:rsidR="00A57218" w14:paraId="66E586A8" w14:textId="77777777" w:rsidTr="00712926">
        <w:trPr>
          <w:cnfStyle w:val="100000000000" w:firstRow="1" w:lastRow="0" w:firstColumn="0" w:lastColumn="0" w:oddVBand="0" w:evenVBand="0" w:oddHBand="0" w:evenHBand="0" w:firstRowFirstColumn="0" w:firstRowLastColumn="0" w:lastRowFirstColumn="0" w:lastRowLastColumn="0"/>
          <w:trHeight w:val="20"/>
          <w:tblHeader/>
        </w:trPr>
        <w:tc>
          <w:tcPr>
            <w:tcW w:w="1095" w:type="pct"/>
          </w:tcPr>
          <w:p w14:paraId="6F4E87A3" w14:textId="34E95EEC" w:rsidR="00976964" w:rsidRPr="00F45B11" w:rsidRDefault="00976964" w:rsidP="00976964">
            <w:pPr>
              <w:pStyle w:val="TableText"/>
            </w:pPr>
            <w:r w:rsidRPr="00A10DFC">
              <w:t>Road</w:t>
            </w:r>
          </w:p>
        </w:tc>
        <w:tc>
          <w:tcPr>
            <w:tcW w:w="2219" w:type="pct"/>
          </w:tcPr>
          <w:p w14:paraId="32B67BCA" w14:textId="596AFD6F" w:rsidR="00976964" w:rsidRPr="00F45B11" w:rsidRDefault="00976964" w:rsidP="00976964">
            <w:pPr>
              <w:pStyle w:val="TableText"/>
            </w:pPr>
            <w:r w:rsidRPr="00A10DFC">
              <w:t>Section</w:t>
            </w:r>
            <w:r w:rsidR="001D1A5C">
              <w:t xml:space="preserve"> </w:t>
            </w:r>
            <w:r w:rsidRPr="00A10DFC">
              <w:t>/</w:t>
            </w:r>
            <w:r w:rsidR="001D1A5C">
              <w:t xml:space="preserve"> </w:t>
            </w:r>
            <w:r w:rsidRPr="00A10DFC">
              <w:t>bounding roads</w:t>
            </w:r>
          </w:p>
        </w:tc>
        <w:tc>
          <w:tcPr>
            <w:tcW w:w="596" w:type="pct"/>
          </w:tcPr>
          <w:p w14:paraId="1DB7CCBA" w14:textId="09286D81" w:rsidR="00976964" w:rsidRPr="00F45B11" w:rsidRDefault="00976964" w:rsidP="00976964">
            <w:pPr>
              <w:pStyle w:val="TableText"/>
            </w:pPr>
            <w:r w:rsidRPr="00A10DFC">
              <w:t>Locality</w:t>
            </w:r>
          </w:p>
        </w:tc>
        <w:tc>
          <w:tcPr>
            <w:tcW w:w="433" w:type="pct"/>
          </w:tcPr>
          <w:p w14:paraId="2DC83566" w14:textId="1C13DF78" w:rsidR="00976964" w:rsidRPr="00F45B11" w:rsidRDefault="00976964" w:rsidP="00976964">
            <w:pPr>
              <w:pStyle w:val="TableText"/>
              <w:jc w:val="center"/>
            </w:pPr>
            <w:r w:rsidRPr="00A10DFC">
              <w:t xml:space="preserve">Existing </w:t>
            </w:r>
            <w:r w:rsidRPr="001A4462">
              <w:t>LOS</w:t>
            </w:r>
          </w:p>
        </w:tc>
        <w:tc>
          <w:tcPr>
            <w:tcW w:w="657" w:type="pct"/>
          </w:tcPr>
          <w:p w14:paraId="3A6C46D1" w14:textId="79166A4B" w:rsidR="00976964" w:rsidRPr="00A10DFC" w:rsidRDefault="00976964" w:rsidP="00976964">
            <w:pPr>
              <w:pStyle w:val="TableText"/>
              <w:jc w:val="center"/>
            </w:pPr>
            <w:r w:rsidRPr="00A10DFC">
              <w:t xml:space="preserve">Construction </w:t>
            </w:r>
            <w:r w:rsidRPr="001A4462">
              <w:t>LOS</w:t>
            </w:r>
          </w:p>
        </w:tc>
      </w:tr>
      <w:tr w:rsidR="00712926" w14:paraId="06AE10F8" w14:textId="77777777" w:rsidTr="00712926">
        <w:trPr>
          <w:trHeight w:val="20"/>
        </w:trPr>
        <w:tc>
          <w:tcPr>
            <w:tcW w:w="1095" w:type="pct"/>
          </w:tcPr>
          <w:p w14:paraId="60647CAB" w14:textId="492B0072" w:rsidR="00976964" w:rsidRPr="00A10DFC" w:rsidRDefault="00976964" w:rsidP="00976964">
            <w:pPr>
              <w:pStyle w:val="TableText"/>
            </w:pPr>
            <w:r w:rsidRPr="00A91DFC">
              <w:t>Western Freeway (M8)</w:t>
            </w:r>
          </w:p>
        </w:tc>
        <w:tc>
          <w:tcPr>
            <w:tcW w:w="2219" w:type="pct"/>
          </w:tcPr>
          <w:p w14:paraId="0A0F94E0" w14:textId="11BD0091" w:rsidR="00976964" w:rsidRPr="00A10DFC" w:rsidRDefault="00976964" w:rsidP="00976964">
            <w:pPr>
              <w:pStyle w:val="TableText"/>
            </w:pPr>
            <w:r w:rsidRPr="00A91DFC">
              <w:t>Barkstead Road to Bungaree-Creswick Road (W)</w:t>
            </w:r>
          </w:p>
        </w:tc>
        <w:tc>
          <w:tcPr>
            <w:tcW w:w="596" w:type="pct"/>
          </w:tcPr>
          <w:p w14:paraId="12CF064E" w14:textId="1ACB646A" w:rsidR="00976964" w:rsidRPr="00A10DFC" w:rsidRDefault="00976964" w:rsidP="00976964">
            <w:pPr>
              <w:pStyle w:val="TableText"/>
            </w:pPr>
            <w:r w:rsidRPr="00A91DFC">
              <w:t>Moorabool</w:t>
            </w:r>
          </w:p>
        </w:tc>
        <w:tc>
          <w:tcPr>
            <w:tcW w:w="433" w:type="pct"/>
            <w:shd w:val="clear" w:color="auto" w:fill="00B050"/>
          </w:tcPr>
          <w:p w14:paraId="2B31A944" w14:textId="07D7F0A8" w:rsidR="00976964" w:rsidRPr="00A10DFC" w:rsidRDefault="00976964" w:rsidP="00976964">
            <w:pPr>
              <w:pStyle w:val="TableText"/>
              <w:jc w:val="center"/>
            </w:pPr>
            <w:r w:rsidRPr="00A91DFC">
              <w:t>A</w:t>
            </w:r>
          </w:p>
        </w:tc>
        <w:tc>
          <w:tcPr>
            <w:tcW w:w="657" w:type="pct"/>
            <w:shd w:val="clear" w:color="auto" w:fill="92D050"/>
          </w:tcPr>
          <w:p w14:paraId="2B3761C2" w14:textId="02380EB6" w:rsidR="00976964" w:rsidRPr="00A10DFC" w:rsidRDefault="00976964" w:rsidP="00976964">
            <w:pPr>
              <w:pStyle w:val="TableText"/>
              <w:jc w:val="center"/>
            </w:pPr>
            <w:r w:rsidRPr="00A91DFC">
              <w:t>B</w:t>
            </w:r>
          </w:p>
        </w:tc>
      </w:tr>
      <w:tr w:rsidR="00712926" w14:paraId="04F0D0BB" w14:textId="77777777" w:rsidTr="00712926">
        <w:trPr>
          <w:cnfStyle w:val="000000010000" w:firstRow="0" w:lastRow="0" w:firstColumn="0" w:lastColumn="0" w:oddVBand="0" w:evenVBand="0" w:oddHBand="0" w:evenHBand="1" w:firstRowFirstColumn="0" w:firstRowLastColumn="0" w:lastRowFirstColumn="0" w:lastRowLastColumn="0"/>
          <w:trHeight w:val="20"/>
        </w:trPr>
        <w:tc>
          <w:tcPr>
            <w:tcW w:w="1095" w:type="pct"/>
          </w:tcPr>
          <w:p w14:paraId="269C0718" w14:textId="2B846C55" w:rsidR="00895033" w:rsidRPr="00A10DFC" w:rsidRDefault="00895033" w:rsidP="00F45B11">
            <w:pPr>
              <w:pStyle w:val="TableText"/>
            </w:pPr>
            <w:r w:rsidRPr="00A10DFC">
              <w:t>Western Freeway (M8)</w:t>
            </w:r>
          </w:p>
        </w:tc>
        <w:tc>
          <w:tcPr>
            <w:tcW w:w="2219" w:type="pct"/>
          </w:tcPr>
          <w:p w14:paraId="4AC8F23E" w14:textId="4170C22E" w:rsidR="00895033" w:rsidRPr="00A10DFC" w:rsidRDefault="00976964" w:rsidP="00F45B11">
            <w:pPr>
              <w:pStyle w:val="TableText"/>
            </w:pPr>
            <w:r w:rsidRPr="00976964">
              <w:t>Bungaree-Creswick Road to Ballarat-Daylesford Road (W)</w:t>
            </w:r>
          </w:p>
        </w:tc>
        <w:tc>
          <w:tcPr>
            <w:tcW w:w="596" w:type="pct"/>
          </w:tcPr>
          <w:p w14:paraId="1A021C27" w14:textId="3D589580" w:rsidR="00895033" w:rsidRPr="00A10DFC" w:rsidRDefault="00976964" w:rsidP="00F45B11">
            <w:pPr>
              <w:pStyle w:val="TableText"/>
            </w:pPr>
            <w:r>
              <w:t>Ballarat</w:t>
            </w:r>
          </w:p>
        </w:tc>
        <w:tc>
          <w:tcPr>
            <w:tcW w:w="433" w:type="pct"/>
            <w:shd w:val="clear" w:color="auto" w:fill="00B050"/>
          </w:tcPr>
          <w:p w14:paraId="5DFEBFA9" w14:textId="0BA3B219" w:rsidR="00895033" w:rsidRPr="00F45B11" w:rsidRDefault="00895033" w:rsidP="00F45B11">
            <w:pPr>
              <w:pStyle w:val="TableText"/>
              <w:jc w:val="center"/>
            </w:pPr>
            <w:r w:rsidRPr="00F45B11">
              <w:t>A</w:t>
            </w:r>
          </w:p>
        </w:tc>
        <w:tc>
          <w:tcPr>
            <w:tcW w:w="657" w:type="pct"/>
            <w:shd w:val="clear" w:color="auto" w:fill="92D050"/>
          </w:tcPr>
          <w:p w14:paraId="110B98C7" w14:textId="21F422EE" w:rsidR="00895033" w:rsidRPr="00F45B11" w:rsidRDefault="00895033" w:rsidP="00F45B11">
            <w:pPr>
              <w:pStyle w:val="TableText"/>
              <w:jc w:val="center"/>
            </w:pPr>
            <w:r w:rsidRPr="00F45B11">
              <w:t>B</w:t>
            </w:r>
          </w:p>
        </w:tc>
      </w:tr>
      <w:tr w:rsidR="00712926" w14:paraId="5B1989A4" w14:textId="77777777" w:rsidTr="00712926">
        <w:trPr>
          <w:trHeight w:val="20"/>
        </w:trPr>
        <w:tc>
          <w:tcPr>
            <w:tcW w:w="1095" w:type="pct"/>
          </w:tcPr>
          <w:p w14:paraId="0FDC26E4" w14:textId="02A7C1DA" w:rsidR="00976964" w:rsidRPr="00A10DFC" w:rsidRDefault="00976964" w:rsidP="00976964">
            <w:pPr>
              <w:pStyle w:val="TableText"/>
            </w:pPr>
            <w:r w:rsidRPr="00560AB8">
              <w:t>Western Freeway (M8)</w:t>
            </w:r>
          </w:p>
        </w:tc>
        <w:tc>
          <w:tcPr>
            <w:tcW w:w="2219" w:type="pct"/>
          </w:tcPr>
          <w:p w14:paraId="0BCCB440" w14:textId="78C48795" w:rsidR="00976964" w:rsidRPr="00A10DFC" w:rsidRDefault="00976964" w:rsidP="00976964">
            <w:pPr>
              <w:pStyle w:val="TableText"/>
            </w:pPr>
            <w:r w:rsidRPr="00560AB8">
              <w:t>Gisborne Road to Old Western Highway (W)</w:t>
            </w:r>
          </w:p>
        </w:tc>
        <w:tc>
          <w:tcPr>
            <w:tcW w:w="596" w:type="pct"/>
          </w:tcPr>
          <w:p w14:paraId="472BB04D" w14:textId="26925299" w:rsidR="00976964" w:rsidRPr="00A10DFC" w:rsidRDefault="00976964" w:rsidP="00976964">
            <w:pPr>
              <w:pStyle w:val="TableText"/>
            </w:pPr>
            <w:r w:rsidRPr="00560AB8">
              <w:t>Moorabool</w:t>
            </w:r>
          </w:p>
        </w:tc>
        <w:tc>
          <w:tcPr>
            <w:tcW w:w="433" w:type="pct"/>
            <w:shd w:val="clear" w:color="auto" w:fill="92D050"/>
          </w:tcPr>
          <w:p w14:paraId="72174486" w14:textId="56777E8A" w:rsidR="00976964" w:rsidRPr="00F45B11" w:rsidRDefault="00976964" w:rsidP="00976964">
            <w:pPr>
              <w:pStyle w:val="TableText"/>
              <w:jc w:val="center"/>
            </w:pPr>
            <w:r w:rsidRPr="00560AB8">
              <w:t>B</w:t>
            </w:r>
          </w:p>
        </w:tc>
        <w:tc>
          <w:tcPr>
            <w:tcW w:w="657" w:type="pct"/>
            <w:shd w:val="clear" w:color="auto" w:fill="FFFF00"/>
          </w:tcPr>
          <w:p w14:paraId="01ACBE9F" w14:textId="413E4E7F" w:rsidR="00976964" w:rsidRPr="00F45B11" w:rsidRDefault="00976964" w:rsidP="00976964">
            <w:pPr>
              <w:pStyle w:val="TableText"/>
              <w:jc w:val="center"/>
            </w:pPr>
            <w:r w:rsidRPr="00560AB8">
              <w:t>C</w:t>
            </w:r>
          </w:p>
        </w:tc>
      </w:tr>
    </w:tbl>
    <w:p w14:paraId="08658ED5" w14:textId="573DFB0B" w:rsidR="00086CCA" w:rsidRDefault="00C03617" w:rsidP="004E6109">
      <w:pPr>
        <w:keepNext/>
        <w:keepLines/>
        <w:spacing w:before="240"/>
      </w:pPr>
      <w:r>
        <w:lastRenderedPageBreak/>
        <w:t>As detailed in Section</w:t>
      </w:r>
      <w:r w:rsidR="00903BDC">
        <w:t>s</w:t>
      </w:r>
      <w:r w:rsidR="00AD0774">
        <w:t> </w:t>
      </w:r>
      <w:r w:rsidR="00903BDC">
        <w:fldChar w:fldCharType="begin"/>
      </w:r>
      <w:r w:rsidR="00903BDC">
        <w:instrText xml:space="preserve"> REF _Ref183703385 \n \h </w:instrText>
      </w:r>
      <w:r w:rsidR="00903BDC">
        <w:fldChar w:fldCharType="separate"/>
      </w:r>
      <w:r w:rsidR="00A034AC">
        <w:t>20.3.5</w:t>
      </w:r>
      <w:r w:rsidR="00903BDC">
        <w:fldChar w:fldCharType="end"/>
      </w:r>
      <w:r w:rsidR="00B943A4">
        <w:t xml:space="preserve"> and </w:t>
      </w:r>
      <w:r w:rsidR="00B943A4">
        <w:fldChar w:fldCharType="begin"/>
      </w:r>
      <w:r w:rsidR="00B943A4">
        <w:instrText xml:space="preserve"> REF _Ref183703405 \n \h </w:instrText>
      </w:r>
      <w:r w:rsidR="00B943A4">
        <w:fldChar w:fldCharType="separate"/>
      </w:r>
      <w:r w:rsidR="00A034AC">
        <w:t>20.3.6</w:t>
      </w:r>
      <w:r w:rsidR="00B943A4">
        <w:fldChar w:fldCharType="end"/>
      </w:r>
      <w:r>
        <w:t>, some road</w:t>
      </w:r>
      <w:r w:rsidR="003518AC">
        <w:t xml:space="preserve"> sections</w:t>
      </w:r>
      <w:r>
        <w:t xml:space="preserve"> along the proposed construction transport route have </w:t>
      </w:r>
      <w:r w:rsidR="00C7660C">
        <w:t xml:space="preserve">an </w:t>
      </w:r>
      <w:r>
        <w:t xml:space="preserve">existing LOS rating below A. This includes roads in </w:t>
      </w:r>
      <w:r w:rsidR="001936D9">
        <w:t xml:space="preserve">the City of Melton </w:t>
      </w:r>
      <w:r w:rsidR="0072429C">
        <w:t xml:space="preserve">and Melbourne </w:t>
      </w:r>
      <w:r w:rsidR="001936D9">
        <w:t>with service ratings of LOS E</w:t>
      </w:r>
      <w:r w:rsidR="0072429C">
        <w:t xml:space="preserve"> (</w:t>
      </w:r>
      <w:r w:rsidR="0072429C" w:rsidRPr="0072429C">
        <w:t>Citylink, Western Highway and Melton Highway between Plumpton Road and Leakes Road</w:t>
      </w:r>
      <w:r w:rsidR="0072429C">
        <w:t>)</w:t>
      </w:r>
      <w:r w:rsidR="001936D9">
        <w:t xml:space="preserve">. </w:t>
      </w:r>
      <w:r w:rsidR="007A442D">
        <w:t>T</w:t>
      </w:r>
      <w:r w:rsidR="00B943A4">
        <w:t xml:space="preserve">raffic performance is already considered poor </w:t>
      </w:r>
      <w:r w:rsidR="007A442D">
        <w:t xml:space="preserve">on </w:t>
      </w:r>
      <w:r w:rsidR="00793ECE">
        <w:t xml:space="preserve">these sections of road, </w:t>
      </w:r>
      <w:r w:rsidR="006F0D36">
        <w:t xml:space="preserve">with </w:t>
      </w:r>
      <w:r w:rsidR="00793ECE">
        <w:t>t</w:t>
      </w:r>
      <w:r w:rsidR="00895033">
        <w:t xml:space="preserve">he addition of Project traffic </w:t>
      </w:r>
      <w:r w:rsidR="00A25FA1">
        <w:t xml:space="preserve">found to </w:t>
      </w:r>
      <w:r w:rsidR="00B4049B">
        <w:t xml:space="preserve">potentially </w:t>
      </w:r>
      <w:r w:rsidR="00895033">
        <w:t xml:space="preserve">increase peak hour traffic volumes by </w:t>
      </w:r>
      <w:r w:rsidR="003518AC">
        <w:t xml:space="preserve">approximately </w:t>
      </w:r>
      <w:r w:rsidR="00895033">
        <w:t>1</w:t>
      </w:r>
      <w:r w:rsidR="00546AAB">
        <w:t xml:space="preserve"> per cent</w:t>
      </w:r>
      <w:r w:rsidR="003518AC">
        <w:t>.</w:t>
      </w:r>
      <w:r w:rsidR="008B7187">
        <w:t xml:space="preserve"> </w:t>
      </w:r>
      <w:r w:rsidR="003518AC">
        <w:t>A</w:t>
      </w:r>
      <w:r w:rsidR="008B7187">
        <w:t xml:space="preserve">s such, </w:t>
      </w:r>
      <w:r w:rsidR="001E4F55">
        <w:t xml:space="preserve">the Project </w:t>
      </w:r>
      <w:r w:rsidR="00895033">
        <w:t xml:space="preserve">is not expected to cause significant </w:t>
      </w:r>
      <w:r w:rsidR="00C467E3">
        <w:t xml:space="preserve">road </w:t>
      </w:r>
      <w:r w:rsidR="00E2112C">
        <w:t xml:space="preserve">performance </w:t>
      </w:r>
      <w:r w:rsidR="00895033">
        <w:t>impacts</w:t>
      </w:r>
      <w:r w:rsidR="006F0D36">
        <w:t xml:space="preserve"> to these already poor perform</w:t>
      </w:r>
      <w:r w:rsidR="00924DE8">
        <w:t>ing</w:t>
      </w:r>
      <w:r w:rsidR="006F0D36">
        <w:t xml:space="preserve"> roads</w:t>
      </w:r>
      <w:r w:rsidR="00895033">
        <w:t>.</w:t>
      </w:r>
      <w:r w:rsidR="00086CCA" w:rsidRPr="00086CCA">
        <w:t xml:space="preserve"> </w:t>
      </w:r>
    </w:p>
    <w:p w14:paraId="394C614A" w14:textId="3856E1C8" w:rsidR="006504D1" w:rsidRDefault="00BF6028" w:rsidP="006504D1">
      <w:r>
        <w:t>C</w:t>
      </w:r>
      <w:r w:rsidR="00C31E61">
        <w:t xml:space="preserve">onstruction </w:t>
      </w:r>
      <w:r w:rsidR="00086CCA">
        <w:t xml:space="preserve">traffic </w:t>
      </w:r>
      <w:r w:rsidR="00BD4939">
        <w:t xml:space="preserve">is expected to </w:t>
      </w:r>
      <w:r w:rsidR="00C00BA5">
        <w:t xml:space="preserve">cause minor to negligible </w:t>
      </w:r>
      <w:r w:rsidR="00AC0A77">
        <w:t xml:space="preserve">residual </w:t>
      </w:r>
      <w:r w:rsidR="00C00BA5">
        <w:t xml:space="preserve">impacts to </w:t>
      </w:r>
      <w:r w:rsidR="00733828">
        <w:t xml:space="preserve">overall </w:t>
      </w:r>
      <w:r w:rsidR="00C00BA5">
        <w:t>road performance</w:t>
      </w:r>
      <w:r w:rsidR="000866F3">
        <w:t>;</w:t>
      </w:r>
      <w:r w:rsidR="00C00BA5">
        <w:t xml:space="preserve"> </w:t>
      </w:r>
      <w:r w:rsidR="006B2E67">
        <w:t>as</w:t>
      </w:r>
      <w:r w:rsidR="00C31E61">
        <w:t xml:space="preserve"> the LOS for the majority of the </w:t>
      </w:r>
      <w:r w:rsidR="00FD3FEA">
        <w:t xml:space="preserve">roads along the </w:t>
      </w:r>
      <w:r w:rsidR="00C31E61" w:rsidRPr="008602BB">
        <w:t xml:space="preserve">proposed construction transport route </w:t>
      </w:r>
      <w:r w:rsidR="00427CE5">
        <w:t xml:space="preserve">will </w:t>
      </w:r>
      <w:r w:rsidR="00C31E61">
        <w:t>not change,</w:t>
      </w:r>
      <w:r w:rsidR="00B07599">
        <w:t xml:space="preserve"> the Project is not expected to impact </w:t>
      </w:r>
      <w:r w:rsidR="00086CCA">
        <w:t xml:space="preserve">traffic performance or cause </w:t>
      </w:r>
      <w:r w:rsidR="009E60E6">
        <w:t xml:space="preserve">major </w:t>
      </w:r>
      <w:r w:rsidR="00086CCA">
        <w:t>congestion.</w:t>
      </w:r>
      <w:r w:rsidR="006504D1" w:rsidRPr="006504D1">
        <w:t xml:space="preserve"> </w:t>
      </w:r>
    </w:p>
    <w:p w14:paraId="069AA1E3" w14:textId="78207DF5" w:rsidR="005D1378" w:rsidRDefault="005D1378" w:rsidP="006504D1">
      <w:r>
        <w:t xml:space="preserve">With the use of heavy vehicles, the freight network may also be impacted by congestion as a result of construction traffic associated with the Project. However, the Project’s </w:t>
      </w:r>
      <w:r w:rsidR="00AC0A77">
        <w:t xml:space="preserve">residual </w:t>
      </w:r>
      <w:r>
        <w:t>impact on the freight network is minor in the City of Melton and the City of Ballarat, and negligible in all other areas along the proposed construction transport route.</w:t>
      </w:r>
    </w:p>
    <w:p w14:paraId="1186947C" w14:textId="6D0C20D7" w:rsidR="00FE2804" w:rsidRDefault="004C42E5" w:rsidP="00895033">
      <w:r>
        <w:t>To further manage</w:t>
      </w:r>
      <w:r w:rsidR="00887462">
        <w:t xml:space="preserve"> impacts to </w:t>
      </w:r>
      <w:r w:rsidR="00631714">
        <w:t>road performance</w:t>
      </w:r>
      <w:r w:rsidR="00D41A90">
        <w:t xml:space="preserve">, </w:t>
      </w:r>
      <w:r w:rsidR="00226B1F" w:rsidRPr="00086CCA">
        <w:t>Traffic Management Plan</w:t>
      </w:r>
      <w:r w:rsidR="00BF6028">
        <w:t>s</w:t>
      </w:r>
      <w:r w:rsidR="00226B1F" w:rsidRPr="00086CCA">
        <w:t xml:space="preserve"> consistent with the </w:t>
      </w:r>
      <w:r w:rsidR="00226B1F" w:rsidRPr="00F45B11">
        <w:rPr>
          <w:i/>
          <w:iCs/>
        </w:rPr>
        <w:t>Road Management Act 2004</w:t>
      </w:r>
      <w:r w:rsidR="00226B1F">
        <w:t xml:space="preserve"> (EPR T1)</w:t>
      </w:r>
      <w:r w:rsidR="00195323">
        <w:t xml:space="preserve"> will be implemented</w:t>
      </w:r>
      <w:r w:rsidR="00226B1F">
        <w:t>.</w:t>
      </w:r>
      <w:r w:rsidR="00226B1F" w:rsidRPr="00086CCA">
        <w:t xml:space="preserve"> </w:t>
      </w:r>
      <w:r w:rsidR="00086CCA">
        <w:t xml:space="preserve">The </w:t>
      </w:r>
      <w:r w:rsidR="00BF6028" w:rsidRPr="00086CCA">
        <w:t>Traffic Management Plan</w:t>
      </w:r>
      <w:r w:rsidR="00BF6028">
        <w:t>s</w:t>
      </w:r>
      <w:r w:rsidR="00BF6028" w:rsidRPr="00086CCA">
        <w:t xml:space="preserve"> </w:t>
      </w:r>
      <w:r w:rsidR="00086CCA">
        <w:t>will</w:t>
      </w:r>
      <w:r w:rsidR="00086CCA" w:rsidRPr="00086CCA">
        <w:t xml:space="preserve"> manage risks and minimise disruption to all transport modes due to construction </w:t>
      </w:r>
      <w:r w:rsidR="00086CCA" w:rsidRPr="00FA2CB8">
        <w:t>traffic</w:t>
      </w:r>
      <w:r w:rsidR="009B74F7" w:rsidRPr="00FA2CB8">
        <w:t xml:space="preserve">, </w:t>
      </w:r>
      <w:r w:rsidR="008832AE" w:rsidRPr="00FA2CB8">
        <w:t>detailing how expected changes to the operation of the transport network will be managed</w:t>
      </w:r>
      <w:r w:rsidR="00C439C7" w:rsidRPr="00FA2CB8">
        <w:t xml:space="preserve"> to optimise</w:t>
      </w:r>
      <w:r w:rsidR="00C439C7">
        <w:t xml:space="preserve"> road performance</w:t>
      </w:r>
      <w:r w:rsidR="008832AE" w:rsidRPr="008832AE">
        <w:t xml:space="preserve">, including temporary changes to traffic conditions, road or footpath closures, and traffic detours. </w:t>
      </w:r>
      <w:r w:rsidR="009C7EEC">
        <w:t>Traffic Management Plan</w:t>
      </w:r>
      <w:r w:rsidR="005D2FEE">
        <w:t xml:space="preserve"> mitigations could </w:t>
      </w:r>
      <w:r w:rsidR="00FB2A38">
        <w:t xml:space="preserve">include, but </w:t>
      </w:r>
      <w:r w:rsidR="00745182">
        <w:t xml:space="preserve">are </w:t>
      </w:r>
      <w:r w:rsidR="00FB2A38">
        <w:t>not limited to:</w:t>
      </w:r>
    </w:p>
    <w:p w14:paraId="21BC0AAC" w14:textId="78286B48" w:rsidR="00FB2A38" w:rsidRDefault="005E7D4F" w:rsidP="00FB2A38">
      <w:pPr>
        <w:pStyle w:val="ListBullet"/>
      </w:pPr>
      <w:r>
        <w:t>Specifying changes to intersections and signal timings</w:t>
      </w:r>
    </w:p>
    <w:p w14:paraId="1226B6F5" w14:textId="41A8B439" w:rsidR="005E7D4F" w:rsidRDefault="005E7D4F" w:rsidP="005E7D4F">
      <w:pPr>
        <w:pStyle w:val="ListBullet"/>
      </w:pPr>
      <w:r>
        <w:t xml:space="preserve">Providing alternative routes for affected road users including pedestrians and cyclists, where </w:t>
      </w:r>
      <w:r w:rsidR="00227637">
        <w:t>practicable</w:t>
      </w:r>
    </w:p>
    <w:p w14:paraId="48A0901A" w14:textId="0016CD58" w:rsidR="00A930ED" w:rsidRDefault="00A930ED" w:rsidP="00A930ED">
      <w:pPr>
        <w:pStyle w:val="ListBullet"/>
      </w:pPr>
      <w:r>
        <w:t>Maintaining property access during construction</w:t>
      </w:r>
      <w:r w:rsidR="00227637">
        <w:t>,</w:t>
      </w:r>
      <w:r>
        <w:t xml:space="preserve"> where practicable</w:t>
      </w:r>
      <w:r w:rsidR="00227637">
        <w:t>,</w:t>
      </w:r>
      <w:r>
        <w:t xml:space="preserve"> or provid</w:t>
      </w:r>
      <w:r w:rsidR="00227637">
        <w:t>ing</w:t>
      </w:r>
      <w:r>
        <w:t xml:space="preserve"> alternative access arrangements</w:t>
      </w:r>
    </w:p>
    <w:p w14:paraId="52C510EF" w14:textId="05D06C42" w:rsidR="00A930ED" w:rsidRDefault="00A930ED" w:rsidP="00A930ED">
      <w:pPr>
        <w:pStyle w:val="ListBullet"/>
      </w:pPr>
      <w:r>
        <w:t>Notify</w:t>
      </w:r>
      <w:r w:rsidR="00227637">
        <w:t>ing</w:t>
      </w:r>
      <w:r>
        <w:t xml:space="preserve"> affected residents and landholders of changes to traffic conditions and property access for the duration of the works</w:t>
      </w:r>
    </w:p>
    <w:p w14:paraId="33A483F6" w14:textId="4B06D0F5" w:rsidR="008C1E3F" w:rsidRDefault="00A930ED" w:rsidP="00A930ED">
      <w:pPr>
        <w:pStyle w:val="ListBullet"/>
      </w:pPr>
      <w:r>
        <w:t>Limit</w:t>
      </w:r>
      <w:r w:rsidR="00227637">
        <w:t>ing</w:t>
      </w:r>
      <w:r>
        <w:t xml:space="preserve"> the extent and duration of road closures to the extent practicable.</w:t>
      </w:r>
    </w:p>
    <w:p w14:paraId="5A34700E" w14:textId="061623F6" w:rsidR="0005628F" w:rsidRDefault="00B53F4D" w:rsidP="00571522">
      <w:r w:rsidRPr="00B53F4D">
        <w:t>Following application of these mitigation</w:t>
      </w:r>
      <w:r w:rsidR="005D2FEE">
        <w:t>s</w:t>
      </w:r>
      <w:r w:rsidRPr="00B53F4D">
        <w:t xml:space="preserve">, </w:t>
      </w:r>
      <w:r w:rsidR="00914FB3" w:rsidRPr="00914FB3">
        <w:t xml:space="preserve">the extent, magnitude and duration of impacts associated with </w:t>
      </w:r>
      <w:r w:rsidR="00914FB3">
        <w:t xml:space="preserve">road performance throughout the </w:t>
      </w:r>
      <w:r w:rsidR="00B4049B">
        <w:t xml:space="preserve">proposed </w:t>
      </w:r>
      <w:r w:rsidR="00914FB3">
        <w:t>construction transport route will be reduced</w:t>
      </w:r>
      <w:r w:rsidR="008F781E">
        <w:t>, with</w:t>
      </w:r>
      <w:r w:rsidR="00CD1FDE">
        <w:t xml:space="preserve"> minor </w:t>
      </w:r>
      <w:r w:rsidRPr="00B53F4D">
        <w:t xml:space="preserve">residual impacts associated with </w:t>
      </w:r>
      <w:r>
        <w:t>road performance</w:t>
      </w:r>
      <w:r w:rsidRPr="00B53F4D">
        <w:t xml:space="preserve"> </w:t>
      </w:r>
      <w:r w:rsidR="0005628F" w:rsidRPr="0005628F">
        <w:t>due to</w:t>
      </w:r>
      <w:r w:rsidR="00AB74A7">
        <w:t xml:space="preserve"> </w:t>
      </w:r>
      <w:r w:rsidR="00DB35C6">
        <w:t xml:space="preserve">some </w:t>
      </w:r>
      <w:r w:rsidR="00AB74A7">
        <w:t>increase in traffic delays from</w:t>
      </w:r>
      <w:r w:rsidR="0005628F" w:rsidRPr="0005628F">
        <w:t xml:space="preserve"> light and heavy vehicle</w:t>
      </w:r>
      <w:r w:rsidR="00AB74A7">
        <w:t>s use.</w:t>
      </w:r>
    </w:p>
    <w:p w14:paraId="44845CC4" w14:textId="7F9E4050" w:rsidR="00851FE5" w:rsidRDefault="00851FE5" w:rsidP="00F45B11">
      <w:pPr>
        <w:pStyle w:val="Heading3"/>
      </w:pPr>
      <w:bookmarkStart w:id="56" w:name="_Ref184376325"/>
      <w:bookmarkStart w:id="57" w:name="_Toc182412123"/>
      <w:bookmarkStart w:id="58" w:name="_Toc191646373"/>
      <w:bookmarkStart w:id="59" w:name="_Toc201048211"/>
      <w:r>
        <w:t>Degradation of road infrastructure</w:t>
      </w:r>
      <w:bookmarkEnd w:id="56"/>
      <w:bookmarkEnd w:id="57"/>
      <w:bookmarkEnd w:id="58"/>
      <w:bookmarkEnd w:id="59"/>
    </w:p>
    <w:p w14:paraId="67C33924" w14:textId="18F8AB33" w:rsidR="00864093" w:rsidRDefault="00BB2A6C" w:rsidP="0011158C">
      <w:r>
        <w:t>The</w:t>
      </w:r>
      <w:r w:rsidR="009E60E6">
        <w:t xml:space="preserve"> Project may cause </w:t>
      </w:r>
      <w:r w:rsidR="00895033" w:rsidRPr="00895033">
        <w:t>premature degradation of road infrastructure along</w:t>
      </w:r>
      <w:r w:rsidR="00F81958">
        <w:t xml:space="preserve"> the</w:t>
      </w:r>
      <w:r w:rsidR="00895033" w:rsidRPr="00895033">
        <w:t xml:space="preserve"> </w:t>
      </w:r>
      <w:r w:rsidR="009E60E6">
        <w:t>proposed construction transport route</w:t>
      </w:r>
      <w:r w:rsidR="009E60E6" w:rsidRPr="009E60E6">
        <w:t xml:space="preserve"> </w:t>
      </w:r>
      <w:r w:rsidR="005E1C62">
        <w:t>due to</w:t>
      </w:r>
      <w:r w:rsidR="009E60E6" w:rsidRPr="009E60E6">
        <w:t xml:space="preserve"> additional </w:t>
      </w:r>
      <w:r w:rsidR="00895033" w:rsidRPr="00895033">
        <w:t>heavy vehicle traffic</w:t>
      </w:r>
      <w:r w:rsidR="00AD7D01">
        <w:t>, including OSOM vehicles</w:t>
      </w:r>
      <w:r w:rsidR="00F5041B">
        <w:t xml:space="preserve">. </w:t>
      </w:r>
      <w:r w:rsidR="00AD7D01">
        <w:t xml:space="preserve">Road works </w:t>
      </w:r>
      <w:r w:rsidR="005E1C62">
        <w:t xml:space="preserve">will </w:t>
      </w:r>
      <w:r w:rsidR="00241986">
        <w:t>be required for relevant local roads</w:t>
      </w:r>
      <w:r w:rsidR="00956237">
        <w:t xml:space="preserve"> experiencing degradation</w:t>
      </w:r>
      <w:r w:rsidR="005E1C62">
        <w:t>,</w:t>
      </w:r>
      <w:r w:rsidR="001A4462">
        <w:t xml:space="preserve"> </w:t>
      </w:r>
      <w:r w:rsidR="001A4462" w:rsidRPr="001A4462">
        <w:t>including bridges and major culverts</w:t>
      </w:r>
      <w:r w:rsidR="005E1C62">
        <w:t>,</w:t>
      </w:r>
      <w:r w:rsidR="001A4462" w:rsidRPr="001A4462">
        <w:t xml:space="preserve"> </w:t>
      </w:r>
      <w:r w:rsidR="00326331">
        <w:t xml:space="preserve">before, </w:t>
      </w:r>
      <w:r w:rsidR="00CD5501">
        <w:t xml:space="preserve">during </w:t>
      </w:r>
      <w:r w:rsidR="00A54816">
        <w:t>and</w:t>
      </w:r>
      <w:r w:rsidR="00874531">
        <w:t xml:space="preserve"> </w:t>
      </w:r>
      <w:r w:rsidR="005E1C62">
        <w:t>after</w:t>
      </w:r>
      <w:r w:rsidR="001A4462">
        <w:t xml:space="preserve"> construction</w:t>
      </w:r>
      <w:r w:rsidR="001A4462" w:rsidRPr="001A4462">
        <w:t xml:space="preserve">, </w:t>
      </w:r>
      <w:r w:rsidR="005E1C62">
        <w:t>especially</w:t>
      </w:r>
      <w:r w:rsidR="005E1C62" w:rsidRPr="001A4462">
        <w:t xml:space="preserve"> </w:t>
      </w:r>
      <w:r w:rsidR="00EE742E">
        <w:t xml:space="preserve">for </w:t>
      </w:r>
      <w:r w:rsidR="001A4462" w:rsidRPr="001A4462">
        <w:t>unsealed</w:t>
      </w:r>
      <w:r w:rsidR="001A4462">
        <w:t>, partially sealed,</w:t>
      </w:r>
      <w:r w:rsidR="001A4462" w:rsidRPr="001A4462">
        <w:t xml:space="preserve"> and narrow roads</w:t>
      </w:r>
      <w:r w:rsidR="00F24EF3">
        <w:t xml:space="preserve">. </w:t>
      </w:r>
      <w:r w:rsidR="00F45E90">
        <w:t>This will include r</w:t>
      </w:r>
      <w:r w:rsidR="00236B92">
        <w:t xml:space="preserve">oad upgrades </w:t>
      </w:r>
      <w:r w:rsidR="009602FF">
        <w:t xml:space="preserve">where required to make roads safe for Project traffic.  </w:t>
      </w:r>
    </w:p>
    <w:p w14:paraId="58DCA56B" w14:textId="3CEE9C79" w:rsidR="0011158C" w:rsidRDefault="0005628F" w:rsidP="0011158C">
      <w:r w:rsidRPr="0005628F">
        <w:t>The impact</w:t>
      </w:r>
      <w:r w:rsidR="005E1C62">
        <w:t>s</w:t>
      </w:r>
      <w:r w:rsidRPr="0005628F">
        <w:t xml:space="preserve"> of heavy vehicle traffic on the degradation of road infrastructure </w:t>
      </w:r>
      <w:proofErr w:type="gramStart"/>
      <w:r w:rsidRPr="0005628F">
        <w:t>was</w:t>
      </w:r>
      <w:proofErr w:type="gramEnd"/>
      <w:r w:rsidRPr="0005628F">
        <w:t xml:space="preserve"> assessed by considering the existing pavement condition of roads along the proposed construction transport route. It is anticipated that Project traffic </w:t>
      </w:r>
      <w:r>
        <w:t xml:space="preserve">will </w:t>
      </w:r>
      <w:r w:rsidRPr="0005628F">
        <w:t xml:space="preserve">impact on local </w:t>
      </w:r>
      <w:r w:rsidR="00786E0B">
        <w:t>c</w:t>
      </w:r>
      <w:r w:rsidRPr="0005628F">
        <w:t>ouncil roads</w:t>
      </w:r>
      <w:r w:rsidR="005E1C62">
        <w:t>, mainly affecting unsealed roads. The roads</w:t>
      </w:r>
      <w:r w:rsidRPr="0005628F">
        <w:t xml:space="preserve"> </w:t>
      </w:r>
      <w:r>
        <w:t>detailed</w:t>
      </w:r>
      <w:r w:rsidRPr="0005628F">
        <w:t xml:space="preserve"> in </w:t>
      </w:r>
      <w:r>
        <w:fldChar w:fldCharType="begin"/>
      </w:r>
      <w:r>
        <w:instrText xml:space="preserve"> REF _Ref190204525 \h </w:instrText>
      </w:r>
      <w:r>
        <w:fldChar w:fldCharType="separate"/>
      </w:r>
      <w:r w:rsidR="00A034AC">
        <w:t>Table</w:t>
      </w:r>
      <w:r w:rsidR="00AD0774">
        <w:t> </w:t>
      </w:r>
      <w:r w:rsidR="00A034AC">
        <w:rPr>
          <w:noProof/>
        </w:rPr>
        <w:t>20</w:t>
      </w:r>
      <w:r w:rsidR="00A034AC">
        <w:t>.</w:t>
      </w:r>
      <w:r w:rsidR="00A034AC">
        <w:rPr>
          <w:noProof/>
        </w:rPr>
        <w:t>4</w:t>
      </w:r>
      <w:r>
        <w:fldChar w:fldCharType="end"/>
      </w:r>
      <w:r w:rsidRPr="0005628F">
        <w:t xml:space="preserve"> have</w:t>
      </w:r>
      <w:r>
        <w:t xml:space="preserve"> been assessed to have</w:t>
      </w:r>
      <w:r w:rsidRPr="0005628F">
        <w:t xml:space="preserve"> a higher risk of degradation.</w:t>
      </w:r>
    </w:p>
    <w:p w14:paraId="2759A400" w14:textId="73A04F7C" w:rsidR="00CF2180" w:rsidRDefault="00CF2180">
      <w:pPr>
        <w:spacing w:after="160"/>
      </w:pPr>
      <w:r>
        <w:br w:type="page"/>
      </w:r>
    </w:p>
    <w:p w14:paraId="502B956E" w14:textId="6275D826" w:rsidR="0011158C" w:rsidRDefault="0011158C" w:rsidP="0011158C">
      <w:pPr>
        <w:pStyle w:val="Caption"/>
        <w:keepNext/>
      </w:pPr>
      <w:bookmarkStart w:id="60" w:name="_Ref190204525"/>
      <w:bookmarkStart w:id="61" w:name="_Ref181535794"/>
      <w:r>
        <w:lastRenderedPageBreak/>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4</w:t>
      </w:r>
      <w:r>
        <w:fldChar w:fldCharType="end"/>
      </w:r>
      <w:bookmarkEnd w:id="60"/>
      <w:bookmarkEnd w:id="61"/>
      <w:r>
        <w:t xml:space="preserve"> </w:t>
      </w:r>
      <w:r w:rsidRPr="0011158C">
        <w:t xml:space="preserve">Project roads that </w:t>
      </w:r>
      <w:r w:rsidR="0005628F">
        <w:t>have been assessed to potentially</w:t>
      </w:r>
      <w:r w:rsidRPr="0011158C">
        <w:t xml:space="preserve"> require treatment due to construction traffic</w:t>
      </w:r>
    </w:p>
    <w:tbl>
      <w:tblPr>
        <w:tblStyle w:val="WVTTable2"/>
        <w:tblW w:w="5000" w:type="pct"/>
        <w:tblLook w:val="04A0" w:firstRow="1" w:lastRow="0" w:firstColumn="1" w:lastColumn="0" w:noHBand="0" w:noVBand="1"/>
      </w:tblPr>
      <w:tblGrid>
        <w:gridCol w:w="2552"/>
        <w:gridCol w:w="2126"/>
        <w:gridCol w:w="4392"/>
      </w:tblGrid>
      <w:tr w:rsidR="009B22EB" w:rsidRPr="001B60EB" w14:paraId="7E866384" w14:textId="77777777" w:rsidTr="009B22EB">
        <w:trPr>
          <w:cnfStyle w:val="100000000000" w:firstRow="1" w:lastRow="0" w:firstColumn="0" w:lastColumn="0" w:oddVBand="0" w:evenVBand="0" w:oddHBand="0" w:evenHBand="0" w:firstRowFirstColumn="0" w:firstRowLastColumn="0" w:lastRowFirstColumn="0" w:lastRowLastColumn="0"/>
          <w:trHeight w:val="93"/>
          <w:tblHeader/>
        </w:trPr>
        <w:tc>
          <w:tcPr>
            <w:cnfStyle w:val="001000000000" w:firstRow="0" w:lastRow="0" w:firstColumn="1" w:lastColumn="0" w:oddVBand="0" w:evenVBand="0" w:oddHBand="0" w:evenHBand="0" w:firstRowFirstColumn="0" w:firstRowLastColumn="0" w:lastRowFirstColumn="0" w:lastRowLastColumn="0"/>
            <w:tcW w:w="1407" w:type="pct"/>
          </w:tcPr>
          <w:p w14:paraId="2C1B8F14" w14:textId="77777777" w:rsidR="0011158C" w:rsidRPr="0011158C" w:rsidRDefault="0011158C" w:rsidP="00F45B11">
            <w:pPr>
              <w:pStyle w:val="TableText"/>
            </w:pPr>
            <w:r w:rsidRPr="0011158C">
              <w:t>Road</w:t>
            </w:r>
          </w:p>
        </w:tc>
        <w:tc>
          <w:tcPr>
            <w:tcW w:w="1172" w:type="pct"/>
          </w:tcPr>
          <w:p w14:paraId="384CBE18" w14:textId="3BE2244E" w:rsidR="0011158C" w:rsidRPr="0011158C" w:rsidRDefault="0011158C" w:rsidP="00F45B11">
            <w:pPr>
              <w:pStyle w:val="TableText"/>
              <w:cnfStyle w:val="100000000000" w:firstRow="1" w:lastRow="0" w:firstColumn="0" w:lastColumn="0" w:oddVBand="0" w:evenVBand="0" w:oddHBand="0" w:evenHBand="0" w:firstRowFirstColumn="0" w:firstRowLastColumn="0" w:lastRowFirstColumn="0" w:lastRowLastColumn="0"/>
            </w:pPr>
            <w:r w:rsidRPr="0011158C">
              <w:t>LGA</w:t>
            </w:r>
          </w:p>
        </w:tc>
        <w:tc>
          <w:tcPr>
            <w:tcW w:w="2421" w:type="pct"/>
          </w:tcPr>
          <w:p w14:paraId="732571A9" w14:textId="77777777" w:rsidR="0011158C" w:rsidRPr="0011158C" w:rsidRDefault="0011158C" w:rsidP="00F45B11">
            <w:pPr>
              <w:pStyle w:val="TableText"/>
              <w:cnfStyle w:val="100000000000" w:firstRow="1" w:lastRow="0" w:firstColumn="0" w:lastColumn="0" w:oddVBand="0" w:evenVBand="0" w:oddHBand="0" w:evenHBand="0" w:firstRowFirstColumn="0" w:firstRowLastColumn="0" w:lastRowFirstColumn="0" w:lastRowLastColumn="0"/>
            </w:pPr>
            <w:r w:rsidRPr="0011158C">
              <w:t>Road condition</w:t>
            </w:r>
          </w:p>
        </w:tc>
      </w:tr>
      <w:tr w:rsidR="009B22EB" w:rsidRPr="001B60EB" w14:paraId="2BE6944C"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04A4BA5D" w14:textId="77777777" w:rsidR="0011158C" w:rsidRPr="00593E9F" w:rsidRDefault="0011158C" w:rsidP="00F45B11">
            <w:pPr>
              <w:pStyle w:val="TableText"/>
              <w:rPr>
                <w:rFonts w:asciiTheme="majorHAnsi" w:hAnsiTheme="majorHAnsi" w:cstheme="majorHAnsi"/>
                <w:b w:val="0"/>
              </w:rPr>
            </w:pPr>
            <w:r w:rsidRPr="00593E9F">
              <w:t>Vances Crossing Road</w:t>
            </w:r>
          </w:p>
        </w:tc>
        <w:tc>
          <w:tcPr>
            <w:tcW w:w="1172" w:type="pct"/>
          </w:tcPr>
          <w:p w14:paraId="3E8E3B8E"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Northern Grampians</w:t>
            </w:r>
          </w:p>
        </w:tc>
        <w:tc>
          <w:tcPr>
            <w:tcW w:w="2421" w:type="pct"/>
          </w:tcPr>
          <w:p w14:paraId="718F9225" w14:textId="36758E06"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 xml:space="preserve">Unsealed / </w:t>
            </w:r>
            <w:r w:rsidR="007C13F1" w:rsidRPr="00593E9F">
              <w:t xml:space="preserve">potential </w:t>
            </w:r>
            <w:r w:rsidR="009A674C" w:rsidRPr="00593E9F">
              <w:t>v</w:t>
            </w:r>
            <w:r w:rsidRPr="00593E9F">
              <w:t>egetation removal required</w:t>
            </w:r>
          </w:p>
        </w:tc>
      </w:tr>
      <w:tr w:rsidR="009B22EB" w:rsidRPr="001B60EB" w14:paraId="48E708F7"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47D3EF04" w14:textId="77777777" w:rsidR="0011158C" w:rsidRPr="00593E9F" w:rsidRDefault="0011158C" w:rsidP="00F45B11">
            <w:pPr>
              <w:pStyle w:val="TableText"/>
              <w:rPr>
                <w:rFonts w:asciiTheme="majorHAnsi" w:hAnsiTheme="majorHAnsi" w:cstheme="majorHAnsi"/>
                <w:b w:val="0"/>
              </w:rPr>
            </w:pPr>
            <w:r w:rsidRPr="00593E9F">
              <w:t>Shays Flat Road</w:t>
            </w:r>
          </w:p>
        </w:tc>
        <w:tc>
          <w:tcPr>
            <w:tcW w:w="1172" w:type="pct"/>
          </w:tcPr>
          <w:p w14:paraId="28854A44"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Northern Grampians</w:t>
            </w:r>
          </w:p>
        </w:tc>
        <w:tc>
          <w:tcPr>
            <w:tcW w:w="2421" w:type="pct"/>
          </w:tcPr>
          <w:p w14:paraId="1C7ED61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2E369DC2"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24FCDCF" w14:textId="77777777" w:rsidR="0011158C" w:rsidRPr="00593E9F" w:rsidRDefault="0011158C" w:rsidP="00F45B11">
            <w:pPr>
              <w:pStyle w:val="TableText"/>
              <w:rPr>
                <w:rFonts w:asciiTheme="majorHAnsi" w:hAnsiTheme="majorHAnsi" w:cstheme="majorHAnsi"/>
                <w:b w:val="0"/>
              </w:rPr>
            </w:pPr>
            <w:r w:rsidRPr="00593E9F">
              <w:t>Curries Lane</w:t>
            </w:r>
          </w:p>
        </w:tc>
        <w:tc>
          <w:tcPr>
            <w:tcW w:w="1172" w:type="pct"/>
          </w:tcPr>
          <w:p w14:paraId="2A97757D"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Northern Grampians</w:t>
            </w:r>
          </w:p>
        </w:tc>
        <w:tc>
          <w:tcPr>
            <w:tcW w:w="2421" w:type="pct"/>
          </w:tcPr>
          <w:p w14:paraId="0F82F67C"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742FCC62"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004EE37D" w14:textId="77777777" w:rsidR="0011158C" w:rsidRPr="00593E9F" w:rsidRDefault="0011158C" w:rsidP="00F45B11">
            <w:pPr>
              <w:pStyle w:val="TableText"/>
              <w:rPr>
                <w:rFonts w:asciiTheme="majorHAnsi" w:hAnsiTheme="majorHAnsi" w:cstheme="majorHAnsi"/>
                <w:b w:val="0"/>
              </w:rPr>
            </w:pPr>
            <w:r w:rsidRPr="00593E9F">
              <w:t>Joel South Road</w:t>
            </w:r>
          </w:p>
        </w:tc>
        <w:tc>
          <w:tcPr>
            <w:tcW w:w="1172" w:type="pct"/>
          </w:tcPr>
          <w:p w14:paraId="6D79D4E0"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Northern Grampians</w:t>
            </w:r>
          </w:p>
        </w:tc>
        <w:tc>
          <w:tcPr>
            <w:tcW w:w="2421" w:type="pct"/>
          </w:tcPr>
          <w:p w14:paraId="75E8847E"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07E0A0AA"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8C0BA1E" w14:textId="77777777" w:rsidR="0011158C" w:rsidRPr="00593E9F" w:rsidRDefault="0011158C" w:rsidP="00F45B11">
            <w:pPr>
              <w:pStyle w:val="TableText"/>
              <w:rPr>
                <w:rFonts w:asciiTheme="majorHAnsi" w:hAnsiTheme="majorHAnsi" w:cstheme="majorHAnsi"/>
                <w:b w:val="0"/>
              </w:rPr>
            </w:pPr>
            <w:r w:rsidRPr="00593E9F">
              <w:t>Joel Joel Road</w:t>
            </w:r>
          </w:p>
        </w:tc>
        <w:tc>
          <w:tcPr>
            <w:tcW w:w="1172" w:type="pct"/>
          </w:tcPr>
          <w:p w14:paraId="44B10E1B"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Northern Grampians</w:t>
            </w:r>
          </w:p>
        </w:tc>
        <w:tc>
          <w:tcPr>
            <w:tcW w:w="2421" w:type="pct"/>
          </w:tcPr>
          <w:p w14:paraId="5776E94A"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39E91441"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1D4A959E" w14:textId="77777777" w:rsidR="0011158C" w:rsidRPr="00593E9F" w:rsidRDefault="0011158C" w:rsidP="00F45B11">
            <w:pPr>
              <w:pStyle w:val="TableText"/>
              <w:rPr>
                <w:rFonts w:asciiTheme="majorHAnsi" w:hAnsiTheme="majorHAnsi" w:cstheme="majorHAnsi"/>
                <w:b w:val="0"/>
              </w:rPr>
            </w:pPr>
            <w:r w:rsidRPr="00593E9F">
              <w:t>Spring Flat Road</w:t>
            </w:r>
          </w:p>
        </w:tc>
        <w:tc>
          <w:tcPr>
            <w:tcW w:w="1172" w:type="pct"/>
          </w:tcPr>
          <w:p w14:paraId="515A8DDD"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1A012B5B"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0D87CFD6"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3DBAE56B" w14:textId="77777777" w:rsidR="0011158C" w:rsidRPr="00593E9F" w:rsidRDefault="0011158C" w:rsidP="00F45B11">
            <w:pPr>
              <w:pStyle w:val="TableText"/>
              <w:rPr>
                <w:rFonts w:asciiTheme="majorHAnsi" w:hAnsiTheme="majorHAnsi" w:cstheme="majorHAnsi"/>
              </w:rPr>
            </w:pPr>
            <w:r w:rsidRPr="00593E9F">
              <w:t>Landsborough-Elmhurst Road</w:t>
            </w:r>
          </w:p>
        </w:tc>
        <w:tc>
          <w:tcPr>
            <w:tcW w:w="1172" w:type="pct"/>
          </w:tcPr>
          <w:p w14:paraId="4600119D"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0BB0826A" w14:textId="1FAFE63B" w:rsidR="0011158C" w:rsidRPr="00593E9F" w:rsidRDefault="007C13F1"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Potential v</w:t>
            </w:r>
            <w:r w:rsidR="0011158C" w:rsidRPr="00593E9F">
              <w:t>egetation removal required</w:t>
            </w:r>
          </w:p>
        </w:tc>
      </w:tr>
      <w:tr w:rsidR="009B22EB" w:rsidRPr="001B60EB" w14:paraId="6121D0D8"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2E3D087B" w14:textId="77777777" w:rsidR="0011158C" w:rsidRPr="00593E9F" w:rsidRDefault="0011158C" w:rsidP="00F45B11">
            <w:pPr>
              <w:pStyle w:val="TableText"/>
              <w:rPr>
                <w:rFonts w:asciiTheme="majorHAnsi" w:hAnsiTheme="majorHAnsi" w:cstheme="majorHAnsi"/>
                <w:b w:val="0"/>
              </w:rPr>
            </w:pPr>
            <w:r w:rsidRPr="00593E9F">
              <w:t>Wiltshires Lane</w:t>
            </w:r>
          </w:p>
        </w:tc>
        <w:tc>
          <w:tcPr>
            <w:tcW w:w="1172" w:type="pct"/>
          </w:tcPr>
          <w:p w14:paraId="767B11F3"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6A6C8B1D"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3715150D"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955CB3A" w14:textId="77777777" w:rsidR="0011158C" w:rsidRPr="00593E9F" w:rsidRDefault="0011158C" w:rsidP="00F45B11">
            <w:pPr>
              <w:pStyle w:val="TableText"/>
              <w:rPr>
                <w:rFonts w:asciiTheme="majorHAnsi" w:hAnsiTheme="majorHAnsi" w:cstheme="majorHAnsi"/>
                <w:b w:val="0"/>
              </w:rPr>
            </w:pPr>
            <w:r w:rsidRPr="00593E9F">
              <w:t>Sandy Lane</w:t>
            </w:r>
          </w:p>
        </w:tc>
        <w:tc>
          <w:tcPr>
            <w:tcW w:w="1172" w:type="pct"/>
          </w:tcPr>
          <w:p w14:paraId="1B626B54"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29BC47A4"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34AD54E3"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3ED56F96" w14:textId="77777777" w:rsidR="0011158C" w:rsidRPr="00593E9F" w:rsidRDefault="0011158C" w:rsidP="00F45B11">
            <w:pPr>
              <w:pStyle w:val="TableText"/>
              <w:rPr>
                <w:rFonts w:asciiTheme="majorHAnsi" w:hAnsiTheme="majorHAnsi" w:cstheme="majorHAnsi"/>
              </w:rPr>
            </w:pPr>
            <w:r w:rsidRPr="00593E9F">
              <w:t>Egans Lane</w:t>
            </w:r>
          </w:p>
        </w:tc>
        <w:tc>
          <w:tcPr>
            <w:tcW w:w="1172" w:type="pct"/>
          </w:tcPr>
          <w:p w14:paraId="1D269B7F"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6D280DFB" w14:textId="10BA7D70"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 xml:space="preserve">Sealed – one lane width only / </w:t>
            </w:r>
            <w:r w:rsidR="007C13F1" w:rsidRPr="00593E9F">
              <w:t xml:space="preserve">potential </w:t>
            </w:r>
            <w:r w:rsidR="009A674C" w:rsidRPr="00593E9F">
              <w:t>v</w:t>
            </w:r>
            <w:r w:rsidRPr="00593E9F">
              <w:t>egetation removal required</w:t>
            </w:r>
          </w:p>
        </w:tc>
      </w:tr>
      <w:tr w:rsidR="009B22EB" w:rsidRPr="001B60EB" w14:paraId="45F6B5E2"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1235DD6B" w14:textId="74794BFA" w:rsidR="00565FB5" w:rsidRPr="00593E9F" w:rsidRDefault="00565FB5" w:rsidP="00F45B11">
            <w:pPr>
              <w:pStyle w:val="TableText"/>
            </w:pPr>
            <w:r w:rsidRPr="00593E9F">
              <w:t>Townsing Road</w:t>
            </w:r>
          </w:p>
        </w:tc>
        <w:tc>
          <w:tcPr>
            <w:tcW w:w="1172" w:type="pct"/>
          </w:tcPr>
          <w:p w14:paraId="377C0F8A" w14:textId="083D318F" w:rsidR="00565FB5" w:rsidRPr="00593E9F" w:rsidRDefault="00565FB5" w:rsidP="00F45B11">
            <w:pPr>
              <w:pStyle w:val="TableText"/>
              <w:cnfStyle w:val="000000000000" w:firstRow="0" w:lastRow="0" w:firstColumn="0" w:lastColumn="0" w:oddVBand="0" w:evenVBand="0" w:oddHBand="0" w:evenHBand="0" w:firstRowFirstColumn="0" w:firstRowLastColumn="0" w:lastRowFirstColumn="0" w:lastRowLastColumn="0"/>
            </w:pPr>
            <w:r w:rsidRPr="00593E9F">
              <w:t>Pyrenees</w:t>
            </w:r>
          </w:p>
        </w:tc>
        <w:tc>
          <w:tcPr>
            <w:tcW w:w="2421" w:type="pct"/>
          </w:tcPr>
          <w:p w14:paraId="2D6CE76B" w14:textId="45BB6DEC" w:rsidR="00565FB5" w:rsidRPr="00593E9F" w:rsidRDefault="00565FB5" w:rsidP="00F45B11">
            <w:pPr>
              <w:pStyle w:val="TableText"/>
              <w:cnfStyle w:val="000000000000" w:firstRow="0" w:lastRow="0" w:firstColumn="0" w:lastColumn="0" w:oddVBand="0" w:evenVBand="0" w:oddHBand="0" w:evenHBand="0" w:firstRowFirstColumn="0" w:firstRowLastColumn="0" w:lastRowFirstColumn="0" w:lastRowLastColumn="0"/>
            </w:pPr>
            <w:r w:rsidRPr="00593E9F">
              <w:t xml:space="preserve">Unsealed / </w:t>
            </w:r>
            <w:r w:rsidR="007C13F1" w:rsidRPr="00593E9F">
              <w:t xml:space="preserve">potential </w:t>
            </w:r>
            <w:r w:rsidRPr="00593E9F">
              <w:t>vegetation removal required</w:t>
            </w:r>
          </w:p>
        </w:tc>
      </w:tr>
      <w:tr w:rsidR="009B22EB" w:rsidRPr="001B60EB" w14:paraId="243AE72A"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789E684C" w14:textId="77777777" w:rsidR="0011158C" w:rsidRPr="00593E9F" w:rsidRDefault="0011158C" w:rsidP="00F45B11">
            <w:pPr>
              <w:pStyle w:val="TableText"/>
              <w:rPr>
                <w:rFonts w:asciiTheme="majorHAnsi" w:hAnsiTheme="majorHAnsi" w:cstheme="majorHAnsi"/>
                <w:b w:val="0"/>
              </w:rPr>
            </w:pPr>
            <w:r w:rsidRPr="00593E9F">
              <w:t>Forest Road</w:t>
            </w:r>
          </w:p>
        </w:tc>
        <w:tc>
          <w:tcPr>
            <w:tcW w:w="1172" w:type="pct"/>
          </w:tcPr>
          <w:p w14:paraId="701411A9"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4CF66985" w14:textId="35ADB830"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 xml:space="preserve">Unsealed / </w:t>
            </w:r>
            <w:r w:rsidR="007C13F1" w:rsidRPr="00593E9F">
              <w:t xml:space="preserve">potential </w:t>
            </w:r>
            <w:r w:rsidR="009A674C" w:rsidRPr="00593E9F">
              <w:t>v</w:t>
            </w:r>
            <w:r w:rsidRPr="00593E9F">
              <w:t>egetation removal required</w:t>
            </w:r>
          </w:p>
        </w:tc>
      </w:tr>
      <w:tr w:rsidR="009B22EB" w:rsidRPr="001B60EB" w14:paraId="5097CDD4"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02C2F38E" w14:textId="77777777" w:rsidR="0011158C" w:rsidRPr="00593E9F" w:rsidRDefault="0011158C" w:rsidP="00F45B11">
            <w:pPr>
              <w:pStyle w:val="TableText"/>
              <w:rPr>
                <w:rFonts w:asciiTheme="majorHAnsi" w:hAnsiTheme="majorHAnsi" w:cstheme="majorHAnsi"/>
                <w:b w:val="0"/>
              </w:rPr>
            </w:pPr>
            <w:r w:rsidRPr="00593E9F">
              <w:t>Gallaghers Road</w:t>
            </w:r>
          </w:p>
        </w:tc>
        <w:tc>
          <w:tcPr>
            <w:tcW w:w="1172" w:type="pct"/>
          </w:tcPr>
          <w:p w14:paraId="0C063208"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64BA0D29"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3DE5680A"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6AC016CE" w14:textId="77777777" w:rsidR="0011158C" w:rsidRPr="00593E9F" w:rsidRDefault="0011158C" w:rsidP="00F45B11">
            <w:pPr>
              <w:pStyle w:val="TableText"/>
              <w:rPr>
                <w:rFonts w:asciiTheme="majorHAnsi" w:hAnsiTheme="majorHAnsi" w:cstheme="majorHAnsi"/>
                <w:b w:val="0"/>
              </w:rPr>
            </w:pPr>
            <w:r w:rsidRPr="00593E9F">
              <w:t>Glendhu Road</w:t>
            </w:r>
          </w:p>
        </w:tc>
        <w:tc>
          <w:tcPr>
            <w:tcW w:w="1172" w:type="pct"/>
          </w:tcPr>
          <w:p w14:paraId="6637C00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03CF2C5C"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48B34272"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24D51E54" w14:textId="77777777" w:rsidR="0011158C" w:rsidRPr="00593E9F" w:rsidRDefault="0011158C" w:rsidP="00F45B11">
            <w:pPr>
              <w:pStyle w:val="TableText"/>
              <w:rPr>
                <w:rFonts w:asciiTheme="majorHAnsi" w:hAnsiTheme="majorHAnsi" w:cstheme="majorHAnsi"/>
                <w:b w:val="0"/>
              </w:rPr>
            </w:pPr>
            <w:r w:rsidRPr="00593E9F">
              <w:t>Black Bottom Road</w:t>
            </w:r>
          </w:p>
        </w:tc>
        <w:tc>
          <w:tcPr>
            <w:tcW w:w="1172" w:type="pct"/>
          </w:tcPr>
          <w:p w14:paraId="1EF93610"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599BCA78"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71ADE48F"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2008FBFD" w14:textId="77777777" w:rsidR="0011158C" w:rsidRPr="00593E9F" w:rsidRDefault="0011158C" w:rsidP="00F45B11">
            <w:pPr>
              <w:pStyle w:val="TableText"/>
              <w:rPr>
                <w:rFonts w:asciiTheme="majorHAnsi" w:hAnsiTheme="majorHAnsi" w:cstheme="majorHAnsi"/>
                <w:b w:val="0"/>
              </w:rPr>
            </w:pPr>
            <w:r w:rsidRPr="00593E9F">
              <w:t>Stud Farm Road</w:t>
            </w:r>
          </w:p>
        </w:tc>
        <w:tc>
          <w:tcPr>
            <w:tcW w:w="1172" w:type="pct"/>
          </w:tcPr>
          <w:p w14:paraId="13B7D3F5"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0E4B1694"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7FBBA767"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37263604" w14:textId="77777777" w:rsidR="0011158C" w:rsidRPr="00593E9F" w:rsidRDefault="0011158C" w:rsidP="00F45B11">
            <w:pPr>
              <w:pStyle w:val="TableText"/>
              <w:rPr>
                <w:rFonts w:asciiTheme="majorHAnsi" w:hAnsiTheme="majorHAnsi" w:cstheme="majorHAnsi"/>
              </w:rPr>
            </w:pPr>
            <w:r w:rsidRPr="00593E9F">
              <w:t>Iles Lane</w:t>
            </w:r>
          </w:p>
        </w:tc>
        <w:tc>
          <w:tcPr>
            <w:tcW w:w="1172" w:type="pct"/>
          </w:tcPr>
          <w:p w14:paraId="4FF2F8DD"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37422614"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58B3C9FF"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D1207F6" w14:textId="77777777" w:rsidR="0011158C" w:rsidRPr="00593E9F" w:rsidRDefault="0011158C" w:rsidP="00F45B11">
            <w:pPr>
              <w:pStyle w:val="TableText"/>
              <w:rPr>
                <w:rFonts w:asciiTheme="majorHAnsi" w:hAnsiTheme="majorHAnsi" w:cstheme="majorHAnsi"/>
              </w:rPr>
            </w:pPr>
            <w:r w:rsidRPr="00593E9F">
              <w:t>Keiths Road</w:t>
            </w:r>
          </w:p>
        </w:tc>
        <w:tc>
          <w:tcPr>
            <w:tcW w:w="1172" w:type="pct"/>
          </w:tcPr>
          <w:p w14:paraId="17C857C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Pyrenees</w:t>
            </w:r>
          </w:p>
        </w:tc>
        <w:tc>
          <w:tcPr>
            <w:tcW w:w="2421" w:type="pct"/>
          </w:tcPr>
          <w:p w14:paraId="7BDC97AD"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505A0C2F"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0459291C" w14:textId="77777777" w:rsidR="0011158C" w:rsidRPr="00593E9F" w:rsidRDefault="0011158C" w:rsidP="00F45B11">
            <w:pPr>
              <w:pStyle w:val="TableText"/>
              <w:rPr>
                <w:rFonts w:asciiTheme="majorHAnsi" w:hAnsiTheme="majorHAnsi" w:cstheme="majorHAnsi"/>
              </w:rPr>
            </w:pPr>
            <w:r w:rsidRPr="00593E9F">
              <w:t>Rifle Range Road</w:t>
            </w:r>
          </w:p>
        </w:tc>
        <w:tc>
          <w:tcPr>
            <w:tcW w:w="1172" w:type="pct"/>
          </w:tcPr>
          <w:p w14:paraId="6B8AD91B"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Pyrenees</w:t>
            </w:r>
          </w:p>
        </w:tc>
        <w:tc>
          <w:tcPr>
            <w:tcW w:w="2421" w:type="pct"/>
          </w:tcPr>
          <w:p w14:paraId="48B7DB04" w14:textId="16C593C8"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 /</w:t>
            </w:r>
            <w:r w:rsidR="007C13F1" w:rsidRPr="00593E9F">
              <w:t xml:space="preserve"> potential</w:t>
            </w:r>
            <w:r w:rsidRPr="00593E9F">
              <w:t xml:space="preserve"> </w:t>
            </w:r>
            <w:r w:rsidR="009A674C" w:rsidRPr="00593E9F">
              <w:t>v</w:t>
            </w:r>
            <w:r w:rsidRPr="00593E9F">
              <w:t>egetation removal required</w:t>
            </w:r>
          </w:p>
        </w:tc>
      </w:tr>
      <w:tr w:rsidR="009B22EB" w:rsidRPr="001B60EB" w14:paraId="528B67A3"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299237D9" w14:textId="77777777" w:rsidR="0011158C" w:rsidRPr="00593E9F" w:rsidRDefault="0011158C" w:rsidP="00F45B11">
            <w:pPr>
              <w:pStyle w:val="TableText"/>
            </w:pPr>
            <w:r w:rsidRPr="00593E9F">
              <w:t>Easter Brooks Lane</w:t>
            </w:r>
          </w:p>
        </w:tc>
        <w:tc>
          <w:tcPr>
            <w:tcW w:w="1172" w:type="pct"/>
          </w:tcPr>
          <w:p w14:paraId="69755253"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Pyrenees</w:t>
            </w:r>
          </w:p>
        </w:tc>
        <w:tc>
          <w:tcPr>
            <w:tcW w:w="2421" w:type="pct"/>
          </w:tcPr>
          <w:p w14:paraId="54E439D4"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rsidRPr="001B60EB" w14:paraId="598EFAE8"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4913A817" w14:textId="77777777" w:rsidR="0011158C" w:rsidRPr="00593E9F" w:rsidRDefault="0011158C" w:rsidP="00F45B11">
            <w:pPr>
              <w:pStyle w:val="TableText"/>
              <w:rPr>
                <w:rFonts w:asciiTheme="majorHAnsi" w:hAnsiTheme="majorHAnsi" w:cstheme="majorHAnsi"/>
              </w:rPr>
            </w:pPr>
            <w:r w:rsidRPr="00593E9F">
              <w:t>Coutts Road</w:t>
            </w:r>
          </w:p>
        </w:tc>
        <w:tc>
          <w:tcPr>
            <w:tcW w:w="1172" w:type="pct"/>
          </w:tcPr>
          <w:p w14:paraId="122445F6"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Ballarat</w:t>
            </w:r>
          </w:p>
        </w:tc>
        <w:tc>
          <w:tcPr>
            <w:tcW w:w="2421" w:type="pct"/>
          </w:tcPr>
          <w:p w14:paraId="149CAC69"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325B43C8"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D3C6A0D" w14:textId="77777777" w:rsidR="0011158C" w:rsidRPr="00593E9F" w:rsidRDefault="0011158C" w:rsidP="00F45B11">
            <w:pPr>
              <w:pStyle w:val="TableText"/>
              <w:rPr>
                <w:rFonts w:asciiTheme="majorHAnsi" w:hAnsiTheme="majorHAnsi" w:cstheme="majorHAnsi"/>
              </w:rPr>
            </w:pPr>
            <w:r w:rsidRPr="00593E9F">
              <w:t>Anderson Road</w:t>
            </w:r>
          </w:p>
        </w:tc>
        <w:tc>
          <w:tcPr>
            <w:tcW w:w="1172" w:type="pct"/>
          </w:tcPr>
          <w:p w14:paraId="71BD5168"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Ballarat</w:t>
            </w:r>
          </w:p>
        </w:tc>
        <w:tc>
          <w:tcPr>
            <w:tcW w:w="2421" w:type="pct"/>
          </w:tcPr>
          <w:p w14:paraId="06E8F713"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6D0C1A0C"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72442C1D" w14:textId="77777777" w:rsidR="0011158C" w:rsidRPr="00593E9F" w:rsidRDefault="0011158C" w:rsidP="00F45B11">
            <w:pPr>
              <w:pStyle w:val="TableText"/>
              <w:rPr>
                <w:rFonts w:asciiTheme="majorHAnsi" w:hAnsiTheme="majorHAnsi" w:cstheme="majorHAnsi"/>
              </w:rPr>
            </w:pPr>
            <w:r w:rsidRPr="00593E9F">
              <w:t>Tourello Road</w:t>
            </w:r>
          </w:p>
        </w:tc>
        <w:tc>
          <w:tcPr>
            <w:tcW w:w="1172" w:type="pct"/>
          </w:tcPr>
          <w:p w14:paraId="3C5D5A48"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Ballarat</w:t>
            </w:r>
          </w:p>
        </w:tc>
        <w:tc>
          <w:tcPr>
            <w:tcW w:w="2421" w:type="pct"/>
          </w:tcPr>
          <w:p w14:paraId="645D5ED6"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52A716EE"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04502431" w14:textId="77777777" w:rsidR="0011158C" w:rsidRPr="00593E9F" w:rsidRDefault="0011158C" w:rsidP="00F45B11">
            <w:pPr>
              <w:pStyle w:val="TableText"/>
              <w:rPr>
                <w:rFonts w:asciiTheme="majorHAnsi" w:hAnsiTheme="majorHAnsi" w:cstheme="majorHAnsi"/>
              </w:rPr>
            </w:pPr>
            <w:r w:rsidRPr="00593E9F">
              <w:t>Pickfords Road</w:t>
            </w:r>
          </w:p>
        </w:tc>
        <w:tc>
          <w:tcPr>
            <w:tcW w:w="1172" w:type="pct"/>
          </w:tcPr>
          <w:p w14:paraId="11891996"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Ballarat</w:t>
            </w:r>
          </w:p>
        </w:tc>
        <w:tc>
          <w:tcPr>
            <w:tcW w:w="2421" w:type="pct"/>
          </w:tcPr>
          <w:p w14:paraId="53A7424B"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155D9A50"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F278093" w14:textId="77777777" w:rsidR="0011158C" w:rsidRPr="00593E9F" w:rsidRDefault="0011158C" w:rsidP="00F45B11">
            <w:pPr>
              <w:pStyle w:val="TableText"/>
              <w:rPr>
                <w:rFonts w:asciiTheme="majorHAnsi" w:hAnsiTheme="majorHAnsi" w:cstheme="majorHAnsi"/>
              </w:rPr>
            </w:pPr>
            <w:r w:rsidRPr="00593E9F">
              <w:t>Fentons Road</w:t>
            </w:r>
          </w:p>
        </w:tc>
        <w:tc>
          <w:tcPr>
            <w:tcW w:w="1172" w:type="pct"/>
          </w:tcPr>
          <w:p w14:paraId="597C789E"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Ballarat</w:t>
            </w:r>
          </w:p>
        </w:tc>
        <w:tc>
          <w:tcPr>
            <w:tcW w:w="2421" w:type="pct"/>
          </w:tcPr>
          <w:p w14:paraId="172C30EC"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2EE15A66"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42F5BAF7" w14:textId="77777777" w:rsidR="0011158C" w:rsidRPr="00593E9F" w:rsidRDefault="0011158C" w:rsidP="00F45B11">
            <w:pPr>
              <w:pStyle w:val="TableText"/>
              <w:rPr>
                <w:rFonts w:asciiTheme="majorHAnsi" w:hAnsiTheme="majorHAnsi" w:cstheme="majorHAnsi"/>
              </w:rPr>
            </w:pPr>
            <w:r w:rsidRPr="00593E9F">
              <w:t>Trewins Road</w:t>
            </w:r>
          </w:p>
        </w:tc>
        <w:tc>
          <w:tcPr>
            <w:tcW w:w="1172" w:type="pct"/>
          </w:tcPr>
          <w:p w14:paraId="68126FA4"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Ballarat</w:t>
            </w:r>
          </w:p>
        </w:tc>
        <w:tc>
          <w:tcPr>
            <w:tcW w:w="2421" w:type="pct"/>
          </w:tcPr>
          <w:p w14:paraId="2651E595"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1A354DBC"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1655C9A8" w14:textId="77777777" w:rsidR="0011158C" w:rsidRPr="00593E9F" w:rsidRDefault="0011158C" w:rsidP="00F45B11">
            <w:pPr>
              <w:pStyle w:val="TableText"/>
              <w:rPr>
                <w:rFonts w:asciiTheme="majorHAnsi" w:hAnsiTheme="majorHAnsi" w:cstheme="majorHAnsi"/>
              </w:rPr>
            </w:pPr>
            <w:r w:rsidRPr="00593E9F">
              <w:t>Glendonald Road</w:t>
            </w:r>
          </w:p>
        </w:tc>
        <w:tc>
          <w:tcPr>
            <w:tcW w:w="1172" w:type="pct"/>
          </w:tcPr>
          <w:p w14:paraId="7425FA42"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Ballarat</w:t>
            </w:r>
          </w:p>
        </w:tc>
        <w:tc>
          <w:tcPr>
            <w:tcW w:w="2421" w:type="pct"/>
          </w:tcPr>
          <w:p w14:paraId="6FFEBA13"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59EB245F"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09F3EF41" w14:textId="77777777" w:rsidR="0011158C" w:rsidRPr="00593E9F" w:rsidRDefault="0011158C" w:rsidP="00F45B11">
            <w:pPr>
              <w:pStyle w:val="TableText"/>
              <w:rPr>
                <w:rFonts w:asciiTheme="majorHAnsi" w:hAnsiTheme="majorHAnsi" w:cstheme="majorHAnsi"/>
              </w:rPr>
            </w:pPr>
            <w:r w:rsidRPr="00593E9F">
              <w:t>Kingston Road</w:t>
            </w:r>
          </w:p>
        </w:tc>
        <w:tc>
          <w:tcPr>
            <w:tcW w:w="1172" w:type="pct"/>
          </w:tcPr>
          <w:p w14:paraId="6E2E4ECD"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Hepburn</w:t>
            </w:r>
          </w:p>
        </w:tc>
        <w:tc>
          <w:tcPr>
            <w:tcW w:w="2421" w:type="pct"/>
          </w:tcPr>
          <w:p w14:paraId="0192058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68EAD538"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2CDF34EB" w14:textId="77777777" w:rsidR="0011158C" w:rsidRPr="00593E9F" w:rsidRDefault="0011158C" w:rsidP="00F45B11">
            <w:pPr>
              <w:pStyle w:val="TableText"/>
              <w:rPr>
                <w:rFonts w:asciiTheme="majorHAnsi" w:hAnsiTheme="majorHAnsi" w:cstheme="majorHAnsi"/>
              </w:rPr>
            </w:pPr>
            <w:r w:rsidRPr="00593E9F">
              <w:t>Sutton Park Road</w:t>
            </w:r>
          </w:p>
        </w:tc>
        <w:tc>
          <w:tcPr>
            <w:tcW w:w="1172" w:type="pct"/>
          </w:tcPr>
          <w:p w14:paraId="09FDE99A"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Hepburn</w:t>
            </w:r>
          </w:p>
        </w:tc>
        <w:tc>
          <w:tcPr>
            <w:tcW w:w="2421" w:type="pct"/>
          </w:tcPr>
          <w:p w14:paraId="6CF75E55"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6AF222FB"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1402A661" w14:textId="7D9F5CC0" w:rsidR="0011158C" w:rsidRPr="00593E9F" w:rsidRDefault="0011158C" w:rsidP="00F45B11">
            <w:pPr>
              <w:pStyle w:val="TableText"/>
              <w:rPr>
                <w:rFonts w:asciiTheme="majorHAnsi" w:hAnsiTheme="majorHAnsi" w:cstheme="majorHAnsi"/>
                <w:b w:val="0"/>
              </w:rPr>
            </w:pPr>
            <w:r w:rsidRPr="00593E9F">
              <w:t xml:space="preserve">R Charlesons </w:t>
            </w:r>
            <w:r w:rsidR="00253EB2" w:rsidRPr="00593E9F">
              <w:t>Road</w:t>
            </w:r>
          </w:p>
        </w:tc>
        <w:tc>
          <w:tcPr>
            <w:tcW w:w="1172" w:type="pct"/>
          </w:tcPr>
          <w:p w14:paraId="44B59355"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Hepburn</w:t>
            </w:r>
          </w:p>
        </w:tc>
        <w:tc>
          <w:tcPr>
            <w:tcW w:w="2421" w:type="pct"/>
          </w:tcPr>
          <w:p w14:paraId="04E1F149"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7FEDFFC4"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634F07E" w14:textId="77777777" w:rsidR="0011158C" w:rsidRPr="009B22EB" w:rsidRDefault="0011158C" w:rsidP="00F45B11">
            <w:pPr>
              <w:pStyle w:val="TableText"/>
            </w:pPr>
            <w:r w:rsidRPr="00593E9F">
              <w:t>Ewen Charlesons Road</w:t>
            </w:r>
          </w:p>
        </w:tc>
        <w:tc>
          <w:tcPr>
            <w:tcW w:w="1172" w:type="pct"/>
          </w:tcPr>
          <w:p w14:paraId="17FAEE9D"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Hepburn</w:t>
            </w:r>
          </w:p>
        </w:tc>
        <w:tc>
          <w:tcPr>
            <w:tcW w:w="2421" w:type="pct"/>
          </w:tcPr>
          <w:p w14:paraId="10A0B28A"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14:paraId="2292A0C2"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687A05C6" w14:textId="77777777" w:rsidR="0011158C" w:rsidRPr="009B22EB" w:rsidRDefault="0011158C" w:rsidP="00F45B11">
            <w:pPr>
              <w:pStyle w:val="TableText"/>
            </w:pPr>
            <w:r w:rsidRPr="00593E9F">
              <w:t xml:space="preserve">Myers </w:t>
            </w:r>
            <w:r w:rsidRPr="00B22F0C">
              <w:t>Road</w:t>
            </w:r>
          </w:p>
        </w:tc>
        <w:tc>
          <w:tcPr>
            <w:tcW w:w="1172" w:type="pct"/>
          </w:tcPr>
          <w:p w14:paraId="2C3C7BA3"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Hepburn</w:t>
            </w:r>
          </w:p>
        </w:tc>
        <w:tc>
          <w:tcPr>
            <w:tcW w:w="2421" w:type="pct"/>
          </w:tcPr>
          <w:p w14:paraId="275FD59D"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14:paraId="2074BD6D"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E2DF935" w14:textId="77777777" w:rsidR="0011158C" w:rsidRPr="00593E9F" w:rsidRDefault="0011158C" w:rsidP="00F45B11">
            <w:pPr>
              <w:pStyle w:val="TableText"/>
            </w:pPr>
            <w:r w:rsidRPr="00593E9F">
              <w:t>Railway Road</w:t>
            </w:r>
          </w:p>
        </w:tc>
        <w:tc>
          <w:tcPr>
            <w:tcW w:w="1172" w:type="pct"/>
          </w:tcPr>
          <w:p w14:paraId="74BE5213"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Hepburn</w:t>
            </w:r>
          </w:p>
        </w:tc>
        <w:tc>
          <w:tcPr>
            <w:tcW w:w="2421" w:type="pct"/>
          </w:tcPr>
          <w:p w14:paraId="445F8B6D"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Unsealed</w:t>
            </w:r>
          </w:p>
        </w:tc>
      </w:tr>
      <w:tr w:rsidR="009B22EB" w:rsidRPr="001B60EB" w14:paraId="456E09EF"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3993B67F" w14:textId="77777777" w:rsidR="0011158C" w:rsidRPr="00593E9F" w:rsidRDefault="0011158C" w:rsidP="00F45B11">
            <w:pPr>
              <w:pStyle w:val="TableText"/>
            </w:pPr>
            <w:r w:rsidRPr="00593E9F">
              <w:t>Telegraph Road</w:t>
            </w:r>
          </w:p>
        </w:tc>
        <w:tc>
          <w:tcPr>
            <w:tcW w:w="1172" w:type="pct"/>
          </w:tcPr>
          <w:p w14:paraId="72CCECF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Hepburn</w:t>
            </w:r>
          </w:p>
        </w:tc>
        <w:tc>
          <w:tcPr>
            <w:tcW w:w="2421" w:type="pct"/>
          </w:tcPr>
          <w:p w14:paraId="3AAACC57"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rsidRPr="001B60EB" w14:paraId="081E806E"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297FF7FB" w14:textId="77777777" w:rsidR="0011158C" w:rsidRPr="00593E9F" w:rsidRDefault="0011158C" w:rsidP="00F45B11">
            <w:pPr>
              <w:pStyle w:val="TableText"/>
            </w:pPr>
            <w:r w:rsidRPr="00593E9F">
              <w:t>Creswick-Lawrence Road</w:t>
            </w:r>
          </w:p>
        </w:tc>
        <w:tc>
          <w:tcPr>
            <w:tcW w:w="1172" w:type="pct"/>
          </w:tcPr>
          <w:p w14:paraId="2D593013"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Hepburn</w:t>
            </w:r>
          </w:p>
        </w:tc>
        <w:tc>
          <w:tcPr>
            <w:tcW w:w="2421" w:type="pct"/>
          </w:tcPr>
          <w:p w14:paraId="51962537"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Unsealed</w:t>
            </w:r>
          </w:p>
        </w:tc>
      </w:tr>
      <w:tr w:rsidR="009B22EB" w:rsidRPr="001B60EB" w14:paraId="573046D1"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1531C073" w14:textId="77777777" w:rsidR="0011158C" w:rsidRPr="00593E9F" w:rsidRDefault="0011158C" w:rsidP="00F45B11">
            <w:pPr>
              <w:pStyle w:val="TableText"/>
              <w:rPr>
                <w:rFonts w:asciiTheme="majorHAnsi" w:hAnsiTheme="majorHAnsi" w:cstheme="majorHAnsi"/>
                <w:b w:val="0"/>
              </w:rPr>
            </w:pPr>
            <w:r w:rsidRPr="00593E9F">
              <w:lastRenderedPageBreak/>
              <w:t>Long Swamp Road</w:t>
            </w:r>
          </w:p>
        </w:tc>
        <w:tc>
          <w:tcPr>
            <w:tcW w:w="1172" w:type="pct"/>
          </w:tcPr>
          <w:p w14:paraId="30B0B00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Hepburn</w:t>
            </w:r>
          </w:p>
        </w:tc>
        <w:tc>
          <w:tcPr>
            <w:tcW w:w="2421" w:type="pct"/>
          </w:tcPr>
          <w:p w14:paraId="055CE0FF"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23105703"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721991E5" w14:textId="77777777" w:rsidR="0011158C" w:rsidRPr="00593E9F" w:rsidRDefault="0011158C" w:rsidP="00F45B11">
            <w:pPr>
              <w:pStyle w:val="TableText"/>
              <w:rPr>
                <w:rFonts w:asciiTheme="majorHAnsi" w:hAnsiTheme="majorHAnsi" w:cstheme="majorHAnsi"/>
              </w:rPr>
            </w:pPr>
            <w:r w:rsidRPr="00593E9F">
              <w:t>Dean-Mollongghip Road</w:t>
            </w:r>
          </w:p>
        </w:tc>
        <w:tc>
          <w:tcPr>
            <w:tcW w:w="1172" w:type="pct"/>
          </w:tcPr>
          <w:p w14:paraId="59FEF374"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Hepburn</w:t>
            </w:r>
          </w:p>
        </w:tc>
        <w:tc>
          <w:tcPr>
            <w:tcW w:w="2421" w:type="pct"/>
          </w:tcPr>
          <w:p w14:paraId="24CE8D52" w14:textId="65B61DB8"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 xml:space="preserve">Poorly </w:t>
            </w:r>
            <w:r w:rsidR="009A674C" w:rsidRPr="00593E9F">
              <w:t>s</w:t>
            </w:r>
            <w:r w:rsidRPr="00593E9F">
              <w:t>ealed – one lane width only</w:t>
            </w:r>
          </w:p>
        </w:tc>
      </w:tr>
      <w:tr w:rsidR="009B22EB" w:rsidRPr="001B60EB" w14:paraId="61759C76"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44E6C7DC" w14:textId="77777777" w:rsidR="0011158C" w:rsidRPr="00593E9F" w:rsidRDefault="0011158C" w:rsidP="00F45B11">
            <w:pPr>
              <w:pStyle w:val="TableText"/>
              <w:rPr>
                <w:rFonts w:asciiTheme="majorHAnsi" w:hAnsiTheme="majorHAnsi" w:cstheme="majorHAnsi"/>
              </w:rPr>
            </w:pPr>
            <w:r w:rsidRPr="00593E9F">
              <w:t>Dean-Reservoir Road</w:t>
            </w:r>
          </w:p>
        </w:tc>
        <w:tc>
          <w:tcPr>
            <w:tcW w:w="1172" w:type="pct"/>
          </w:tcPr>
          <w:p w14:paraId="648E1E7B"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Hepburn</w:t>
            </w:r>
          </w:p>
        </w:tc>
        <w:tc>
          <w:tcPr>
            <w:tcW w:w="2421" w:type="pct"/>
          </w:tcPr>
          <w:p w14:paraId="3B34538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59444A95"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78005812" w14:textId="77777777" w:rsidR="0011158C" w:rsidRPr="00593E9F" w:rsidRDefault="0011158C" w:rsidP="00F45B11">
            <w:pPr>
              <w:pStyle w:val="TableText"/>
              <w:rPr>
                <w:rFonts w:asciiTheme="majorHAnsi" w:hAnsiTheme="majorHAnsi" w:cstheme="majorHAnsi"/>
              </w:rPr>
            </w:pPr>
            <w:r w:rsidRPr="00593E9F">
              <w:t>Lone Hand Road</w:t>
            </w:r>
          </w:p>
        </w:tc>
        <w:tc>
          <w:tcPr>
            <w:tcW w:w="1172" w:type="pct"/>
          </w:tcPr>
          <w:p w14:paraId="403F9862"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Hepburn</w:t>
            </w:r>
          </w:p>
        </w:tc>
        <w:tc>
          <w:tcPr>
            <w:tcW w:w="2421" w:type="pct"/>
          </w:tcPr>
          <w:p w14:paraId="62C5CC87"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14:paraId="0F6BB4C6"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2BEE136B" w14:textId="169F124F" w:rsidR="0011158C" w:rsidRPr="00593E9F" w:rsidRDefault="0011158C" w:rsidP="00F45B11">
            <w:pPr>
              <w:pStyle w:val="TableText"/>
              <w:rPr>
                <w:rFonts w:asciiTheme="majorHAnsi" w:hAnsiTheme="majorHAnsi" w:cstheme="majorHAnsi"/>
              </w:rPr>
            </w:pPr>
            <w:r w:rsidRPr="00593E9F">
              <w:t xml:space="preserve">Boundary Church </w:t>
            </w:r>
            <w:r w:rsidR="00FB31E1" w:rsidRPr="00593E9F">
              <w:t>Lane</w:t>
            </w:r>
          </w:p>
        </w:tc>
        <w:tc>
          <w:tcPr>
            <w:tcW w:w="1172" w:type="pct"/>
          </w:tcPr>
          <w:p w14:paraId="676BA8D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Moorabool</w:t>
            </w:r>
          </w:p>
        </w:tc>
        <w:tc>
          <w:tcPr>
            <w:tcW w:w="2421" w:type="pct"/>
          </w:tcPr>
          <w:p w14:paraId="2838359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rsidDel="00F31222" w14:paraId="1C361737"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3202D324" w14:textId="77777777" w:rsidR="0011158C" w:rsidRPr="00593E9F" w:rsidDel="00F31222" w:rsidRDefault="0011158C" w:rsidP="00F45B11">
            <w:pPr>
              <w:pStyle w:val="TableText"/>
              <w:rPr>
                <w:rFonts w:asciiTheme="majorHAnsi" w:hAnsiTheme="majorHAnsi" w:cstheme="majorHAnsi"/>
              </w:rPr>
            </w:pPr>
            <w:r w:rsidRPr="00593E9F">
              <w:t>Callaghans Lane</w:t>
            </w:r>
          </w:p>
        </w:tc>
        <w:tc>
          <w:tcPr>
            <w:tcW w:w="1172" w:type="pct"/>
          </w:tcPr>
          <w:p w14:paraId="316AE34C"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Moorabool</w:t>
            </w:r>
          </w:p>
        </w:tc>
        <w:tc>
          <w:tcPr>
            <w:tcW w:w="2421" w:type="pct"/>
          </w:tcPr>
          <w:p w14:paraId="6C9E9E91" w14:textId="3667C83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 xml:space="preserve">Unsealed / </w:t>
            </w:r>
            <w:r w:rsidR="007C13F1" w:rsidRPr="00593E9F">
              <w:t xml:space="preserve">potential </w:t>
            </w:r>
            <w:r w:rsidR="009A674C" w:rsidRPr="00593E9F">
              <w:t>v</w:t>
            </w:r>
            <w:r w:rsidRPr="00593E9F">
              <w:t>egetation removal required</w:t>
            </w:r>
          </w:p>
        </w:tc>
      </w:tr>
      <w:tr w:rsidR="009B22EB" w:rsidRPr="001B60EB" w:rsidDel="00F31222" w14:paraId="43EBC732"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62255A3E" w14:textId="77777777" w:rsidR="0011158C" w:rsidRPr="00593E9F" w:rsidDel="00F31222" w:rsidRDefault="0011158C" w:rsidP="00F45B11">
            <w:pPr>
              <w:pStyle w:val="TableText"/>
              <w:rPr>
                <w:rFonts w:asciiTheme="majorHAnsi" w:hAnsiTheme="majorHAnsi" w:cstheme="majorHAnsi"/>
              </w:rPr>
            </w:pPr>
            <w:r w:rsidRPr="00593E9F">
              <w:t>Moorabool W Road</w:t>
            </w:r>
          </w:p>
        </w:tc>
        <w:tc>
          <w:tcPr>
            <w:tcW w:w="1172" w:type="pct"/>
          </w:tcPr>
          <w:p w14:paraId="4E03DE61" w14:textId="77777777"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Moorabool</w:t>
            </w:r>
          </w:p>
        </w:tc>
        <w:tc>
          <w:tcPr>
            <w:tcW w:w="2421" w:type="pct"/>
          </w:tcPr>
          <w:p w14:paraId="0577119F" w14:textId="77777777"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Unsealed</w:t>
            </w:r>
          </w:p>
        </w:tc>
      </w:tr>
      <w:tr w:rsidR="009B22EB" w:rsidRPr="001B60EB" w:rsidDel="00F31222" w14:paraId="545BD7DB"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4745991D" w14:textId="77777777" w:rsidR="0011158C" w:rsidRPr="00593E9F" w:rsidDel="00F31222" w:rsidRDefault="0011158C" w:rsidP="00F45B11">
            <w:pPr>
              <w:pStyle w:val="TableText"/>
              <w:rPr>
                <w:rFonts w:asciiTheme="majorHAnsi" w:hAnsiTheme="majorHAnsi" w:cstheme="majorHAnsi"/>
              </w:rPr>
            </w:pPr>
            <w:r w:rsidRPr="00593E9F">
              <w:t>Long Point Road</w:t>
            </w:r>
          </w:p>
        </w:tc>
        <w:tc>
          <w:tcPr>
            <w:tcW w:w="1172" w:type="pct"/>
          </w:tcPr>
          <w:p w14:paraId="540FC01B"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Moorabool</w:t>
            </w:r>
          </w:p>
        </w:tc>
        <w:tc>
          <w:tcPr>
            <w:tcW w:w="2421" w:type="pct"/>
          </w:tcPr>
          <w:p w14:paraId="7B49AC17"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rsidRPr="001B60EB" w:rsidDel="00F31222" w14:paraId="255EB1A4"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6274BCCE" w14:textId="77777777" w:rsidR="0011158C" w:rsidRPr="00593E9F" w:rsidDel="00F31222" w:rsidRDefault="0011158C" w:rsidP="00F45B11">
            <w:pPr>
              <w:pStyle w:val="TableText"/>
              <w:rPr>
                <w:rFonts w:asciiTheme="majorHAnsi" w:hAnsiTheme="majorHAnsi" w:cstheme="majorHAnsi"/>
              </w:rPr>
            </w:pPr>
            <w:r w:rsidRPr="00593E9F">
              <w:t>Haydens Hill Road</w:t>
            </w:r>
          </w:p>
        </w:tc>
        <w:tc>
          <w:tcPr>
            <w:tcW w:w="1172" w:type="pct"/>
          </w:tcPr>
          <w:p w14:paraId="337C1948" w14:textId="77777777"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Moorabool</w:t>
            </w:r>
          </w:p>
        </w:tc>
        <w:tc>
          <w:tcPr>
            <w:tcW w:w="2421" w:type="pct"/>
          </w:tcPr>
          <w:p w14:paraId="3AE2AEF5" w14:textId="71362244"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 xml:space="preserve">Unsealed / </w:t>
            </w:r>
            <w:r w:rsidR="007C13F1" w:rsidRPr="00593E9F">
              <w:t xml:space="preserve">potential </w:t>
            </w:r>
            <w:r w:rsidR="009A674C" w:rsidRPr="00593E9F">
              <w:t>v</w:t>
            </w:r>
            <w:r w:rsidRPr="00593E9F">
              <w:t>egetation removal required</w:t>
            </w:r>
          </w:p>
        </w:tc>
      </w:tr>
      <w:tr w:rsidR="009B22EB" w:rsidRPr="001B60EB" w14:paraId="77E7779D"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3CD1A2BE" w14:textId="66588A65" w:rsidR="0011158C" w:rsidRPr="00593E9F" w:rsidRDefault="0011158C" w:rsidP="00F45B11">
            <w:pPr>
              <w:pStyle w:val="TableText"/>
            </w:pPr>
            <w:r w:rsidRPr="00593E9F">
              <w:t>Stone Hut Lane (Aldreds L</w:t>
            </w:r>
            <w:r w:rsidR="00E6179C" w:rsidRPr="00593E9F">
              <w:t>a</w:t>
            </w:r>
            <w:r w:rsidRPr="00593E9F">
              <w:t>n</w:t>
            </w:r>
            <w:r w:rsidR="00E6179C" w:rsidRPr="00593E9F">
              <w:t>e</w:t>
            </w:r>
            <w:r w:rsidRPr="00593E9F">
              <w:t xml:space="preserve"> to Blakeville R</w:t>
            </w:r>
            <w:r w:rsidR="00E6179C" w:rsidRPr="00593E9F">
              <w:t>oa</w:t>
            </w:r>
            <w:r w:rsidRPr="00593E9F">
              <w:t>d)</w:t>
            </w:r>
          </w:p>
        </w:tc>
        <w:tc>
          <w:tcPr>
            <w:tcW w:w="1172" w:type="pct"/>
          </w:tcPr>
          <w:p w14:paraId="515D1569"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Moorabool</w:t>
            </w:r>
          </w:p>
        </w:tc>
        <w:tc>
          <w:tcPr>
            <w:tcW w:w="2421" w:type="pct"/>
          </w:tcPr>
          <w:p w14:paraId="7B0B346F"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Unsealed</w:t>
            </w:r>
          </w:p>
        </w:tc>
      </w:tr>
      <w:tr w:rsidR="009B22EB" w:rsidRPr="001B60EB" w14:paraId="2F187360"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05E4B474" w14:textId="77777777" w:rsidR="0011158C" w:rsidRPr="00593E9F" w:rsidRDefault="0011158C" w:rsidP="00F45B11">
            <w:pPr>
              <w:pStyle w:val="TableText"/>
            </w:pPr>
            <w:r w:rsidRPr="00593E9F">
              <w:t>Tregothnan Road</w:t>
            </w:r>
          </w:p>
        </w:tc>
        <w:tc>
          <w:tcPr>
            <w:tcW w:w="1172" w:type="pct"/>
          </w:tcPr>
          <w:p w14:paraId="31EB87B4"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33C1DBC2"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14:paraId="58F565B6"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580EF1CE" w14:textId="77777777" w:rsidR="0011158C" w:rsidRPr="00593E9F" w:rsidRDefault="0011158C" w:rsidP="00F45B11">
            <w:pPr>
              <w:pStyle w:val="TableText"/>
            </w:pPr>
            <w:r w:rsidRPr="00593E9F">
              <w:t>Myrniong-Korobeit Road</w:t>
            </w:r>
          </w:p>
        </w:tc>
        <w:tc>
          <w:tcPr>
            <w:tcW w:w="1172" w:type="pct"/>
          </w:tcPr>
          <w:p w14:paraId="505F540F"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Moorabool</w:t>
            </w:r>
          </w:p>
        </w:tc>
        <w:tc>
          <w:tcPr>
            <w:tcW w:w="2421" w:type="pct"/>
          </w:tcPr>
          <w:p w14:paraId="7428B6B0"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Unsealed</w:t>
            </w:r>
          </w:p>
        </w:tc>
      </w:tr>
      <w:tr w:rsidR="009B22EB" w14:paraId="4F7AD3FF"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94BE6FC" w14:textId="77777777" w:rsidR="0011158C" w:rsidRPr="00593E9F" w:rsidRDefault="0011158C" w:rsidP="00F45B11">
            <w:pPr>
              <w:pStyle w:val="TableText"/>
            </w:pPr>
            <w:r w:rsidRPr="00593E9F">
              <w:t>Kerrins Lane</w:t>
            </w:r>
          </w:p>
        </w:tc>
        <w:tc>
          <w:tcPr>
            <w:tcW w:w="1172" w:type="pct"/>
          </w:tcPr>
          <w:p w14:paraId="4FE932A7"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40491A18"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rsidRPr="001B60EB" w:rsidDel="00F31222" w14:paraId="7E2483E4"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3623D034" w14:textId="77777777" w:rsidR="0011158C" w:rsidRPr="00593E9F" w:rsidDel="00F31222" w:rsidRDefault="0011158C" w:rsidP="00F45B11">
            <w:pPr>
              <w:pStyle w:val="TableText"/>
              <w:rPr>
                <w:rFonts w:asciiTheme="majorHAnsi" w:hAnsiTheme="majorHAnsi" w:cstheme="majorHAnsi"/>
              </w:rPr>
            </w:pPr>
            <w:r w:rsidRPr="00593E9F">
              <w:t>Calway Lane</w:t>
            </w:r>
          </w:p>
        </w:tc>
        <w:tc>
          <w:tcPr>
            <w:tcW w:w="1172" w:type="pct"/>
          </w:tcPr>
          <w:p w14:paraId="16F72A51"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Moorabool</w:t>
            </w:r>
          </w:p>
        </w:tc>
        <w:tc>
          <w:tcPr>
            <w:tcW w:w="2421" w:type="pct"/>
          </w:tcPr>
          <w:p w14:paraId="231F2D95"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Unsealed</w:t>
            </w:r>
          </w:p>
        </w:tc>
      </w:tr>
      <w:tr w:rsidR="009B22EB" w14:paraId="47F832EE"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9E4CF11" w14:textId="77777777" w:rsidR="0011158C" w:rsidRPr="00593E9F" w:rsidRDefault="0011158C" w:rsidP="00F45B11">
            <w:pPr>
              <w:pStyle w:val="TableText"/>
            </w:pPr>
            <w:r w:rsidRPr="00593E9F">
              <w:t>Murphys Road</w:t>
            </w:r>
          </w:p>
        </w:tc>
        <w:tc>
          <w:tcPr>
            <w:tcW w:w="1172" w:type="pct"/>
          </w:tcPr>
          <w:p w14:paraId="39E8A827"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2D87A601"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rsidRPr="001B60EB" w:rsidDel="00F31222" w14:paraId="1D50D8D7"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17C6A1A4" w14:textId="77777777" w:rsidR="0011158C" w:rsidRPr="00593E9F" w:rsidDel="00F31222" w:rsidRDefault="0011158C" w:rsidP="00F45B11">
            <w:pPr>
              <w:pStyle w:val="TableText"/>
              <w:rPr>
                <w:rFonts w:asciiTheme="majorHAnsi" w:hAnsiTheme="majorHAnsi" w:cstheme="majorHAnsi"/>
              </w:rPr>
            </w:pPr>
            <w:r w:rsidRPr="00593E9F">
              <w:t>Barkstead Road</w:t>
            </w:r>
          </w:p>
        </w:tc>
        <w:tc>
          <w:tcPr>
            <w:tcW w:w="1172" w:type="pct"/>
          </w:tcPr>
          <w:p w14:paraId="3A33C780"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Moorabool</w:t>
            </w:r>
          </w:p>
        </w:tc>
        <w:tc>
          <w:tcPr>
            <w:tcW w:w="2421" w:type="pct"/>
          </w:tcPr>
          <w:p w14:paraId="6F7958CE"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Sealed – one lane width only</w:t>
            </w:r>
          </w:p>
        </w:tc>
      </w:tr>
      <w:tr w:rsidR="009B22EB" w:rsidRPr="001B60EB" w:rsidDel="00F31222" w14:paraId="0E7964ED"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419B6947" w14:textId="77777777" w:rsidR="0011158C" w:rsidRPr="00593E9F" w:rsidDel="00F31222" w:rsidRDefault="0011158C" w:rsidP="00F45B11">
            <w:pPr>
              <w:pStyle w:val="TableText"/>
              <w:rPr>
                <w:rFonts w:asciiTheme="majorHAnsi" w:hAnsiTheme="majorHAnsi" w:cstheme="majorHAnsi"/>
              </w:rPr>
            </w:pPr>
            <w:r w:rsidRPr="00593E9F">
              <w:t>Mollongghip Road</w:t>
            </w:r>
          </w:p>
        </w:tc>
        <w:tc>
          <w:tcPr>
            <w:tcW w:w="1172" w:type="pct"/>
          </w:tcPr>
          <w:p w14:paraId="022292FA" w14:textId="77777777"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Moorabool</w:t>
            </w:r>
          </w:p>
        </w:tc>
        <w:tc>
          <w:tcPr>
            <w:tcW w:w="2421" w:type="pct"/>
          </w:tcPr>
          <w:p w14:paraId="036D2D8E" w14:textId="77777777" w:rsidR="0011158C" w:rsidRPr="00593E9F" w:rsidDel="00F31222" w:rsidRDefault="0011158C" w:rsidP="00F45B11">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r w:rsidRPr="00593E9F">
              <w:t>Sealed – one lane width only</w:t>
            </w:r>
          </w:p>
        </w:tc>
      </w:tr>
      <w:tr w:rsidR="009B22EB" w:rsidRPr="001B60EB" w:rsidDel="00F31222" w14:paraId="5173AB4F"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62219561" w14:textId="77777777" w:rsidR="0011158C" w:rsidRPr="00593E9F" w:rsidDel="00F31222" w:rsidRDefault="0011158C" w:rsidP="00F45B11">
            <w:pPr>
              <w:pStyle w:val="TableText"/>
              <w:rPr>
                <w:rFonts w:asciiTheme="majorHAnsi" w:hAnsiTheme="majorHAnsi" w:cstheme="majorHAnsi"/>
              </w:rPr>
            </w:pPr>
            <w:r w:rsidRPr="00593E9F">
              <w:t>Burkes Road</w:t>
            </w:r>
          </w:p>
        </w:tc>
        <w:tc>
          <w:tcPr>
            <w:tcW w:w="1172" w:type="pct"/>
          </w:tcPr>
          <w:p w14:paraId="3D6C8B29" w14:textId="77777777"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Moorabool</w:t>
            </w:r>
          </w:p>
        </w:tc>
        <w:tc>
          <w:tcPr>
            <w:tcW w:w="2421" w:type="pct"/>
          </w:tcPr>
          <w:p w14:paraId="082368AF" w14:textId="6DC22C2A" w:rsidR="0011158C" w:rsidRPr="00593E9F" w:rsidDel="00F31222" w:rsidRDefault="0011158C" w:rsidP="00F45B11">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593E9F">
              <w:t xml:space="preserve">Poorly </w:t>
            </w:r>
            <w:r w:rsidR="009A674C" w:rsidRPr="00593E9F">
              <w:t>s</w:t>
            </w:r>
            <w:r w:rsidRPr="00593E9F">
              <w:t>ealed – one lane width only</w:t>
            </w:r>
          </w:p>
        </w:tc>
      </w:tr>
      <w:tr w:rsidR="009B22EB" w:rsidRPr="001B60EB" w14:paraId="3015FB58"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D7FD635" w14:textId="77777777" w:rsidR="0011158C" w:rsidRPr="00593E9F" w:rsidRDefault="0011158C" w:rsidP="00F45B11">
            <w:pPr>
              <w:pStyle w:val="TableText"/>
            </w:pPr>
            <w:r w:rsidRPr="00593E9F">
              <w:t>Dehnerts Road</w:t>
            </w:r>
          </w:p>
        </w:tc>
        <w:tc>
          <w:tcPr>
            <w:tcW w:w="1172" w:type="pct"/>
          </w:tcPr>
          <w:p w14:paraId="0C49874C"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7BD8327E"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Sealed – one lane width only</w:t>
            </w:r>
          </w:p>
        </w:tc>
      </w:tr>
      <w:tr w:rsidR="009B22EB" w:rsidRPr="001B60EB" w14:paraId="71373815"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56582447" w14:textId="77777777" w:rsidR="0011158C" w:rsidRPr="00593E9F" w:rsidRDefault="0011158C" w:rsidP="00F45B11">
            <w:pPr>
              <w:pStyle w:val="TableText"/>
            </w:pPr>
            <w:r w:rsidRPr="00593E9F">
              <w:t>Stone Hut Lane</w:t>
            </w:r>
          </w:p>
        </w:tc>
        <w:tc>
          <w:tcPr>
            <w:tcW w:w="1172" w:type="pct"/>
          </w:tcPr>
          <w:p w14:paraId="0E74924F"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Moorabool</w:t>
            </w:r>
          </w:p>
        </w:tc>
        <w:tc>
          <w:tcPr>
            <w:tcW w:w="2421" w:type="pct"/>
          </w:tcPr>
          <w:p w14:paraId="291DA45C"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Sealed – one lane width only</w:t>
            </w:r>
          </w:p>
        </w:tc>
      </w:tr>
      <w:tr w:rsidR="009B22EB" w:rsidRPr="001B60EB" w14:paraId="4EB6EC37"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6E6F7596" w14:textId="77777777" w:rsidR="0011158C" w:rsidRPr="00593E9F" w:rsidRDefault="0011158C" w:rsidP="00F45B11">
            <w:pPr>
              <w:pStyle w:val="TableText"/>
            </w:pPr>
            <w:r w:rsidRPr="00593E9F">
              <w:t>Blakeville Road</w:t>
            </w:r>
          </w:p>
        </w:tc>
        <w:tc>
          <w:tcPr>
            <w:tcW w:w="1172" w:type="pct"/>
          </w:tcPr>
          <w:p w14:paraId="44FEF45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03F0FA17"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Sealed – one lane width only</w:t>
            </w:r>
          </w:p>
        </w:tc>
      </w:tr>
      <w:tr w:rsidR="009B22EB" w:rsidRPr="001B60EB" w14:paraId="5B28F066"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5A90EC18" w14:textId="77777777" w:rsidR="0011158C" w:rsidRPr="00593E9F" w:rsidRDefault="0011158C" w:rsidP="00F45B11">
            <w:pPr>
              <w:pStyle w:val="TableText"/>
            </w:pPr>
            <w:r w:rsidRPr="00593E9F">
              <w:t>Ingliston Road (Ingliston Road to Jaicomellis Lane)</w:t>
            </w:r>
          </w:p>
        </w:tc>
        <w:tc>
          <w:tcPr>
            <w:tcW w:w="1172" w:type="pct"/>
          </w:tcPr>
          <w:p w14:paraId="04BE4710"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Moorabool</w:t>
            </w:r>
          </w:p>
        </w:tc>
        <w:tc>
          <w:tcPr>
            <w:tcW w:w="2421" w:type="pct"/>
          </w:tcPr>
          <w:p w14:paraId="12B8EB56"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Sealed – one lane width only</w:t>
            </w:r>
          </w:p>
        </w:tc>
      </w:tr>
      <w:tr w:rsidR="009B22EB" w:rsidRPr="001B60EB" w14:paraId="6E95A623"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4C9B4EB3" w14:textId="77777777" w:rsidR="0011158C" w:rsidRPr="00593E9F" w:rsidRDefault="0011158C" w:rsidP="00F45B11">
            <w:pPr>
              <w:pStyle w:val="TableText"/>
            </w:pPr>
            <w:r w:rsidRPr="00593E9F">
              <w:t>Albert Street</w:t>
            </w:r>
          </w:p>
        </w:tc>
        <w:tc>
          <w:tcPr>
            <w:tcW w:w="1172" w:type="pct"/>
          </w:tcPr>
          <w:p w14:paraId="7D26F41A"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Moorabool</w:t>
            </w:r>
          </w:p>
        </w:tc>
        <w:tc>
          <w:tcPr>
            <w:tcW w:w="2421" w:type="pct"/>
          </w:tcPr>
          <w:p w14:paraId="5A6F89CC" w14:textId="4D25418A"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Albert St</w:t>
            </w:r>
            <w:r w:rsidR="009A674C" w:rsidRPr="00593E9F">
              <w:t xml:space="preserve"> –</w:t>
            </w:r>
            <w:r w:rsidRPr="00593E9F">
              <w:t xml:space="preserve"> Fitzroy St roundabout upgrade</w:t>
            </w:r>
          </w:p>
          <w:p w14:paraId="040636CC" w14:textId="295035C2"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Albert St</w:t>
            </w:r>
            <w:r w:rsidR="009A674C" w:rsidRPr="00593E9F">
              <w:t xml:space="preserve"> –</w:t>
            </w:r>
            <w:r w:rsidRPr="00593E9F">
              <w:t xml:space="preserve"> Nelson Rd roundabout upgrade</w:t>
            </w:r>
          </w:p>
          <w:p w14:paraId="7D70E1DC" w14:textId="052B192A"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Albert St</w:t>
            </w:r>
            <w:r w:rsidR="009A674C" w:rsidRPr="00593E9F">
              <w:t xml:space="preserve"> –</w:t>
            </w:r>
            <w:r w:rsidRPr="00593E9F">
              <w:t xml:space="preserve"> Links Rd roundabout upgrade</w:t>
            </w:r>
          </w:p>
        </w:tc>
      </w:tr>
      <w:tr w:rsidR="009B22EB" w:rsidRPr="001B60EB" w14:paraId="1C5A65FE"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7E13783C" w14:textId="77777777" w:rsidR="0011158C" w:rsidRPr="00593E9F" w:rsidRDefault="0011158C" w:rsidP="00F45B11">
            <w:pPr>
              <w:pStyle w:val="TableText"/>
            </w:pPr>
            <w:r w:rsidRPr="00593E9F">
              <w:t>Swans Road</w:t>
            </w:r>
          </w:p>
        </w:tc>
        <w:tc>
          <w:tcPr>
            <w:tcW w:w="1172" w:type="pct"/>
          </w:tcPr>
          <w:p w14:paraId="4BF888D0"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Moorabool</w:t>
            </w:r>
          </w:p>
        </w:tc>
        <w:tc>
          <w:tcPr>
            <w:tcW w:w="2421" w:type="pct"/>
          </w:tcPr>
          <w:p w14:paraId="18A56683"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Sealed – one lane width only</w:t>
            </w:r>
          </w:p>
        </w:tc>
      </w:tr>
      <w:tr w:rsidR="009B22EB" w:rsidRPr="001B60EB" w14:paraId="291BD5F8"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53076FCE" w14:textId="77777777" w:rsidR="0011158C" w:rsidRPr="00593E9F" w:rsidRDefault="0011158C" w:rsidP="00F45B11">
            <w:pPr>
              <w:pStyle w:val="TableText"/>
            </w:pPr>
            <w:r w:rsidRPr="00593E9F">
              <w:t>Porteous Road</w:t>
            </w:r>
          </w:p>
        </w:tc>
        <w:tc>
          <w:tcPr>
            <w:tcW w:w="1172" w:type="pct"/>
          </w:tcPr>
          <w:p w14:paraId="5F5903F5"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Melton</w:t>
            </w:r>
          </w:p>
        </w:tc>
        <w:tc>
          <w:tcPr>
            <w:tcW w:w="2421" w:type="pct"/>
          </w:tcPr>
          <w:p w14:paraId="74F9AAD6" w14:textId="77777777" w:rsidR="0011158C" w:rsidRPr="00593E9F"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r w:rsidR="009B22EB" w:rsidRPr="001B60EB" w14:paraId="43220CA3" w14:textId="77777777" w:rsidTr="009B22EB">
        <w:trPr>
          <w:trHeight w:val="70"/>
        </w:trPr>
        <w:tc>
          <w:tcPr>
            <w:cnfStyle w:val="001000000000" w:firstRow="0" w:lastRow="0" w:firstColumn="1" w:lastColumn="0" w:oddVBand="0" w:evenVBand="0" w:oddHBand="0" w:evenHBand="0" w:firstRowFirstColumn="0" w:firstRowLastColumn="0" w:lastRowFirstColumn="0" w:lastRowLastColumn="0"/>
            <w:tcW w:w="1407" w:type="pct"/>
          </w:tcPr>
          <w:p w14:paraId="2BEC593F" w14:textId="77777777" w:rsidR="0011158C" w:rsidRPr="00593E9F" w:rsidRDefault="0011158C" w:rsidP="00F45B11">
            <w:pPr>
              <w:pStyle w:val="TableText"/>
            </w:pPr>
            <w:r w:rsidRPr="00593E9F">
              <w:t>Ryans Lane</w:t>
            </w:r>
          </w:p>
        </w:tc>
        <w:tc>
          <w:tcPr>
            <w:tcW w:w="1172" w:type="pct"/>
          </w:tcPr>
          <w:p w14:paraId="25288AAC"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Melton</w:t>
            </w:r>
          </w:p>
        </w:tc>
        <w:tc>
          <w:tcPr>
            <w:tcW w:w="2421" w:type="pct"/>
          </w:tcPr>
          <w:p w14:paraId="1F5CB896" w14:textId="77777777" w:rsidR="0011158C" w:rsidRPr="00593E9F"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593E9F">
              <w:t>Unsealed</w:t>
            </w:r>
          </w:p>
        </w:tc>
      </w:tr>
      <w:tr w:rsidR="009B22EB" w:rsidRPr="001B60EB" w14:paraId="53496573" w14:textId="77777777" w:rsidTr="009B22EB">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07" w:type="pct"/>
          </w:tcPr>
          <w:p w14:paraId="71D30ABC" w14:textId="49A1A9E2" w:rsidR="0096588D" w:rsidRPr="00593E9F" w:rsidRDefault="0096588D">
            <w:pPr>
              <w:pStyle w:val="TableText"/>
            </w:pPr>
            <w:r w:rsidRPr="00593E9F">
              <w:t>Mc</w:t>
            </w:r>
            <w:r w:rsidR="00D71E89" w:rsidRPr="00593E9F">
              <w:t>C</w:t>
            </w:r>
            <w:r w:rsidRPr="00593E9F">
              <w:t>orkells Road</w:t>
            </w:r>
          </w:p>
        </w:tc>
        <w:tc>
          <w:tcPr>
            <w:tcW w:w="1172" w:type="pct"/>
          </w:tcPr>
          <w:p w14:paraId="484FB194" w14:textId="5B938CDB" w:rsidR="0096588D" w:rsidRPr="00593E9F" w:rsidRDefault="001D3203">
            <w:pPr>
              <w:pStyle w:val="TableText"/>
              <w:cnfStyle w:val="000000010000" w:firstRow="0" w:lastRow="0" w:firstColumn="0" w:lastColumn="0" w:oddVBand="0" w:evenVBand="0" w:oddHBand="0" w:evenHBand="1" w:firstRowFirstColumn="0" w:firstRowLastColumn="0" w:lastRowFirstColumn="0" w:lastRowLastColumn="0"/>
            </w:pPr>
            <w:r w:rsidRPr="00593E9F">
              <w:t>Melton</w:t>
            </w:r>
          </w:p>
        </w:tc>
        <w:tc>
          <w:tcPr>
            <w:tcW w:w="2421" w:type="pct"/>
          </w:tcPr>
          <w:p w14:paraId="345C482B" w14:textId="59FF1FA3" w:rsidR="0096588D" w:rsidRPr="00593E9F" w:rsidRDefault="0096588D">
            <w:pPr>
              <w:pStyle w:val="TableText"/>
              <w:cnfStyle w:val="000000010000" w:firstRow="0" w:lastRow="0" w:firstColumn="0" w:lastColumn="0" w:oddVBand="0" w:evenVBand="0" w:oddHBand="0" w:evenHBand="1" w:firstRowFirstColumn="0" w:firstRowLastColumn="0" w:lastRowFirstColumn="0" w:lastRowLastColumn="0"/>
            </w:pPr>
            <w:r w:rsidRPr="00593E9F">
              <w:t>Unsealed</w:t>
            </w:r>
          </w:p>
        </w:tc>
      </w:tr>
    </w:tbl>
    <w:p w14:paraId="08DF7AEC" w14:textId="77777777" w:rsidR="0005628F" w:rsidRDefault="0005628F" w:rsidP="0005628F"/>
    <w:p w14:paraId="007B56A0" w14:textId="405EFF8F" w:rsidR="0005628F" w:rsidRDefault="0005628F" w:rsidP="00571522">
      <w:pPr>
        <w:pStyle w:val="Call-outboxHeadingwithicon"/>
        <w:framePr w:h="3751" w:hRule="exact" w:hSpace="170" w:vSpace="170" w:wrap="around" w:y="8"/>
      </w:pPr>
      <w:r>
        <w:lastRenderedPageBreak/>
        <w:t xml:space="preserve"> Oversize Overmass (</w:t>
      </w:r>
      <w:r w:rsidRPr="001B60EB">
        <w:t>OSOM</w:t>
      </w:r>
      <w:r>
        <w:t>)</w:t>
      </w:r>
    </w:p>
    <w:p w14:paraId="16B6F605" w14:textId="77777777" w:rsidR="0005628F" w:rsidRDefault="0005628F" w:rsidP="00571522">
      <w:pPr>
        <w:pStyle w:val="Call-outbox"/>
        <w:framePr w:h="3751" w:hRule="exact" w:hSpace="170" w:vSpace="170" w:wrap="around" w:y="8"/>
      </w:pPr>
      <w:r>
        <w:t>OSOM vehicles are heavy vehicles that exceed general access mass or dimension limits.</w:t>
      </w:r>
    </w:p>
    <w:p w14:paraId="0408D2A5" w14:textId="77777777" w:rsidR="0005628F" w:rsidRPr="00CE3C47" w:rsidRDefault="0005628F" w:rsidP="00571522">
      <w:pPr>
        <w:pStyle w:val="Call-outbox"/>
        <w:framePr w:h="3751" w:hRule="exact" w:hSpace="170" w:vSpace="170" w:wrap="around" w:y="8"/>
      </w:pPr>
      <w:r>
        <w:t>The movement of these vehicles requires approval from the Department of Transport and Planning, and the National Heavy Vehicle Regulator.</w:t>
      </w:r>
    </w:p>
    <w:p w14:paraId="6185C517" w14:textId="57FCCD5E" w:rsidR="0005628F" w:rsidRDefault="0005628F" w:rsidP="0005628F">
      <w:r w:rsidRPr="001B60EB">
        <w:t>OSOM</w:t>
      </w:r>
      <w:r>
        <w:t xml:space="preserve"> </w:t>
      </w:r>
      <w:r w:rsidRPr="001B60EB">
        <w:t xml:space="preserve">vehicles </w:t>
      </w:r>
      <w:r>
        <w:t>will</w:t>
      </w:r>
      <w:r w:rsidRPr="001B60EB">
        <w:t xml:space="preserve"> deliver large components to the Bulgana and Sydenham Terminal Stations as part of upgrade and connection works. These movements are in addition to the standard Project</w:t>
      </w:r>
      <w:r w:rsidR="00A6055C">
        <w:t xml:space="preserve"> construction</w:t>
      </w:r>
      <w:r w:rsidRPr="001B60EB">
        <w:t xml:space="preserve"> traffic.</w:t>
      </w:r>
      <w:r>
        <w:t xml:space="preserve"> </w:t>
      </w:r>
      <w:r w:rsidRPr="001B60EB">
        <w:t xml:space="preserve">OSOM </w:t>
      </w:r>
      <w:r>
        <w:t xml:space="preserve">vehicle </w:t>
      </w:r>
      <w:r w:rsidRPr="001B60EB">
        <w:t xml:space="preserve">movements </w:t>
      </w:r>
      <w:r w:rsidR="005E1C62">
        <w:t xml:space="preserve">will </w:t>
      </w:r>
      <w:r w:rsidRPr="001B60EB">
        <w:t xml:space="preserve">require approval </w:t>
      </w:r>
      <w:r w:rsidR="00481AB9">
        <w:t xml:space="preserve">from </w:t>
      </w:r>
      <w:r w:rsidRPr="001B60EB">
        <w:t>DTP and NHVR</w:t>
      </w:r>
      <w:r w:rsidR="005E1C62">
        <w:t>, which may</w:t>
      </w:r>
      <w:r w:rsidRPr="001B60EB">
        <w:t xml:space="preserve"> require swept path assessments for intersections and road upgrades </w:t>
      </w:r>
      <w:r w:rsidR="005E1C62">
        <w:t>in</w:t>
      </w:r>
      <w:r w:rsidRPr="001B60EB">
        <w:t xml:space="preserve"> consultation with relevant authorities. As part of the OSOM permit application, Traffic Management Plan</w:t>
      </w:r>
      <w:r>
        <w:t>s</w:t>
      </w:r>
      <w:r w:rsidRPr="001B60EB">
        <w:t xml:space="preserve"> </w:t>
      </w:r>
      <w:r>
        <w:t>(EPR T1) will</w:t>
      </w:r>
      <w:r w:rsidRPr="001B60EB">
        <w:t xml:space="preserve"> </w:t>
      </w:r>
      <w:r>
        <w:t>determine</w:t>
      </w:r>
      <w:r w:rsidR="002478D9">
        <w:t xml:space="preserve"> and document</w:t>
      </w:r>
      <w:r w:rsidRPr="001B60EB">
        <w:t xml:space="preserve"> the most suitable route based on the final OSOM vehicle dimensions and weight. The Traffic Management Plan will </w:t>
      </w:r>
      <w:r>
        <w:t>also include a f</w:t>
      </w:r>
      <w:r w:rsidRPr="001B60EB">
        <w:t>inal detailed route</w:t>
      </w:r>
      <w:r>
        <w:t>, e</w:t>
      </w:r>
      <w:r w:rsidRPr="001B60EB">
        <w:t>scort procedures</w:t>
      </w:r>
      <w:r>
        <w:t>, t</w:t>
      </w:r>
      <w:r w:rsidRPr="001B60EB">
        <w:t>ransport scheduling to minimise impacts such as travelling outside of peak traffic periods</w:t>
      </w:r>
      <w:r>
        <w:t xml:space="preserve">, and </w:t>
      </w:r>
      <w:r w:rsidR="0013311F">
        <w:t xml:space="preserve">an </w:t>
      </w:r>
      <w:r>
        <w:t>e</w:t>
      </w:r>
      <w:r w:rsidRPr="001B60EB">
        <w:t>mergency service communication strategy</w:t>
      </w:r>
      <w:r>
        <w:t>.</w:t>
      </w:r>
    </w:p>
    <w:p w14:paraId="483B86FC" w14:textId="6BC463DF" w:rsidR="009E60E6" w:rsidRDefault="00A026B2" w:rsidP="00DB7A16">
      <w:r>
        <w:t>D</w:t>
      </w:r>
      <w:r w:rsidRPr="000B29FB">
        <w:t xml:space="preserve">ilapidation </w:t>
      </w:r>
      <w:r w:rsidR="00652B1B">
        <w:t xml:space="preserve">surveys </w:t>
      </w:r>
      <w:r>
        <w:t xml:space="preserve">(EPR T2) </w:t>
      </w:r>
      <w:r w:rsidR="00B31025">
        <w:t xml:space="preserve">will be conducted </w:t>
      </w:r>
      <w:r w:rsidR="00A50D58">
        <w:t>for</w:t>
      </w:r>
      <w:r w:rsidR="001A30C3">
        <w:t xml:space="preserve"> local</w:t>
      </w:r>
      <w:r w:rsidR="00A50D58">
        <w:t xml:space="preserve"> </w:t>
      </w:r>
      <w:r w:rsidR="00A50D58" w:rsidRPr="0011158C">
        <w:t>roads used by Project traffic</w:t>
      </w:r>
      <w:r w:rsidR="00A50D58">
        <w:t xml:space="preserve"> </w:t>
      </w:r>
      <w:r w:rsidR="00DB7A16">
        <w:t xml:space="preserve">both </w:t>
      </w:r>
      <w:r w:rsidR="00B31025">
        <w:t xml:space="preserve">prior to </w:t>
      </w:r>
      <w:r w:rsidR="00A50D58">
        <w:t>and after</w:t>
      </w:r>
      <w:r w:rsidR="005E1C62" w:rsidRPr="005E1C62">
        <w:t xml:space="preserve"> </w:t>
      </w:r>
      <w:r w:rsidR="005E1C62">
        <w:t>construction</w:t>
      </w:r>
      <w:r w:rsidR="0070152F">
        <w:t>.</w:t>
      </w:r>
      <w:r w:rsidR="00B31025">
        <w:t xml:space="preserve"> Th</w:t>
      </w:r>
      <w:r w:rsidR="00253B53">
        <w:t>ese survey</w:t>
      </w:r>
      <w:r w:rsidR="005D021A">
        <w:t>s</w:t>
      </w:r>
      <w:r w:rsidR="00B31025">
        <w:t xml:space="preserve"> </w:t>
      </w:r>
      <w:r w:rsidR="00963347">
        <w:t xml:space="preserve">will </w:t>
      </w:r>
      <w:r w:rsidR="009E60E6">
        <w:t>inspect</w:t>
      </w:r>
      <w:r w:rsidR="00A64397">
        <w:t xml:space="preserve"> </w:t>
      </w:r>
      <w:r w:rsidR="009E60E6">
        <w:t xml:space="preserve">and </w:t>
      </w:r>
      <w:r w:rsidR="00A76179">
        <w:t xml:space="preserve">identify </w:t>
      </w:r>
      <w:r w:rsidR="0011158C" w:rsidRPr="0011158C">
        <w:t>upgrade</w:t>
      </w:r>
      <w:r w:rsidR="00963347">
        <w:t>s</w:t>
      </w:r>
      <w:r w:rsidR="0011158C" w:rsidRPr="0011158C">
        <w:t xml:space="preserve"> </w:t>
      </w:r>
      <w:r w:rsidR="009E60E6">
        <w:t xml:space="preserve">as needed </w:t>
      </w:r>
      <w:r w:rsidR="00963347">
        <w:t xml:space="preserve">to allow safe use </w:t>
      </w:r>
      <w:r w:rsidR="0011158C" w:rsidRPr="0011158C">
        <w:t>for construction</w:t>
      </w:r>
      <w:r w:rsidR="00FD6904">
        <w:t xml:space="preserve"> (and local)</w:t>
      </w:r>
      <w:r w:rsidR="0011158C" w:rsidRPr="0011158C">
        <w:t xml:space="preserve"> </w:t>
      </w:r>
      <w:r w:rsidR="000B29FB" w:rsidRPr="0011158C">
        <w:t>vehicles</w:t>
      </w:r>
      <w:r w:rsidR="00B65BB1">
        <w:t xml:space="preserve">. It also allows existing </w:t>
      </w:r>
      <w:r w:rsidR="00926F01">
        <w:t xml:space="preserve">local </w:t>
      </w:r>
      <w:r w:rsidR="00B65BB1">
        <w:t>road conditions to be recorded</w:t>
      </w:r>
      <w:r w:rsidR="001327AF">
        <w:t xml:space="preserve"> </w:t>
      </w:r>
      <w:r w:rsidR="00B65BB1">
        <w:t xml:space="preserve">so </w:t>
      </w:r>
      <w:r w:rsidR="00D350E3">
        <w:t>that</w:t>
      </w:r>
      <w:r w:rsidR="008B7467">
        <w:t xml:space="preserve"> </w:t>
      </w:r>
      <w:r w:rsidR="00CE1687">
        <w:t xml:space="preserve">any </w:t>
      </w:r>
      <w:r w:rsidR="00C5770E">
        <w:t xml:space="preserve">road </w:t>
      </w:r>
      <w:r w:rsidR="00CE1687">
        <w:t>damage</w:t>
      </w:r>
      <w:r w:rsidR="00AD21FE">
        <w:t xml:space="preserve"> caused by the Project</w:t>
      </w:r>
      <w:r w:rsidR="00F22DE9">
        <w:t xml:space="preserve"> </w:t>
      </w:r>
      <w:r w:rsidR="00D350E3">
        <w:t xml:space="preserve">can be restored to previous </w:t>
      </w:r>
      <w:r w:rsidR="00925383">
        <w:t>conditions</w:t>
      </w:r>
      <w:r w:rsidR="00F63F5E">
        <w:t xml:space="preserve"> at the end of construction</w:t>
      </w:r>
      <w:r w:rsidR="009E60E6">
        <w:t>.</w:t>
      </w:r>
      <w:r w:rsidR="0011158C" w:rsidRPr="0011158C">
        <w:t xml:space="preserve"> </w:t>
      </w:r>
      <w:r w:rsidR="00FD6904">
        <w:t>The conte</w:t>
      </w:r>
      <w:r w:rsidR="00D710C2">
        <w:t>n</w:t>
      </w:r>
      <w:r w:rsidR="00FD6904">
        <w:t>t of the dilapidati</w:t>
      </w:r>
      <w:r w:rsidR="00D710C2">
        <w:t>o</w:t>
      </w:r>
      <w:r w:rsidR="00FD6904">
        <w:t xml:space="preserve">n surveys will be </w:t>
      </w:r>
      <w:r w:rsidR="00D710C2">
        <w:t xml:space="preserve">agreed with the relevant local Council. </w:t>
      </w:r>
      <w:r w:rsidR="005E1C62">
        <w:t xml:space="preserve">In addition, </w:t>
      </w:r>
      <w:r w:rsidR="004D0B06">
        <w:t xml:space="preserve">road condition monitoring </w:t>
      </w:r>
      <w:r w:rsidR="00A70FD2">
        <w:t xml:space="preserve">will be undertaken </w:t>
      </w:r>
      <w:r w:rsidR="00166E66">
        <w:t xml:space="preserve">by the Principal Contractor </w:t>
      </w:r>
      <w:r w:rsidR="00A21554">
        <w:t xml:space="preserve">during </w:t>
      </w:r>
      <w:r w:rsidR="00A70FD2">
        <w:t>construction on</w:t>
      </w:r>
      <w:r w:rsidR="005E1C62">
        <w:t xml:space="preserve"> local </w:t>
      </w:r>
      <w:r w:rsidR="005E1C62" w:rsidRPr="009E60E6">
        <w:t>roads</w:t>
      </w:r>
      <w:r w:rsidR="00D772F6">
        <w:t xml:space="preserve">. This will </w:t>
      </w:r>
      <w:r w:rsidR="00A21554">
        <w:t xml:space="preserve">identify </w:t>
      </w:r>
      <w:r w:rsidR="003D45FD">
        <w:t xml:space="preserve">when road </w:t>
      </w:r>
      <w:r w:rsidR="005E1C62" w:rsidRPr="009E60E6">
        <w:t>degradation</w:t>
      </w:r>
      <w:r w:rsidR="00C24281" w:rsidRPr="00C24281">
        <w:t xml:space="preserve"> </w:t>
      </w:r>
      <w:r w:rsidR="00C24281">
        <w:t xml:space="preserve">occurs </w:t>
      </w:r>
      <w:r w:rsidR="00C24281" w:rsidRPr="00C24281">
        <w:t xml:space="preserve">due to Project construction traffic, </w:t>
      </w:r>
      <w:r w:rsidR="000854BA">
        <w:t xml:space="preserve">and </w:t>
      </w:r>
      <w:r w:rsidR="00C24281" w:rsidRPr="00C24281">
        <w:t xml:space="preserve">any maintenance/rectification </w:t>
      </w:r>
      <w:r w:rsidR="000854BA">
        <w:t xml:space="preserve">that is </w:t>
      </w:r>
      <w:r w:rsidR="00C24281" w:rsidRPr="00C24281">
        <w:t>required</w:t>
      </w:r>
      <w:r w:rsidR="001311FB">
        <w:t xml:space="preserve"> </w:t>
      </w:r>
      <w:r w:rsidR="005E1C62">
        <w:t>(EPR T2)</w:t>
      </w:r>
      <w:r w:rsidR="005E1C62" w:rsidRPr="009E60E6">
        <w:t>.</w:t>
      </w:r>
      <w:r w:rsidR="005E1C62">
        <w:t xml:space="preserve"> </w:t>
      </w:r>
      <w:r w:rsidR="008B7467" w:rsidRPr="009E60E6">
        <w:t>Restoration</w:t>
      </w:r>
      <w:r w:rsidR="005E1C62">
        <w:t xml:space="preserve"> works</w:t>
      </w:r>
      <w:r w:rsidR="008B7467">
        <w:t xml:space="preserve"> (EPR T2), </w:t>
      </w:r>
      <w:r w:rsidR="00F9366D">
        <w:t>to restore roads to their previous condition prior to construction</w:t>
      </w:r>
      <w:r w:rsidR="00D1344C">
        <w:t xml:space="preserve">, </w:t>
      </w:r>
      <w:r w:rsidR="008B7467" w:rsidRPr="009E60E6">
        <w:t xml:space="preserve">will </w:t>
      </w:r>
      <w:r w:rsidR="008B7467">
        <w:t>commence</w:t>
      </w:r>
      <w:r w:rsidR="008B7467" w:rsidRPr="009E60E6">
        <w:t xml:space="preserve"> after</w:t>
      </w:r>
      <w:r w:rsidR="008B7467">
        <w:t xml:space="preserve"> </w:t>
      </w:r>
      <w:r w:rsidR="008B7467" w:rsidRPr="009E60E6">
        <w:t>construction</w:t>
      </w:r>
      <w:r w:rsidR="008B7467">
        <w:t xml:space="preserve"> is complete</w:t>
      </w:r>
      <w:r w:rsidR="008B7467" w:rsidRPr="009E60E6">
        <w:t xml:space="preserve">. </w:t>
      </w:r>
      <w:r w:rsidR="00A47FC6">
        <w:t>With the implementation of mitigation measures in compliance with EPR T2</w:t>
      </w:r>
      <w:r w:rsidR="00330FBE">
        <w:t xml:space="preserve">, the </w:t>
      </w:r>
      <w:r w:rsidR="00430310">
        <w:t xml:space="preserve">residual </w:t>
      </w:r>
      <w:r w:rsidR="00330FBE" w:rsidRPr="00330FBE">
        <w:t xml:space="preserve">impact on </w:t>
      </w:r>
      <w:r w:rsidR="009039FF">
        <w:t xml:space="preserve">the condition of </w:t>
      </w:r>
      <w:r w:rsidR="00330FBE" w:rsidRPr="00330FBE">
        <w:t>local council roads</w:t>
      </w:r>
      <w:r w:rsidR="009039FF">
        <w:t xml:space="preserve"> is minor. </w:t>
      </w:r>
      <w:r w:rsidR="00D50CF2">
        <w:t xml:space="preserve">Prior to commencing </w:t>
      </w:r>
      <w:r w:rsidR="00C45D74">
        <w:t xml:space="preserve">any </w:t>
      </w:r>
      <w:r w:rsidR="00D50CF2">
        <w:t>rectification or restoration</w:t>
      </w:r>
      <w:r w:rsidR="00D50CF2" w:rsidRPr="0011158C">
        <w:t xml:space="preserve"> works</w:t>
      </w:r>
      <w:r w:rsidR="00D50CF2">
        <w:t>, approvals or permits will be sought, and Traffic Management Plans for the specific locations will be prepared (EPR T1)</w:t>
      </w:r>
      <w:r w:rsidR="00D50CF2" w:rsidRPr="0011158C">
        <w:t>.</w:t>
      </w:r>
    </w:p>
    <w:p w14:paraId="47388E15" w14:textId="1E86C7B1" w:rsidR="005D1378" w:rsidRDefault="00BE1AF8" w:rsidP="00E25E4F">
      <w:r w:rsidRPr="00BE1AF8">
        <w:t xml:space="preserve">Load limit and height clearance data have been used to assess the </w:t>
      </w:r>
      <w:r w:rsidR="002463DB">
        <w:t>potential impacts</w:t>
      </w:r>
      <w:r w:rsidRPr="00BE1AF8">
        <w:t xml:space="preserve"> of using </w:t>
      </w:r>
      <w:r w:rsidR="002463DB">
        <w:t xml:space="preserve">construction </w:t>
      </w:r>
      <w:r w:rsidRPr="00BE1AF8">
        <w:t xml:space="preserve">vehicles on bridges and major culverts. Structures with unspecified load limits and height restrictions are at risk of potential damage. Those with height restrictions and without specified load limit data will require further evaluation or approval for use </w:t>
      </w:r>
      <w:r w:rsidR="00E25E4F" w:rsidRPr="00E25E4F">
        <w:t xml:space="preserve">(as listed </w:t>
      </w:r>
      <w:r w:rsidR="00E25E4F">
        <w:t xml:space="preserve">in </w:t>
      </w:r>
      <w:r w:rsidR="00E25E4F">
        <w:fldChar w:fldCharType="begin"/>
      </w:r>
      <w:r w:rsidR="00E25E4F">
        <w:instrText xml:space="preserve"> REF _Ref190182856 \h </w:instrText>
      </w:r>
      <w:r w:rsidR="00E25E4F">
        <w:fldChar w:fldCharType="separate"/>
      </w:r>
      <w:r w:rsidR="00A034AC">
        <w:t>Table</w:t>
      </w:r>
      <w:r w:rsidR="00AD0774">
        <w:t> </w:t>
      </w:r>
      <w:r w:rsidR="00A034AC">
        <w:rPr>
          <w:noProof/>
        </w:rPr>
        <w:t>20</w:t>
      </w:r>
      <w:r w:rsidR="00A034AC">
        <w:t>.</w:t>
      </w:r>
      <w:r w:rsidR="00A034AC">
        <w:rPr>
          <w:noProof/>
        </w:rPr>
        <w:t>5</w:t>
      </w:r>
      <w:r w:rsidR="00E25E4F">
        <w:fldChar w:fldCharType="end"/>
      </w:r>
      <w:r w:rsidR="00E25E4F">
        <w:t xml:space="preserve"> and </w:t>
      </w:r>
      <w:r w:rsidR="00E25E4F">
        <w:fldChar w:fldCharType="begin"/>
      </w:r>
      <w:r w:rsidR="00E25E4F">
        <w:instrText xml:space="preserve"> REF _Ref190341055 \h </w:instrText>
      </w:r>
      <w:r w:rsidR="00E25E4F">
        <w:fldChar w:fldCharType="separate"/>
      </w:r>
      <w:r w:rsidR="00A034AC">
        <w:t>Table</w:t>
      </w:r>
      <w:r w:rsidR="00AD0774">
        <w:t> </w:t>
      </w:r>
      <w:r w:rsidR="00A034AC">
        <w:rPr>
          <w:noProof/>
        </w:rPr>
        <w:t>20</w:t>
      </w:r>
      <w:r w:rsidR="00A034AC">
        <w:t>.</w:t>
      </w:r>
      <w:r w:rsidR="00A034AC">
        <w:rPr>
          <w:noProof/>
        </w:rPr>
        <w:t>6</w:t>
      </w:r>
      <w:r w:rsidR="00E25E4F">
        <w:fldChar w:fldCharType="end"/>
      </w:r>
      <w:r w:rsidR="00E25E4F" w:rsidRPr="00E25E4F">
        <w:t>) and will be investigated as part of the dilapidation surveys</w:t>
      </w:r>
      <w:r w:rsidR="00E25E4F">
        <w:t xml:space="preserve"> conducted</w:t>
      </w:r>
      <w:r w:rsidR="00E25E4F" w:rsidRPr="00E25E4F">
        <w:t xml:space="preserve"> by the Principal </w:t>
      </w:r>
      <w:r w:rsidR="00E25E4F">
        <w:t>C</w:t>
      </w:r>
      <w:r w:rsidR="00E25E4F" w:rsidRPr="00E25E4F">
        <w:t xml:space="preserve">ontractor (EPR T2). These assessments will contribute to </w:t>
      </w:r>
      <w:r w:rsidR="009C7EEC">
        <w:t>Traffic Management Plan</w:t>
      </w:r>
      <w:r w:rsidR="00E25E4F" w:rsidRPr="00E25E4F">
        <w:t>s (EPR T1), which will also include details on avoiding culverts via traffic diversions where necessary.</w:t>
      </w:r>
      <w:r w:rsidR="00A10E84" w:rsidRPr="00A10E84">
        <w:t xml:space="preserve"> </w:t>
      </w:r>
      <w:r w:rsidR="002F1C4E">
        <w:t xml:space="preserve">With the implementation of mitigation measures in compliance with EPRs T1 and T2, </w:t>
      </w:r>
      <w:r w:rsidR="00330FBE">
        <w:t>residual</w:t>
      </w:r>
      <w:r w:rsidR="00A10E84" w:rsidRPr="00E25E4F">
        <w:t xml:space="preserve"> degradation impacts to bridges and major culverts are minor. These structures will be included in the dilapidation surveys (EPR T2), monitored during construction, and restored to their original condition </w:t>
      </w:r>
      <w:r>
        <w:t>upon completion of</w:t>
      </w:r>
      <w:r w:rsidR="00A10E84">
        <w:t xml:space="preserve"> construction</w:t>
      </w:r>
      <w:r>
        <w:t xml:space="preserve">. </w:t>
      </w:r>
      <w:r w:rsidR="005D1378">
        <w:t xml:space="preserve"> </w:t>
      </w:r>
    </w:p>
    <w:p w14:paraId="0E9E3B13" w14:textId="2498ECAC" w:rsidR="0040584F" w:rsidRDefault="0040584F" w:rsidP="00F52387">
      <w:pPr>
        <w:pStyle w:val="Caption"/>
        <w:keepNext/>
        <w:spacing w:before="240"/>
      </w:pPr>
      <w:bookmarkStart w:id="62" w:name="_Ref190182856"/>
      <w:r>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5</w:t>
      </w:r>
      <w:r>
        <w:fldChar w:fldCharType="end"/>
      </w:r>
      <w:bookmarkEnd w:id="62"/>
      <w:r>
        <w:t xml:space="preserve"> </w:t>
      </w:r>
      <w:r w:rsidRPr="0040584F">
        <w:t>Remaining bridge and major culverts without specified load limit data and not on the DTP gazetted B-Double Network</w:t>
      </w:r>
    </w:p>
    <w:tbl>
      <w:tblPr>
        <w:tblStyle w:val="WVTTable2"/>
        <w:tblW w:w="0" w:type="auto"/>
        <w:tblLook w:val="04A0" w:firstRow="1" w:lastRow="0" w:firstColumn="1" w:lastColumn="0" w:noHBand="0" w:noVBand="1"/>
      </w:tblPr>
      <w:tblGrid>
        <w:gridCol w:w="2150"/>
        <w:gridCol w:w="3108"/>
        <w:gridCol w:w="2539"/>
        <w:gridCol w:w="1273"/>
      </w:tblGrid>
      <w:tr w:rsidR="0040584F" w:rsidRPr="0011158C" w14:paraId="6CE78FDF" w14:textId="77777777" w:rsidTr="008F3794">
        <w:trPr>
          <w:cnfStyle w:val="100000000000" w:firstRow="1" w:lastRow="0" w:firstColumn="0" w:lastColumn="0" w:oddVBand="0" w:evenVBand="0" w:oddHBand="0" w:evenHBand="0" w:firstRowFirstColumn="0" w:firstRowLastColumn="0" w:lastRowFirstColumn="0" w:lastRowLastColumn="0"/>
          <w:trHeight w:val="93"/>
          <w:tblHeader/>
        </w:trPr>
        <w:tc>
          <w:tcPr>
            <w:cnfStyle w:val="001000000000" w:firstRow="0" w:lastRow="0" w:firstColumn="1" w:lastColumn="0" w:oddVBand="0" w:evenVBand="0" w:oddHBand="0" w:evenHBand="0" w:firstRowFirstColumn="0" w:firstRowLastColumn="0" w:lastRowFirstColumn="0" w:lastRowLastColumn="0"/>
            <w:tcW w:w="2150" w:type="dxa"/>
          </w:tcPr>
          <w:p w14:paraId="1F446B6B" w14:textId="1507D736" w:rsidR="0040584F" w:rsidRPr="0011158C" w:rsidRDefault="0040584F" w:rsidP="0040584F">
            <w:pPr>
              <w:pStyle w:val="TableText"/>
            </w:pPr>
            <w:r w:rsidRPr="00EC35AA">
              <w:t>Road</w:t>
            </w:r>
          </w:p>
        </w:tc>
        <w:tc>
          <w:tcPr>
            <w:tcW w:w="3108" w:type="dxa"/>
          </w:tcPr>
          <w:p w14:paraId="1ED99BF3" w14:textId="4006E3B8" w:rsidR="0040584F" w:rsidRPr="0011158C" w:rsidRDefault="0040584F" w:rsidP="0040584F">
            <w:pPr>
              <w:pStyle w:val="TableText"/>
              <w:cnfStyle w:val="100000000000" w:firstRow="1" w:lastRow="0" w:firstColumn="0" w:lastColumn="0" w:oddVBand="0" w:evenVBand="0" w:oddHBand="0" w:evenHBand="0" w:firstRowFirstColumn="0" w:firstRowLastColumn="0" w:lastRowFirstColumn="0" w:lastRowLastColumn="0"/>
            </w:pPr>
            <w:r w:rsidRPr="00EC35AA">
              <w:t>Section</w:t>
            </w:r>
            <w:r w:rsidR="00874531">
              <w:t xml:space="preserve"> </w:t>
            </w:r>
            <w:r w:rsidRPr="00EC35AA">
              <w:t>/</w:t>
            </w:r>
            <w:r w:rsidR="00874531">
              <w:t xml:space="preserve"> </w:t>
            </w:r>
            <w:r w:rsidR="005964E2">
              <w:t>b</w:t>
            </w:r>
            <w:r w:rsidRPr="00EC35AA">
              <w:t xml:space="preserve">ounding </w:t>
            </w:r>
            <w:r w:rsidR="005964E2">
              <w:t>r</w:t>
            </w:r>
            <w:r w:rsidRPr="00EC35AA">
              <w:t>oads</w:t>
            </w:r>
          </w:p>
        </w:tc>
        <w:tc>
          <w:tcPr>
            <w:tcW w:w="2539" w:type="dxa"/>
          </w:tcPr>
          <w:p w14:paraId="3C933732" w14:textId="50963766" w:rsidR="0040584F" w:rsidRPr="0011158C" w:rsidRDefault="0040584F" w:rsidP="0040584F">
            <w:pPr>
              <w:pStyle w:val="TableText"/>
              <w:cnfStyle w:val="100000000000" w:firstRow="1" w:lastRow="0" w:firstColumn="0" w:lastColumn="0" w:oddVBand="0" w:evenVBand="0" w:oddHBand="0" w:evenHBand="0" w:firstRowFirstColumn="0" w:firstRowLastColumn="0" w:lastRowFirstColumn="0" w:lastRowLastColumn="0"/>
            </w:pPr>
            <w:r w:rsidRPr="00EC35AA">
              <w:t>Description</w:t>
            </w:r>
          </w:p>
        </w:tc>
        <w:tc>
          <w:tcPr>
            <w:tcW w:w="1273" w:type="dxa"/>
          </w:tcPr>
          <w:p w14:paraId="1D4075F9" w14:textId="599A8DDC" w:rsidR="0040584F" w:rsidRPr="0011158C" w:rsidRDefault="0040584F" w:rsidP="0040584F">
            <w:pPr>
              <w:pStyle w:val="TableText"/>
              <w:cnfStyle w:val="100000000000" w:firstRow="1" w:lastRow="0" w:firstColumn="0" w:lastColumn="0" w:oddVBand="0" w:evenVBand="0" w:oddHBand="0" w:evenHBand="0" w:firstRowFirstColumn="0" w:firstRowLastColumn="0" w:lastRowFirstColumn="0" w:lastRowLastColumn="0"/>
            </w:pPr>
            <w:r w:rsidRPr="00EC35AA">
              <w:t>LGA</w:t>
            </w:r>
          </w:p>
        </w:tc>
      </w:tr>
      <w:tr w:rsidR="0040584F" w:rsidRPr="001B60EB" w14:paraId="772E852C" w14:textId="77777777" w:rsidTr="008F3794">
        <w:trPr>
          <w:trHeight w:val="70"/>
        </w:trPr>
        <w:tc>
          <w:tcPr>
            <w:cnfStyle w:val="001000000000" w:firstRow="0" w:lastRow="0" w:firstColumn="1" w:lastColumn="0" w:oddVBand="0" w:evenVBand="0" w:oddHBand="0" w:evenHBand="0" w:firstRowFirstColumn="0" w:firstRowLastColumn="0" w:lastRowFirstColumn="0" w:lastRowLastColumn="0"/>
            <w:tcW w:w="2150" w:type="dxa"/>
          </w:tcPr>
          <w:p w14:paraId="42884DF6" w14:textId="08E1944F" w:rsidR="0040584F" w:rsidRPr="001B60EB" w:rsidRDefault="0040584F" w:rsidP="0040584F">
            <w:pPr>
              <w:pStyle w:val="TableText"/>
              <w:rPr>
                <w:rFonts w:asciiTheme="majorHAnsi" w:hAnsiTheme="majorHAnsi" w:cstheme="majorHAnsi"/>
                <w:b w:val="0"/>
                <w:bCs/>
                <w:sz w:val="18"/>
                <w:szCs w:val="18"/>
              </w:rPr>
            </w:pPr>
            <w:r w:rsidRPr="00F859F3">
              <w:t>Joel Joel Road</w:t>
            </w:r>
          </w:p>
        </w:tc>
        <w:tc>
          <w:tcPr>
            <w:tcW w:w="3108" w:type="dxa"/>
          </w:tcPr>
          <w:p w14:paraId="0223AC50" w14:textId="0E671954"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Ararat</w:t>
            </w:r>
            <w:r w:rsidR="00B04C7A">
              <w:t xml:space="preserve"> </w:t>
            </w:r>
            <w:r w:rsidRPr="00073AA2">
              <w:t>-</w:t>
            </w:r>
            <w:r w:rsidR="00B04C7A">
              <w:t xml:space="preserve"> </w:t>
            </w:r>
            <w:r w:rsidRPr="00073AA2">
              <w:t>St Arnaud Road to Joel South Road</w:t>
            </w:r>
          </w:p>
        </w:tc>
        <w:tc>
          <w:tcPr>
            <w:tcW w:w="2539" w:type="dxa"/>
          </w:tcPr>
          <w:p w14:paraId="3D8CEC3A" w14:textId="00945B15"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Bridge over Sheas Creek</w:t>
            </w:r>
          </w:p>
        </w:tc>
        <w:tc>
          <w:tcPr>
            <w:tcW w:w="1273" w:type="dxa"/>
          </w:tcPr>
          <w:p w14:paraId="2D9639A7" w14:textId="5676DAD7"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Northern Grampians</w:t>
            </w:r>
          </w:p>
        </w:tc>
      </w:tr>
      <w:tr w:rsidR="0040584F" w:rsidRPr="001B60EB" w14:paraId="0A96DDAF" w14:textId="77777777" w:rsidTr="008F3794">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50" w:type="dxa"/>
          </w:tcPr>
          <w:p w14:paraId="4EB7E118" w14:textId="0742615E" w:rsidR="0040584F" w:rsidRPr="001B60EB" w:rsidRDefault="0040584F" w:rsidP="0040584F">
            <w:pPr>
              <w:pStyle w:val="TableText"/>
              <w:rPr>
                <w:rFonts w:asciiTheme="majorHAnsi" w:hAnsiTheme="majorHAnsi" w:cstheme="majorHAnsi"/>
                <w:b w:val="0"/>
                <w:bCs/>
                <w:sz w:val="18"/>
                <w:szCs w:val="18"/>
              </w:rPr>
            </w:pPr>
            <w:r w:rsidRPr="00F859F3">
              <w:t>Joel Joel Road</w:t>
            </w:r>
          </w:p>
        </w:tc>
        <w:tc>
          <w:tcPr>
            <w:tcW w:w="3108" w:type="dxa"/>
          </w:tcPr>
          <w:p w14:paraId="7F433626" w14:textId="0DCF58DE"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Ararat</w:t>
            </w:r>
            <w:r w:rsidR="00B04C7A">
              <w:t xml:space="preserve"> </w:t>
            </w:r>
            <w:r w:rsidRPr="00073AA2">
              <w:t>-</w:t>
            </w:r>
            <w:r w:rsidR="00B04C7A">
              <w:t xml:space="preserve"> </w:t>
            </w:r>
            <w:r w:rsidRPr="00073AA2">
              <w:t>St Arnaud Road to Joel South Road</w:t>
            </w:r>
          </w:p>
        </w:tc>
        <w:tc>
          <w:tcPr>
            <w:tcW w:w="2539" w:type="dxa"/>
          </w:tcPr>
          <w:p w14:paraId="160FADF1" w14:textId="77028DE3"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073AA2">
              <w:t>Bridge over Glendhu Creek</w:t>
            </w:r>
          </w:p>
        </w:tc>
        <w:tc>
          <w:tcPr>
            <w:tcW w:w="1273" w:type="dxa"/>
          </w:tcPr>
          <w:p w14:paraId="5081473D" w14:textId="380A3474"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Northern Grampians</w:t>
            </w:r>
          </w:p>
        </w:tc>
      </w:tr>
      <w:tr w:rsidR="0040584F" w:rsidRPr="001B60EB" w14:paraId="35B5998B" w14:textId="77777777" w:rsidTr="008F3794">
        <w:trPr>
          <w:trHeight w:val="70"/>
        </w:trPr>
        <w:tc>
          <w:tcPr>
            <w:cnfStyle w:val="001000000000" w:firstRow="0" w:lastRow="0" w:firstColumn="1" w:lastColumn="0" w:oddVBand="0" w:evenVBand="0" w:oddHBand="0" w:evenHBand="0" w:firstRowFirstColumn="0" w:firstRowLastColumn="0" w:lastRowFirstColumn="0" w:lastRowLastColumn="0"/>
            <w:tcW w:w="2150" w:type="dxa"/>
          </w:tcPr>
          <w:p w14:paraId="58C332FA" w14:textId="022331C8" w:rsidR="0040584F" w:rsidRPr="001B60EB" w:rsidRDefault="0040584F" w:rsidP="0040584F">
            <w:pPr>
              <w:pStyle w:val="TableText"/>
              <w:rPr>
                <w:rFonts w:asciiTheme="majorHAnsi" w:hAnsiTheme="majorHAnsi" w:cstheme="majorHAnsi"/>
                <w:b w:val="0"/>
                <w:bCs/>
                <w:sz w:val="18"/>
                <w:szCs w:val="18"/>
              </w:rPr>
            </w:pPr>
            <w:r w:rsidRPr="00F859F3">
              <w:t>Joel South Road</w:t>
            </w:r>
          </w:p>
        </w:tc>
        <w:tc>
          <w:tcPr>
            <w:tcW w:w="3108" w:type="dxa"/>
          </w:tcPr>
          <w:p w14:paraId="538787B2" w14:textId="7A8B0AB2"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Joel Joel Road to Curries Lane</w:t>
            </w:r>
          </w:p>
        </w:tc>
        <w:tc>
          <w:tcPr>
            <w:tcW w:w="2539" w:type="dxa"/>
          </w:tcPr>
          <w:p w14:paraId="32D1E079" w14:textId="43265696"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Bridge over Wimmera River</w:t>
            </w:r>
          </w:p>
        </w:tc>
        <w:tc>
          <w:tcPr>
            <w:tcW w:w="1273" w:type="dxa"/>
          </w:tcPr>
          <w:p w14:paraId="116DA091" w14:textId="30D47F27"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Northern Grampians</w:t>
            </w:r>
          </w:p>
        </w:tc>
      </w:tr>
      <w:tr w:rsidR="0040584F" w:rsidRPr="001B60EB" w14:paraId="759EED9F" w14:textId="77777777" w:rsidTr="008F3794">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50" w:type="dxa"/>
          </w:tcPr>
          <w:p w14:paraId="12D02C2F" w14:textId="08CBC94D" w:rsidR="0040584F" w:rsidRPr="001B60EB" w:rsidRDefault="0040584F" w:rsidP="0040584F">
            <w:pPr>
              <w:pStyle w:val="TableText"/>
              <w:rPr>
                <w:rFonts w:asciiTheme="majorHAnsi" w:hAnsiTheme="majorHAnsi" w:cstheme="majorHAnsi"/>
                <w:b w:val="0"/>
                <w:bCs/>
                <w:sz w:val="18"/>
                <w:szCs w:val="18"/>
              </w:rPr>
            </w:pPr>
            <w:r w:rsidRPr="00F859F3">
              <w:t>Vances Crossing Road</w:t>
            </w:r>
          </w:p>
        </w:tc>
        <w:tc>
          <w:tcPr>
            <w:tcW w:w="3108" w:type="dxa"/>
          </w:tcPr>
          <w:p w14:paraId="573BD3E0" w14:textId="631EB9A8"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Joel Joel Road to Curries Lane</w:t>
            </w:r>
          </w:p>
        </w:tc>
        <w:tc>
          <w:tcPr>
            <w:tcW w:w="2539" w:type="dxa"/>
          </w:tcPr>
          <w:p w14:paraId="09026556" w14:textId="2CC54E9B"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073AA2">
              <w:t>Bridge over Wimmera River</w:t>
            </w:r>
          </w:p>
        </w:tc>
        <w:tc>
          <w:tcPr>
            <w:tcW w:w="1273" w:type="dxa"/>
          </w:tcPr>
          <w:p w14:paraId="2D3C192F" w14:textId="28654B5B"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Northern Grampians</w:t>
            </w:r>
          </w:p>
        </w:tc>
      </w:tr>
      <w:tr w:rsidR="0040584F" w:rsidRPr="001B60EB" w14:paraId="5D7137F2" w14:textId="77777777" w:rsidTr="008F3794">
        <w:trPr>
          <w:trHeight w:val="70"/>
        </w:trPr>
        <w:tc>
          <w:tcPr>
            <w:cnfStyle w:val="001000000000" w:firstRow="0" w:lastRow="0" w:firstColumn="1" w:lastColumn="0" w:oddVBand="0" w:evenVBand="0" w:oddHBand="0" w:evenHBand="0" w:firstRowFirstColumn="0" w:firstRowLastColumn="0" w:lastRowFirstColumn="0" w:lastRowLastColumn="0"/>
            <w:tcW w:w="2150" w:type="dxa"/>
            <w:tcBorders>
              <w:bottom w:val="single" w:sz="8" w:space="0" w:color="FFFFFF" w:themeColor="background1"/>
            </w:tcBorders>
          </w:tcPr>
          <w:p w14:paraId="6D0EECE3" w14:textId="773B33E1" w:rsidR="0040584F" w:rsidRPr="001B60EB" w:rsidRDefault="0040584F" w:rsidP="0040584F">
            <w:pPr>
              <w:pStyle w:val="TableText"/>
              <w:rPr>
                <w:rFonts w:asciiTheme="majorHAnsi" w:hAnsiTheme="majorHAnsi" w:cstheme="majorHAnsi"/>
                <w:b w:val="0"/>
                <w:bCs/>
                <w:sz w:val="18"/>
                <w:szCs w:val="18"/>
              </w:rPr>
            </w:pPr>
            <w:r w:rsidRPr="00F859F3">
              <w:t>Landsborough-Elmhurst Road</w:t>
            </w:r>
          </w:p>
        </w:tc>
        <w:tc>
          <w:tcPr>
            <w:tcW w:w="3108" w:type="dxa"/>
            <w:tcBorders>
              <w:bottom w:val="single" w:sz="8" w:space="0" w:color="FFFFFF" w:themeColor="background1"/>
            </w:tcBorders>
          </w:tcPr>
          <w:p w14:paraId="70A2B1AE" w14:textId="51089AA1"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Pyrenees Highway to Illes Lane</w:t>
            </w:r>
          </w:p>
        </w:tc>
        <w:tc>
          <w:tcPr>
            <w:tcW w:w="2539" w:type="dxa"/>
            <w:tcBorders>
              <w:bottom w:val="single" w:sz="8" w:space="0" w:color="FFFFFF" w:themeColor="background1"/>
            </w:tcBorders>
          </w:tcPr>
          <w:p w14:paraId="711BFBAB" w14:textId="5220F1A5"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Bridge over Wimmera River</w:t>
            </w:r>
          </w:p>
        </w:tc>
        <w:tc>
          <w:tcPr>
            <w:tcW w:w="1273" w:type="dxa"/>
            <w:tcBorders>
              <w:bottom w:val="single" w:sz="8" w:space="0" w:color="FFFFFF" w:themeColor="background1"/>
            </w:tcBorders>
          </w:tcPr>
          <w:p w14:paraId="2C874BBC" w14:textId="54E33B01"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Pyrenees</w:t>
            </w:r>
          </w:p>
        </w:tc>
      </w:tr>
      <w:tr w:rsidR="0040584F" w:rsidRPr="001B60EB" w14:paraId="6BEAC454" w14:textId="77777777" w:rsidTr="008F3794">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50" w:type="dxa"/>
            <w:tcBorders>
              <w:top w:val="single" w:sz="8" w:space="0" w:color="FFFFFF" w:themeColor="background1"/>
              <w:bottom w:val="single" w:sz="4" w:space="0" w:color="FFFFFF" w:themeColor="background1"/>
            </w:tcBorders>
          </w:tcPr>
          <w:p w14:paraId="5B7C3826" w14:textId="4605DCDF" w:rsidR="0040584F" w:rsidRPr="001B60EB" w:rsidRDefault="0040584F" w:rsidP="0040584F">
            <w:pPr>
              <w:pStyle w:val="TableText"/>
              <w:rPr>
                <w:rFonts w:asciiTheme="majorHAnsi" w:hAnsiTheme="majorHAnsi" w:cstheme="majorHAnsi"/>
                <w:b w:val="0"/>
                <w:bCs/>
                <w:sz w:val="18"/>
                <w:szCs w:val="18"/>
              </w:rPr>
            </w:pPr>
            <w:r w:rsidRPr="00F859F3">
              <w:t>Coghills Creek Road</w:t>
            </w:r>
          </w:p>
        </w:tc>
        <w:tc>
          <w:tcPr>
            <w:tcW w:w="3108" w:type="dxa"/>
            <w:tcBorders>
              <w:top w:val="single" w:sz="8" w:space="0" w:color="FFFFFF" w:themeColor="background1"/>
              <w:bottom w:val="single" w:sz="4" w:space="0" w:color="FFFFFF" w:themeColor="background1"/>
            </w:tcBorders>
          </w:tcPr>
          <w:p w14:paraId="4782DF99" w14:textId="6050629C"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Ballarat</w:t>
            </w:r>
            <w:r w:rsidR="00B04C7A">
              <w:t xml:space="preserve"> </w:t>
            </w:r>
            <w:r w:rsidRPr="00073AA2">
              <w:t>-</w:t>
            </w:r>
            <w:r w:rsidR="00B04C7A">
              <w:t xml:space="preserve"> </w:t>
            </w:r>
            <w:r w:rsidRPr="00073AA2">
              <w:t>Maryborough Road to Trewins Road</w:t>
            </w:r>
          </w:p>
        </w:tc>
        <w:tc>
          <w:tcPr>
            <w:tcW w:w="2539" w:type="dxa"/>
            <w:tcBorders>
              <w:top w:val="single" w:sz="8" w:space="0" w:color="FFFFFF" w:themeColor="background1"/>
              <w:bottom w:val="single" w:sz="4" w:space="0" w:color="FFFFFF" w:themeColor="background1"/>
            </w:tcBorders>
          </w:tcPr>
          <w:p w14:paraId="70A6EF35" w14:textId="4CD9B7A3"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073AA2">
              <w:t>Bridge over Beckworth Creek</w:t>
            </w:r>
          </w:p>
        </w:tc>
        <w:tc>
          <w:tcPr>
            <w:tcW w:w="1273" w:type="dxa"/>
            <w:tcBorders>
              <w:top w:val="single" w:sz="8" w:space="0" w:color="FFFFFF" w:themeColor="background1"/>
              <w:bottom w:val="single" w:sz="4" w:space="0" w:color="FFFFFF" w:themeColor="background1"/>
            </w:tcBorders>
          </w:tcPr>
          <w:p w14:paraId="02C8C99A" w14:textId="5766C679"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Ballarat</w:t>
            </w:r>
          </w:p>
        </w:tc>
      </w:tr>
      <w:tr w:rsidR="0040584F" w:rsidRPr="001B60EB" w14:paraId="77A13157" w14:textId="77777777" w:rsidTr="008F3794">
        <w:trPr>
          <w:trHeight w:val="70"/>
        </w:trPr>
        <w:tc>
          <w:tcPr>
            <w:cnfStyle w:val="001000000000" w:firstRow="0" w:lastRow="0" w:firstColumn="1" w:lastColumn="0" w:oddVBand="0" w:evenVBand="0" w:oddHBand="0" w:evenHBand="0" w:firstRowFirstColumn="0" w:firstRowLastColumn="0" w:lastRowFirstColumn="0" w:lastRowLastColumn="0"/>
            <w:tcW w:w="2150" w:type="dxa"/>
            <w:tcBorders>
              <w:top w:val="single" w:sz="4" w:space="0" w:color="FFFFFF" w:themeColor="background1"/>
            </w:tcBorders>
          </w:tcPr>
          <w:p w14:paraId="287AAAE1" w14:textId="4B564A27" w:rsidR="0040584F" w:rsidRPr="001B60EB" w:rsidRDefault="0040584F" w:rsidP="0040584F">
            <w:pPr>
              <w:pStyle w:val="TableText"/>
              <w:rPr>
                <w:rFonts w:asciiTheme="majorHAnsi" w:hAnsiTheme="majorHAnsi" w:cstheme="majorHAnsi"/>
                <w:sz w:val="18"/>
                <w:szCs w:val="18"/>
              </w:rPr>
            </w:pPr>
            <w:r w:rsidRPr="00F859F3">
              <w:lastRenderedPageBreak/>
              <w:t>Glendonald Road</w:t>
            </w:r>
          </w:p>
        </w:tc>
        <w:tc>
          <w:tcPr>
            <w:tcW w:w="3108" w:type="dxa"/>
            <w:tcBorders>
              <w:top w:val="single" w:sz="4" w:space="0" w:color="FFFFFF" w:themeColor="background1"/>
            </w:tcBorders>
          </w:tcPr>
          <w:p w14:paraId="04FA3490" w14:textId="2DC3B4DF"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Ballarat</w:t>
            </w:r>
            <w:r w:rsidR="00B04C7A">
              <w:t xml:space="preserve"> </w:t>
            </w:r>
            <w:r w:rsidRPr="00073AA2">
              <w:t>-</w:t>
            </w:r>
            <w:r w:rsidR="00B04C7A">
              <w:t xml:space="preserve"> </w:t>
            </w:r>
            <w:r w:rsidRPr="00073AA2">
              <w:t>Maryborough Road to Andersons Road</w:t>
            </w:r>
          </w:p>
        </w:tc>
        <w:tc>
          <w:tcPr>
            <w:tcW w:w="2539" w:type="dxa"/>
            <w:tcBorders>
              <w:top w:val="single" w:sz="4" w:space="0" w:color="FFFFFF" w:themeColor="background1"/>
            </w:tcBorders>
          </w:tcPr>
          <w:p w14:paraId="0CD15330" w14:textId="4B73A76A"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Culvert Box over Creswick Creek</w:t>
            </w:r>
          </w:p>
        </w:tc>
        <w:tc>
          <w:tcPr>
            <w:tcW w:w="1273" w:type="dxa"/>
            <w:tcBorders>
              <w:top w:val="single" w:sz="4" w:space="0" w:color="FFFFFF" w:themeColor="background1"/>
            </w:tcBorders>
          </w:tcPr>
          <w:p w14:paraId="0DBF1BFB" w14:textId="2EEA71D7"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73AA2">
              <w:t>Ballarat</w:t>
            </w:r>
          </w:p>
        </w:tc>
      </w:tr>
      <w:tr w:rsidR="0040584F" w:rsidRPr="001B60EB" w14:paraId="39126568" w14:textId="77777777" w:rsidTr="008F3794">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50" w:type="dxa"/>
          </w:tcPr>
          <w:p w14:paraId="7DEEC98B" w14:textId="471C141E" w:rsidR="0040584F" w:rsidRPr="001B60EB" w:rsidRDefault="0040584F" w:rsidP="0040584F">
            <w:pPr>
              <w:pStyle w:val="TableText"/>
              <w:rPr>
                <w:rFonts w:asciiTheme="majorHAnsi" w:hAnsiTheme="majorHAnsi" w:cstheme="majorHAnsi"/>
                <w:b w:val="0"/>
                <w:bCs/>
                <w:sz w:val="18"/>
                <w:szCs w:val="18"/>
              </w:rPr>
            </w:pPr>
            <w:r w:rsidRPr="00F859F3">
              <w:t>Pickfords Road</w:t>
            </w:r>
          </w:p>
        </w:tc>
        <w:tc>
          <w:tcPr>
            <w:tcW w:w="3108" w:type="dxa"/>
          </w:tcPr>
          <w:p w14:paraId="4CB6CBE9" w14:textId="731E00E5"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Coghills Creek Road to Cooks Road</w:t>
            </w:r>
          </w:p>
        </w:tc>
        <w:tc>
          <w:tcPr>
            <w:tcW w:w="2539" w:type="dxa"/>
          </w:tcPr>
          <w:p w14:paraId="6CB203E0" w14:textId="61154F72"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073AA2">
              <w:t>Bridge over Glendaruel Creek</w:t>
            </w:r>
          </w:p>
        </w:tc>
        <w:tc>
          <w:tcPr>
            <w:tcW w:w="1273" w:type="dxa"/>
          </w:tcPr>
          <w:p w14:paraId="1BB99193" w14:textId="0995A4CE"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Ballarat</w:t>
            </w:r>
          </w:p>
        </w:tc>
      </w:tr>
      <w:tr w:rsidR="0040584F" w:rsidRPr="001B60EB" w14:paraId="32E174FF" w14:textId="77777777" w:rsidTr="008F3794">
        <w:trPr>
          <w:trHeight w:val="70"/>
        </w:trPr>
        <w:tc>
          <w:tcPr>
            <w:cnfStyle w:val="001000000000" w:firstRow="0" w:lastRow="0" w:firstColumn="1" w:lastColumn="0" w:oddVBand="0" w:evenVBand="0" w:oddHBand="0" w:evenHBand="0" w:firstRowFirstColumn="0" w:firstRowLastColumn="0" w:lastRowFirstColumn="0" w:lastRowLastColumn="0"/>
            <w:tcW w:w="2150" w:type="dxa"/>
          </w:tcPr>
          <w:p w14:paraId="45520F9F" w14:textId="1B3C916D" w:rsidR="0040584F" w:rsidRPr="001B60EB" w:rsidRDefault="0040584F" w:rsidP="0040584F">
            <w:pPr>
              <w:pStyle w:val="TableText"/>
              <w:rPr>
                <w:sz w:val="18"/>
                <w:szCs w:val="18"/>
              </w:rPr>
            </w:pPr>
            <w:r w:rsidRPr="00F859F3">
              <w:t>Lerderderg Gorge Road</w:t>
            </w:r>
          </w:p>
        </w:tc>
        <w:tc>
          <w:tcPr>
            <w:tcW w:w="3108" w:type="dxa"/>
          </w:tcPr>
          <w:p w14:paraId="782E137C" w14:textId="4CE024E3"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Gisborne Road to Camerons Road</w:t>
            </w:r>
          </w:p>
        </w:tc>
        <w:tc>
          <w:tcPr>
            <w:tcW w:w="2539" w:type="dxa"/>
          </w:tcPr>
          <w:p w14:paraId="647DF3B9" w14:textId="4DF3FF31"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Bridge over Goodman Creek</w:t>
            </w:r>
          </w:p>
        </w:tc>
        <w:tc>
          <w:tcPr>
            <w:tcW w:w="1273" w:type="dxa"/>
          </w:tcPr>
          <w:p w14:paraId="1AAE7C40" w14:textId="2491D5C4" w:rsidR="0040584F" w:rsidRPr="001B60EB" w:rsidRDefault="0040584F" w:rsidP="0040584F">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73AA2">
              <w:t>Moorabool</w:t>
            </w:r>
          </w:p>
        </w:tc>
      </w:tr>
      <w:tr w:rsidR="0040584F" w:rsidRPr="001B60EB" w14:paraId="4A0AE149" w14:textId="77777777" w:rsidTr="008F3794">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50" w:type="dxa"/>
          </w:tcPr>
          <w:p w14:paraId="11C918AE" w14:textId="0E9DB0C8" w:rsidR="0040584F" w:rsidRPr="001B60EB" w:rsidRDefault="0040584F" w:rsidP="0040584F">
            <w:pPr>
              <w:pStyle w:val="TableText"/>
              <w:rPr>
                <w:rFonts w:asciiTheme="majorHAnsi" w:hAnsiTheme="majorHAnsi" w:cstheme="majorHAnsi"/>
                <w:b w:val="0"/>
                <w:bCs/>
                <w:sz w:val="18"/>
                <w:szCs w:val="18"/>
              </w:rPr>
            </w:pPr>
            <w:r w:rsidRPr="00F859F3">
              <w:t>Ballan-Greendale Road</w:t>
            </w:r>
          </w:p>
        </w:tc>
        <w:tc>
          <w:tcPr>
            <w:tcW w:w="3108" w:type="dxa"/>
          </w:tcPr>
          <w:p w14:paraId="6AC49324" w14:textId="09C28750"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Greendale-Myrniong Road to Western Freeway</w:t>
            </w:r>
          </w:p>
        </w:tc>
        <w:tc>
          <w:tcPr>
            <w:tcW w:w="2539" w:type="dxa"/>
          </w:tcPr>
          <w:p w14:paraId="3005633B" w14:textId="06CDCA01"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073AA2">
              <w:t>Bridge over Blue Gully</w:t>
            </w:r>
          </w:p>
        </w:tc>
        <w:tc>
          <w:tcPr>
            <w:tcW w:w="1273" w:type="dxa"/>
          </w:tcPr>
          <w:p w14:paraId="124DB44E" w14:textId="1FCB35D9" w:rsidR="0040584F" w:rsidRPr="001B60EB" w:rsidRDefault="0040584F" w:rsidP="0040584F">
            <w:pPr>
              <w:pStyle w:val="TableText"/>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073AA2">
              <w:t>Moorabool</w:t>
            </w:r>
          </w:p>
        </w:tc>
      </w:tr>
    </w:tbl>
    <w:p w14:paraId="5502133D" w14:textId="43E47D08" w:rsidR="00EE2834" w:rsidRDefault="00EE2834" w:rsidP="00553458">
      <w:pPr>
        <w:pStyle w:val="Caption"/>
        <w:keepNext/>
        <w:spacing w:before="360"/>
      </w:pPr>
      <w:bookmarkStart w:id="63" w:name="_Ref190341055"/>
      <w:r>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6</w:t>
      </w:r>
      <w:r>
        <w:fldChar w:fldCharType="end"/>
      </w:r>
      <w:bookmarkEnd w:id="63"/>
      <w:r>
        <w:t xml:space="preserve"> Bridges</w:t>
      </w:r>
      <w:r w:rsidR="001D1A5C">
        <w:t xml:space="preserve"> </w:t>
      </w:r>
      <w:r>
        <w:t>/</w:t>
      </w:r>
      <w:r w:rsidR="001D1A5C">
        <w:t xml:space="preserve"> </w:t>
      </w:r>
      <w:r>
        <w:t>overpasses with height restrictions</w:t>
      </w:r>
    </w:p>
    <w:tbl>
      <w:tblPr>
        <w:tblStyle w:val="WVTTable2"/>
        <w:tblW w:w="9072" w:type="dxa"/>
        <w:tblLook w:val="04A0" w:firstRow="1" w:lastRow="0" w:firstColumn="1" w:lastColumn="0" w:noHBand="0" w:noVBand="1"/>
      </w:tblPr>
      <w:tblGrid>
        <w:gridCol w:w="1560"/>
        <w:gridCol w:w="3260"/>
        <w:gridCol w:w="1980"/>
        <w:gridCol w:w="1138"/>
        <w:gridCol w:w="1134"/>
      </w:tblGrid>
      <w:tr w:rsidR="004B40D4" w:rsidRPr="0011158C" w14:paraId="377D74CD" w14:textId="593A2FEB" w:rsidTr="00EA5D58">
        <w:trPr>
          <w:cnfStyle w:val="100000000000" w:firstRow="1" w:lastRow="0" w:firstColumn="0" w:lastColumn="0" w:oddVBand="0" w:evenVBand="0" w:oddHBand="0" w:evenHBand="0" w:firstRowFirstColumn="0" w:firstRowLastColumn="0" w:lastRowFirstColumn="0" w:lastRowLastColumn="0"/>
          <w:trHeight w:val="93"/>
          <w:tblHeader/>
        </w:trPr>
        <w:tc>
          <w:tcPr>
            <w:cnfStyle w:val="001000000000" w:firstRow="0" w:lastRow="0" w:firstColumn="1" w:lastColumn="0" w:oddVBand="0" w:evenVBand="0" w:oddHBand="0" w:evenHBand="0" w:firstRowFirstColumn="0" w:firstRowLastColumn="0" w:lastRowFirstColumn="0" w:lastRowLastColumn="0"/>
            <w:tcW w:w="1560" w:type="dxa"/>
          </w:tcPr>
          <w:p w14:paraId="30673739" w14:textId="77777777" w:rsidR="0048517C" w:rsidRPr="0011158C" w:rsidRDefault="0048517C" w:rsidP="001F0996">
            <w:pPr>
              <w:pStyle w:val="TableText"/>
            </w:pPr>
            <w:r w:rsidRPr="00EC35AA">
              <w:t>Road</w:t>
            </w:r>
          </w:p>
        </w:tc>
        <w:tc>
          <w:tcPr>
            <w:tcW w:w="3260" w:type="dxa"/>
          </w:tcPr>
          <w:p w14:paraId="02BE6133" w14:textId="2EC3FA6E" w:rsidR="0048517C" w:rsidRPr="0011158C" w:rsidRDefault="0048517C" w:rsidP="001F0996">
            <w:pPr>
              <w:pStyle w:val="TableText"/>
              <w:cnfStyle w:val="100000000000" w:firstRow="1" w:lastRow="0" w:firstColumn="0" w:lastColumn="0" w:oddVBand="0" w:evenVBand="0" w:oddHBand="0" w:evenHBand="0" w:firstRowFirstColumn="0" w:firstRowLastColumn="0" w:lastRowFirstColumn="0" w:lastRowLastColumn="0"/>
            </w:pPr>
            <w:r w:rsidRPr="00EC35AA">
              <w:t>Section</w:t>
            </w:r>
            <w:r w:rsidR="001D1A5C">
              <w:t xml:space="preserve"> </w:t>
            </w:r>
            <w:r w:rsidRPr="00EC35AA">
              <w:t xml:space="preserve">/ </w:t>
            </w:r>
            <w:r w:rsidR="005964E2">
              <w:t>b</w:t>
            </w:r>
            <w:r w:rsidRPr="00EC35AA">
              <w:t xml:space="preserve">ounding </w:t>
            </w:r>
            <w:r w:rsidR="005964E2">
              <w:t>r</w:t>
            </w:r>
            <w:r w:rsidRPr="00EC35AA">
              <w:t>oads</w:t>
            </w:r>
          </w:p>
        </w:tc>
        <w:tc>
          <w:tcPr>
            <w:tcW w:w="1980" w:type="dxa"/>
          </w:tcPr>
          <w:p w14:paraId="5CA38CAF" w14:textId="77777777" w:rsidR="0048517C" w:rsidRPr="0011158C" w:rsidRDefault="0048517C" w:rsidP="001F0996">
            <w:pPr>
              <w:pStyle w:val="TableText"/>
              <w:cnfStyle w:val="100000000000" w:firstRow="1" w:lastRow="0" w:firstColumn="0" w:lastColumn="0" w:oddVBand="0" w:evenVBand="0" w:oddHBand="0" w:evenHBand="0" w:firstRowFirstColumn="0" w:firstRowLastColumn="0" w:lastRowFirstColumn="0" w:lastRowLastColumn="0"/>
            </w:pPr>
            <w:r w:rsidRPr="00EC35AA">
              <w:t>Description</w:t>
            </w:r>
          </w:p>
        </w:tc>
        <w:tc>
          <w:tcPr>
            <w:tcW w:w="1138" w:type="dxa"/>
          </w:tcPr>
          <w:p w14:paraId="09590765" w14:textId="2F6B2AB9" w:rsidR="0048517C" w:rsidRPr="0011158C" w:rsidRDefault="005964E2" w:rsidP="008F3794">
            <w:pPr>
              <w:pStyle w:val="TableText"/>
              <w:jc w:val="center"/>
              <w:cnfStyle w:val="100000000000" w:firstRow="1" w:lastRow="0" w:firstColumn="0" w:lastColumn="0" w:oddVBand="0" w:evenVBand="0" w:oddHBand="0" w:evenHBand="0" w:firstRowFirstColumn="0" w:firstRowLastColumn="0" w:lastRowFirstColumn="0" w:lastRowLastColumn="0"/>
            </w:pPr>
            <w:r>
              <w:t>Vertical clearance</w:t>
            </w:r>
          </w:p>
        </w:tc>
        <w:tc>
          <w:tcPr>
            <w:tcW w:w="1134" w:type="dxa"/>
          </w:tcPr>
          <w:p w14:paraId="284D3525" w14:textId="5F92735D" w:rsidR="0048517C" w:rsidRPr="00EC35AA" w:rsidRDefault="0048517C" w:rsidP="001F0996">
            <w:pPr>
              <w:pStyle w:val="TableText"/>
              <w:cnfStyle w:val="100000000000" w:firstRow="1" w:lastRow="0" w:firstColumn="0" w:lastColumn="0" w:oddVBand="0" w:evenVBand="0" w:oddHBand="0" w:evenHBand="0" w:firstRowFirstColumn="0" w:firstRowLastColumn="0" w:lastRowFirstColumn="0" w:lastRowLastColumn="0"/>
            </w:pPr>
            <w:r w:rsidRPr="00EC35AA">
              <w:t>LGA</w:t>
            </w:r>
          </w:p>
        </w:tc>
      </w:tr>
      <w:tr w:rsidR="004B40D4" w:rsidRPr="001B60EB" w14:paraId="2E642F19" w14:textId="46C83AF6"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2EADAD0C" w14:textId="305EB899" w:rsidR="0048517C" w:rsidRDefault="0048517C" w:rsidP="00EE2834">
            <w:pPr>
              <w:pStyle w:val="TableText"/>
            </w:pPr>
            <w:r>
              <w:t>Western Freeway</w:t>
            </w:r>
          </w:p>
        </w:tc>
        <w:tc>
          <w:tcPr>
            <w:tcW w:w="3260" w:type="dxa"/>
            <w:vAlign w:val="center"/>
          </w:tcPr>
          <w:p w14:paraId="57D46173" w14:textId="3D52D01A"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 xml:space="preserve">Daylesford Road to Ballarat </w:t>
            </w:r>
            <w:r w:rsidR="00B04C7A">
              <w:rPr>
                <w:lang w:val="en-US"/>
              </w:rPr>
              <w:t>-</w:t>
            </w:r>
            <w:r w:rsidRPr="00EE2834">
              <w:rPr>
                <w:lang w:val="en-US"/>
              </w:rPr>
              <w:t xml:space="preserve"> Burrumbeet Road</w:t>
            </w:r>
          </w:p>
        </w:tc>
        <w:tc>
          <w:tcPr>
            <w:tcW w:w="1980" w:type="dxa"/>
            <w:vAlign w:val="center"/>
          </w:tcPr>
          <w:p w14:paraId="09AB6C8C" w14:textId="31D19726"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Ballarat - Burrumbeet Road Overpass</w:t>
            </w:r>
          </w:p>
        </w:tc>
        <w:tc>
          <w:tcPr>
            <w:tcW w:w="1138" w:type="dxa"/>
          </w:tcPr>
          <w:p w14:paraId="106FDC54" w14:textId="50A051E3" w:rsidR="0048517C" w:rsidRPr="00571522"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5.6m</w:t>
            </w:r>
          </w:p>
        </w:tc>
        <w:tc>
          <w:tcPr>
            <w:tcW w:w="1134" w:type="dxa"/>
          </w:tcPr>
          <w:p w14:paraId="0A8AD37A" w14:textId="5B1747E9" w:rsidR="0048517C" w:rsidRPr="00EE2834" w:rsidRDefault="00331819"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073AA2">
              <w:t>Ballarat</w:t>
            </w:r>
          </w:p>
        </w:tc>
      </w:tr>
      <w:tr w:rsidR="004B40D4" w:rsidRPr="001B60EB" w14:paraId="13AC6DC3" w14:textId="0E9A7D6B"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546FAED8" w14:textId="3CDC8319" w:rsidR="0048517C" w:rsidRDefault="0048517C" w:rsidP="00EE2834">
            <w:pPr>
              <w:pStyle w:val="TableText"/>
            </w:pPr>
            <w:r>
              <w:t>Western Freeway</w:t>
            </w:r>
          </w:p>
        </w:tc>
        <w:tc>
          <w:tcPr>
            <w:tcW w:w="3260" w:type="dxa"/>
            <w:vAlign w:val="center"/>
          </w:tcPr>
          <w:p w14:paraId="5B93695C" w14:textId="31725D70"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Lofven Street to Hillcrest Road</w:t>
            </w:r>
          </w:p>
        </w:tc>
        <w:tc>
          <w:tcPr>
            <w:tcW w:w="1980" w:type="dxa"/>
            <w:vAlign w:val="center"/>
          </w:tcPr>
          <w:p w14:paraId="413DE6E8" w14:textId="0B7761B7"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Hillcrest Road Overpass</w:t>
            </w:r>
          </w:p>
        </w:tc>
        <w:tc>
          <w:tcPr>
            <w:tcW w:w="1138" w:type="dxa"/>
          </w:tcPr>
          <w:p w14:paraId="7ED02F1D" w14:textId="7DEC5CA7" w:rsidR="0048517C" w:rsidRPr="00571522"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5.6m</w:t>
            </w:r>
          </w:p>
        </w:tc>
        <w:tc>
          <w:tcPr>
            <w:tcW w:w="1134" w:type="dxa"/>
          </w:tcPr>
          <w:p w14:paraId="57CA2785" w14:textId="4C7A25C2" w:rsidR="0048517C" w:rsidRPr="00EE2834" w:rsidRDefault="00331819"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073AA2">
              <w:t>Ballarat</w:t>
            </w:r>
          </w:p>
        </w:tc>
      </w:tr>
      <w:tr w:rsidR="004B40D4" w:rsidRPr="001B60EB" w14:paraId="1A9B3C31" w14:textId="4E4D9438"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58FB9FFD" w14:textId="729E34CA" w:rsidR="0048517C" w:rsidRDefault="0048517C" w:rsidP="00EE2834">
            <w:pPr>
              <w:pStyle w:val="TableText"/>
            </w:pPr>
            <w:r>
              <w:t>Western Freeway</w:t>
            </w:r>
          </w:p>
        </w:tc>
        <w:tc>
          <w:tcPr>
            <w:tcW w:w="3260" w:type="dxa"/>
            <w:vAlign w:val="center"/>
          </w:tcPr>
          <w:p w14:paraId="4835980F" w14:textId="6FAB7531"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Lofven Street to Daylesford Road</w:t>
            </w:r>
          </w:p>
        </w:tc>
        <w:tc>
          <w:tcPr>
            <w:tcW w:w="1980" w:type="dxa"/>
            <w:vAlign w:val="center"/>
          </w:tcPr>
          <w:p w14:paraId="4B17478C" w14:textId="1FBBC2D4"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Daylesford Road Overpass</w:t>
            </w:r>
          </w:p>
        </w:tc>
        <w:tc>
          <w:tcPr>
            <w:tcW w:w="1138" w:type="dxa"/>
          </w:tcPr>
          <w:p w14:paraId="5720A65E" w14:textId="012DF365" w:rsidR="0048517C" w:rsidRPr="00571522"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4.9m</w:t>
            </w:r>
          </w:p>
        </w:tc>
        <w:tc>
          <w:tcPr>
            <w:tcW w:w="1134" w:type="dxa"/>
          </w:tcPr>
          <w:p w14:paraId="113C0C90" w14:textId="71E63A9D" w:rsidR="0048517C" w:rsidRPr="00EE2834" w:rsidRDefault="00331819"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073AA2">
              <w:t>Ballarat</w:t>
            </w:r>
          </w:p>
        </w:tc>
      </w:tr>
      <w:tr w:rsidR="004B40D4" w:rsidRPr="001B60EB" w14:paraId="15F9DE7A" w14:textId="60712DA7"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5060E7AF" w14:textId="3A5C1A00" w:rsidR="0048517C" w:rsidRDefault="0048517C" w:rsidP="00EE2834">
            <w:pPr>
              <w:pStyle w:val="TableText"/>
            </w:pPr>
            <w:r>
              <w:t>Western Freeway</w:t>
            </w:r>
          </w:p>
        </w:tc>
        <w:tc>
          <w:tcPr>
            <w:tcW w:w="3260" w:type="dxa"/>
            <w:vAlign w:val="center"/>
          </w:tcPr>
          <w:p w14:paraId="30A51425" w14:textId="5ADF1BE4"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Doodts Road to Lofven Street</w:t>
            </w:r>
          </w:p>
        </w:tc>
        <w:tc>
          <w:tcPr>
            <w:tcW w:w="1980" w:type="dxa"/>
            <w:vAlign w:val="center"/>
          </w:tcPr>
          <w:p w14:paraId="480294AD" w14:textId="3C3DEE7E"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Lofven Street Overpass</w:t>
            </w:r>
          </w:p>
        </w:tc>
        <w:tc>
          <w:tcPr>
            <w:tcW w:w="1138" w:type="dxa"/>
          </w:tcPr>
          <w:p w14:paraId="260E8465" w14:textId="2EF335F6" w:rsidR="0048517C" w:rsidRPr="00571522"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5.4m</w:t>
            </w:r>
          </w:p>
        </w:tc>
        <w:tc>
          <w:tcPr>
            <w:tcW w:w="1134" w:type="dxa"/>
          </w:tcPr>
          <w:p w14:paraId="70F15C92" w14:textId="00749B3E" w:rsidR="0048517C" w:rsidRPr="00EE2834" w:rsidRDefault="00331819"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073AA2">
              <w:t>Ballarat</w:t>
            </w:r>
          </w:p>
        </w:tc>
      </w:tr>
      <w:tr w:rsidR="004B40D4" w:rsidRPr="001B60EB" w14:paraId="1E916655" w14:textId="057F49DB"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2DD8A23F" w14:textId="7A5E4C23" w:rsidR="0048517C" w:rsidRDefault="0048517C" w:rsidP="00EE2834">
            <w:pPr>
              <w:pStyle w:val="TableText"/>
            </w:pPr>
            <w:r>
              <w:t>Western Freeway</w:t>
            </w:r>
          </w:p>
        </w:tc>
        <w:tc>
          <w:tcPr>
            <w:tcW w:w="3260" w:type="dxa"/>
            <w:vAlign w:val="center"/>
          </w:tcPr>
          <w:p w14:paraId="6AD52001" w14:textId="4369DE35"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Swinglers Road to Doodts Road</w:t>
            </w:r>
          </w:p>
        </w:tc>
        <w:tc>
          <w:tcPr>
            <w:tcW w:w="1980" w:type="dxa"/>
            <w:vAlign w:val="center"/>
          </w:tcPr>
          <w:p w14:paraId="0D39AD65" w14:textId="4F7E67CD"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Doodts Road Overpass</w:t>
            </w:r>
          </w:p>
        </w:tc>
        <w:tc>
          <w:tcPr>
            <w:tcW w:w="1138" w:type="dxa"/>
          </w:tcPr>
          <w:p w14:paraId="78BDA5DF" w14:textId="3F61076D" w:rsidR="0048517C" w:rsidRPr="00571522"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5.1m</w:t>
            </w:r>
          </w:p>
        </w:tc>
        <w:tc>
          <w:tcPr>
            <w:tcW w:w="1134" w:type="dxa"/>
          </w:tcPr>
          <w:p w14:paraId="7F40FC2B" w14:textId="319E9A9E" w:rsidR="0048517C" w:rsidRPr="00EE2834" w:rsidRDefault="00331819"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073AA2">
              <w:t>Ballarat</w:t>
            </w:r>
          </w:p>
        </w:tc>
      </w:tr>
      <w:tr w:rsidR="004B40D4" w:rsidRPr="001B60EB" w14:paraId="4937AF08" w14:textId="71916035"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4B0F8A58" w14:textId="0E9BC843" w:rsidR="0048517C" w:rsidRDefault="0048517C" w:rsidP="00EE2834">
            <w:pPr>
              <w:pStyle w:val="TableText"/>
            </w:pPr>
            <w:r>
              <w:t>Western Freeway</w:t>
            </w:r>
          </w:p>
        </w:tc>
        <w:tc>
          <w:tcPr>
            <w:tcW w:w="3260" w:type="dxa"/>
            <w:vAlign w:val="center"/>
          </w:tcPr>
          <w:p w14:paraId="2E3B260A" w14:textId="0866C647"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Gillies Street North to Midland Highway</w:t>
            </w:r>
          </w:p>
        </w:tc>
        <w:tc>
          <w:tcPr>
            <w:tcW w:w="1980" w:type="dxa"/>
            <w:vAlign w:val="center"/>
          </w:tcPr>
          <w:p w14:paraId="2E2F1FD5" w14:textId="69D157EC"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Gillies Street North Overpass</w:t>
            </w:r>
          </w:p>
        </w:tc>
        <w:tc>
          <w:tcPr>
            <w:tcW w:w="1138" w:type="dxa"/>
          </w:tcPr>
          <w:p w14:paraId="60E4EBD2" w14:textId="1F26F98A" w:rsidR="0048517C" w:rsidRPr="00571522"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5.5m</w:t>
            </w:r>
          </w:p>
        </w:tc>
        <w:tc>
          <w:tcPr>
            <w:tcW w:w="1134" w:type="dxa"/>
          </w:tcPr>
          <w:p w14:paraId="7124C58A" w14:textId="0D0251C8" w:rsidR="0048517C" w:rsidRPr="00EE2834" w:rsidRDefault="007F64D5"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073AA2">
              <w:t>Ballarat</w:t>
            </w:r>
          </w:p>
        </w:tc>
      </w:tr>
      <w:tr w:rsidR="004B40D4" w:rsidRPr="001B60EB" w14:paraId="54844511" w14:textId="6294CA84"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78429447" w14:textId="095E7B66" w:rsidR="0048517C" w:rsidRDefault="0048517C" w:rsidP="00EE2834">
            <w:pPr>
              <w:pStyle w:val="TableText"/>
            </w:pPr>
            <w:r>
              <w:t>Western Freeway</w:t>
            </w:r>
          </w:p>
        </w:tc>
        <w:tc>
          <w:tcPr>
            <w:tcW w:w="3260" w:type="dxa"/>
            <w:vAlign w:val="center"/>
          </w:tcPr>
          <w:p w14:paraId="2D3F67D9" w14:textId="353FDFD3"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Howe Street to Gillies Street North</w:t>
            </w:r>
          </w:p>
        </w:tc>
        <w:tc>
          <w:tcPr>
            <w:tcW w:w="1980" w:type="dxa"/>
            <w:vAlign w:val="center"/>
          </w:tcPr>
          <w:p w14:paraId="747FB3A4" w14:textId="6E7A806F" w:rsidR="0048517C" w:rsidRPr="00571522" w:rsidRDefault="0048517C"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Gillies Street North Overpass</w:t>
            </w:r>
          </w:p>
        </w:tc>
        <w:tc>
          <w:tcPr>
            <w:tcW w:w="1138" w:type="dxa"/>
          </w:tcPr>
          <w:p w14:paraId="621B832D" w14:textId="6C9E19E8" w:rsidR="0048517C" w:rsidRPr="00571522"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rPr>
                <w:lang w:val="en-US"/>
              </w:rPr>
            </w:pPr>
            <w:r w:rsidRPr="00EE2834">
              <w:rPr>
                <w:lang w:val="en-US"/>
              </w:rPr>
              <w:t>5.3m</w:t>
            </w:r>
          </w:p>
        </w:tc>
        <w:tc>
          <w:tcPr>
            <w:tcW w:w="1134" w:type="dxa"/>
          </w:tcPr>
          <w:p w14:paraId="012A0897" w14:textId="6D1DF3F9" w:rsidR="0048517C" w:rsidRPr="00EE2834" w:rsidRDefault="007F64D5"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sidRPr="00073AA2">
              <w:t>Ballarat</w:t>
            </w:r>
          </w:p>
        </w:tc>
      </w:tr>
      <w:tr w:rsidR="004B40D4" w:rsidRPr="001B60EB" w14:paraId="73ED9F03" w14:textId="265AFF02"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715A7058" w14:textId="08B0AF5B" w:rsidR="0048517C" w:rsidRDefault="0048517C" w:rsidP="00EE2834">
            <w:pPr>
              <w:pStyle w:val="TableText"/>
            </w:pPr>
            <w:r>
              <w:t>Western Freeway</w:t>
            </w:r>
          </w:p>
        </w:tc>
        <w:tc>
          <w:tcPr>
            <w:tcW w:w="3260" w:type="dxa"/>
            <w:vAlign w:val="center"/>
          </w:tcPr>
          <w:p w14:paraId="3594D1A3" w14:textId="0854D597"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Sunraysia Highway to Howe Street</w:t>
            </w:r>
          </w:p>
        </w:tc>
        <w:tc>
          <w:tcPr>
            <w:tcW w:w="1980" w:type="dxa"/>
            <w:vAlign w:val="center"/>
          </w:tcPr>
          <w:p w14:paraId="293B22D2" w14:textId="3992C285" w:rsidR="0048517C" w:rsidRPr="00571522" w:rsidRDefault="0048517C"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Howe Street Overpass</w:t>
            </w:r>
          </w:p>
        </w:tc>
        <w:tc>
          <w:tcPr>
            <w:tcW w:w="1138" w:type="dxa"/>
          </w:tcPr>
          <w:p w14:paraId="5CB3AC80" w14:textId="4E3D38CA" w:rsidR="0048517C" w:rsidRPr="00571522"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rPr>
                <w:lang w:val="en-US"/>
              </w:rPr>
            </w:pPr>
            <w:r w:rsidRPr="00EE2834">
              <w:rPr>
                <w:lang w:val="en-US"/>
              </w:rPr>
              <w:t>5.6m</w:t>
            </w:r>
          </w:p>
        </w:tc>
        <w:tc>
          <w:tcPr>
            <w:tcW w:w="1134" w:type="dxa"/>
          </w:tcPr>
          <w:p w14:paraId="0BF5B843" w14:textId="1386B788" w:rsidR="0048517C" w:rsidRPr="00EE2834" w:rsidRDefault="007F64D5"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sidRPr="00073AA2">
              <w:t>Ballarat</w:t>
            </w:r>
          </w:p>
        </w:tc>
      </w:tr>
      <w:tr w:rsidR="004B40D4" w:rsidRPr="001B60EB" w14:paraId="63A4330F" w14:textId="0C1A14BF"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2F7EAB62" w14:textId="77777777" w:rsidR="0048517C" w:rsidRDefault="0048517C" w:rsidP="00EE2834">
            <w:pPr>
              <w:pStyle w:val="TableText"/>
            </w:pPr>
            <w:r>
              <w:t>Western Freeway</w:t>
            </w:r>
          </w:p>
        </w:tc>
        <w:tc>
          <w:tcPr>
            <w:tcW w:w="3260" w:type="dxa"/>
          </w:tcPr>
          <w:p w14:paraId="2981A479" w14:textId="2D064791"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 xml:space="preserve">Christies Road </w:t>
            </w:r>
            <w:r w:rsidR="00B04C7A">
              <w:rPr>
                <w:lang w:val="en-US"/>
              </w:rPr>
              <w:t>-</w:t>
            </w:r>
            <w:r w:rsidRPr="00571522">
              <w:rPr>
                <w:lang w:val="en-US"/>
              </w:rPr>
              <w:t xml:space="preserve"> Western Freeway (M8)</w:t>
            </w:r>
          </w:p>
        </w:tc>
        <w:tc>
          <w:tcPr>
            <w:tcW w:w="1980" w:type="dxa"/>
          </w:tcPr>
          <w:p w14:paraId="6D8F6F93" w14:textId="7C256CB8"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Overpass</w:t>
            </w:r>
          </w:p>
        </w:tc>
        <w:tc>
          <w:tcPr>
            <w:tcW w:w="1138" w:type="dxa"/>
          </w:tcPr>
          <w:p w14:paraId="32B84E64" w14:textId="2DC44536" w:rsidR="0048517C" w:rsidRPr="00EE2834"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pPr>
            <w:r w:rsidRPr="00571522">
              <w:rPr>
                <w:lang w:val="en-US"/>
              </w:rPr>
              <w:t>5.9m</w:t>
            </w:r>
          </w:p>
        </w:tc>
        <w:tc>
          <w:tcPr>
            <w:tcW w:w="1134" w:type="dxa"/>
          </w:tcPr>
          <w:p w14:paraId="5F9A9E94" w14:textId="27980AE1" w:rsidR="0048517C" w:rsidRPr="00571522" w:rsidRDefault="004B40D4"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Melton</w:t>
            </w:r>
          </w:p>
        </w:tc>
      </w:tr>
      <w:tr w:rsidR="004B40D4" w:rsidRPr="001B60EB" w14:paraId="21C27835" w14:textId="01EA1ACE"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2D47B365" w14:textId="77777777" w:rsidR="0048517C" w:rsidRDefault="0048517C" w:rsidP="00EE2834">
            <w:pPr>
              <w:pStyle w:val="TableText"/>
            </w:pPr>
            <w:r>
              <w:t>Western Freeway</w:t>
            </w:r>
          </w:p>
        </w:tc>
        <w:tc>
          <w:tcPr>
            <w:tcW w:w="3260" w:type="dxa"/>
          </w:tcPr>
          <w:p w14:paraId="32BA0794" w14:textId="64F46283"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Deer Park Bypass</w:t>
            </w:r>
            <w:r w:rsidR="00B04C7A">
              <w:rPr>
                <w:lang w:val="en-US"/>
              </w:rPr>
              <w:t xml:space="preserve"> -</w:t>
            </w:r>
            <w:r w:rsidRPr="00571522">
              <w:rPr>
                <w:lang w:val="en-US"/>
              </w:rPr>
              <w:t xml:space="preserve"> Western Freeway (M8)</w:t>
            </w:r>
          </w:p>
        </w:tc>
        <w:tc>
          <w:tcPr>
            <w:tcW w:w="1980" w:type="dxa"/>
          </w:tcPr>
          <w:p w14:paraId="25C18319" w14:textId="7AD955DF"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Overpass</w:t>
            </w:r>
          </w:p>
        </w:tc>
        <w:tc>
          <w:tcPr>
            <w:tcW w:w="1138" w:type="dxa"/>
          </w:tcPr>
          <w:p w14:paraId="0BCF10C1" w14:textId="3304C29F" w:rsidR="0048517C" w:rsidRPr="00EE2834"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pPr>
            <w:r w:rsidRPr="00571522">
              <w:rPr>
                <w:lang w:val="en-US"/>
              </w:rPr>
              <w:t>6.8m</w:t>
            </w:r>
          </w:p>
        </w:tc>
        <w:tc>
          <w:tcPr>
            <w:tcW w:w="1134" w:type="dxa"/>
          </w:tcPr>
          <w:p w14:paraId="0D130B22" w14:textId="791CA4DF" w:rsidR="0048517C" w:rsidRPr="00571522" w:rsidRDefault="004B40D4"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Melton</w:t>
            </w:r>
          </w:p>
        </w:tc>
      </w:tr>
      <w:tr w:rsidR="004B40D4" w:rsidRPr="001B60EB" w14:paraId="1DE23631" w14:textId="706D6FEF"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3C8A56A8" w14:textId="77777777" w:rsidR="0048517C" w:rsidRDefault="0048517C" w:rsidP="00EE2834">
            <w:pPr>
              <w:pStyle w:val="TableText"/>
            </w:pPr>
            <w:r>
              <w:t>Western Freeway</w:t>
            </w:r>
          </w:p>
        </w:tc>
        <w:tc>
          <w:tcPr>
            <w:tcW w:w="3260" w:type="dxa"/>
          </w:tcPr>
          <w:p w14:paraId="222B36DC" w14:textId="3788A2B9"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Hopkins Road - Western Freeway (M8)</w:t>
            </w:r>
          </w:p>
        </w:tc>
        <w:tc>
          <w:tcPr>
            <w:tcW w:w="1980" w:type="dxa"/>
          </w:tcPr>
          <w:p w14:paraId="6EE468DD" w14:textId="56A77538"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Overpass</w:t>
            </w:r>
          </w:p>
        </w:tc>
        <w:tc>
          <w:tcPr>
            <w:tcW w:w="1138" w:type="dxa"/>
          </w:tcPr>
          <w:p w14:paraId="4B97E969" w14:textId="11A41FAD" w:rsidR="0048517C" w:rsidRPr="00EE2834"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pPr>
            <w:r w:rsidRPr="00571522">
              <w:rPr>
                <w:lang w:val="en-US"/>
              </w:rPr>
              <w:t>5.4m</w:t>
            </w:r>
          </w:p>
        </w:tc>
        <w:tc>
          <w:tcPr>
            <w:tcW w:w="1134" w:type="dxa"/>
          </w:tcPr>
          <w:p w14:paraId="316C1DC5" w14:textId="5B5AE084" w:rsidR="0048517C" w:rsidRPr="00571522" w:rsidRDefault="004B40D4"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Melton</w:t>
            </w:r>
          </w:p>
        </w:tc>
      </w:tr>
      <w:tr w:rsidR="004B40D4" w:rsidRPr="001B60EB" w14:paraId="24D4E64B" w14:textId="32F373C1"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0A45AF80" w14:textId="77777777" w:rsidR="0048517C" w:rsidRDefault="0048517C" w:rsidP="00EE2834">
            <w:pPr>
              <w:pStyle w:val="TableText"/>
            </w:pPr>
            <w:r>
              <w:t>Western Freeway</w:t>
            </w:r>
          </w:p>
        </w:tc>
        <w:tc>
          <w:tcPr>
            <w:tcW w:w="3260" w:type="dxa"/>
          </w:tcPr>
          <w:p w14:paraId="2E6A6FBB" w14:textId="5BA6218B"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Leakes Road - Western Freeway (M8)</w:t>
            </w:r>
          </w:p>
        </w:tc>
        <w:tc>
          <w:tcPr>
            <w:tcW w:w="1980" w:type="dxa"/>
          </w:tcPr>
          <w:p w14:paraId="444D358C" w14:textId="34B6E8B8"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Overpass</w:t>
            </w:r>
          </w:p>
        </w:tc>
        <w:tc>
          <w:tcPr>
            <w:tcW w:w="1138" w:type="dxa"/>
          </w:tcPr>
          <w:p w14:paraId="610C02D1" w14:textId="7E636800" w:rsidR="0048517C" w:rsidRPr="00EE2834"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pPr>
            <w:r w:rsidRPr="00571522">
              <w:rPr>
                <w:lang w:val="en-US"/>
              </w:rPr>
              <w:t>5.9m</w:t>
            </w:r>
          </w:p>
        </w:tc>
        <w:tc>
          <w:tcPr>
            <w:tcW w:w="1134" w:type="dxa"/>
          </w:tcPr>
          <w:p w14:paraId="40AC7234" w14:textId="1A9A902F" w:rsidR="0048517C" w:rsidRPr="00571522" w:rsidRDefault="004B40D4"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Melton</w:t>
            </w:r>
          </w:p>
        </w:tc>
      </w:tr>
      <w:tr w:rsidR="004B40D4" w:rsidRPr="001B60EB" w14:paraId="39346FCE" w14:textId="6B5AC3FA"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169380F9" w14:textId="77777777" w:rsidR="0048517C" w:rsidRDefault="0048517C" w:rsidP="00EE2834">
            <w:pPr>
              <w:pStyle w:val="TableText"/>
            </w:pPr>
            <w:r>
              <w:t>Western Freeway</w:t>
            </w:r>
          </w:p>
        </w:tc>
        <w:tc>
          <w:tcPr>
            <w:tcW w:w="3260" w:type="dxa"/>
          </w:tcPr>
          <w:p w14:paraId="33C78D00" w14:textId="48A8A74B"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Melton Highway</w:t>
            </w:r>
            <w:r w:rsidR="00B04C7A">
              <w:rPr>
                <w:lang w:val="en-US"/>
              </w:rPr>
              <w:t xml:space="preserve"> </w:t>
            </w:r>
            <w:r w:rsidRPr="00571522">
              <w:rPr>
                <w:lang w:val="en-US"/>
              </w:rPr>
              <w:t>- Western Freeway (M8)</w:t>
            </w:r>
          </w:p>
        </w:tc>
        <w:tc>
          <w:tcPr>
            <w:tcW w:w="1980" w:type="dxa"/>
          </w:tcPr>
          <w:p w14:paraId="097909DA" w14:textId="0E8CCBAC"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Overpass</w:t>
            </w:r>
          </w:p>
        </w:tc>
        <w:tc>
          <w:tcPr>
            <w:tcW w:w="1138" w:type="dxa"/>
          </w:tcPr>
          <w:p w14:paraId="037BA34D" w14:textId="0121ABD4" w:rsidR="0048517C" w:rsidRPr="00EE2834"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pPr>
            <w:r w:rsidRPr="00571522">
              <w:rPr>
                <w:lang w:val="en-US"/>
              </w:rPr>
              <w:t>5.5m</w:t>
            </w:r>
          </w:p>
        </w:tc>
        <w:tc>
          <w:tcPr>
            <w:tcW w:w="1134" w:type="dxa"/>
          </w:tcPr>
          <w:p w14:paraId="141D372C" w14:textId="6ADD0D9E" w:rsidR="0048517C" w:rsidRPr="00571522" w:rsidRDefault="004B40D4"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Melton</w:t>
            </w:r>
          </w:p>
        </w:tc>
      </w:tr>
      <w:tr w:rsidR="004B40D4" w:rsidRPr="001B60EB" w14:paraId="28D60346" w14:textId="2547B7A8"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2BB1F978" w14:textId="77777777" w:rsidR="0048517C" w:rsidRDefault="0048517C" w:rsidP="00EE2834">
            <w:pPr>
              <w:pStyle w:val="TableText"/>
            </w:pPr>
            <w:r>
              <w:t>Western Freeway</w:t>
            </w:r>
          </w:p>
        </w:tc>
        <w:tc>
          <w:tcPr>
            <w:tcW w:w="3260" w:type="dxa"/>
          </w:tcPr>
          <w:p w14:paraId="65BC3CF2" w14:textId="660E1FC4"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Station Road</w:t>
            </w:r>
            <w:r w:rsidR="00B04C7A">
              <w:rPr>
                <w:lang w:val="en-US"/>
              </w:rPr>
              <w:t xml:space="preserve"> </w:t>
            </w:r>
            <w:r w:rsidRPr="00571522">
              <w:rPr>
                <w:lang w:val="en-US"/>
              </w:rPr>
              <w:t>- Western Freeway (M8)</w:t>
            </w:r>
          </w:p>
        </w:tc>
        <w:tc>
          <w:tcPr>
            <w:tcW w:w="1980" w:type="dxa"/>
          </w:tcPr>
          <w:p w14:paraId="017AED47" w14:textId="6F60BB63"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Overpass</w:t>
            </w:r>
          </w:p>
        </w:tc>
        <w:tc>
          <w:tcPr>
            <w:tcW w:w="1138" w:type="dxa"/>
          </w:tcPr>
          <w:p w14:paraId="63ED7CB4" w14:textId="74D0F894" w:rsidR="0048517C" w:rsidRPr="00EE2834"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pPr>
            <w:r w:rsidRPr="00571522">
              <w:rPr>
                <w:lang w:val="en-US"/>
              </w:rPr>
              <w:t>5.7m</w:t>
            </w:r>
          </w:p>
        </w:tc>
        <w:tc>
          <w:tcPr>
            <w:tcW w:w="1134" w:type="dxa"/>
          </w:tcPr>
          <w:p w14:paraId="4B5D7475" w14:textId="15F77DE0" w:rsidR="0048517C" w:rsidRPr="00571522" w:rsidRDefault="004B40D4"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Melton</w:t>
            </w:r>
          </w:p>
        </w:tc>
      </w:tr>
      <w:tr w:rsidR="004B40D4" w:rsidRPr="001B60EB" w14:paraId="6EA96014" w14:textId="0CE7E8AA"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3548595D" w14:textId="77777777" w:rsidR="0048517C" w:rsidRPr="00F859F3" w:rsidRDefault="0048517C" w:rsidP="00EE2834">
            <w:pPr>
              <w:pStyle w:val="TableText"/>
            </w:pPr>
            <w:r>
              <w:t>Western Freeway</w:t>
            </w:r>
          </w:p>
        </w:tc>
        <w:tc>
          <w:tcPr>
            <w:tcW w:w="3260" w:type="dxa"/>
          </w:tcPr>
          <w:p w14:paraId="339922D2" w14:textId="1CA8186E"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Station Road</w:t>
            </w:r>
            <w:r w:rsidR="00B04C7A">
              <w:rPr>
                <w:lang w:val="en-US"/>
              </w:rPr>
              <w:t xml:space="preserve"> </w:t>
            </w:r>
            <w:r w:rsidRPr="00571522">
              <w:rPr>
                <w:lang w:val="en-US"/>
              </w:rPr>
              <w:t>- Western Freeway (M8)</w:t>
            </w:r>
          </w:p>
        </w:tc>
        <w:tc>
          <w:tcPr>
            <w:tcW w:w="1980" w:type="dxa"/>
          </w:tcPr>
          <w:p w14:paraId="14D9AA8F" w14:textId="4B5F7579"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Pedestrian Overpass</w:t>
            </w:r>
          </w:p>
        </w:tc>
        <w:tc>
          <w:tcPr>
            <w:tcW w:w="1138" w:type="dxa"/>
          </w:tcPr>
          <w:p w14:paraId="7D70E25F" w14:textId="006456E6" w:rsidR="0048517C" w:rsidRPr="00EE2834"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pPr>
            <w:r w:rsidRPr="00571522">
              <w:rPr>
                <w:lang w:val="en-US"/>
              </w:rPr>
              <w:t>5.8m</w:t>
            </w:r>
          </w:p>
        </w:tc>
        <w:tc>
          <w:tcPr>
            <w:tcW w:w="1134" w:type="dxa"/>
          </w:tcPr>
          <w:p w14:paraId="37D577B5" w14:textId="6A18FA53" w:rsidR="0048517C" w:rsidRPr="00571522" w:rsidRDefault="004B40D4"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Melton</w:t>
            </w:r>
          </w:p>
        </w:tc>
      </w:tr>
      <w:tr w:rsidR="004B40D4" w:rsidRPr="001B60EB" w14:paraId="5EB305F8" w14:textId="0E39BC77" w:rsidTr="00EA5D58">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tcPr>
          <w:p w14:paraId="72D7CBFC" w14:textId="77777777" w:rsidR="0048517C" w:rsidRDefault="0048517C" w:rsidP="00EE2834">
            <w:pPr>
              <w:pStyle w:val="TableText"/>
            </w:pPr>
            <w:r>
              <w:t>Western Freeway</w:t>
            </w:r>
          </w:p>
        </w:tc>
        <w:tc>
          <w:tcPr>
            <w:tcW w:w="3260" w:type="dxa"/>
          </w:tcPr>
          <w:p w14:paraId="5BB971F7" w14:textId="15B711AC"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Coburns Road</w:t>
            </w:r>
            <w:r w:rsidR="00B04C7A">
              <w:rPr>
                <w:lang w:val="en-US"/>
              </w:rPr>
              <w:t xml:space="preserve"> </w:t>
            </w:r>
            <w:r w:rsidRPr="00571522">
              <w:rPr>
                <w:lang w:val="en-US"/>
              </w:rPr>
              <w:t>- Western Freeway (M8)</w:t>
            </w:r>
          </w:p>
        </w:tc>
        <w:tc>
          <w:tcPr>
            <w:tcW w:w="1980" w:type="dxa"/>
          </w:tcPr>
          <w:p w14:paraId="7455EE77" w14:textId="532ED52E" w:rsidR="0048517C" w:rsidRPr="00EE2834" w:rsidRDefault="0048517C" w:rsidP="00EE2834">
            <w:pPr>
              <w:pStyle w:val="TableText"/>
              <w:cnfStyle w:val="000000010000" w:firstRow="0" w:lastRow="0" w:firstColumn="0" w:lastColumn="0" w:oddVBand="0" w:evenVBand="0" w:oddHBand="0" w:evenHBand="1" w:firstRowFirstColumn="0" w:firstRowLastColumn="0" w:lastRowFirstColumn="0" w:lastRowLastColumn="0"/>
            </w:pPr>
            <w:r w:rsidRPr="00571522">
              <w:rPr>
                <w:lang w:val="en-US"/>
              </w:rPr>
              <w:t>Overpass</w:t>
            </w:r>
          </w:p>
        </w:tc>
        <w:tc>
          <w:tcPr>
            <w:tcW w:w="1138" w:type="dxa"/>
          </w:tcPr>
          <w:p w14:paraId="1FAA2DFD" w14:textId="2CCD5E4D" w:rsidR="0048517C" w:rsidRPr="00EE2834" w:rsidRDefault="0048517C" w:rsidP="008F3794">
            <w:pPr>
              <w:pStyle w:val="TableText"/>
              <w:jc w:val="center"/>
              <w:cnfStyle w:val="000000010000" w:firstRow="0" w:lastRow="0" w:firstColumn="0" w:lastColumn="0" w:oddVBand="0" w:evenVBand="0" w:oddHBand="0" w:evenHBand="1" w:firstRowFirstColumn="0" w:firstRowLastColumn="0" w:lastRowFirstColumn="0" w:lastRowLastColumn="0"/>
            </w:pPr>
            <w:r w:rsidRPr="00571522">
              <w:rPr>
                <w:lang w:val="en-US"/>
              </w:rPr>
              <w:t>5.6m</w:t>
            </w:r>
          </w:p>
        </w:tc>
        <w:tc>
          <w:tcPr>
            <w:tcW w:w="1134" w:type="dxa"/>
          </w:tcPr>
          <w:p w14:paraId="57FFEBDC" w14:textId="3D50AE2E" w:rsidR="0048517C" w:rsidRPr="00571522" w:rsidRDefault="004B40D4" w:rsidP="00EE2834">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Melton</w:t>
            </w:r>
          </w:p>
        </w:tc>
      </w:tr>
      <w:tr w:rsidR="004B40D4" w:rsidRPr="001B60EB" w14:paraId="635B1F32" w14:textId="34A599CB" w:rsidTr="00EA5D58">
        <w:trPr>
          <w:trHeight w:val="70"/>
        </w:trPr>
        <w:tc>
          <w:tcPr>
            <w:cnfStyle w:val="001000000000" w:firstRow="0" w:lastRow="0" w:firstColumn="1" w:lastColumn="0" w:oddVBand="0" w:evenVBand="0" w:oddHBand="0" w:evenHBand="0" w:firstRowFirstColumn="0" w:firstRowLastColumn="0" w:lastRowFirstColumn="0" w:lastRowLastColumn="0"/>
            <w:tcW w:w="1560" w:type="dxa"/>
          </w:tcPr>
          <w:p w14:paraId="14F8EABD" w14:textId="77777777" w:rsidR="0048517C" w:rsidRPr="00F859F3" w:rsidRDefault="0048517C" w:rsidP="00EE2834">
            <w:pPr>
              <w:pStyle w:val="TableText"/>
            </w:pPr>
            <w:r>
              <w:t>Western Freeway</w:t>
            </w:r>
          </w:p>
        </w:tc>
        <w:tc>
          <w:tcPr>
            <w:tcW w:w="3260" w:type="dxa"/>
          </w:tcPr>
          <w:p w14:paraId="2C5220DD" w14:textId="54C490B5"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Bulmans Road</w:t>
            </w:r>
            <w:r w:rsidR="00B04C7A">
              <w:rPr>
                <w:lang w:val="en-US"/>
              </w:rPr>
              <w:t xml:space="preserve"> </w:t>
            </w:r>
            <w:r w:rsidRPr="00571522">
              <w:rPr>
                <w:lang w:val="en-US"/>
              </w:rPr>
              <w:t>- Western Freeway (M8)</w:t>
            </w:r>
          </w:p>
        </w:tc>
        <w:tc>
          <w:tcPr>
            <w:tcW w:w="1980" w:type="dxa"/>
          </w:tcPr>
          <w:p w14:paraId="65C38DB5" w14:textId="3314B9C6" w:rsidR="0048517C" w:rsidRPr="00EE2834" w:rsidRDefault="0048517C" w:rsidP="00EE2834">
            <w:pPr>
              <w:pStyle w:val="TableText"/>
              <w:cnfStyle w:val="000000000000" w:firstRow="0" w:lastRow="0" w:firstColumn="0" w:lastColumn="0" w:oddVBand="0" w:evenVBand="0" w:oddHBand="0" w:evenHBand="0" w:firstRowFirstColumn="0" w:firstRowLastColumn="0" w:lastRowFirstColumn="0" w:lastRowLastColumn="0"/>
            </w:pPr>
            <w:r w:rsidRPr="00571522">
              <w:rPr>
                <w:lang w:val="en-US"/>
              </w:rPr>
              <w:t>Overpass</w:t>
            </w:r>
          </w:p>
        </w:tc>
        <w:tc>
          <w:tcPr>
            <w:tcW w:w="1138" w:type="dxa"/>
          </w:tcPr>
          <w:p w14:paraId="1A204747" w14:textId="349D12A0" w:rsidR="0048517C" w:rsidRPr="00EE2834" w:rsidRDefault="0048517C" w:rsidP="008F3794">
            <w:pPr>
              <w:pStyle w:val="TableText"/>
              <w:jc w:val="center"/>
              <w:cnfStyle w:val="000000000000" w:firstRow="0" w:lastRow="0" w:firstColumn="0" w:lastColumn="0" w:oddVBand="0" w:evenVBand="0" w:oddHBand="0" w:evenHBand="0" w:firstRowFirstColumn="0" w:firstRowLastColumn="0" w:lastRowFirstColumn="0" w:lastRowLastColumn="0"/>
            </w:pPr>
            <w:r w:rsidRPr="00571522">
              <w:rPr>
                <w:lang w:val="en-US"/>
              </w:rPr>
              <w:t>6.54m</w:t>
            </w:r>
          </w:p>
        </w:tc>
        <w:tc>
          <w:tcPr>
            <w:tcW w:w="1134" w:type="dxa"/>
          </w:tcPr>
          <w:p w14:paraId="5009BE7D" w14:textId="038562B6" w:rsidR="0048517C" w:rsidRPr="00571522" w:rsidRDefault="004B40D4" w:rsidP="00EE2834">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Melton</w:t>
            </w:r>
          </w:p>
        </w:tc>
      </w:tr>
    </w:tbl>
    <w:p w14:paraId="0627BFB5" w14:textId="3B7D6E1B" w:rsidR="00D550C3" w:rsidRDefault="00CD70B0" w:rsidP="00553458">
      <w:pPr>
        <w:spacing w:before="240"/>
      </w:pPr>
      <w:r w:rsidRPr="005D1378">
        <w:t xml:space="preserve">With the application </w:t>
      </w:r>
      <w:r>
        <w:t xml:space="preserve">of </w:t>
      </w:r>
      <w:r w:rsidRPr="005D1378">
        <w:t>the mitigation</w:t>
      </w:r>
      <w:r w:rsidR="00831F1B">
        <w:t>s</w:t>
      </w:r>
      <w:r w:rsidRPr="005D1378">
        <w:t xml:space="preserve"> </w:t>
      </w:r>
      <w:r w:rsidR="005E1C62">
        <w:t>outlined in</w:t>
      </w:r>
      <w:r w:rsidR="00D550C3">
        <w:t xml:space="preserve"> the </w:t>
      </w:r>
      <w:r w:rsidR="00E15DB0">
        <w:t>T</w:t>
      </w:r>
      <w:r w:rsidR="00D550C3" w:rsidRPr="00D94F4E">
        <w:t xml:space="preserve">raffic </w:t>
      </w:r>
      <w:r w:rsidR="00E15DB0">
        <w:t>M</w:t>
      </w:r>
      <w:r w:rsidR="00D550C3" w:rsidRPr="00D94F4E">
        <w:t xml:space="preserve">anagement </w:t>
      </w:r>
      <w:r w:rsidR="00E15DB0">
        <w:t>P</w:t>
      </w:r>
      <w:r w:rsidR="00D550C3" w:rsidRPr="00D94F4E">
        <w:t>lans</w:t>
      </w:r>
      <w:r w:rsidR="00994DB9">
        <w:t>,</w:t>
      </w:r>
      <w:r w:rsidR="00D550C3">
        <w:t xml:space="preserve"> and the </w:t>
      </w:r>
      <w:r w:rsidR="00994DB9">
        <w:t>implementation</w:t>
      </w:r>
      <w:r w:rsidR="005E1C62">
        <w:t xml:space="preserve"> of </w:t>
      </w:r>
      <w:r w:rsidR="00D550C3">
        <w:t>d</w:t>
      </w:r>
      <w:r w:rsidR="00D550C3">
        <w:rPr>
          <w:bCs/>
        </w:rPr>
        <w:t>ilapidation surveys</w:t>
      </w:r>
      <w:r w:rsidR="00994DB9">
        <w:rPr>
          <w:bCs/>
        </w:rPr>
        <w:t xml:space="preserve">, </w:t>
      </w:r>
      <w:r w:rsidR="00D550C3">
        <w:rPr>
          <w:bCs/>
        </w:rPr>
        <w:t>road condition monitoring</w:t>
      </w:r>
      <w:r w:rsidR="00994DB9">
        <w:rPr>
          <w:bCs/>
        </w:rPr>
        <w:t xml:space="preserve"> and </w:t>
      </w:r>
      <w:r w:rsidR="007E66AC">
        <w:rPr>
          <w:bCs/>
        </w:rPr>
        <w:t>road rectification / restoration</w:t>
      </w:r>
      <w:r w:rsidR="009E60E6">
        <w:t xml:space="preserve">, </w:t>
      </w:r>
      <w:r w:rsidR="00914FB3" w:rsidRPr="00914FB3">
        <w:t>the extent, magnitude and duration of impacts associated with</w:t>
      </w:r>
      <w:r w:rsidR="00914FB3">
        <w:t xml:space="preserve"> degradation of</w:t>
      </w:r>
      <w:r w:rsidR="00914FB3" w:rsidRPr="00914FB3">
        <w:t xml:space="preserve"> road </w:t>
      </w:r>
      <w:r w:rsidR="00914FB3">
        <w:t>infrastructure</w:t>
      </w:r>
      <w:r w:rsidR="00914FB3" w:rsidRPr="00914FB3">
        <w:t xml:space="preserve"> will be reduced</w:t>
      </w:r>
      <w:r w:rsidR="00AB74A7">
        <w:t xml:space="preserve">. </w:t>
      </w:r>
      <w:r w:rsidR="009E60E6">
        <w:t xml:space="preserve">Project traffic causing degradation of </w:t>
      </w:r>
      <w:r w:rsidR="0011158C">
        <w:t xml:space="preserve">road </w:t>
      </w:r>
      <w:r w:rsidR="000B29FB">
        <w:t>infrastructure during</w:t>
      </w:r>
      <w:r w:rsidR="0011158C">
        <w:t xml:space="preserve"> construction </w:t>
      </w:r>
      <w:r w:rsidR="009B59CE">
        <w:t xml:space="preserve">is </w:t>
      </w:r>
      <w:r w:rsidR="0011158C" w:rsidRPr="0011158C">
        <w:t>expected to be</w:t>
      </w:r>
      <w:r w:rsidR="00C77A20">
        <w:t xml:space="preserve"> short-term and reversible, with </w:t>
      </w:r>
      <w:r w:rsidR="000B29FB">
        <w:t>a</w:t>
      </w:r>
      <w:r w:rsidR="00D00217">
        <w:t>n overall</w:t>
      </w:r>
      <w:r w:rsidR="000B29FB">
        <w:t xml:space="preserve"> minor</w:t>
      </w:r>
      <w:r w:rsidR="00C77A20">
        <w:t xml:space="preserve"> residual impact</w:t>
      </w:r>
      <w:r>
        <w:t xml:space="preserve">. </w:t>
      </w:r>
    </w:p>
    <w:p w14:paraId="3FCF5054" w14:textId="45802B80" w:rsidR="00895033" w:rsidRPr="009D4716" w:rsidRDefault="004012E9" w:rsidP="00553458">
      <w:pPr>
        <w:pStyle w:val="Heading3"/>
      </w:pPr>
      <w:bookmarkStart w:id="64" w:name="_Toc182412124"/>
      <w:bookmarkStart w:id="65" w:name="_Toc191646374"/>
      <w:bookmarkStart w:id="66" w:name="_Toc201048212"/>
      <w:r>
        <w:lastRenderedPageBreak/>
        <w:t>S</w:t>
      </w:r>
      <w:r w:rsidR="0011158C" w:rsidRPr="0011158C">
        <w:t>afety</w:t>
      </w:r>
      <w:bookmarkEnd w:id="64"/>
      <w:bookmarkEnd w:id="65"/>
      <w:bookmarkEnd w:id="66"/>
    </w:p>
    <w:p w14:paraId="0F4451F6" w14:textId="18D178EF" w:rsidR="00895033" w:rsidRDefault="009E60E6" w:rsidP="00553458">
      <w:pPr>
        <w:keepNext/>
        <w:keepLines/>
      </w:pPr>
      <w:r>
        <w:t>Road</w:t>
      </w:r>
      <w:r w:rsidR="00895033" w:rsidRPr="00895033">
        <w:t xml:space="preserve"> safety </w:t>
      </w:r>
      <w:r w:rsidR="00CE3C47">
        <w:t>along the proposed construction transport route</w:t>
      </w:r>
      <w:r>
        <w:t xml:space="preserve"> may be </w:t>
      </w:r>
      <w:r w:rsidR="004B389D">
        <w:t xml:space="preserve">impacted </w:t>
      </w:r>
      <w:r w:rsidR="00895033" w:rsidRPr="00895033">
        <w:t xml:space="preserve">due to </w:t>
      </w:r>
      <w:r>
        <w:t xml:space="preserve">an </w:t>
      </w:r>
      <w:r w:rsidR="00895033" w:rsidRPr="00895033">
        <w:t xml:space="preserve">increase in heavy vehicles on the road network, </w:t>
      </w:r>
      <w:r>
        <w:t>especially</w:t>
      </w:r>
      <w:r w:rsidRPr="00895033">
        <w:t xml:space="preserve"> </w:t>
      </w:r>
      <w:r w:rsidR="00895033" w:rsidRPr="00895033">
        <w:t>where heavy vehicle</w:t>
      </w:r>
      <w:r w:rsidR="00720FB2">
        <w:t>s</w:t>
      </w:r>
      <w:r w:rsidR="00895033" w:rsidRPr="00895033">
        <w:t xml:space="preserve"> </w:t>
      </w:r>
      <w:r>
        <w:t xml:space="preserve">may </w:t>
      </w:r>
      <w:r w:rsidR="00895033" w:rsidRPr="00895033">
        <w:t xml:space="preserve">interact with public </w:t>
      </w:r>
      <w:r w:rsidR="00315E92">
        <w:t>transport, schools</w:t>
      </w:r>
      <w:r w:rsidR="00315E92" w:rsidRPr="00895033">
        <w:t xml:space="preserve"> </w:t>
      </w:r>
      <w:r w:rsidR="00895033" w:rsidRPr="00895033">
        <w:t>and school bus routes</w:t>
      </w:r>
      <w:r w:rsidR="002B3A7D">
        <w:t>,</w:t>
      </w:r>
      <w:r w:rsidR="00895033" w:rsidRPr="00895033">
        <w:t xml:space="preserve"> and walking and cycling facilities</w:t>
      </w:r>
      <w:r w:rsidR="00895033">
        <w:t>.</w:t>
      </w:r>
    </w:p>
    <w:p w14:paraId="4F476807" w14:textId="08607C77" w:rsidR="00CC69F9" w:rsidRDefault="00CE3C47" w:rsidP="00553458">
      <w:pPr>
        <w:keepNext/>
        <w:keepLines/>
        <w:spacing w:after="240"/>
      </w:pPr>
      <w:r>
        <w:t xml:space="preserve">The potential for interaction between construction traffic associated with the Project and </w:t>
      </w:r>
      <w:r w:rsidR="0011158C" w:rsidRPr="0011158C">
        <w:t xml:space="preserve">other road users such as public transport, school buses, and active transport </w:t>
      </w:r>
      <w:r>
        <w:t>was</w:t>
      </w:r>
      <w:r w:rsidRPr="0011158C">
        <w:t xml:space="preserve"> </w:t>
      </w:r>
      <w:r w:rsidR="0011158C" w:rsidRPr="0011158C">
        <w:t xml:space="preserve">assessed for roads along the proposed construction transport route. </w:t>
      </w:r>
      <w:r w:rsidR="0011158C">
        <w:fldChar w:fldCharType="begin"/>
      </w:r>
      <w:r w:rsidR="0011158C">
        <w:instrText xml:space="preserve"> REF _Ref181536575 \h </w:instrText>
      </w:r>
      <w:r w:rsidR="0011158C">
        <w:fldChar w:fldCharType="separate"/>
      </w:r>
      <w:r w:rsidR="00A034AC">
        <w:t>Table</w:t>
      </w:r>
      <w:r w:rsidR="00AD0774">
        <w:t> </w:t>
      </w:r>
      <w:r w:rsidR="00A034AC">
        <w:rPr>
          <w:noProof/>
        </w:rPr>
        <w:t>20</w:t>
      </w:r>
      <w:r w:rsidR="00A034AC">
        <w:t>.</w:t>
      </w:r>
      <w:r w:rsidR="00A034AC">
        <w:rPr>
          <w:noProof/>
        </w:rPr>
        <w:t>7</w:t>
      </w:r>
      <w:r w:rsidR="0011158C">
        <w:fldChar w:fldCharType="end"/>
      </w:r>
      <w:r w:rsidR="00BD7AA7">
        <w:t xml:space="preserve"> lists the roads with </w:t>
      </w:r>
      <w:r w:rsidR="0011158C" w:rsidRPr="0011158C">
        <w:t xml:space="preserve">an increased risk of </w:t>
      </w:r>
      <w:r w:rsidR="009E60E6">
        <w:t>impact</w:t>
      </w:r>
      <w:r w:rsidR="009E60E6" w:rsidRPr="0011158C">
        <w:t xml:space="preserve"> </w:t>
      </w:r>
      <w:r w:rsidR="009E60E6">
        <w:t xml:space="preserve">from the Project </w:t>
      </w:r>
      <w:r w:rsidR="0011158C" w:rsidRPr="0011158C">
        <w:t xml:space="preserve">due to the proximity of other road user infrastructure and services. </w:t>
      </w:r>
    </w:p>
    <w:p w14:paraId="332C54BD" w14:textId="075DE40B" w:rsidR="0011158C" w:rsidRDefault="0011158C" w:rsidP="00A31579">
      <w:pPr>
        <w:pStyle w:val="Caption"/>
        <w:spacing w:before="240"/>
      </w:pPr>
      <w:bookmarkStart w:id="67" w:name="_Ref183695143"/>
      <w:bookmarkStart w:id="68" w:name="_Ref181536575"/>
      <w:r>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7</w:t>
      </w:r>
      <w:r>
        <w:fldChar w:fldCharType="end"/>
      </w:r>
      <w:bookmarkEnd w:id="67"/>
      <w:bookmarkEnd w:id="68"/>
      <w:r>
        <w:t xml:space="preserve"> </w:t>
      </w:r>
      <w:r w:rsidRPr="0011158C">
        <w:t>Public and active transport infrastructure that may conflict with construction traffic</w:t>
      </w:r>
    </w:p>
    <w:tbl>
      <w:tblPr>
        <w:tblStyle w:val="WVTTable2"/>
        <w:tblW w:w="0" w:type="auto"/>
        <w:tblLayout w:type="fixed"/>
        <w:tblLook w:val="04A0" w:firstRow="1" w:lastRow="0" w:firstColumn="1" w:lastColumn="0" w:noHBand="0" w:noVBand="1"/>
      </w:tblPr>
      <w:tblGrid>
        <w:gridCol w:w="2410"/>
        <w:gridCol w:w="851"/>
        <w:gridCol w:w="5809"/>
      </w:tblGrid>
      <w:tr w:rsidR="007E037F" w:rsidRPr="00DD1B9D" w14:paraId="13F889A1" w14:textId="77777777" w:rsidTr="00553458">
        <w:trPr>
          <w:cnfStyle w:val="100000000000" w:firstRow="1" w:lastRow="0" w:firstColumn="0" w:lastColumn="0" w:oddVBand="0" w:evenVBand="0" w:oddHBand="0" w:evenHBand="0" w:firstRowFirstColumn="0" w:firstRowLastColumn="0" w:lastRowFirstColumn="0" w:lastRowLastColumn="0"/>
          <w:trHeight w:val="105"/>
          <w:tblHeader/>
        </w:trPr>
        <w:tc>
          <w:tcPr>
            <w:cnfStyle w:val="001000000000" w:firstRow="0" w:lastRow="0" w:firstColumn="1" w:lastColumn="0" w:oddVBand="0" w:evenVBand="0" w:oddHBand="0" w:evenHBand="0" w:firstRowFirstColumn="0" w:firstRowLastColumn="0" w:lastRowFirstColumn="0" w:lastRowLastColumn="0"/>
            <w:tcW w:w="2410" w:type="dxa"/>
          </w:tcPr>
          <w:p w14:paraId="6928C6F6" w14:textId="77777777" w:rsidR="0011158C" w:rsidRPr="00DD1B9D" w:rsidRDefault="0011158C" w:rsidP="00F45B11">
            <w:pPr>
              <w:pStyle w:val="TableText"/>
            </w:pPr>
            <w:r w:rsidRPr="00DD1B9D">
              <w:t>Road</w:t>
            </w:r>
          </w:p>
        </w:tc>
        <w:tc>
          <w:tcPr>
            <w:tcW w:w="851" w:type="dxa"/>
          </w:tcPr>
          <w:p w14:paraId="5C65C294" w14:textId="15C7A1B8" w:rsidR="0011158C" w:rsidRPr="00DD1B9D" w:rsidRDefault="0011158C" w:rsidP="009C313E">
            <w:pPr>
              <w:pStyle w:val="TableText"/>
              <w:ind w:right="-113"/>
              <w:cnfStyle w:val="100000000000" w:firstRow="1" w:lastRow="0" w:firstColumn="0" w:lastColumn="0" w:oddVBand="0" w:evenVBand="0" w:oddHBand="0" w:evenHBand="0" w:firstRowFirstColumn="0" w:firstRowLastColumn="0" w:lastRowFirstColumn="0" w:lastRowLastColumn="0"/>
            </w:pPr>
            <w:r w:rsidRPr="00DD1B9D">
              <w:t>LGA</w:t>
            </w:r>
          </w:p>
        </w:tc>
        <w:tc>
          <w:tcPr>
            <w:tcW w:w="5809" w:type="dxa"/>
          </w:tcPr>
          <w:p w14:paraId="46E6813B" w14:textId="77777777" w:rsidR="0011158C" w:rsidRPr="00DD1B9D" w:rsidRDefault="0011158C" w:rsidP="00F45B11">
            <w:pPr>
              <w:pStyle w:val="TableText"/>
              <w:cnfStyle w:val="100000000000" w:firstRow="1" w:lastRow="0" w:firstColumn="0" w:lastColumn="0" w:oddVBand="0" w:evenVBand="0" w:oddHBand="0" w:evenHBand="0" w:firstRowFirstColumn="0" w:firstRowLastColumn="0" w:lastRowFirstColumn="0" w:lastRowLastColumn="0"/>
            </w:pPr>
            <w:r w:rsidRPr="00DD1B9D">
              <w:t>Conflict</w:t>
            </w:r>
          </w:p>
        </w:tc>
      </w:tr>
      <w:tr w:rsidR="007E037F" w:rsidRPr="00DD1B9D" w14:paraId="504A76F8" w14:textId="77777777" w:rsidTr="00553458">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0C4AD1F" w14:textId="77777777" w:rsidR="0011158C" w:rsidRPr="00F45B11" w:rsidRDefault="0011158C" w:rsidP="00F45B11">
            <w:pPr>
              <w:pStyle w:val="TableText"/>
            </w:pPr>
            <w:r w:rsidRPr="00F45B11">
              <w:t>Andersons Road</w:t>
            </w:r>
          </w:p>
        </w:tc>
        <w:tc>
          <w:tcPr>
            <w:tcW w:w="851" w:type="dxa"/>
          </w:tcPr>
          <w:p w14:paraId="54324A9D" w14:textId="77777777" w:rsidR="0011158C" w:rsidRPr="00F45B11" w:rsidRDefault="0011158C" w:rsidP="009C313E">
            <w:pPr>
              <w:pStyle w:val="TableText"/>
              <w:ind w:right="-113"/>
              <w:cnfStyle w:val="000000000000" w:firstRow="0" w:lastRow="0" w:firstColumn="0" w:lastColumn="0" w:oddVBand="0" w:evenVBand="0" w:oddHBand="0" w:evenHBand="0" w:firstRowFirstColumn="0" w:firstRowLastColumn="0" w:lastRowFirstColumn="0" w:lastRowLastColumn="0"/>
            </w:pPr>
            <w:r w:rsidRPr="00F45B11">
              <w:t>Ballarat</w:t>
            </w:r>
          </w:p>
        </w:tc>
        <w:tc>
          <w:tcPr>
            <w:tcW w:w="5809" w:type="dxa"/>
          </w:tcPr>
          <w:p w14:paraId="28654666" w14:textId="77777777" w:rsidR="0011158C" w:rsidRPr="00F45B11" w:rsidRDefault="0011158C" w:rsidP="009C313E">
            <w:pPr>
              <w:pStyle w:val="TableText"/>
              <w:ind w:right="-113"/>
              <w:cnfStyle w:val="000000000000" w:firstRow="0" w:lastRow="0" w:firstColumn="0" w:lastColumn="0" w:oddVBand="0" w:evenVBand="0" w:oddHBand="0" w:evenHBand="0" w:firstRowFirstColumn="0" w:firstRowLastColumn="0" w:lastRowFirstColumn="0" w:lastRowLastColumn="0"/>
            </w:pPr>
            <w:r w:rsidRPr="00F45B11">
              <w:t>Level crossing approximately 1km north of Glendonald Road intersection</w:t>
            </w:r>
          </w:p>
        </w:tc>
      </w:tr>
      <w:tr w:rsidR="007E037F" w:rsidRPr="00DD1B9D" w14:paraId="3F3DA722" w14:textId="77777777" w:rsidTr="005534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53C2DF9C" w14:textId="18E49E0E" w:rsidR="0011158C" w:rsidRPr="00F45B11" w:rsidRDefault="0011158C" w:rsidP="00F45B11">
            <w:pPr>
              <w:pStyle w:val="TableText"/>
            </w:pPr>
            <w:r w:rsidRPr="00F45B11">
              <w:t>Ballarat-Maryborough Road</w:t>
            </w:r>
            <w:r w:rsidR="00E0640A" w:rsidRPr="00F45B11">
              <w:t xml:space="preserve"> </w:t>
            </w:r>
          </w:p>
        </w:tc>
        <w:tc>
          <w:tcPr>
            <w:tcW w:w="851" w:type="dxa"/>
          </w:tcPr>
          <w:p w14:paraId="76094381" w14:textId="77777777" w:rsidR="0011158C" w:rsidRPr="00F45B11" w:rsidRDefault="0011158C" w:rsidP="009C313E">
            <w:pPr>
              <w:pStyle w:val="TableText"/>
              <w:ind w:right="-113"/>
              <w:cnfStyle w:val="000000010000" w:firstRow="0" w:lastRow="0" w:firstColumn="0" w:lastColumn="0" w:oddVBand="0" w:evenVBand="0" w:oddHBand="0" w:evenHBand="1" w:firstRowFirstColumn="0" w:firstRowLastColumn="0" w:lastRowFirstColumn="0" w:lastRowLastColumn="0"/>
            </w:pPr>
            <w:r w:rsidRPr="00F45B11">
              <w:t>Ballarat</w:t>
            </w:r>
          </w:p>
        </w:tc>
        <w:tc>
          <w:tcPr>
            <w:tcW w:w="5809" w:type="dxa"/>
          </w:tcPr>
          <w:p w14:paraId="5C6F91EA" w14:textId="77777777" w:rsidR="0011158C" w:rsidRPr="00F45B11"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F45B11">
              <w:t>Level crossing approximately 1km east of Tourello station</w:t>
            </w:r>
          </w:p>
        </w:tc>
      </w:tr>
      <w:tr w:rsidR="007E037F" w:rsidRPr="00DD1B9D" w14:paraId="11813523" w14:textId="77777777" w:rsidTr="00553458">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3B41971F" w14:textId="77777777" w:rsidR="0011158C" w:rsidRPr="00F45B11" w:rsidRDefault="0011158C" w:rsidP="00F45B11">
            <w:pPr>
              <w:pStyle w:val="TableText"/>
            </w:pPr>
            <w:r w:rsidRPr="00F45B11">
              <w:t>Ballarat-Daylesford Road</w:t>
            </w:r>
          </w:p>
        </w:tc>
        <w:tc>
          <w:tcPr>
            <w:tcW w:w="851" w:type="dxa"/>
          </w:tcPr>
          <w:p w14:paraId="5E4F5CF2" w14:textId="77777777" w:rsidR="0011158C" w:rsidRPr="00F45B11" w:rsidRDefault="0011158C" w:rsidP="009C313E">
            <w:pPr>
              <w:pStyle w:val="TableText"/>
              <w:ind w:right="-113"/>
              <w:cnfStyle w:val="000000000000" w:firstRow="0" w:lastRow="0" w:firstColumn="0" w:lastColumn="0" w:oddVBand="0" w:evenVBand="0" w:oddHBand="0" w:evenHBand="0" w:firstRowFirstColumn="0" w:firstRowLastColumn="0" w:lastRowFirstColumn="0" w:lastRowLastColumn="0"/>
            </w:pPr>
            <w:r w:rsidRPr="00F45B11">
              <w:t>Ballarat</w:t>
            </w:r>
          </w:p>
        </w:tc>
        <w:tc>
          <w:tcPr>
            <w:tcW w:w="5809" w:type="dxa"/>
          </w:tcPr>
          <w:p w14:paraId="25ADA434" w14:textId="36FDC48C" w:rsidR="0011158C" w:rsidRPr="00F45B11"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F45B11">
              <w:t xml:space="preserve">High volume along </w:t>
            </w:r>
            <w:r w:rsidR="00975A6A" w:rsidRPr="00F45B11">
              <w:t xml:space="preserve">the </w:t>
            </w:r>
            <w:r w:rsidRPr="00F45B11">
              <w:t>Ballarat Station – Brown Hill bus route</w:t>
            </w:r>
          </w:p>
        </w:tc>
      </w:tr>
      <w:tr w:rsidR="007E037F" w:rsidRPr="00DD1B9D" w14:paraId="275E7AA8" w14:textId="77777777" w:rsidTr="005534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24E035D1" w14:textId="77777777" w:rsidR="0011158C" w:rsidRPr="00F45B11" w:rsidRDefault="0011158C" w:rsidP="00F45B11">
            <w:pPr>
              <w:pStyle w:val="TableText"/>
            </w:pPr>
            <w:r w:rsidRPr="00F45B11">
              <w:t>Midland Highway</w:t>
            </w:r>
          </w:p>
        </w:tc>
        <w:tc>
          <w:tcPr>
            <w:tcW w:w="851" w:type="dxa"/>
          </w:tcPr>
          <w:p w14:paraId="487D4BF2" w14:textId="77777777" w:rsidR="0011158C" w:rsidRPr="00F45B11" w:rsidRDefault="0011158C" w:rsidP="009C313E">
            <w:pPr>
              <w:pStyle w:val="TableText"/>
              <w:ind w:right="-113"/>
              <w:cnfStyle w:val="000000010000" w:firstRow="0" w:lastRow="0" w:firstColumn="0" w:lastColumn="0" w:oddVBand="0" w:evenVBand="0" w:oddHBand="0" w:evenHBand="1" w:firstRowFirstColumn="0" w:firstRowLastColumn="0" w:lastRowFirstColumn="0" w:lastRowLastColumn="0"/>
            </w:pPr>
            <w:r w:rsidRPr="00F45B11">
              <w:t>Hepburn</w:t>
            </w:r>
          </w:p>
        </w:tc>
        <w:tc>
          <w:tcPr>
            <w:tcW w:w="5809" w:type="dxa"/>
          </w:tcPr>
          <w:p w14:paraId="09D76586" w14:textId="77777777" w:rsidR="0011158C" w:rsidRPr="00F45B11"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F45B11">
              <w:t>Level crossing approximately 1km north of Sulky Road</w:t>
            </w:r>
          </w:p>
        </w:tc>
      </w:tr>
      <w:tr w:rsidR="007E037F" w:rsidRPr="00DD1B9D" w14:paraId="44C8039B" w14:textId="77777777" w:rsidTr="00553458">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6E94429D" w14:textId="77777777" w:rsidR="0011158C" w:rsidRPr="00F45B11" w:rsidRDefault="0011158C" w:rsidP="00F45B11">
            <w:pPr>
              <w:pStyle w:val="TableText"/>
            </w:pPr>
            <w:r w:rsidRPr="00F45B11">
              <w:t>Midland Highway</w:t>
            </w:r>
          </w:p>
        </w:tc>
        <w:tc>
          <w:tcPr>
            <w:tcW w:w="851" w:type="dxa"/>
          </w:tcPr>
          <w:p w14:paraId="48CC7B18" w14:textId="77777777" w:rsidR="0011158C" w:rsidRPr="00F45B11" w:rsidRDefault="0011158C" w:rsidP="009C313E">
            <w:pPr>
              <w:pStyle w:val="TableText"/>
              <w:ind w:right="-113"/>
              <w:cnfStyle w:val="000000000000" w:firstRow="0" w:lastRow="0" w:firstColumn="0" w:lastColumn="0" w:oddVBand="0" w:evenVBand="0" w:oddHBand="0" w:evenHBand="0" w:firstRowFirstColumn="0" w:firstRowLastColumn="0" w:lastRowFirstColumn="0" w:lastRowLastColumn="0"/>
            </w:pPr>
            <w:r w:rsidRPr="00F45B11">
              <w:t>Hepburn</w:t>
            </w:r>
          </w:p>
        </w:tc>
        <w:tc>
          <w:tcPr>
            <w:tcW w:w="5809" w:type="dxa"/>
          </w:tcPr>
          <w:p w14:paraId="679B1D82" w14:textId="77777777" w:rsidR="0011158C" w:rsidRPr="00F45B11"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F45B11">
              <w:t>Intersects with Goldfields Hiking Trail</w:t>
            </w:r>
          </w:p>
        </w:tc>
      </w:tr>
      <w:tr w:rsidR="007E037F" w:rsidRPr="00DD1B9D" w14:paraId="0D3EED72" w14:textId="77777777" w:rsidTr="005534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483F230E" w14:textId="77777777" w:rsidR="0011158C" w:rsidRPr="00F45B11" w:rsidRDefault="0011158C" w:rsidP="00F45B11">
            <w:pPr>
              <w:pStyle w:val="TableText"/>
            </w:pPr>
            <w:r w:rsidRPr="00F45B11">
              <w:t>Midland Highway</w:t>
            </w:r>
          </w:p>
        </w:tc>
        <w:tc>
          <w:tcPr>
            <w:tcW w:w="851" w:type="dxa"/>
          </w:tcPr>
          <w:p w14:paraId="3930B072" w14:textId="77777777" w:rsidR="0011158C" w:rsidRPr="00F45B11" w:rsidRDefault="0011158C" w:rsidP="009C313E">
            <w:pPr>
              <w:pStyle w:val="TableText"/>
              <w:ind w:right="-113"/>
              <w:cnfStyle w:val="000000010000" w:firstRow="0" w:lastRow="0" w:firstColumn="0" w:lastColumn="0" w:oddVBand="0" w:evenVBand="0" w:oddHBand="0" w:evenHBand="1" w:firstRowFirstColumn="0" w:firstRowLastColumn="0" w:lastRowFirstColumn="0" w:lastRowLastColumn="0"/>
            </w:pPr>
            <w:r w:rsidRPr="00F45B11">
              <w:t>Hepburn</w:t>
            </w:r>
          </w:p>
        </w:tc>
        <w:tc>
          <w:tcPr>
            <w:tcW w:w="5809" w:type="dxa"/>
          </w:tcPr>
          <w:p w14:paraId="1BEDCF85" w14:textId="1F0BE3C5" w:rsidR="0011158C" w:rsidRPr="00F45B11"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F45B11">
              <w:t xml:space="preserve">High volume along </w:t>
            </w:r>
            <w:r w:rsidR="00975A6A" w:rsidRPr="00F45B11">
              <w:t xml:space="preserve">the </w:t>
            </w:r>
            <w:r w:rsidRPr="00F45B11">
              <w:t>Hepburn – Creswick via Daylesford bus route</w:t>
            </w:r>
          </w:p>
        </w:tc>
      </w:tr>
      <w:tr w:rsidR="007E037F" w:rsidRPr="00DD1B9D" w14:paraId="43D27DD4" w14:textId="77777777" w:rsidTr="00DF53D8">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227F6DF" w14:textId="5E10B8A8" w:rsidR="0011158C" w:rsidRPr="00F45B11" w:rsidRDefault="0011158C" w:rsidP="00F45B11">
            <w:pPr>
              <w:pStyle w:val="TableText"/>
            </w:pPr>
            <w:r w:rsidRPr="00F45B11">
              <w:t>Calder Park Drive</w:t>
            </w:r>
            <w:r w:rsidR="00E0640A" w:rsidRPr="00F45B11">
              <w:t xml:space="preserve"> </w:t>
            </w:r>
            <w:r w:rsidR="00CE3C47" w:rsidRPr="00F45B11">
              <w:t xml:space="preserve"> </w:t>
            </w:r>
          </w:p>
        </w:tc>
        <w:tc>
          <w:tcPr>
            <w:tcW w:w="851" w:type="dxa"/>
          </w:tcPr>
          <w:p w14:paraId="1236954B" w14:textId="77777777" w:rsidR="0011158C" w:rsidRPr="00F45B11" w:rsidRDefault="0011158C" w:rsidP="009C313E">
            <w:pPr>
              <w:pStyle w:val="TableText"/>
              <w:ind w:right="-113"/>
              <w:cnfStyle w:val="000000000000" w:firstRow="0" w:lastRow="0" w:firstColumn="0" w:lastColumn="0" w:oddVBand="0" w:evenVBand="0" w:oddHBand="0" w:evenHBand="0" w:firstRowFirstColumn="0" w:firstRowLastColumn="0" w:lastRowFirstColumn="0" w:lastRowLastColumn="0"/>
            </w:pPr>
            <w:r w:rsidRPr="00F45B11">
              <w:t>Melton</w:t>
            </w:r>
          </w:p>
        </w:tc>
        <w:tc>
          <w:tcPr>
            <w:tcW w:w="5809" w:type="dxa"/>
          </w:tcPr>
          <w:p w14:paraId="530A0E46" w14:textId="79820CB5" w:rsidR="0011158C" w:rsidRPr="00F45B11" w:rsidRDefault="0011158C" w:rsidP="00F45B11">
            <w:pPr>
              <w:pStyle w:val="TableText"/>
              <w:cnfStyle w:val="000000000000" w:firstRow="0" w:lastRow="0" w:firstColumn="0" w:lastColumn="0" w:oddVBand="0" w:evenVBand="0" w:oddHBand="0" w:evenHBand="0" w:firstRowFirstColumn="0" w:firstRowLastColumn="0" w:lastRowFirstColumn="0" w:lastRowLastColumn="0"/>
            </w:pPr>
            <w:r w:rsidRPr="00F45B11">
              <w:t>On-road cycle lanes</w:t>
            </w:r>
            <w:r w:rsidR="00F61F51">
              <w:t xml:space="preserve"> (shoulder)</w:t>
            </w:r>
          </w:p>
        </w:tc>
      </w:tr>
      <w:tr w:rsidR="007E037F" w:rsidRPr="00DD1B9D" w14:paraId="2515F353" w14:textId="77777777" w:rsidTr="00DF53D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D320527" w14:textId="77777777" w:rsidR="0011158C" w:rsidRPr="00F45B11" w:rsidRDefault="0011158C" w:rsidP="00F45B11">
            <w:pPr>
              <w:pStyle w:val="TableText"/>
            </w:pPr>
            <w:r w:rsidRPr="00F45B11">
              <w:t>Coburns Road</w:t>
            </w:r>
          </w:p>
        </w:tc>
        <w:tc>
          <w:tcPr>
            <w:tcW w:w="851" w:type="dxa"/>
          </w:tcPr>
          <w:p w14:paraId="02FCB2E4" w14:textId="77777777" w:rsidR="0011158C" w:rsidRPr="00F45B11" w:rsidRDefault="0011158C" w:rsidP="009C313E">
            <w:pPr>
              <w:pStyle w:val="TableText"/>
              <w:ind w:right="-113"/>
              <w:cnfStyle w:val="000000010000" w:firstRow="0" w:lastRow="0" w:firstColumn="0" w:lastColumn="0" w:oddVBand="0" w:evenVBand="0" w:oddHBand="0" w:evenHBand="1" w:firstRowFirstColumn="0" w:firstRowLastColumn="0" w:lastRowFirstColumn="0" w:lastRowLastColumn="0"/>
            </w:pPr>
            <w:r w:rsidRPr="00F45B11">
              <w:t>Melton</w:t>
            </w:r>
          </w:p>
        </w:tc>
        <w:tc>
          <w:tcPr>
            <w:tcW w:w="5809" w:type="dxa"/>
          </w:tcPr>
          <w:p w14:paraId="336782E9" w14:textId="77777777" w:rsidR="0011158C" w:rsidRPr="00F45B11" w:rsidRDefault="0011158C" w:rsidP="00F45B11">
            <w:pPr>
              <w:pStyle w:val="TableText"/>
              <w:cnfStyle w:val="000000010000" w:firstRow="0" w:lastRow="0" w:firstColumn="0" w:lastColumn="0" w:oddVBand="0" w:evenVBand="0" w:oddHBand="0" w:evenHBand="1" w:firstRowFirstColumn="0" w:firstRowLastColumn="0" w:lastRowFirstColumn="0" w:lastRowLastColumn="0"/>
            </w:pPr>
            <w:r w:rsidRPr="00F45B11">
              <w:t>On-road cycle lanes</w:t>
            </w:r>
          </w:p>
        </w:tc>
      </w:tr>
    </w:tbl>
    <w:p w14:paraId="23E6F656" w14:textId="174C1CA2" w:rsidR="0011158C" w:rsidRDefault="0011158C" w:rsidP="00571522">
      <w:pPr>
        <w:spacing w:before="240"/>
      </w:pPr>
      <w:r w:rsidRPr="0011158C">
        <w:t xml:space="preserve">Given the </w:t>
      </w:r>
      <w:r w:rsidR="00FD48EC">
        <w:t xml:space="preserve">overall </w:t>
      </w:r>
      <w:r w:rsidRPr="0011158C">
        <w:t xml:space="preserve">additional Project traffic volume </w:t>
      </w:r>
      <w:r w:rsidR="009E60E6">
        <w:t xml:space="preserve">is </w:t>
      </w:r>
      <w:r w:rsidR="006A5409">
        <w:t>minor</w:t>
      </w:r>
      <w:r w:rsidR="00774F39">
        <w:t xml:space="preserve"> (</w:t>
      </w:r>
      <w:r w:rsidR="0062084E">
        <w:t xml:space="preserve">i.e., </w:t>
      </w:r>
      <w:r w:rsidR="005416C9">
        <w:t>approximately</w:t>
      </w:r>
      <w:r w:rsidR="00774F39">
        <w:t xml:space="preserve"> 1</w:t>
      </w:r>
      <w:r w:rsidR="00546AAB">
        <w:t xml:space="preserve"> per cent</w:t>
      </w:r>
      <w:r w:rsidR="00774F39">
        <w:t>)</w:t>
      </w:r>
      <w:r w:rsidRPr="0011158C">
        <w:t xml:space="preserve">, the </w:t>
      </w:r>
      <w:r w:rsidR="0034449A">
        <w:t xml:space="preserve">Project </w:t>
      </w:r>
      <w:r w:rsidR="00DB280E">
        <w:t xml:space="preserve">is not anticipated to </w:t>
      </w:r>
      <w:r w:rsidR="0034449A">
        <w:t xml:space="preserve">impact the </w:t>
      </w:r>
      <w:r w:rsidR="00DB280E">
        <w:t xml:space="preserve">performance, or LOS, of the roads listed in </w:t>
      </w:r>
      <w:r w:rsidR="00DB280E">
        <w:fldChar w:fldCharType="begin"/>
      </w:r>
      <w:r w:rsidR="00DB280E">
        <w:instrText xml:space="preserve"> REF _Ref183695143 \h </w:instrText>
      </w:r>
      <w:r w:rsidR="00DB280E">
        <w:fldChar w:fldCharType="separate"/>
      </w:r>
      <w:r w:rsidR="00A034AC">
        <w:t>Table</w:t>
      </w:r>
      <w:r w:rsidR="00AD0774">
        <w:t> </w:t>
      </w:r>
      <w:r w:rsidR="00A034AC">
        <w:rPr>
          <w:noProof/>
        </w:rPr>
        <w:t>20</w:t>
      </w:r>
      <w:r w:rsidR="00A034AC">
        <w:t>.</w:t>
      </w:r>
      <w:r w:rsidR="00A034AC">
        <w:rPr>
          <w:noProof/>
        </w:rPr>
        <w:t>7</w:t>
      </w:r>
      <w:r w:rsidR="00DB280E">
        <w:fldChar w:fldCharType="end"/>
      </w:r>
      <w:r w:rsidR="00DB280E">
        <w:t xml:space="preserve">. </w:t>
      </w:r>
      <w:r w:rsidR="002C20AC">
        <w:t>T</w:t>
      </w:r>
      <w:r w:rsidR="00A82699">
        <w:t xml:space="preserve">o minimise </w:t>
      </w:r>
      <w:r w:rsidR="001A68C8">
        <w:t>i</w:t>
      </w:r>
      <w:r w:rsidR="00A82699" w:rsidRPr="0011158C">
        <w:t>nteractions between Project traffic and other roads users</w:t>
      </w:r>
      <w:r w:rsidR="00A82699">
        <w:t xml:space="preserve">, the </w:t>
      </w:r>
      <w:r w:rsidR="009B30A0">
        <w:t xml:space="preserve">proposed construction transport route </w:t>
      </w:r>
      <w:r w:rsidR="006D467A">
        <w:t>avoid</w:t>
      </w:r>
      <w:r w:rsidR="00BD7AA7">
        <w:t>s</w:t>
      </w:r>
      <w:r w:rsidR="009E2C02">
        <w:t xml:space="preserve"> </w:t>
      </w:r>
      <w:r>
        <w:t>p</w:t>
      </w:r>
      <w:r w:rsidRPr="0011158C">
        <w:t xml:space="preserve">otential conflicts </w:t>
      </w:r>
      <w:r w:rsidR="009E60E6">
        <w:t xml:space="preserve">with </w:t>
      </w:r>
      <w:r w:rsidRPr="0011158C">
        <w:t>public transport, school buses, and active transport</w:t>
      </w:r>
      <w:r w:rsidR="009E60E6">
        <w:t xml:space="preserve"> users</w:t>
      </w:r>
      <w:r w:rsidR="000C2C8A">
        <w:t xml:space="preserve"> as much as practicable</w:t>
      </w:r>
      <w:r w:rsidR="001F33D8">
        <w:t>.</w:t>
      </w:r>
      <w:r w:rsidR="00AE3BEC" w:rsidRPr="00AE3BEC">
        <w:t xml:space="preserve"> </w:t>
      </w:r>
      <w:r w:rsidR="00AE3BEC">
        <w:t>As such, interactions between Project traffic and other road users are expected to be infrequent.</w:t>
      </w:r>
      <w:r w:rsidR="00E67130">
        <w:t xml:space="preserve"> </w:t>
      </w:r>
      <w:r w:rsidR="002123F6" w:rsidRPr="002123F6">
        <w:t xml:space="preserve">Project construction activities will comply with all relevant road and transport authority requirements with respect to transport network user safety via the implementation of </w:t>
      </w:r>
      <w:r w:rsidR="009C7EEC">
        <w:t>Traffic Management Plan</w:t>
      </w:r>
      <w:r w:rsidR="002123F6">
        <w:t xml:space="preserve">s and </w:t>
      </w:r>
      <w:r w:rsidR="00C111F6">
        <w:t>R</w:t>
      </w:r>
      <w:r w:rsidR="002123F6">
        <w:t xml:space="preserve">oad </w:t>
      </w:r>
      <w:r w:rsidR="00C111F6">
        <w:t>S</w:t>
      </w:r>
      <w:r w:rsidR="002123F6">
        <w:t xml:space="preserve">afety </w:t>
      </w:r>
      <w:r w:rsidR="00C111F6">
        <w:t>A</w:t>
      </w:r>
      <w:r w:rsidR="002123F6">
        <w:t xml:space="preserve">udits </w:t>
      </w:r>
      <w:r w:rsidR="002123F6" w:rsidRPr="002123F6">
        <w:t>(EPR T1</w:t>
      </w:r>
      <w:r w:rsidR="00C07A4D">
        <w:t xml:space="preserve">). Considering these mitigations, </w:t>
      </w:r>
      <w:r w:rsidR="00E67130">
        <w:t>Pr</w:t>
      </w:r>
      <w:r w:rsidR="00E67130" w:rsidRPr="00BD7AA7">
        <w:t xml:space="preserve">oject traffic causing impacts to </w:t>
      </w:r>
      <w:r w:rsidR="00E67130" w:rsidRPr="00BF5256">
        <w:t xml:space="preserve">public transport and </w:t>
      </w:r>
      <w:r w:rsidR="00E67130">
        <w:t>other road users</w:t>
      </w:r>
      <w:r w:rsidR="00E67130" w:rsidRPr="00BD7AA7">
        <w:t xml:space="preserve"> during construction is expected to be short-term, with a minor </w:t>
      </w:r>
      <w:r w:rsidR="00C07A4D">
        <w:t xml:space="preserve">residual </w:t>
      </w:r>
      <w:r w:rsidR="00E67130" w:rsidRPr="00BD7AA7">
        <w:t>impact.</w:t>
      </w:r>
      <w:r w:rsidR="00E67130">
        <w:t xml:space="preserve"> </w:t>
      </w:r>
      <w:r w:rsidR="00AE3BEC">
        <w:t>To further minimise safety impacts</w:t>
      </w:r>
      <w:r w:rsidR="00456CED">
        <w:t xml:space="preserve"> around schools, </w:t>
      </w:r>
      <w:r w:rsidR="000C62F0">
        <w:t xml:space="preserve">potential </w:t>
      </w:r>
      <w:r w:rsidRPr="0011158C">
        <w:t>alternate route</w:t>
      </w:r>
      <w:r>
        <w:t xml:space="preserve">s </w:t>
      </w:r>
      <w:r w:rsidR="00456CED">
        <w:t xml:space="preserve">are </w:t>
      </w:r>
      <w:r w:rsidR="00576CBD">
        <w:t xml:space="preserve">proposed </w:t>
      </w:r>
      <w:r w:rsidR="002C08CF">
        <w:t>for Project traffic, during</w:t>
      </w:r>
      <w:r w:rsidR="003052A0">
        <w:t xml:space="preserve"> </w:t>
      </w:r>
      <w:r w:rsidR="001478C6">
        <w:t>peak school times</w:t>
      </w:r>
      <w:r w:rsidR="006211A8">
        <w:t xml:space="preserve"> </w:t>
      </w:r>
      <w:r w:rsidR="006211A8" w:rsidRPr="0011158C">
        <w:t>(8am to 9:30am and 2:30pm to 4pm)</w:t>
      </w:r>
      <w:r w:rsidR="002C08CF">
        <w:t>.</w:t>
      </w:r>
      <w:r w:rsidR="00E8176F">
        <w:t xml:space="preserve"> </w:t>
      </w:r>
      <w:r w:rsidR="002C08CF">
        <w:t>This will</w:t>
      </w:r>
      <w:r w:rsidR="009A2516">
        <w:t xml:space="preserve"> avoid </w:t>
      </w:r>
      <w:r w:rsidR="002C08CF">
        <w:t xml:space="preserve">potential conflicts with </w:t>
      </w:r>
      <w:r w:rsidR="00231059">
        <w:t>Waubra Primary School</w:t>
      </w:r>
      <w:r w:rsidR="00E52CC9">
        <w:t xml:space="preserve">, </w:t>
      </w:r>
      <w:r w:rsidR="006150A5" w:rsidRPr="006150A5">
        <w:t>Newlyn Primary School</w:t>
      </w:r>
      <w:r w:rsidR="0008216F">
        <w:t xml:space="preserve">, and </w:t>
      </w:r>
      <w:r w:rsidR="0008216F" w:rsidRPr="0008216F">
        <w:t>Melton Christian College</w:t>
      </w:r>
      <w:r w:rsidR="003250CD">
        <w:t>.</w:t>
      </w:r>
      <w:r>
        <w:t xml:space="preserve"> </w:t>
      </w:r>
      <w:r w:rsidR="002C08CF">
        <w:t>A</w:t>
      </w:r>
      <w:r w:rsidR="00E52049" w:rsidRPr="00E52049">
        <w:t>lternate route</w:t>
      </w:r>
      <w:r w:rsidR="002C08CF">
        <w:t>s</w:t>
      </w:r>
      <w:r w:rsidR="00E52049" w:rsidRPr="00E52049">
        <w:t xml:space="preserve"> for the Project will be consulted on and approved via </w:t>
      </w:r>
      <w:r w:rsidR="009C7EEC">
        <w:t>Traffic Management Plan</w:t>
      </w:r>
      <w:r w:rsidR="006E41DD">
        <w:t xml:space="preserve">s </w:t>
      </w:r>
      <w:r w:rsidR="002C08CF">
        <w:t>(</w:t>
      </w:r>
      <w:r w:rsidR="00E52049" w:rsidRPr="00E52049">
        <w:t xml:space="preserve">EPR </w:t>
      </w:r>
      <w:r w:rsidR="006E41DD">
        <w:t>T1</w:t>
      </w:r>
      <w:r w:rsidR="002C08CF">
        <w:t>)</w:t>
      </w:r>
      <w:r w:rsidR="00E52049" w:rsidRPr="00E52049">
        <w:t>.</w:t>
      </w:r>
    </w:p>
    <w:p w14:paraId="51838D51" w14:textId="17007A9F" w:rsidR="006575D3" w:rsidRPr="008862C2" w:rsidRDefault="003C36E3" w:rsidP="0011158C">
      <w:pPr>
        <w:rPr>
          <w:szCs w:val="18"/>
        </w:rPr>
      </w:pPr>
      <w:r>
        <w:t>W</w:t>
      </w:r>
      <w:r w:rsidR="00AC3208">
        <w:t xml:space="preserve">here </w:t>
      </w:r>
      <w:r w:rsidR="00AC3208" w:rsidRPr="008862C2">
        <w:rPr>
          <w:szCs w:val="18"/>
        </w:rPr>
        <w:t xml:space="preserve">alternative routes were not possible, </w:t>
      </w:r>
      <w:r w:rsidR="0011158C" w:rsidRPr="008862C2">
        <w:rPr>
          <w:szCs w:val="18"/>
        </w:rPr>
        <w:t xml:space="preserve">heavy vehicle restrictions </w:t>
      </w:r>
      <w:r w:rsidR="009E60E6" w:rsidRPr="008862C2">
        <w:rPr>
          <w:szCs w:val="18"/>
        </w:rPr>
        <w:t xml:space="preserve">are proposed at </w:t>
      </w:r>
      <w:r w:rsidR="0011158C" w:rsidRPr="008862C2">
        <w:rPr>
          <w:szCs w:val="18"/>
        </w:rPr>
        <w:t xml:space="preserve">two high-risk locations near schools during peak times. This </w:t>
      </w:r>
      <w:r w:rsidR="00BD7AA7" w:rsidRPr="008862C2">
        <w:rPr>
          <w:szCs w:val="18"/>
        </w:rPr>
        <w:t xml:space="preserve">will </w:t>
      </w:r>
      <w:r w:rsidR="009E60E6" w:rsidRPr="008862C2">
        <w:rPr>
          <w:szCs w:val="18"/>
        </w:rPr>
        <w:t>reduce</w:t>
      </w:r>
      <w:r w:rsidR="0011158C" w:rsidRPr="008862C2">
        <w:rPr>
          <w:szCs w:val="18"/>
        </w:rPr>
        <w:t xml:space="preserve"> disruption and </w:t>
      </w:r>
      <w:r w:rsidR="00E0196C" w:rsidRPr="008862C2">
        <w:rPr>
          <w:szCs w:val="18"/>
        </w:rPr>
        <w:t xml:space="preserve">avoid </w:t>
      </w:r>
      <w:r w:rsidR="0011158C" w:rsidRPr="008862C2">
        <w:rPr>
          <w:szCs w:val="18"/>
        </w:rPr>
        <w:t xml:space="preserve">the potential </w:t>
      </w:r>
      <w:r w:rsidR="009E60E6" w:rsidRPr="008862C2">
        <w:rPr>
          <w:szCs w:val="18"/>
        </w:rPr>
        <w:t>impact of</w:t>
      </w:r>
      <w:r w:rsidR="0011158C" w:rsidRPr="008862C2">
        <w:rPr>
          <w:szCs w:val="18"/>
        </w:rPr>
        <w:t xml:space="preserve"> increased interaction between heavy vehicles, school traffic and other vulnerable users. Heavy vehicle restrictions </w:t>
      </w:r>
      <w:r w:rsidR="00BD7AA7" w:rsidRPr="008862C2">
        <w:rPr>
          <w:szCs w:val="18"/>
        </w:rPr>
        <w:t xml:space="preserve">will </w:t>
      </w:r>
      <w:r w:rsidR="00E0196C" w:rsidRPr="008862C2">
        <w:rPr>
          <w:szCs w:val="18"/>
        </w:rPr>
        <w:t xml:space="preserve">be </w:t>
      </w:r>
      <w:r w:rsidR="00F90F39" w:rsidRPr="008862C2">
        <w:rPr>
          <w:szCs w:val="18"/>
        </w:rPr>
        <w:t xml:space="preserve">consulted on and </w:t>
      </w:r>
      <w:r w:rsidR="0011158C" w:rsidRPr="008862C2">
        <w:rPr>
          <w:szCs w:val="18"/>
        </w:rPr>
        <w:t xml:space="preserve">applied through the implementation of </w:t>
      </w:r>
      <w:r w:rsidR="0048723B" w:rsidRPr="008862C2">
        <w:rPr>
          <w:szCs w:val="18"/>
        </w:rPr>
        <w:t>t</w:t>
      </w:r>
      <w:r w:rsidR="00BF6028" w:rsidRPr="008862C2">
        <w:rPr>
          <w:szCs w:val="18"/>
        </w:rPr>
        <w:t xml:space="preserve">raffic </w:t>
      </w:r>
      <w:r w:rsidR="0048723B" w:rsidRPr="008862C2">
        <w:rPr>
          <w:szCs w:val="18"/>
        </w:rPr>
        <w:t>m</w:t>
      </w:r>
      <w:r w:rsidR="00BF6028" w:rsidRPr="008862C2">
        <w:rPr>
          <w:szCs w:val="18"/>
        </w:rPr>
        <w:t xml:space="preserve">anagement </w:t>
      </w:r>
      <w:r w:rsidR="0048723B" w:rsidRPr="008862C2">
        <w:rPr>
          <w:szCs w:val="18"/>
        </w:rPr>
        <w:t>p</w:t>
      </w:r>
      <w:r w:rsidR="00BF6028" w:rsidRPr="008862C2">
        <w:rPr>
          <w:szCs w:val="18"/>
        </w:rPr>
        <w:t>lan</w:t>
      </w:r>
      <w:r w:rsidR="0011158C" w:rsidRPr="008862C2">
        <w:rPr>
          <w:szCs w:val="18"/>
        </w:rPr>
        <w:t>s (EPR T1).</w:t>
      </w:r>
      <w:r w:rsidR="00F306B3" w:rsidRPr="008862C2">
        <w:rPr>
          <w:szCs w:val="18"/>
        </w:rPr>
        <w:t xml:space="preserve"> These restrictions are proposed </w:t>
      </w:r>
      <w:r w:rsidR="007F3E60" w:rsidRPr="008862C2">
        <w:rPr>
          <w:szCs w:val="18"/>
        </w:rPr>
        <w:t>for Woodmans Hill School, Ballarat (along Fussell Street between Ballarat-Burrumbeet Road and Eureka Street, shown in</w:t>
      </w:r>
      <w:r w:rsidR="00507C82" w:rsidRPr="008862C2">
        <w:rPr>
          <w:szCs w:val="18"/>
        </w:rPr>
        <w:t xml:space="preserve"> </w:t>
      </w:r>
      <w:r w:rsidR="006B218A" w:rsidRPr="008862C2">
        <w:rPr>
          <w:szCs w:val="18"/>
        </w:rPr>
        <w:fldChar w:fldCharType="begin"/>
      </w:r>
      <w:r w:rsidR="006B218A" w:rsidRPr="008862C2">
        <w:rPr>
          <w:szCs w:val="18"/>
        </w:rPr>
        <w:instrText xml:space="preserve"> REF _Ref185000865 \h </w:instrText>
      </w:r>
      <w:r w:rsidR="008862C2">
        <w:rPr>
          <w:szCs w:val="18"/>
        </w:rPr>
        <w:instrText xml:space="preserve"> \* MERGEFORMAT </w:instrText>
      </w:r>
      <w:r w:rsidR="006B218A" w:rsidRPr="008862C2">
        <w:rPr>
          <w:szCs w:val="18"/>
        </w:rPr>
      </w:r>
      <w:r w:rsidR="006B218A" w:rsidRPr="008862C2">
        <w:rPr>
          <w:szCs w:val="18"/>
        </w:rPr>
        <w:fldChar w:fldCharType="separate"/>
      </w:r>
      <w:r w:rsidR="00A034AC" w:rsidRPr="00A034AC">
        <w:rPr>
          <w:szCs w:val="18"/>
        </w:rPr>
        <w:t>Figure</w:t>
      </w:r>
      <w:r w:rsidR="00445C68">
        <w:rPr>
          <w:szCs w:val="18"/>
        </w:rPr>
        <w:t> </w:t>
      </w:r>
      <w:r w:rsidR="00A034AC" w:rsidRPr="00A034AC">
        <w:rPr>
          <w:noProof/>
          <w:szCs w:val="18"/>
        </w:rPr>
        <w:t>20.</w:t>
      </w:r>
      <w:r w:rsidR="00815357" w:rsidRPr="00815357">
        <w:rPr>
          <w:szCs w:val="18"/>
        </w:rPr>
        <w:t>4</w:t>
      </w:r>
      <w:r w:rsidR="006B218A" w:rsidRPr="008862C2">
        <w:rPr>
          <w:szCs w:val="18"/>
        </w:rPr>
        <w:fldChar w:fldCharType="end"/>
      </w:r>
      <w:r w:rsidR="007F3E60" w:rsidRPr="008862C2">
        <w:rPr>
          <w:szCs w:val="18"/>
        </w:rPr>
        <w:t xml:space="preserve">, and </w:t>
      </w:r>
      <w:r w:rsidR="00F306B3" w:rsidRPr="008862C2">
        <w:rPr>
          <w:szCs w:val="18"/>
        </w:rPr>
        <w:t xml:space="preserve">Darley Primary School, Darley (along Albert Street between Gisborne Road and Links Road, shown in </w:t>
      </w:r>
      <w:r w:rsidR="006B218A" w:rsidRPr="008862C2">
        <w:rPr>
          <w:szCs w:val="18"/>
        </w:rPr>
        <w:fldChar w:fldCharType="begin"/>
      </w:r>
      <w:r w:rsidR="006B218A" w:rsidRPr="008862C2">
        <w:rPr>
          <w:szCs w:val="18"/>
        </w:rPr>
        <w:instrText xml:space="preserve"> REF _Ref185000724 \h </w:instrText>
      </w:r>
      <w:r w:rsidR="008862C2">
        <w:rPr>
          <w:szCs w:val="18"/>
        </w:rPr>
        <w:instrText xml:space="preserve"> \* MERGEFORMAT </w:instrText>
      </w:r>
      <w:r w:rsidR="006B218A" w:rsidRPr="008862C2">
        <w:rPr>
          <w:szCs w:val="18"/>
        </w:rPr>
      </w:r>
      <w:r w:rsidR="006B218A" w:rsidRPr="008862C2">
        <w:rPr>
          <w:szCs w:val="18"/>
        </w:rPr>
        <w:fldChar w:fldCharType="separate"/>
      </w:r>
      <w:r w:rsidR="00A034AC" w:rsidRPr="00A034AC">
        <w:rPr>
          <w:szCs w:val="18"/>
        </w:rPr>
        <w:t>Figure</w:t>
      </w:r>
      <w:r w:rsidR="00445C68">
        <w:rPr>
          <w:szCs w:val="18"/>
        </w:rPr>
        <w:t> </w:t>
      </w:r>
      <w:r w:rsidR="00A034AC" w:rsidRPr="00A034AC">
        <w:rPr>
          <w:noProof/>
          <w:szCs w:val="18"/>
        </w:rPr>
        <w:t>20.</w:t>
      </w:r>
      <w:r w:rsidR="00815357" w:rsidRPr="00815357">
        <w:rPr>
          <w:szCs w:val="18"/>
        </w:rPr>
        <w:t>5</w:t>
      </w:r>
      <w:r w:rsidR="006B218A" w:rsidRPr="008862C2">
        <w:rPr>
          <w:szCs w:val="18"/>
        </w:rPr>
        <w:fldChar w:fldCharType="end"/>
      </w:r>
      <w:r w:rsidR="00F306B3" w:rsidRPr="008862C2">
        <w:rPr>
          <w:szCs w:val="18"/>
        </w:rPr>
        <w:t xml:space="preserve">)). At both of these locations, the residual impact to road safety is anticipated to be minor, </w:t>
      </w:r>
      <w:r w:rsidR="00183AAE" w:rsidRPr="008862C2">
        <w:rPr>
          <w:szCs w:val="18"/>
        </w:rPr>
        <w:t xml:space="preserve">keeping in mind that </w:t>
      </w:r>
      <w:r w:rsidR="00F306B3" w:rsidRPr="008862C2">
        <w:rPr>
          <w:szCs w:val="18"/>
        </w:rPr>
        <w:t xml:space="preserve">vulnerable users </w:t>
      </w:r>
      <w:r w:rsidR="00EB492D" w:rsidRPr="008862C2">
        <w:rPr>
          <w:szCs w:val="18"/>
        </w:rPr>
        <w:t xml:space="preserve">may be present on the road network at times </w:t>
      </w:r>
      <w:r w:rsidR="00F306B3" w:rsidRPr="008862C2">
        <w:rPr>
          <w:szCs w:val="18"/>
        </w:rPr>
        <w:t xml:space="preserve">outside of the </w:t>
      </w:r>
      <w:r w:rsidR="00C31158" w:rsidRPr="008862C2">
        <w:rPr>
          <w:szCs w:val="18"/>
        </w:rPr>
        <w:t xml:space="preserve">proposed </w:t>
      </w:r>
      <w:r w:rsidR="00F306B3" w:rsidRPr="008862C2">
        <w:rPr>
          <w:szCs w:val="18"/>
        </w:rPr>
        <w:t>time restriction</w:t>
      </w:r>
      <w:r w:rsidR="00C31158" w:rsidRPr="008862C2">
        <w:rPr>
          <w:szCs w:val="18"/>
        </w:rPr>
        <w:t>s for Project traffic</w:t>
      </w:r>
      <w:r w:rsidR="00F306B3" w:rsidRPr="008862C2">
        <w:rPr>
          <w:szCs w:val="18"/>
        </w:rPr>
        <w:t>.</w:t>
      </w:r>
    </w:p>
    <w:p w14:paraId="0767CC6C" w14:textId="30302301" w:rsidR="00BE1AF8" w:rsidRDefault="00BE1AF8" w:rsidP="00553458">
      <w:pPr>
        <w:keepLines/>
      </w:pPr>
      <w:r w:rsidRPr="00BE1AF8">
        <w:lastRenderedPageBreak/>
        <w:t xml:space="preserve">The Project's construction traffic is not expected to impact road traffic volume or composition, </w:t>
      </w:r>
      <w:r>
        <w:t>therefore,</w:t>
      </w:r>
      <w:r w:rsidRPr="00BE1AF8">
        <w:t xml:space="preserve"> an increase in crash frequency in high-risk areas is unlikely. High-risk areas and locations with crash histories will be managed through </w:t>
      </w:r>
      <w:r w:rsidR="00642DC8">
        <w:t>t</w:t>
      </w:r>
      <w:r w:rsidRPr="00BE1AF8">
        <w:t xml:space="preserve">raffic </w:t>
      </w:r>
      <w:r w:rsidR="00642DC8">
        <w:t>m</w:t>
      </w:r>
      <w:r w:rsidRPr="00BE1AF8">
        <w:t xml:space="preserve">anagement </w:t>
      </w:r>
      <w:r w:rsidR="00642DC8">
        <w:t>p</w:t>
      </w:r>
      <w:r w:rsidRPr="00BE1AF8">
        <w:t xml:space="preserve">lans (EPR T1), which will address </w:t>
      </w:r>
      <w:r w:rsidR="00AF08EF">
        <w:t xml:space="preserve">requirements around </w:t>
      </w:r>
      <w:r w:rsidRPr="00BE1AF8">
        <w:t>speed limits, sight lines, and signage to minimi</w:t>
      </w:r>
      <w:r>
        <w:t>s</w:t>
      </w:r>
      <w:r w:rsidRPr="00BE1AF8">
        <w:t xml:space="preserve">e safety risks. These </w:t>
      </w:r>
      <w:r w:rsidR="009C7EEC">
        <w:t>Traffic Management Plan</w:t>
      </w:r>
      <w:r w:rsidRPr="00BE1AF8">
        <w:t xml:space="preserve">s will also </w:t>
      </w:r>
      <w:r w:rsidR="005D4A98">
        <w:t xml:space="preserve">be required to </w:t>
      </w:r>
      <w:r w:rsidR="00965A84">
        <w:t>consider any additional appropriate road safety consideration</w:t>
      </w:r>
      <w:r w:rsidR="00D12302">
        <w:t>s</w:t>
      </w:r>
      <w:r w:rsidR="00965A84">
        <w:t xml:space="preserve"> as </w:t>
      </w:r>
      <w:r w:rsidR="00D12302">
        <w:t xml:space="preserve">informed by </w:t>
      </w:r>
      <w:r w:rsidR="005D4A98">
        <w:t xml:space="preserve">a </w:t>
      </w:r>
      <w:r w:rsidR="00C111F6">
        <w:t>R</w:t>
      </w:r>
      <w:r w:rsidR="005D4A98">
        <w:t xml:space="preserve">oad </w:t>
      </w:r>
      <w:r w:rsidR="00C111F6">
        <w:t>S</w:t>
      </w:r>
      <w:r w:rsidR="005D4A98">
        <w:t xml:space="preserve">afety </w:t>
      </w:r>
      <w:r w:rsidR="00C111F6">
        <w:t>A</w:t>
      </w:r>
      <w:r w:rsidR="005D4A98">
        <w:t>udit</w:t>
      </w:r>
      <w:r w:rsidR="0006404E">
        <w:t xml:space="preserve">, for example </w:t>
      </w:r>
      <w:r w:rsidRPr="00BE1AF8">
        <w:t xml:space="preserve">reduced speeds for Project traffic in Creswick and Allendale, where fatal crashes have </w:t>
      </w:r>
      <w:r w:rsidR="00EE47B1">
        <w:t xml:space="preserve">previously </w:t>
      </w:r>
      <w:r w:rsidRPr="00BE1AF8">
        <w:t xml:space="preserve">occurred. Any new hazards identified during the Project will be incorporated into updated </w:t>
      </w:r>
      <w:r w:rsidR="0056319C">
        <w:t>t</w:t>
      </w:r>
      <w:r w:rsidRPr="00BE1AF8">
        <w:t xml:space="preserve">raffic </w:t>
      </w:r>
      <w:r w:rsidR="0056319C">
        <w:t>m</w:t>
      </w:r>
      <w:r w:rsidRPr="00BE1AF8">
        <w:t xml:space="preserve">anagement </w:t>
      </w:r>
      <w:r w:rsidR="0056319C">
        <w:t>p</w:t>
      </w:r>
      <w:r w:rsidRPr="00BE1AF8">
        <w:t>lans with revised mitigations.</w:t>
      </w:r>
      <w:r w:rsidR="009E3FE4">
        <w:t xml:space="preserve"> </w:t>
      </w:r>
      <w:r w:rsidR="00F74419">
        <w:t>With these mitigations in place</w:t>
      </w:r>
      <w:r w:rsidR="00721A61">
        <w:t xml:space="preserve"> to minimise and manage </w:t>
      </w:r>
      <w:r w:rsidR="009D7A0F">
        <w:t>impacts</w:t>
      </w:r>
      <w:r w:rsidR="00F74419">
        <w:t>, r</w:t>
      </w:r>
      <w:r w:rsidR="000C17CA">
        <w:t>esidual safety impacts at high</w:t>
      </w:r>
      <w:r w:rsidR="00531B6C">
        <w:t>-</w:t>
      </w:r>
      <w:r w:rsidR="000C17CA">
        <w:t>risk locations</w:t>
      </w:r>
      <w:r w:rsidR="009D7A0F">
        <w:t xml:space="preserve"> are minor. </w:t>
      </w:r>
      <w:r w:rsidR="000C17CA">
        <w:t xml:space="preserve">  </w:t>
      </w:r>
    </w:p>
    <w:p w14:paraId="029FC4B0" w14:textId="158048C9" w:rsidR="00BD7AA7" w:rsidRDefault="00FB26C4" w:rsidP="00BE1AF8">
      <w:r w:rsidRPr="00FB26C4">
        <w:t xml:space="preserve">Due to the low existing traffic on most roads, minimal additional Project traffic, and </w:t>
      </w:r>
      <w:r>
        <w:t xml:space="preserve">expected </w:t>
      </w:r>
      <w:r w:rsidRPr="00FB26C4">
        <w:t>infrequent interactions between Project traffic and other road users, combined with the implementation of mitigation</w:t>
      </w:r>
      <w:r w:rsidR="0056319C">
        <w:t>s</w:t>
      </w:r>
      <w:r w:rsidRPr="00FB26C4">
        <w:t xml:space="preserve"> required through </w:t>
      </w:r>
      <w:r w:rsidR="0056319C">
        <w:t>t</w:t>
      </w:r>
      <w:r w:rsidRPr="00FB26C4">
        <w:t xml:space="preserve">raffic </w:t>
      </w:r>
      <w:r w:rsidR="0056319C">
        <w:t>m</w:t>
      </w:r>
      <w:r w:rsidRPr="00FB26C4">
        <w:t xml:space="preserve">anagement </w:t>
      </w:r>
      <w:r w:rsidR="0056319C">
        <w:t>p</w:t>
      </w:r>
      <w:r w:rsidRPr="00FB26C4">
        <w:t xml:space="preserve">lans and </w:t>
      </w:r>
      <w:r w:rsidR="00BE01BE">
        <w:t xml:space="preserve">accompanying </w:t>
      </w:r>
      <w:r w:rsidR="00C111F6">
        <w:t>R</w:t>
      </w:r>
      <w:r w:rsidRPr="00FB26C4">
        <w:t xml:space="preserve">oad </w:t>
      </w:r>
      <w:r w:rsidR="00C111F6">
        <w:t>S</w:t>
      </w:r>
      <w:r w:rsidRPr="00FB26C4">
        <w:t xml:space="preserve">afety </w:t>
      </w:r>
      <w:r w:rsidR="00C111F6">
        <w:t>A</w:t>
      </w:r>
      <w:r w:rsidRPr="00FB26C4">
        <w:t xml:space="preserve">udits (EPR T1), the extent, magnitude, and duration of safety </w:t>
      </w:r>
      <w:r w:rsidR="0096124D">
        <w:t xml:space="preserve">impacts </w:t>
      </w:r>
      <w:r w:rsidRPr="00FB26C4">
        <w:t>across the proposed construction transport route will be </w:t>
      </w:r>
      <w:r>
        <w:t>minimised</w:t>
      </w:r>
      <w:r w:rsidR="00BD7AA7" w:rsidRPr="00914FB3">
        <w:t xml:space="preserve">. </w:t>
      </w:r>
      <w:r w:rsidR="00BD7AA7">
        <w:t>As such, the residual i</w:t>
      </w:r>
      <w:r w:rsidR="00BD7AA7" w:rsidRPr="0011158C">
        <w:t>mpact</w:t>
      </w:r>
      <w:r w:rsidR="00BD7AA7">
        <w:t xml:space="preserve"> on the </w:t>
      </w:r>
      <w:r w:rsidR="00A611F7">
        <w:t xml:space="preserve">overall </w:t>
      </w:r>
      <w:r w:rsidR="00BD7AA7">
        <w:t>safety of road users</w:t>
      </w:r>
      <w:r w:rsidR="00BD7AA7" w:rsidRPr="0011158C">
        <w:t xml:space="preserve"> from </w:t>
      </w:r>
      <w:r w:rsidR="00BD7AA7">
        <w:t xml:space="preserve">construction </w:t>
      </w:r>
      <w:r w:rsidR="00BD7AA7" w:rsidRPr="0011158C">
        <w:t xml:space="preserve">traffic generated by the Project </w:t>
      </w:r>
      <w:r w:rsidR="00BD7AA7">
        <w:t>is</w:t>
      </w:r>
      <w:r w:rsidR="00BD7AA7" w:rsidRPr="0011158C">
        <w:t xml:space="preserve"> minor</w:t>
      </w:r>
      <w:r w:rsidR="00BD7AA7">
        <w:t xml:space="preserve">. The residual impacts include minor impacts to schools as vulnerable users </w:t>
      </w:r>
      <w:r w:rsidR="00D55883">
        <w:t xml:space="preserve">may be present on the road network at times </w:t>
      </w:r>
      <w:r w:rsidR="00BD7AA7">
        <w:t xml:space="preserve">outside the </w:t>
      </w:r>
      <w:r w:rsidR="00691A82">
        <w:t xml:space="preserve">proposed </w:t>
      </w:r>
      <w:r w:rsidR="00F47508">
        <w:t>time restriction</w:t>
      </w:r>
      <w:r w:rsidR="00DE73E2">
        <w:t>s</w:t>
      </w:r>
      <w:r w:rsidR="005E7D05">
        <w:t xml:space="preserve"> for Project traffic</w:t>
      </w:r>
      <w:r w:rsidR="00BD7AA7">
        <w:t>.</w:t>
      </w:r>
    </w:p>
    <w:p w14:paraId="43AD3DE4" w14:textId="2EEB200B" w:rsidR="00BD7AA7" w:rsidRDefault="00BD7AA7" w:rsidP="0011158C">
      <w:pPr>
        <w:sectPr w:rsidR="00BD7AA7" w:rsidSect="00EB344E">
          <w:headerReference w:type="even" r:id="rId39"/>
          <w:headerReference w:type="default" r:id="rId40"/>
          <w:footerReference w:type="even" r:id="rId41"/>
          <w:footerReference w:type="default" r:id="rId42"/>
          <w:headerReference w:type="first" r:id="rId43"/>
          <w:footerReference w:type="first" r:id="rId44"/>
          <w:pgSz w:w="11906" w:h="16838" w:code="9"/>
          <w:pgMar w:top="1418" w:right="1418" w:bottom="1418" w:left="1418" w:header="1134" w:footer="340" w:gutter="0"/>
          <w:pgNumType w:chapStyle="1"/>
          <w:cols w:space="284"/>
          <w:docGrid w:linePitch="360"/>
        </w:sectPr>
      </w:pPr>
    </w:p>
    <w:p w14:paraId="658BF3E6" w14:textId="250F3364" w:rsidR="006575D3" w:rsidRDefault="00927D7A" w:rsidP="0011158C">
      <w:pPr>
        <w:sectPr w:rsidR="006575D3" w:rsidSect="00EB344E">
          <w:headerReference w:type="even" r:id="rId45"/>
          <w:headerReference w:type="default" r:id="rId46"/>
          <w:footerReference w:type="even" r:id="rId47"/>
          <w:footerReference w:type="default" r:id="rId48"/>
          <w:headerReference w:type="first" r:id="rId49"/>
          <w:footerReference w:type="first" r:id="rId50"/>
          <w:pgSz w:w="16838" w:h="11906" w:orient="landscape" w:code="9"/>
          <w:pgMar w:top="1418" w:right="1418" w:bottom="1418" w:left="1418" w:header="1134" w:footer="340" w:gutter="0"/>
          <w:pgNumType w:chapStyle="1"/>
          <w:cols w:space="284"/>
          <w:docGrid w:linePitch="360"/>
        </w:sectPr>
      </w:pPr>
      <w:r>
        <w:rPr>
          <w:noProof/>
        </w:rPr>
        <w:lastRenderedPageBreak/>
        <mc:AlternateContent>
          <mc:Choice Requires="wpg">
            <w:drawing>
              <wp:anchor distT="0" distB="0" distL="114300" distR="114300" simplePos="0" relativeHeight="251658241" behindDoc="0" locked="0" layoutInCell="1" allowOverlap="1" wp14:anchorId="53333767" wp14:editId="22AE234E">
                <wp:simplePos x="0" y="0"/>
                <wp:positionH relativeFrom="column">
                  <wp:posOffset>-400634</wp:posOffset>
                </wp:positionH>
                <wp:positionV relativeFrom="paragraph">
                  <wp:posOffset>-616455</wp:posOffset>
                </wp:positionV>
                <wp:extent cx="9674703" cy="6839585"/>
                <wp:effectExtent l="0" t="0" r="3175" b="0"/>
                <wp:wrapNone/>
                <wp:docPr id="1917541782" name="Group 6"/>
                <wp:cNvGraphicFramePr/>
                <a:graphic xmlns:a="http://schemas.openxmlformats.org/drawingml/2006/main">
                  <a:graphicData uri="http://schemas.microsoft.com/office/word/2010/wordprocessingGroup">
                    <wpg:wgp>
                      <wpg:cNvGrpSpPr/>
                      <wpg:grpSpPr>
                        <a:xfrm>
                          <a:off x="0" y="0"/>
                          <a:ext cx="9674703" cy="6839585"/>
                          <a:chOff x="1031" y="0"/>
                          <a:chExt cx="9674703" cy="6839585"/>
                        </a:xfrm>
                      </wpg:grpSpPr>
                      <pic:pic xmlns:pic="http://schemas.openxmlformats.org/drawingml/2006/picture">
                        <pic:nvPicPr>
                          <pic:cNvPr id="537116301" name="Picture 2"/>
                          <pic:cNvPicPr>
                            <a:picLocks noChangeAspect="1"/>
                          </pic:cNvPicPr>
                        </pic:nvPicPr>
                        <pic:blipFill>
                          <a:blip r:embed="rId51" cstate="print">
                            <a:extLst>
                              <a:ext uri="{28A0092B-C50C-407E-A947-70E740481C1C}">
                                <a14:useLocalDpi xmlns:a14="http://schemas.microsoft.com/office/drawing/2010/main" val="0"/>
                              </a:ext>
                            </a:extLst>
                          </a:blip>
                          <a:srcRect/>
                          <a:stretch/>
                        </pic:blipFill>
                        <pic:spPr bwMode="auto">
                          <a:xfrm>
                            <a:off x="1031" y="0"/>
                            <a:ext cx="9674703" cy="6839585"/>
                          </a:xfrm>
                          <a:prstGeom prst="rect">
                            <a:avLst/>
                          </a:prstGeom>
                          <a:noFill/>
                          <a:ln>
                            <a:noFill/>
                          </a:ln>
                        </pic:spPr>
                      </pic:pic>
                      <wps:wsp>
                        <wps:cNvPr id="1377016387" name="Text Box 2"/>
                        <wps:cNvSpPr txBox="1">
                          <a:spLocks noChangeArrowheads="1"/>
                        </wps:cNvSpPr>
                        <wps:spPr bwMode="auto">
                          <a:xfrm>
                            <a:off x="68580" y="68580"/>
                            <a:ext cx="3959219" cy="277200"/>
                          </a:xfrm>
                          <a:prstGeom prst="rect">
                            <a:avLst/>
                          </a:prstGeom>
                          <a:solidFill>
                            <a:prstClr val="white"/>
                          </a:solidFill>
                          <a:ln>
                            <a:noFill/>
                          </a:ln>
                        </wps:spPr>
                        <wps:txbx>
                          <w:txbxContent>
                            <w:p w14:paraId="544AC48C" w14:textId="1102D588" w:rsidR="00951886" w:rsidRPr="00927D7A" w:rsidRDefault="00951886" w:rsidP="00593E9F">
                              <w:pPr>
                                <w:pStyle w:val="Caption"/>
                                <w:spacing w:before="0"/>
                              </w:pPr>
                              <w:bookmarkStart w:id="69" w:name="_Ref185000865"/>
                              <w:r w:rsidRPr="00927D7A">
                                <w:t>Figure</w:t>
                              </w:r>
                              <w:r w:rsidR="00AD0774">
                                <w:t> </w:t>
                              </w:r>
                              <w:r>
                                <w:fldChar w:fldCharType="begin"/>
                              </w:r>
                              <w:r>
                                <w:instrText>STYLEREF 1 \s</w:instrText>
                              </w:r>
                              <w:r>
                                <w:fldChar w:fldCharType="separate"/>
                              </w:r>
                              <w:r w:rsidR="00571522" w:rsidRPr="00593E9F">
                                <w:t>20</w:t>
                              </w:r>
                              <w:r>
                                <w:fldChar w:fldCharType="end"/>
                              </w:r>
                              <w:r w:rsidR="00B32B30" w:rsidRPr="00593E9F">
                                <w:t>.</w:t>
                              </w:r>
                              <w:r>
                                <w:fldChar w:fldCharType="begin"/>
                              </w:r>
                              <w:r>
                                <w:instrText>SEQ Figure \* ARABIC \s 1</w:instrText>
                              </w:r>
                              <w:r>
                                <w:fldChar w:fldCharType="separate"/>
                              </w:r>
                              <w:r w:rsidR="00815357">
                                <w:rPr>
                                  <w:noProof/>
                                </w:rPr>
                                <w:t>4</w:t>
                              </w:r>
                              <w:r>
                                <w:fldChar w:fldCharType="end"/>
                              </w:r>
                              <w:bookmarkEnd w:id="69"/>
                              <w:r w:rsidRPr="00927D7A">
                                <w:t xml:space="preserve"> Heavy vehicle restriction location, </w:t>
                              </w:r>
                              <w:r w:rsidR="00FC5A96" w:rsidRPr="00927D7A">
                                <w:t>Woodmans Hill School, Ballarat</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noAutofit/>
                        </wps:bodyPr>
                      </wps:wsp>
                    </wpg:wgp>
                  </a:graphicData>
                </a:graphic>
              </wp:anchor>
            </w:drawing>
          </mc:Choice>
          <mc:Fallback>
            <w:pict>
              <v:group w14:anchorId="53333767" id="Group 6" o:spid="_x0000_s1039" style="position:absolute;margin-left:-31.55pt;margin-top:-48.55pt;width:761.8pt;height:538.55pt;z-index:251658241" coordorigin="10" coordsize="96747,68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">
                <v:shape id="Picture 2" o:spid="_x0000_s1040" type="#_x0000_t75" style="position:absolute;left:10;width:96747;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">
                  <v:imagedata r:id="rId52" o:title=""/>
                </v:shape>
                <v:shape id="Text Box 2" o:spid="_x0000_s1041" type="#_x0000_t202" style="position:absolute;left:685;top:685;width:39592;height:2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" stroked="f">
                  <v:textbox inset="2.5mm,2mm,2.5mm,2mm">
                    <w:txbxContent>
                      <w:p w14:paraId="544AC48C" w14:textId="1102D588" w:rsidR="00951886" w:rsidRPr="00927D7A" w:rsidRDefault="00951886" w:rsidP="00593E9F">
                        <w:pPr>
                          <w:pStyle w:val="Caption"/>
                          <w:spacing w:before="0"/>
                        </w:pPr>
                        <w:bookmarkStart w:id="70" w:name="_Ref185000865"/>
                        <w:r w:rsidRPr="00927D7A">
                          <w:t>Figure</w:t>
                        </w:r>
                        <w:r w:rsidR="00AD0774">
                          <w:t> </w:t>
                        </w:r>
                        <w:r>
                          <w:fldChar w:fldCharType="begin"/>
                        </w:r>
                        <w:r>
                          <w:instrText>STYLEREF 1 \s</w:instrText>
                        </w:r>
                        <w:r>
                          <w:fldChar w:fldCharType="separate"/>
                        </w:r>
                        <w:r w:rsidR="00571522" w:rsidRPr="00593E9F">
                          <w:t>20</w:t>
                        </w:r>
                        <w:r>
                          <w:fldChar w:fldCharType="end"/>
                        </w:r>
                        <w:r w:rsidR="00B32B30" w:rsidRPr="00593E9F">
                          <w:t>.</w:t>
                        </w:r>
                        <w:r>
                          <w:fldChar w:fldCharType="begin"/>
                        </w:r>
                        <w:r>
                          <w:instrText>SEQ Figure \* ARABIC \s 1</w:instrText>
                        </w:r>
                        <w:r>
                          <w:fldChar w:fldCharType="separate"/>
                        </w:r>
                        <w:r w:rsidR="00815357">
                          <w:rPr>
                            <w:noProof/>
                          </w:rPr>
                          <w:t>4</w:t>
                        </w:r>
                        <w:r>
                          <w:fldChar w:fldCharType="end"/>
                        </w:r>
                        <w:bookmarkEnd w:id="70"/>
                        <w:r w:rsidRPr="00927D7A">
                          <w:t xml:space="preserve"> Heavy vehicle restriction location, </w:t>
                        </w:r>
                        <w:r w:rsidR="00FC5A96" w:rsidRPr="00927D7A">
                          <w:t>Woodmans Hill School, Ballarat</w:t>
                        </w:r>
                      </w:p>
                    </w:txbxContent>
                  </v:textbox>
                </v:shape>
              </v:group>
            </w:pict>
          </mc:Fallback>
        </mc:AlternateContent>
      </w:r>
    </w:p>
    <w:p w14:paraId="7D7F7175" w14:textId="01E716F8" w:rsidR="006575D3" w:rsidRDefault="007D2AAF" w:rsidP="0011158C">
      <w:pPr>
        <w:sectPr w:rsidR="006575D3" w:rsidSect="004725B2">
          <w:headerReference w:type="even" r:id="rId53"/>
          <w:headerReference w:type="default" r:id="rId54"/>
          <w:footerReference w:type="even" r:id="rId55"/>
          <w:footerReference w:type="default" r:id="rId56"/>
          <w:headerReference w:type="first" r:id="rId57"/>
          <w:footerReference w:type="first" r:id="rId58"/>
          <w:pgSz w:w="16838" w:h="11906" w:orient="landscape" w:code="9"/>
          <w:pgMar w:top="1418" w:right="1418" w:bottom="1418" w:left="1418" w:header="1134" w:footer="340" w:gutter="0"/>
          <w:pgNumType w:chapStyle="1"/>
          <w:cols w:space="284"/>
          <w:docGrid w:linePitch="360"/>
        </w:sectPr>
      </w:pPr>
      <w:r>
        <w:rPr>
          <w:noProof/>
        </w:rPr>
        <w:lastRenderedPageBreak/>
        <mc:AlternateContent>
          <mc:Choice Requires="wpg">
            <w:drawing>
              <wp:anchor distT="0" distB="0" distL="114300" distR="114300" simplePos="0" relativeHeight="251658240" behindDoc="0" locked="0" layoutInCell="1" allowOverlap="1" wp14:anchorId="1968DECB" wp14:editId="770F57F4">
                <wp:simplePos x="0" y="0"/>
                <wp:positionH relativeFrom="column">
                  <wp:posOffset>-408061</wp:posOffset>
                </wp:positionH>
                <wp:positionV relativeFrom="paragraph">
                  <wp:posOffset>-610284</wp:posOffset>
                </wp:positionV>
                <wp:extent cx="9674703" cy="6839585"/>
                <wp:effectExtent l="0" t="0" r="3175" b="0"/>
                <wp:wrapNone/>
                <wp:docPr id="516270233" name="Group 8"/>
                <wp:cNvGraphicFramePr/>
                <a:graphic xmlns:a="http://schemas.openxmlformats.org/drawingml/2006/main">
                  <a:graphicData uri="http://schemas.microsoft.com/office/word/2010/wordprocessingGroup">
                    <wpg:wgp>
                      <wpg:cNvGrpSpPr/>
                      <wpg:grpSpPr>
                        <a:xfrm>
                          <a:off x="0" y="0"/>
                          <a:ext cx="9674703" cy="6839585"/>
                          <a:chOff x="1031" y="0"/>
                          <a:chExt cx="9674703" cy="6839585"/>
                        </a:xfrm>
                      </wpg:grpSpPr>
                      <pic:pic xmlns:pic="http://schemas.openxmlformats.org/drawingml/2006/picture">
                        <pic:nvPicPr>
                          <pic:cNvPr id="1523204520" name="Picture 2"/>
                          <pic:cNvPicPr>
                            <a:picLocks noChangeAspect="1"/>
                          </pic:cNvPicPr>
                        </pic:nvPicPr>
                        <pic:blipFill>
                          <a:blip r:embed="rId59" cstate="print">
                            <a:extLst>
                              <a:ext uri="{28A0092B-C50C-407E-A947-70E740481C1C}">
                                <a14:useLocalDpi xmlns:a14="http://schemas.microsoft.com/office/drawing/2010/main" val="0"/>
                              </a:ext>
                            </a:extLst>
                          </a:blip>
                          <a:srcRect/>
                          <a:stretch/>
                        </pic:blipFill>
                        <pic:spPr bwMode="auto">
                          <a:xfrm>
                            <a:off x="1031" y="0"/>
                            <a:ext cx="9674703" cy="6839585"/>
                          </a:xfrm>
                          <a:prstGeom prst="rect">
                            <a:avLst/>
                          </a:prstGeom>
                          <a:noFill/>
                          <a:ln>
                            <a:noFill/>
                          </a:ln>
                        </pic:spPr>
                      </pic:pic>
                      <wps:wsp>
                        <wps:cNvPr id="1921996602" name="Text Box 2"/>
                        <wps:cNvSpPr txBox="1">
                          <a:spLocks noChangeArrowheads="1"/>
                        </wps:cNvSpPr>
                        <wps:spPr bwMode="auto">
                          <a:xfrm>
                            <a:off x="5762179" y="6473202"/>
                            <a:ext cx="3860567" cy="316720"/>
                          </a:xfrm>
                          <a:prstGeom prst="rect">
                            <a:avLst/>
                          </a:prstGeom>
                          <a:solidFill>
                            <a:prstClr val="white"/>
                          </a:solidFill>
                          <a:ln>
                            <a:noFill/>
                          </a:ln>
                        </wps:spPr>
                        <wps:txbx>
                          <w:txbxContent>
                            <w:p w14:paraId="2F6A598C" w14:textId="68A7D574" w:rsidR="00951886" w:rsidRDefault="00951886" w:rsidP="00571522">
                              <w:pPr>
                                <w:pStyle w:val="Caption"/>
                                <w:spacing w:before="0"/>
                              </w:pPr>
                              <w:bookmarkStart w:id="71" w:name="_Ref185000724"/>
                              <w:r w:rsidRPr="001B60EB">
                                <w:t>Figure</w:t>
                              </w:r>
                              <w:r w:rsidR="00AD0774">
                                <w:t> </w:t>
                              </w:r>
                              <w:r>
                                <w:fldChar w:fldCharType="begin"/>
                              </w:r>
                              <w:r>
                                <w:instrText>STYLEREF 1 \s</w:instrText>
                              </w:r>
                              <w:r>
                                <w:fldChar w:fldCharType="separate"/>
                              </w:r>
                              <w:r w:rsidR="00571522">
                                <w:rPr>
                                  <w:noProof/>
                                </w:rPr>
                                <w:t>20</w:t>
                              </w:r>
                              <w:r>
                                <w:fldChar w:fldCharType="end"/>
                              </w:r>
                              <w:r w:rsidR="00B32B30">
                                <w:rPr>
                                  <w:noProof/>
                                </w:rPr>
                                <w:t>.</w:t>
                              </w:r>
                              <w:r>
                                <w:fldChar w:fldCharType="begin"/>
                              </w:r>
                              <w:r>
                                <w:instrText>SEQ Figure \* ARABIC \s 1</w:instrText>
                              </w:r>
                              <w:r>
                                <w:fldChar w:fldCharType="separate"/>
                              </w:r>
                              <w:r w:rsidR="00815357">
                                <w:rPr>
                                  <w:noProof/>
                                </w:rPr>
                                <w:t>5</w:t>
                              </w:r>
                              <w:r>
                                <w:fldChar w:fldCharType="end"/>
                              </w:r>
                              <w:bookmarkEnd w:id="71"/>
                              <w:r w:rsidRPr="001B60EB">
                                <w:t xml:space="preserve"> </w:t>
                              </w:r>
                              <w:r w:rsidRPr="007B51B7">
                                <w:t xml:space="preserve">Heavy vehicle restriction location, </w:t>
                              </w:r>
                              <w:r w:rsidR="00FC5A96" w:rsidRPr="00F45B11">
                                <w:rPr>
                                  <w:szCs w:val="20"/>
                                </w:rPr>
                                <w:t>Darley Primary School, Darley</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1968DECB" id="Group 8" o:spid="_x0000_s1042" style="position:absolute;margin-left:-32.15pt;margin-top:-48.05pt;width:761.8pt;height:538.55pt;z-index:251658240" coordorigin="10" coordsize="96747,683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">
                <v:shape id="Picture 2" o:spid="_x0000_s1043" type="#_x0000_t75" style="position:absolute;left:10;width:96747;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">
                  <v:imagedata r:id="rId60" o:title=""/>
                </v:shape>
                <v:shape id="Text Box 2" o:spid="_x0000_s1044" type="#_x0000_t202" style="position:absolute;left:57621;top:64732;width:38606;height:3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" stroked="f">
                  <v:textbox style="mso-fit-shape-to-text:t" inset="2.5mm,2mm,2.5mm,2mm">
                    <w:txbxContent>
                      <w:p w14:paraId="2F6A598C" w14:textId="68A7D574" w:rsidR="00951886" w:rsidRDefault="00951886" w:rsidP="00571522">
                        <w:pPr>
                          <w:pStyle w:val="Caption"/>
                          <w:spacing w:before="0"/>
                        </w:pPr>
                        <w:bookmarkStart w:id="72" w:name="_Ref185000724"/>
                        <w:r w:rsidRPr="001B60EB">
                          <w:t>Figure</w:t>
                        </w:r>
                        <w:r w:rsidR="00AD0774">
                          <w:t> </w:t>
                        </w:r>
                        <w:r>
                          <w:fldChar w:fldCharType="begin"/>
                        </w:r>
                        <w:r>
                          <w:instrText>STYLEREF 1 \s</w:instrText>
                        </w:r>
                        <w:r>
                          <w:fldChar w:fldCharType="separate"/>
                        </w:r>
                        <w:r w:rsidR="00571522">
                          <w:rPr>
                            <w:noProof/>
                          </w:rPr>
                          <w:t>20</w:t>
                        </w:r>
                        <w:r>
                          <w:fldChar w:fldCharType="end"/>
                        </w:r>
                        <w:r w:rsidR="00B32B30">
                          <w:rPr>
                            <w:noProof/>
                          </w:rPr>
                          <w:t>.</w:t>
                        </w:r>
                        <w:r>
                          <w:fldChar w:fldCharType="begin"/>
                        </w:r>
                        <w:r>
                          <w:instrText>SEQ Figure \* ARABIC \s 1</w:instrText>
                        </w:r>
                        <w:r>
                          <w:fldChar w:fldCharType="separate"/>
                        </w:r>
                        <w:r w:rsidR="00815357">
                          <w:rPr>
                            <w:noProof/>
                          </w:rPr>
                          <w:t>5</w:t>
                        </w:r>
                        <w:r>
                          <w:fldChar w:fldCharType="end"/>
                        </w:r>
                        <w:bookmarkEnd w:id="72"/>
                        <w:r w:rsidRPr="001B60EB">
                          <w:t xml:space="preserve"> </w:t>
                        </w:r>
                        <w:r w:rsidRPr="007B51B7">
                          <w:t xml:space="preserve">Heavy vehicle restriction location, </w:t>
                        </w:r>
                        <w:r w:rsidR="00FC5A96" w:rsidRPr="00F45B11">
                          <w:rPr>
                            <w:szCs w:val="20"/>
                          </w:rPr>
                          <w:t>Darley Primary School, Darley</w:t>
                        </w:r>
                      </w:p>
                    </w:txbxContent>
                  </v:textbox>
                </v:shape>
              </v:group>
            </w:pict>
          </mc:Fallback>
        </mc:AlternateContent>
      </w:r>
    </w:p>
    <w:p w14:paraId="72032380" w14:textId="3886EF42" w:rsidR="00CC69F9" w:rsidRDefault="00CC69F9" w:rsidP="00553458">
      <w:pPr>
        <w:pStyle w:val="Heading2"/>
        <w:spacing w:before="0" w:after="180"/>
      </w:pPr>
      <w:bookmarkStart w:id="73" w:name="_Toc182412125"/>
      <w:bookmarkStart w:id="74" w:name="_Toc191646375"/>
      <w:bookmarkStart w:id="75" w:name="_Toc201048213"/>
      <w:r>
        <w:lastRenderedPageBreak/>
        <w:t>Operation impact</w:t>
      </w:r>
      <w:r w:rsidR="009A129C">
        <w:t>s</w:t>
      </w:r>
      <w:bookmarkEnd w:id="73"/>
      <w:bookmarkEnd w:id="74"/>
      <w:bookmarkEnd w:id="75"/>
    </w:p>
    <w:p w14:paraId="6B660A42" w14:textId="7B00F28E" w:rsidR="00F1527B" w:rsidRDefault="00FB26C4" w:rsidP="009361A9">
      <w:r>
        <w:t>Trips undertaken during the operational stage would consist of maintenance staff travelling to the terminal stations and transmission tower sites every other month, resulting in only one to two vehicle trips to a site at any given time. The number of trips will depend on the timing of scheduled inspections, the nature of the maintenance tasks to be completed, and the number of people required to safely complete these tasks. Other inspection findings may also influence the number of trips. As such, n</w:t>
      </w:r>
      <w:r w:rsidR="002D1C04">
        <w:t xml:space="preserve">egligible </w:t>
      </w:r>
      <w:r w:rsidR="009361A9">
        <w:t>impacts to the transport network are expected from the Project’s operational activities.</w:t>
      </w:r>
      <w:r w:rsidR="00F1527B" w:rsidRPr="00F1527B">
        <w:t xml:space="preserve"> The number of trips </w:t>
      </w:r>
      <w:r w:rsidR="00F1527B">
        <w:t xml:space="preserve">to the Project </w:t>
      </w:r>
      <w:r w:rsidR="00355C4E">
        <w:t>terminal stations and transmission towers</w:t>
      </w:r>
      <w:r w:rsidR="00525776">
        <w:t xml:space="preserve"> </w:t>
      </w:r>
      <w:r w:rsidR="00F1527B">
        <w:t>during</w:t>
      </w:r>
      <w:r w:rsidR="00F1527B" w:rsidRPr="00F1527B">
        <w:t xml:space="preserve"> the operational stage will be much lower than during construction</w:t>
      </w:r>
      <w:r w:rsidR="000E4456">
        <w:t xml:space="preserve"> </w:t>
      </w:r>
      <w:r w:rsidR="00F1527B">
        <w:t>and will primarily</w:t>
      </w:r>
      <w:r w:rsidR="00F1527B" w:rsidRPr="00F1527B">
        <w:t xml:space="preserve"> use the access tracks built during construction to reach </w:t>
      </w:r>
      <w:r w:rsidR="00F6514A">
        <w:t xml:space="preserve">the Project’s </w:t>
      </w:r>
      <w:r w:rsidR="004D0A51">
        <w:t>built infrastructure</w:t>
      </w:r>
      <w:r w:rsidR="00F1527B" w:rsidRPr="00F1527B">
        <w:t>.</w:t>
      </w:r>
    </w:p>
    <w:p w14:paraId="2833AAC2" w14:textId="313A4549" w:rsidR="00F1527B" w:rsidRDefault="00F1527B" w:rsidP="009E60E6">
      <w:r w:rsidRPr="00F1527B">
        <w:t xml:space="preserve">While irregular events, such as emergency restoration </w:t>
      </w:r>
      <w:r w:rsidR="00B938CA">
        <w:t xml:space="preserve">or maintenance </w:t>
      </w:r>
      <w:r w:rsidRPr="00F1527B">
        <w:t xml:space="preserve">work, may generate more traffic, these volumes </w:t>
      </w:r>
      <w:r w:rsidR="00FB26C4">
        <w:t>will be</w:t>
      </w:r>
      <w:r w:rsidR="00E87909">
        <w:t xml:space="preserve"> small </w:t>
      </w:r>
      <w:r w:rsidRPr="00F1527B">
        <w:t xml:space="preserve">compared to the construction stage. Therefore, the traffic </w:t>
      </w:r>
      <w:r>
        <w:t xml:space="preserve">expected </w:t>
      </w:r>
      <w:r w:rsidRPr="00F1527B">
        <w:t xml:space="preserve">during the operational stage is expected to have a negligible impact on the transport network, and no specific mitigation measures </w:t>
      </w:r>
      <w:r>
        <w:t>are</w:t>
      </w:r>
      <w:r w:rsidRPr="00F1527B">
        <w:t xml:space="preserve"> proposed.</w:t>
      </w:r>
      <w:r w:rsidR="00AF2DA5">
        <w:t xml:space="preserve"> </w:t>
      </w:r>
    </w:p>
    <w:p w14:paraId="7A6CB327" w14:textId="4FABBE87" w:rsidR="00BA099B" w:rsidRDefault="00BA099B" w:rsidP="00553458">
      <w:pPr>
        <w:pStyle w:val="Heading2"/>
        <w:spacing w:before="240" w:after="180"/>
      </w:pPr>
      <w:bookmarkStart w:id="76" w:name="_Toc182412126"/>
      <w:bookmarkStart w:id="77" w:name="_Toc191646376"/>
      <w:bookmarkStart w:id="78" w:name="_Toc201048214"/>
      <w:r>
        <w:t>Decommissioning impact</w:t>
      </w:r>
      <w:r w:rsidR="009A129C">
        <w:t>s</w:t>
      </w:r>
      <w:bookmarkEnd w:id="76"/>
      <w:bookmarkEnd w:id="77"/>
      <w:bookmarkEnd w:id="78"/>
    </w:p>
    <w:p w14:paraId="3DDEC76E" w14:textId="7BD4E757" w:rsidR="0011158C" w:rsidRDefault="00985825" w:rsidP="0011158C">
      <w:r>
        <w:t xml:space="preserve">As decommissioning activities </w:t>
      </w:r>
      <w:r w:rsidR="353D6387">
        <w:t xml:space="preserve">will be </w:t>
      </w:r>
      <w:r>
        <w:t xml:space="preserve">similar to those </w:t>
      </w:r>
      <w:r w:rsidR="6DE759F6">
        <w:t xml:space="preserve">that </w:t>
      </w:r>
      <w:r w:rsidR="002B4BF5">
        <w:t>occur</w:t>
      </w:r>
      <w:r>
        <w:t xml:space="preserve"> during construction, the </w:t>
      </w:r>
      <w:r w:rsidR="009B33FD">
        <w:t>impact</w:t>
      </w:r>
      <w:r w:rsidR="00992D44">
        <w:t>s</w:t>
      </w:r>
      <w:r w:rsidR="009B33FD">
        <w:t xml:space="preserve"> </w:t>
      </w:r>
      <w:r>
        <w:t xml:space="preserve">relating to </w:t>
      </w:r>
      <w:r w:rsidR="00A84E00">
        <w:t>t</w:t>
      </w:r>
      <w:r w:rsidR="0011158C" w:rsidRPr="0011158C">
        <w:t>ransport</w:t>
      </w:r>
      <w:r>
        <w:t xml:space="preserve"> are </w:t>
      </w:r>
      <w:r w:rsidR="000D17FB">
        <w:t xml:space="preserve">assessed to be </w:t>
      </w:r>
      <w:r>
        <w:t>the same as for the construction stage</w:t>
      </w:r>
      <w:r w:rsidR="009B33FD">
        <w:t>.</w:t>
      </w:r>
      <w:r w:rsidR="003C11ED">
        <w:t xml:space="preserve"> </w:t>
      </w:r>
      <w:r w:rsidR="0011158C">
        <w:t>The decommissioning stage of the Project is expected to generate a similar number of trips as the construction stage, using similar vehicles</w:t>
      </w:r>
      <w:r w:rsidR="009E60E6">
        <w:t xml:space="preserve"> and</w:t>
      </w:r>
      <w:r w:rsidR="0011158C">
        <w:t xml:space="preserve"> route</w:t>
      </w:r>
      <w:r w:rsidR="009E60E6">
        <w:t>s</w:t>
      </w:r>
      <w:r w:rsidR="0011158C">
        <w:t xml:space="preserve"> over a similar timeframe.</w:t>
      </w:r>
      <w:r w:rsidR="009E60E6">
        <w:t xml:space="preserve"> </w:t>
      </w:r>
      <w:r w:rsidR="000B29FB">
        <w:t>The main</w:t>
      </w:r>
      <w:r w:rsidR="009E60E6">
        <w:t xml:space="preserve"> </w:t>
      </w:r>
      <w:r w:rsidR="0011158C">
        <w:t>difference between the</w:t>
      </w:r>
      <w:r w:rsidR="009E60E6">
        <w:t>se</w:t>
      </w:r>
      <w:r w:rsidR="0011158C">
        <w:t xml:space="preserve"> stages is the level of background traffic on the road network. </w:t>
      </w:r>
      <w:r w:rsidR="00660DC9">
        <w:t>Over</w:t>
      </w:r>
      <w:r w:rsidR="0011158C">
        <w:t xml:space="preserve"> the </w:t>
      </w:r>
      <w:r w:rsidR="009E60E6">
        <w:t xml:space="preserve">expected 80-years </w:t>
      </w:r>
      <w:r w:rsidR="0011158C">
        <w:t xml:space="preserve">between the construction and </w:t>
      </w:r>
      <w:r w:rsidR="0011158C" w:rsidRPr="00886946">
        <w:t xml:space="preserve">decommissioning stages, background traffic is expected to increase. As such, the impact of Project </w:t>
      </w:r>
      <w:r w:rsidR="000B29FB" w:rsidRPr="00886946">
        <w:t xml:space="preserve">traffic </w:t>
      </w:r>
      <w:r w:rsidR="0011158C" w:rsidRPr="00886946">
        <w:t>on road network performance</w:t>
      </w:r>
      <w:r w:rsidR="00886946" w:rsidRPr="00F45B11">
        <w:t>, safety, and road condition</w:t>
      </w:r>
      <w:r w:rsidR="0011158C" w:rsidRPr="00886946">
        <w:t xml:space="preserve"> is expected to be </w:t>
      </w:r>
      <w:r w:rsidR="00886946" w:rsidRPr="00F45B11">
        <w:t>no greater tha</w:t>
      </w:r>
      <w:r w:rsidR="00796CA2">
        <w:t>n</w:t>
      </w:r>
      <w:r w:rsidR="00886946" w:rsidRPr="00F45B11">
        <w:t xml:space="preserve"> the impacts</w:t>
      </w:r>
      <w:r w:rsidR="0011158C" w:rsidRPr="00886946">
        <w:t xml:space="preserve"> </w:t>
      </w:r>
      <w:r w:rsidR="003A175C" w:rsidRPr="00886946">
        <w:t xml:space="preserve">during </w:t>
      </w:r>
      <w:r w:rsidR="0011158C" w:rsidRPr="00886946">
        <w:t>construction.</w:t>
      </w:r>
      <w:r w:rsidR="0011158C">
        <w:t xml:space="preserve"> </w:t>
      </w:r>
    </w:p>
    <w:p w14:paraId="2C42F3C0" w14:textId="75750CB3" w:rsidR="00C77A20" w:rsidRDefault="00C77A20" w:rsidP="00C77A20">
      <w:r>
        <w:t xml:space="preserve">Accordingly, the </w:t>
      </w:r>
      <w:r w:rsidR="00115D56">
        <w:t xml:space="preserve">mitigations and </w:t>
      </w:r>
      <w:r>
        <w:t xml:space="preserve">EPRs developed to manage impacts during construction would </w:t>
      </w:r>
      <w:r w:rsidR="00331992">
        <w:t xml:space="preserve">also </w:t>
      </w:r>
      <w:r>
        <w:t xml:space="preserve">be applicable for decommissioning in accordance with the conditions of the time. This would be managed by a Decommissioning Management Plan (EPR </w:t>
      </w:r>
      <w:r w:rsidR="00FB26C4">
        <w:t>EM</w:t>
      </w:r>
      <w:r w:rsidR="00C76F66">
        <w:t>11</w:t>
      </w:r>
      <w:r>
        <w:t xml:space="preserve">) which would include mitigation measures for </w:t>
      </w:r>
      <w:r w:rsidR="00A84E00">
        <w:t>t</w:t>
      </w:r>
      <w:r w:rsidRPr="0011158C">
        <w:t>ransport</w:t>
      </w:r>
      <w:r w:rsidR="00E77E94">
        <w:t xml:space="preserve"> impacts</w:t>
      </w:r>
      <w:r>
        <w:t>.</w:t>
      </w:r>
    </w:p>
    <w:p w14:paraId="1F0AA728" w14:textId="719A13B7" w:rsidR="009A129C" w:rsidRDefault="0011158C" w:rsidP="0011158C">
      <w:r w:rsidRPr="00886946">
        <w:t>Given the minor traffic performance impacts caused by the construction traffic as outlined in Section</w:t>
      </w:r>
      <w:r w:rsidR="00AD0774">
        <w:t> </w:t>
      </w:r>
      <w:r w:rsidRPr="00886946">
        <w:fldChar w:fldCharType="begin"/>
      </w:r>
      <w:r w:rsidRPr="00886946">
        <w:instrText xml:space="preserve"> REF _Ref181537897 \r \h  \* MERGEFORMAT </w:instrText>
      </w:r>
      <w:r w:rsidRPr="00886946">
        <w:fldChar w:fldCharType="separate"/>
      </w:r>
      <w:r w:rsidR="00A034AC">
        <w:t>20.4</w:t>
      </w:r>
      <w:r w:rsidRPr="00886946">
        <w:fldChar w:fldCharType="end"/>
      </w:r>
      <w:r w:rsidRPr="00886946">
        <w:t xml:space="preserve">, </w:t>
      </w:r>
      <w:r w:rsidR="00264C2B">
        <w:t xml:space="preserve">the </w:t>
      </w:r>
      <w:r w:rsidR="0020296F" w:rsidRPr="00886946">
        <w:t xml:space="preserve">decommissioning stage </w:t>
      </w:r>
      <w:r w:rsidR="009B77FE">
        <w:t xml:space="preserve">is expected </w:t>
      </w:r>
      <w:r w:rsidR="00264C2B">
        <w:t xml:space="preserve">to </w:t>
      </w:r>
      <w:r w:rsidR="0020296F" w:rsidRPr="0020296F">
        <w:t xml:space="preserve">have a similar level of </w:t>
      </w:r>
      <w:r w:rsidR="00A767C6">
        <w:t xml:space="preserve">residual </w:t>
      </w:r>
      <w:r w:rsidR="0020296F" w:rsidRPr="0020296F">
        <w:t>impact</w:t>
      </w:r>
      <w:r>
        <w:t>. The potential impact to unsealed</w:t>
      </w:r>
      <w:r w:rsidR="00874531">
        <w:t xml:space="preserve"> </w:t>
      </w:r>
      <w:r>
        <w:t>/</w:t>
      </w:r>
      <w:r w:rsidR="00874531">
        <w:t xml:space="preserve"> </w:t>
      </w:r>
      <w:r>
        <w:t xml:space="preserve">partially sealed road conditions and other road users would, however, likely require </w:t>
      </w:r>
      <w:r w:rsidR="009B77FE">
        <w:t xml:space="preserve">additional review and assessment </w:t>
      </w:r>
      <w:r>
        <w:t xml:space="preserve">at </w:t>
      </w:r>
      <w:r w:rsidR="0005251D">
        <w:t xml:space="preserve">the </w:t>
      </w:r>
      <w:r>
        <w:t>time</w:t>
      </w:r>
      <w:r w:rsidR="0005251D">
        <w:t xml:space="preserve"> of decommissioning</w:t>
      </w:r>
      <w:r>
        <w:t>.</w:t>
      </w:r>
    </w:p>
    <w:p w14:paraId="732A12C2" w14:textId="624F4581" w:rsidR="00A12E33" w:rsidRDefault="00A12E33" w:rsidP="00553458">
      <w:pPr>
        <w:pStyle w:val="Heading2"/>
        <w:spacing w:before="240" w:after="180"/>
      </w:pPr>
      <w:bookmarkStart w:id="79" w:name="_Toc182412127"/>
      <w:bookmarkStart w:id="80" w:name="_Toc191646377"/>
      <w:bookmarkStart w:id="81" w:name="_Toc201048215"/>
      <w:r>
        <w:t>Cumulative impacts</w:t>
      </w:r>
      <w:bookmarkEnd w:id="79"/>
      <w:bookmarkEnd w:id="80"/>
      <w:bookmarkEnd w:id="81"/>
    </w:p>
    <w:p w14:paraId="05670E0A" w14:textId="7289C9DC" w:rsidR="00D45A76" w:rsidRDefault="00540FB4" w:rsidP="00575B9D">
      <w:pPr>
        <w:spacing w:after="120"/>
      </w:pPr>
      <w:r>
        <w:t xml:space="preserve">Cumulative impacts </w:t>
      </w:r>
      <w:r w:rsidR="00C67945">
        <w:t xml:space="preserve">have been </w:t>
      </w:r>
      <w:r w:rsidR="00520AE1">
        <w:t>assessed</w:t>
      </w:r>
      <w:r w:rsidR="0017533E">
        <w:t xml:space="preserve"> by identifying </w:t>
      </w:r>
      <w:r w:rsidR="003A175C">
        <w:t xml:space="preserve">relevant future projects </w:t>
      </w:r>
      <w:r w:rsidR="0017533E">
        <w:t xml:space="preserve">that could contribute to cumulative impacts on </w:t>
      </w:r>
      <w:r w:rsidR="00501D44">
        <w:t xml:space="preserve">the </w:t>
      </w:r>
      <w:r w:rsidR="003A175C">
        <w:t>t</w:t>
      </w:r>
      <w:r w:rsidR="00C75E3B">
        <w:t>ransport</w:t>
      </w:r>
      <w:r w:rsidR="00501D44">
        <w:t xml:space="preserve"> network</w:t>
      </w:r>
      <w:r w:rsidR="00520AE1">
        <w:t xml:space="preserve">, </w:t>
      </w:r>
      <w:r w:rsidR="00F609F3">
        <w:t>considering</w:t>
      </w:r>
      <w:r w:rsidR="0017533E">
        <w:t xml:space="preserve"> their spatial and temporal relationships to the </w:t>
      </w:r>
      <w:r w:rsidR="003A175C">
        <w:t xml:space="preserve">Western Renewables Link </w:t>
      </w:r>
      <w:r w:rsidR="0017533E">
        <w:t>Project</w:t>
      </w:r>
      <w:r w:rsidR="00F609F3">
        <w:t xml:space="preserve">. </w:t>
      </w:r>
    </w:p>
    <w:p w14:paraId="3976DAE5" w14:textId="506974C8" w:rsidR="00792020" w:rsidRDefault="00C75E3B" w:rsidP="00553458">
      <w:pPr>
        <w:spacing w:after="120"/>
      </w:pPr>
      <w:r w:rsidRPr="00C75E3B">
        <w:t>Of the 2</w:t>
      </w:r>
      <w:r w:rsidR="00BF6028">
        <w:t>3</w:t>
      </w:r>
      <w:r w:rsidRPr="00C75E3B">
        <w:t xml:space="preserve"> projects identified in </w:t>
      </w:r>
      <w:r w:rsidRPr="00C75E3B">
        <w:rPr>
          <w:b/>
          <w:bCs/>
        </w:rPr>
        <w:t>Chapter 4: EES assessment framework and approach</w:t>
      </w:r>
      <w:r w:rsidRPr="00C75E3B">
        <w:t xml:space="preserve">, </w:t>
      </w:r>
      <w:r w:rsidR="00FB26C4">
        <w:t>nine</w:t>
      </w:r>
      <w:r w:rsidR="009B77FE">
        <w:t xml:space="preserve"> </w:t>
      </w:r>
      <w:r w:rsidRPr="00C75E3B">
        <w:t>projects were deemed to have potential cumulative transport impacts</w:t>
      </w:r>
      <w:r w:rsidR="003A175C">
        <w:t xml:space="preserve"> with the Western Renewables Link Project</w:t>
      </w:r>
      <w:r w:rsidRPr="00C75E3B">
        <w:t xml:space="preserve">. These projects </w:t>
      </w:r>
      <w:r w:rsidR="00792020" w:rsidRPr="00C75E3B">
        <w:t xml:space="preserve">were identified based on their proximity </w:t>
      </w:r>
      <w:r w:rsidR="00FB26C4" w:rsidRPr="00C75E3B">
        <w:t>and projected timings that may overlap with</w:t>
      </w:r>
      <w:r w:rsidR="00FB26C4">
        <w:t xml:space="preserve"> </w:t>
      </w:r>
      <w:r w:rsidR="00792020" w:rsidRPr="00C75E3B">
        <w:t xml:space="preserve">to the </w:t>
      </w:r>
      <w:r w:rsidR="00792020">
        <w:t xml:space="preserve">Western Renewables Link </w:t>
      </w:r>
      <w:r w:rsidR="00792020" w:rsidRPr="00C75E3B">
        <w:t xml:space="preserve">Project and the proposed construction transport route, their potential for transport network overlap </w:t>
      </w:r>
      <w:r w:rsidR="00792020">
        <w:t>and include:</w:t>
      </w:r>
    </w:p>
    <w:p w14:paraId="180257AA" w14:textId="77777777" w:rsidR="00792020" w:rsidRDefault="00792020" w:rsidP="00792020">
      <w:pPr>
        <w:pStyle w:val="ListBullet"/>
        <w:sectPr w:rsidR="00792020" w:rsidSect="00E15407">
          <w:headerReference w:type="even" r:id="rId61"/>
          <w:headerReference w:type="default" r:id="rId62"/>
          <w:footerReference w:type="even" r:id="rId63"/>
          <w:footerReference w:type="default" r:id="rId64"/>
          <w:headerReference w:type="first" r:id="rId65"/>
          <w:footerReference w:type="first" r:id="rId66"/>
          <w:pgSz w:w="11906" w:h="16838" w:code="9"/>
          <w:pgMar w:top="1418" w:right="1418" w:bottom="1418" w:left="1418" w:header="1134" w:footer="340" w:gutter="0"/>
          <w:pgNumType w:chapStyle="1"/>
          <w:cols w:space="284"/>
          <w:docGrid w:linePitch="360"/>
        </w:sectPr>
      </w:pPr>
    </w:p>
    <w:p w14:paraId="0E7F28B4" w14:textId="77777777" w:rsidR="000E4456" w:rsidRPr="00553458" w:rsidRDefault="000E4456" w:rsidP="00553458">
      <w:pPr>
        <w:pStyle w:val="ListBullet"/>
        <w:spacing w:before="240" w:after="120" w:line="240" w:lineRule="auto"/>
      </w:pPr>
      <w:r w:rsidRPr="00553458">
        <w:t>Elaine Solar Farm</w:t>
      </w:r>
    </w:p>
    <w:p w14:paraId="3F493A86" w14:textId="77777777" w:rsidR="000E4456" w:rsidRPr="00553458" w:rsidRDefault="000E4456" w:rsidP="00553458">
      <w:pPr>
        <w:pStyle w:val="ListBullet"/>
        <w:spacing w:after="120" w:line="240" w:lineRule="auto"/>
      </w:pPr>
      <w:r w:rsidRPr="00553458">
        <w:t>Navarre Green Energy Hub</w:t>
      </w:r>
    </w:p>
    <w:p w14:paraId="7757008E" w14:textId="77777777" w:rsidR="000E4456" w:rsidRPr="00553458" w:rsidRDefault="000E4456" w:rsidP="00553458">
      <w:pPr>
        <w:pStyle w:val="ListBullet"/>
        <w:spacing w:after="120" w:line="240" w:lineRule="auto"/>
      </w:pPr>
      <w:r w:rsidRPr="00553458">
        <w:t>Nyaninyuk Wind Farm</w:t>
      </w:r>
    </w:p>
    <w:p w14:paraId="5FBD2FE2" w14:textId="18626840" w:rsidR="000E4456" w:rsidRPr="00553458" w:rsidRDefault="000E4456" w:rsidP="00553458">
      <w:pPr>
        <w:pStyle w:val="ListBullet"/>
        <w:spacing w:after="120" w:line="240" w:lineRule="auto"/>
      </w:pPr>
      <w:r w:rsidRPr="00553458">
        <w:t>Outer Metropolitan Ring Road</w:t>
      </w:r>
      <w:r w:rsidR="00874531" w:rsidRPr="00553458">
        <w:t xml:space="preserve"> </w:t>
      </w:r>
      <w:r w:rsidRPr="00553458">
        <w:t>/</w:t>
      </w:r>
      <w:r w:rsidR="00874531" w:rsidRPr="00553458">
        <w:t xml:space="preserve"> </w:t>
      </w:r>
      <w:r w:rsidRPr="00553458">
        <w:t xml:space="preserve">Outer Metropolitan Ring Road Rail </w:t>
      </w:r>
    </w:p>
    <w:p w14:paraId="77E2EB4E" w14:textId="2512E437" w:rsidR="000E4456" w:rsidRPr="00553458" w:rsidRDefault="000E4456" w:rsidP="00553458">
      <w:pPr>
        <w:pStyle w:val="ListBullet"/>
        <w:spacing w:after="120" w:line="240" w:lineRule="auto"/>
      </w:pPr>
      <w:r w:rsidRPr="00553458">
        <w:t>Sunbury Line Level Crossing Removals (Calder Park Drive and Holden Road Level Crossing Removal Project)</w:t>
      </w:r>
    </w:p>
    <w:p w14:paraId="576A195A" w14:textId="77777777" w:rsidR="000E4456" w:rsidRPr="00553458" w:rsidRDefault="000E4456" w:rsidP="00553458">
      <w:pPr>
        <w:pStyle w:val="ListBullet"/>
        <w:spacing w:before="120" w:after="120" w:line="240" w:lineRule="auto"/>
      </w:pPr>
      <w:r w:rsidRPr="00553458">
        <w:t>Sydenham Terminal Station Rebuild</w:t>
      </w:r>
    </w:p>
    <w:p w14:paraId="1C5B8204" w14:textId="12460EFC" w:rsidR="000E4456" w:rsidRPr="00553458" w:rsidRDefault="000E4456" w:rsidP="00553458">
      <w:pPr>
        <w:pStyle w:val="ListBullet"/>
        <w:spacing w:after="120" w:line="240" w:lineRule="auto"/>
      </w:pPr>
      <w:r w:rsidRPr="00553458">
        <w:t>Toolern Vale Solar Farm</w:t>
      </w:r>
    </w:p>
    <w:p w14:paraId="7D9791A4" w14:textId="24B981B6" w:rsidR="000E4456" w:rsidRPr="00553458" w:rsidRDefault="000E4456" w:rsidP="00553458">
      <w:pPr>
        <w:pStyle w:val="ListBullet"/>
        <w:spacing w:after="120" w:line="240" w:lineRule="auto"/>
      </w:pPr>
      <w:r w:rsidRPr="00553458">
        <w:t>Victoria to New South Wales Interconnector West</w:t>
      </w:r>
    </w:p>
    <w:p w14:paraId="2CE9C89C" w14:textId="7BB1E460" w:rsidR="00792020" w:rsidRDefault="000E4456" w:rsidP="00553458">
      <w:pPr>
        <w:pStyle w:val="ListBullet"/>
        <w:spacing w:after="120" w:line="240" w:lineRule="auto"/>
        <w:sectPr w:rsidR="00792020" w:rsidSect="00E15407">
          <w:headerReference w:type="even" r:id="rId67"/>
          <w:headerReference w:type="default" r:id="rId68"/>
          <w:footerReference w:type="even" r:id="rId69"/>
          <w:footerReference w:type="default" r:id="rId70"/>
          <w:headerReference w:type="first" r:id="rId71"/>
          <w:footerReference w:type="first" r:id="rId72"/>
          <w:type w:val="continuous"/>
          <w:pgSz w:w="11906" w:h="16838" w:code="9"/>
          <w:pgMar w:top="1418" w:right="1418" w:bottom="1418" w:left="1418" w:header="1134" w:footer="340" w:gutter="0"/>
          <w:pgNumType w:chapStyle="1"/>
          <w:cols w:num="2" w:space="284"/>
          <w:docGrid w:linePitch="360"/>
        </w:sectPr>
      </w:pPr>
      <w:r>
        <w:t>Westgate Tunnel Project</w:t>
      </w:r>
      <w:r w:rsidR="00FB26C4">
        <w:t>.</w:t>
      </w:r>
    </w:p>
    <w:p w14:paraId="1D9885B1" w14:textId="66918E87" w:rsidR="00C75E3B" w:rsidRPr="007174AF" w:rsidRDefault="00C75E3B" w:rsidP="007174AF">
      <w:r w:rsidRPr="00C75E3B">
        <w:lastRenderedPageBreak/>
        <w:t>The potential transport impacts from interfacing projects are increased vehicular traffic and access issues</w:t>
      </w:r>
      <w:r w:rsidR="00226FC0">
        <w:t>,</w:t>
      </w:r>
      <w:r w:rsidRPr="00C75E3B">
        <w:t xml:space="preserve"> including road closures from overlapping project areas. Specific construction movements for these projects </w:t>
      </w:r>
      <w:r>
        <w:t>will</w:t>
      </w:r>
      <w:r w:rsidRPr="00C75E3B">
        <w:t xml:space="preserve"> be considered as part of construction traffic management planning for the</w:t>
      </w:r>
      <w:r w:rsidR="003A175C">
        <w:t xml:space="preserve"> Western Renewables Link </w:t>
      </w:r>
      <w:r w:rsidRPr="00C75E3B">
        <w:t>Project</w:t>
      </w:r>
      <w:r w:rsidR="00600AA3">
        <w:t>. Traffic Management Plans</w:t>
      </w:r>
      <w:r w:rsidRPr="00C75E3B">
        <w:t xml:space="preserve"> </w:t>
      </w:r>
      <w:r w:rsidR="003A175C">
        <w:t>(EPR T1)</w:t>
      </w:r>
      <w:r w:rsidR="00E1472E">
        <w:t>,</w:t>
      </w:r>
      <w:r w:rsidR="00E1472E" w:rsidRPr="00E1472E">
        <w:t xml:space="preserve"> </w:t>
      </w:r>
      <w:r w:rsidR="00E1472E">
        <w:t xml:space="preserve">which require consultation </w:t>
      </w:r>
      <w:r w:rsidR="00D378CF">
        <w:t xml:space="preserve">with </w:t>
      </w:r>
      <w:r w:rsidR="00E1472E">
        <w:t xml:space="preserve">and approval </w:t>
      </w:r>
      <w:r w:rsidR="00D378CF">
        <w:t xml:space="preserve">by the relevant council and </w:t>
      </w:r>
      <w:r w:rsidR="00687D68">
        <w:t>transport</w:t>
      </w:r>
      <w:r w:rsidR="00B02D00">
        <w:t>ation</w:t>
      </w:r>
      <w:r w:rsidR="00D378CF">
        <w:t xml:space="preserve"> authorities</w:t>
      </w:r>
      <w:r w:rsidR="009C10B7">
        <w:t>, would consider overlapping traffic requirements, and</w:t>
      </w:r>
      <w:r w:rsidR="00D378CF">
        <w:t xml:space="preserve"> </w:t>
      </w:r>
      <w:r w:rsidRPr="00C75E3B">
        <w:t>includ</w:t>
      </w:r>
      <w:r w:rsidR="009C10B7">
        <w:t>e</w:t>
      </w:r>
      <w:r w:rsidRPr="00C75E3B">
        <w:t xml:space="preserve"> mitigation </w:t>
      </w:r>
      <w:r w:rsidR="00A33981">
        <w:t xml:space="preserve">for </w:t>
      </w:r>
      <w:r w:rsidRPr="00C75E3B">
        <w:t>significant cumulative effects.</w:t>
      </w:r>
      <w:r w:rsidR="00923CB7">
        <w:t xml:space="preserve"> Therefore,</w:t>
      </w:r>
      <w:r w:rsidRPr="00C75E3B">
        <w:t xml:space="preserve"> </w:t>
      </w:r>
      <w:r w:rsidR="00923CB7">
        <w:t>i</w:t>
      </w:r>
      <w:r w:rsidRPr="00C75E3B">
        <w:t xml:space="preserve">t is expected that once mitigation measures are put in place the cumulative impacts </w:t>
      </w:r>
      <w:r w:rsidR="00A33981">
        <w:t xml:space="preserve">to the transport network </w:t>
      </w:r>
      <w:r w:rsidRPr="00C75E3B">
        <w:t>will be minor.</w:t>
      </w:r>
      <w:r>
        <w:t xml:space="preserve"> </w:t>
      </w:r>
    </w:p>
    <w:p w14:paraId="09343D42" w14:textId="0E7491B3" w:rsidR="00CD04AF" w:rsidRDefault="00CD04AF" w:rsidP="004725B2">
      <w:pPr>
        <w:pStyle w:val="Heading2"/>
      </w:pPr>
      <w:bookmarkStart w:id="82" w:name="_Toc182412128"/>
      <w:bookmarkStart w:id="83" w:name="_Toc191646378"/>
      <w:bookmarkStart w:id="84" w:name="_Toc201048216"/>
      <w:r>
        <w:t xml:space="preserve">Environmental </w:t>
      </w:r>
      <w:r w:rsidR="002A447B">
        <w:t>Performance R</w:t>
      </w:r>
      <w:r w:rsidR="002D7696">
        <w:t>equirements</w:t>
      </w:r>
      <w:bookmarkEnd w:id="82"/>
      <w:bookmarkEnd w:id="83"/>
      <w:bookmarkEnd w:id="84"/>
    </w:p>
    <w:p w14:paraId="5584622C" w14:textId="0AC7DEFE" w:rsidR="002E5D6E" w:rsidRPr="00C75E3B" w:rsidRDefault="00C75E3B" w:rsidP="00A31579">
      <w:pPr>
        <w:spacing w:after="240"/>
      </w:pPr>
      <w:r w:rsidRPr="00C75E3B">
        <w:t xml:space="preserve">Potential impacts </w:t>
      </w:r>
      <w:r w:rsidR="00D70E80">
        <w:t>and their mitigation</w:t>
      </w:r>
      <w:r w:rsidR="00960404">
        <w:t>s</w:t>
      </w:r>
      <w:r w:rsidR="00D70E80">
        <w:t xml:space="preserve"> </w:t>
      </w:r>
      <w:r w:rsidRPr="00C75E3B">
        <w:t xml:space="preserve">identified through </w:t>
      </w:r>
      <w:r w:rsidRPr="000B29FB">
        <w:rPr>
          <w:b/>
          <w:bCs/>
        </w:rPr>
        <w:t>Technical Report P: Transport Impact Assessment</w:t>
      </w:r>
      <w:r w:rsidRPr="00C75E3B">
        <w:t xml:space="preserve"> have informed the development of EPRs for the Project. EPRs </w:t>
      </w:r>
      <w:r w:rsidR="002A447B" w:rsidRPr="002A447B">
        <w:t>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w:t>
      </w:r>
      <w:r w:rsidRPr="00C75E3B">
        <w:t>.</w:t>
      </w:r>
      <w:r w:rsidR="002E5D6E" w:rsidRPr="00C75E3B">
        <w:t xml:space="preserve"> </w:t>
      </w:r>
      <w:r w:rsidR="008609C5">
        <w:fldChar w:fldCharType="begin"/>
      </w:r>
      <w:r w:rsidR="008609C5">
        <w:instrText xml:space="preserve"> REF _Ref189742990 \h </w:instrText>
      </w:r>
      <w:r w:rsidR="008609C5">
        <w:fldChar w:fldCharType="separate"/>
      </w:r>
      <w:r w:rsidR="00A034AC" w:rsidRPr="00E35FF2">
        <w:t>Table</w:t>
      </w:r>
      <w:r w:rsidR="00AD0774">
        <w:t> </w:t>
      </w:r>
      <w:r w:rsidR="00A034AC">
        <w:rPr>
          <w:noProof/>
        </w:rPr>
        <w:t>20</w:t>
      </w:r>
      <w:r w:rsidR="00A034AC">
        <w:t>.</w:t>
      </w:r>
      <w:r w:rsidR="00A034AC">
        <w:rPr>
          <w:noProof/>
        </w:rPr>
        <w:t>8</w:t>
      </w:r>
      <w:r w:rsidR="008609C5">
        <w:fldChar w:fldCharType="end"/>
      </w:r>
      <w:r w:rsidR="00CD0587">
        <w:t xml:space="preserve"> details the proposed EPRs </w:t>
      </w:r>
      <w:r w:rsidR="0050541A">
        <w:t>developed for</w:t>
      </w:r>
      <w:r w:rsidR="00CD0587">
        <w:t xml:space="preserve"> transport.</w:t>
      </w:r>
    </w:p>
    <w:p w14:paraId="43F305EB" w14:textId="5CD9B311" w:rsidR="00006F35" w:rsidRPr="00E35FF2" w:rsidRDefault="00006F35" w:rsidP="00A31579">
      <w:pPr>
        <w:pStyle w:val="Caption"/>
        <w:spacing w:before="240"/>
      </w:pPr>
      <w:bookmarkStart w:id="85" w:name="_Ref189742990"/>
      <w:r w:rsidRPr="00E35FF2">
        <w:t>Table</w:t>
      </w:r>
      <w:r w:rsidR="00AD0774">
        <w:t> </w:t>
      </w:r>
      <w:r>
        <w:fldChar w:fldCharType="begin"/>
      </w:r>
      <w:r>
        <w:instrText>STYLEREF 1 \s</w:instrText>
      </w:r>
      <w:r>
        <w:fldChar w:fldCharType="separate"/>
      </w:r>
      <w:r w:rsidR="00A034AC">
        <w:rPr>
          <w:noProof/>
        </w:rPr>
        <w:t>20</w:t>
      </w:r>
      <w:r>
        <w:fldChar w:fldCharType="end"/>
      </w:r>
      <w:r w:rsidR="00B32B30">
        <w:t>.</w:t>
      </w:r>
      <w:r>
        <w:fldChar w:fldCharType="begin"/>
      </w:r>
      <w:r>
        <w:instrText>SEQ Table \* ARABIC \s 1</w:instrText>
      </w:r>
      <w:r>
        <w:fldChar w:fldCharType="separate"/>
      </w:r>
      <w:r w:rsidR="00A034AC">
        <w:rPr>
          <w:noProof/>
        </w:rPr>
        <w:t>8</w:t>
      </w:r>
      <w:r>
        <w:fldChar w:fldCharType="end"/>
      </w:r>
      <w:bookmarkEnd w:id="85"/>
      <w:r w:rsidRPr="00E35FF2">
        <w:t xml:space="preserve"> Environmental Performance Requirements</w:t>
      </w:r>
      <w:r w:rsidR="00122112">
        <w:t xml:space="preserve"> </w:t>
      </w:r>
    </w:p>
    <w:tbl>
      <w:tblPr>
        <w:tblStyle w:val="WVTTable2"/>
        <w:tblW w:w="5000" w:type="pct"/>
        <w:tblLook w:val="04A0" w:firstRow="1" w:lastRow="0" w:firstColumn="1" w:lastColumn="0" w:noHBand="0" w:noVBand="1"/>
      </w:tblPr>
      <w:tblGrid>
        <w:gridCol w:w="689"/>
        <w:gridCol w:w="8381"/>
      </w:tblGrid>
      <w:tr w:rsidR="00006F35" w:rsidRPr="00247990" w14:paraId="658844FF" w14:textId="77777777" w:rsidTr="004725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0" w:type="pct"/>
          </w:tcPr>
          <w:p w14:paraId="5D36D1F3" w14:textId="77777777" w:rsidR="00006F35" w:rsidRPr="00247990" w:rsidRDefault="00006F35" w:rsidP="0086038F">
            <w:pPr>
              <w:pStyle w:val="TableText"/>
            </w:pPr>
            <w:r w:rsidRPr="00247990">
              <w:t>EPR code</w:t>
            </w:r>
          </w:p>
        </w:tc>
        <w:tc>
          <w:tcPr>
            <w:tcW w:w="4620" w:type="pct"/>
          </w:tcPr>
          <w:p w14:paraId="1B213F5B" w14:textId="77777777" w:rsidR="00006F35" w:rsidRPr="00247990" w:rsidRDefault="00006F35" w:rsidP="0086038F">
            <w:pPr>
              <w:pStyle w:val="TableText"/>
              <w:cnfStyle w:val="100000000000" w:firstRow="1" w:lastRow="0" w:firstColumn="0" w:lastColumn="0" w:oddVBand="0" w:evenVBand="0" w:oddHBand="0" w:evenHBand="0" w:firstRowFirstColumn="0" w:firstRowLastColumn="0" w:lastRowFirstColumn="0" w:lastRowLastColumn="0"/>
            </w:pPr>
            <w:r w:rsidRPr="00247990">
              <w:t>Requirement</w:t>
            </w:r>
          </w:p>
        </w:tc>
      </w:tr>
      <w:tr w:rsidR="00006F35" w:rsidRPr="00247990" w14:paraId="17721E01" w14:textId="77777777" w:rsidTr="00A31579">
        <w:tc>
          <w:tcPr>
            <w:cnfStyle w:val="001000000000" w:firstRow="0" w:lastRow="0" w:firstColumn="1" w:lastColumn="0" w:oddVBand="0" w:evenVBand="0" w:oddHBand="0" w:evenHBand="0" w:firstRowFirstColumn="0" w:firstRowLastColumn="0" w:lastRowFirstColumn="0" w:lastRowLastColumn="0"/>
            <w:tcW w:w="380" w:type="pct"/>
          </w:tcPr>
          <w:p w14:paraId="37CBDAA8" w14:textId="11B2D799" w:rsidR="00006F35" w:rsidRPr="00247990" w:rsidRDefault="00006F35" w:rsidP="0086038F">
            <w:pPr>
              <w:pStyle w:val="TableText"/>
            </w:pPr>
            <w:r w:rsidRPr="008D7C28">
              <w:t xml:space="preserve">EPR </w:t>
            </w:r>
            <w:r w:rsidR="006E45F9">
              <w:t>T1</w:t>
            </w:r>
          </w:p>
        </w:tc>
        <w:tc>
          <w:tcPr>
            <w:tcW w:w="4620" w:type="pct"/>
          </w:tcPr>
          <w:p w14:paraId="31EDAF08" w14:textId="77777777" w:rsidR="00033E03" w:rsidRDefault="006E45F9" w:rsidP="0086038F">
            <w:pPr>
              <w:pStyle w:val="TableText"/>
              <w:cnfStyle w:val="000000000000" w:firstRow="0" w:lastRow="0" w:firstColumn="0" w:lastColumn="0" w:oddVBand="0" w:evenVBand="0" w:oddHBand="0" w:evenHBand="0" w:firstRowFirstColumn="0" w:firstRowLastColumn="0" w:lastRowFirstColumn="0" w:lastRowLastColumn="0"/>
              <w:rPr>
                <w:b/>
                <w:bCs/>
              </w:rPr>
            </w:pPr>
            <w:r w:rsidRPr="00593E9F">
              <w:rPr>
                <w:b/>
                <w:bCs/>
              </w:rPr>
              <w:t>Develop and implement Traffic Management Plans</w:t>
            </w:r>
          </w:p>
          <w:p w14:paraId="0CB0E648" w14:textId="77777777" w:rsidR="0062186B" w:rsidRDefault="00033E03" w:rsidP="00033E03">
            <w:pPr>
              <w:pStyle w:val="TableNumbers"/>
              <w:cnfStyle w:val="000000000000" w:firstRow="0" w:lastRow="0" w:firstColumn="0" w:lastColumn="0" w:oddVBand="0" w:evenVBand="0" w:oddHBand="0" w:evenHBand="0" w:firstRowFirstColumn="0" w:firstRowLastColumn="0" w:lastRowFirstColumn="0" w:lastRowLastColumn="0"/>
            </w:pPr>
            <w:r>
              <w:t>Prior to commencement of construction, develop and implement Traffic Management Plans (TMPs) to manage risks, so that works are delivered in a manner which promotes safety on the road network, and minimises and manages disruption to all transport modes due to construction traffic required for Project construction. TMPs can be prepared in stages according to locations of Project works and the roads used by construction traffic. TMPs must, as a minimum:</w:t>
            </w:r>
          </w:p>
          <w:p w14:paraId="3D471065" w14:textId="77777777" w:rsidR="0062186B" w:rsidRDefault="0062186B"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 xml:space="preserve">Be </w:t>
            </w:r>
            <w:r w:rsidRPr="00575B9D">
              <w:t>consistent</w:t>
            </w:r>
            <w:r>
              <w:t xml:space="preserve"> with Clause 3 of Schedule 7 to the </w:t>
            </w:r>
            <w:r w:rsidRPr="00CF2180">
              <w:rPr>
                <w:i/>
                <w:iCs/>
              </w:rPr>
              <w:t>Road Management Act 2004</w:t>
            </w:r>
            <w:r>
              <w:t xml:space="preserve"> and be developed in accordance with the Code of Practice for Worksite Safety – Traffic Management and Australian Standard AS1742.3: Manual of uniform traffic control devices, Part 3: Traffic control for works on roads.</w:t>
            </w:r>
          </w:p>
          <w:p w14:paraId="7C7DD7E2" w14:textId="2E38C9B1" w:rsidR="0062186B" w:rsidRDefault="0062186B"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 xml:space="preserve">Confirm routes </w:t>
            </w:r>
            <w:r w:rsidRPr="00575B9D">
              <w:t>for</w:t>
            </w:r>
            <w:r>
              <w:t xml:space="preserve"> construction haulage and construction vehicles (including Oversize Overmass (OSOM) vehicles) travelling to and from the Project laydowns and Construction Sites, including the confirmation of access point locations, recognising sensitive receptors and minimising the use of local roads where practicable.</w:t>
            </w:r>
          </w:p>
          <w:p w14:paraId="02CFFEDA" w14:textId="5DB59588" w:rsidR="0062186B" w:rsidRDefault="0062186B"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Include mitigation measures to avoid and minimise road safety impacts as a result of the Project.</w:t>
            </w:r>
          </w:p>
          <w:p w14:paraId="2E416C39" w14:textId="5130C4E9" w:rsidR="00006F35" w:rsidRDefault="0062186B"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 xml:space="preserve">Include mitigation measures as required to avoid and minimise disruption to transport network </w:t>
            </w:r>
            <w:r w:rsidRPr="00575B9D">
              <w:t>users</w:t>
            </w:r>
            <w:r>
              <w:t xml:space="preserve"> including traffic, public transport, school buses, freight, pedestrian and bicycle movements as a result of the Project.</w:t>
            </w:r>
          </w:p>
          <w:p w14:paraId="6F1F8D50" w14:textId="77777777" w:rsidR="00156C0B" w:rsidRDefault="00156C0B" w:rsidP="00575B9D">
            <w:pPr>
              <w:pStyle w:val="TableNumbers"/>
              <w:cnfStyle w:val="000000000000" w:firstRow="0" w:lastRow="0" w:firstColumn="0" w:lastColumn="0" w:oddVBand="0" w:evenVBand="0" w:oddHBand="0" w:evenHBand="0" w:firstRowFirstColumn="0" w:firstRowLastColumn="0" w:lastRowFirstColumn="0" w:lastRowLastColumn="0"/>
            </w:pPr>
            <w:r w:rsidRPr="00156C0B">
              <w:t>In developing Project TMPs, the Principal Contractor must:</w:t>
            </w:r>
          </w:p>
          <w:p w14:paraId="40744948" w14:textId="63E4DFE3" w:rsidR="00594893" w:rsidRDefault="00594893" w:rsidP="00CA315A">
            <w:pPr>
              <w:pStyle w:val="Tablenumbers2"/>
              <w:numPr>
                <w:ilvl w:val="0"/>
                <w:numId w:val="101"/>
              </w:numPr>
              <w:ind w:left="641" w:hanging="357"/>
              <w:cnfStyle w:val="000000000000" w:firstRow="0" w:lastRow="0" w:firstColumn="0" w:lastColumn="0" w:oddVBand="0" w:evenVBand="0" w:oddHBand="0" w:evenHBand="0" w:firstRowFirstColumn="0" w:firstRowLastColumn="0" w:lastRowFirstColumn="0" w:lastRowLastColumn="0"/>
            </w:pPr>
            <w:r>
              <w:t xml:space="preserve">Consider </w:t>
            </w:r>
            <w:r w:rsidRPr="00575B9D">
              <w:t>and</w:t>
            </w:r>
            <w:r>
              <w:t xml:space="preserve"> coordinate with other TMPs developed for the Project and TMPs developed for other works potentially impacting transport routes in the same area.</w:t>
            </w:r>
          </w:p>
          <w:p w14:paraId="2D7F9217" w14:textId="56FF036C" w:rsidR="00594893" w:rsidRDefault="00594893"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 xml:space="preserve">Consult with all relevant road authorities including the Department of Transport and Planning, Public </w:t>
            </w:r>
            <w:r w:rsidRPr="00575B9D">
              <w:t>Transport</w:t>
            </w:r>
            <w:r>
              <w:t xml:space="preserve"> Victoria, VicTrack, National Heavy Vehicle Regulator, emergency services, and local Councils. This will include the exchange of information and discussion of issues and feedback for haulage routes (including OSOM vehicles), road modifications/upgrades (as identified in pre-construction dilapidation surveys required by EPR T2), alternate/detour routes, access points and local access routes, and optimisation of works method and staging. This may also include engagement regarding sensitive, high-risk locations with stakeholders about the need for any additional measures.</w:t>
            </w:r>
          </w:p>
          <w:p w14:paraId="007A0F11" w14:textId="77777777" w:rsidR="00156C0B" w:rsidRDefault="00594893"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Use Austroads Guide to Temporary Traffic Management Part 10 - Supporting Guidance, undertake independent Road Safety Audits (RSA) of all TMPs prior to their implementation to confirm that Project construction activities comply with all relevant road and transport authority requirements with respect to transport network user safety. Mitigation measures recommended by the RSA will be considered in the TMPs.</w:t>
            </w:r>
          </w:p>
          <w:p w14:paraId="0F50524D" w14:textId="5F7AF204" w:rsidR="00973E65" w:rsidRPr="00033E03" w:rsidRDefault="00973E65" w:rsidP="00CA315A">
            <w:pPr>
              <w:pStyle w:val="Tablenumbers2"/>
              <w:ind w:left="641" w:hanging="357"/>
              <w:cnfStyle w:val="000000000000" w:firstRow="0" w:lastRow="0" w:firstColumn="0" w:lastColumn="0" w:oddVBand="0" w:evenVBand="0" w:oddHBand="0" w:evenHBand="0" w:firstRowFirstColumn="0" w:firstRowLastColumn="0" w:lastRowFirstColumn="0" w:lastRowLastColumn="0"/>
            </w:pPr>
            <w:r>
              <w:t xml:space="preserve">Obtain approval from the relevant road authorities for each TMP including the Department of Transport and </w:t>
            </w:r>
            <w:r w:rsidRPr="00575B9D">
              <w:t>Planning</w:t>
            </w:r>
            <w:r>
              <w:t>, National Heavy Vehicle Regulator, and relevant local Councils, and advise on likely implementation timing.</w:t>
            </w:r>
          </w:p>
        </w:tc>
      </w:tr>
      <w:tr w:rsidR="00006F35" w:rsidRPr="00247990" w14:paraId="6068E2A7" w14:textId="77777777" w:rsidTr="00A315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0FF5D186" w14:textId="6AE741E4" w:rsidR="00006F35" w:rsidRPr="00247990" w:rsidRDefault="00006F35" w:rsidP="0086038F">
            <w:pPr>
              <w:pStyle w:val="TableText"/>
            </w:pPr>
            <w:r w:rsidRPr="008D7C28">
              <w:lastRenderedPageBreak/>
              <w:t xml:space="preserve">EPR </w:t>
            </w:r>
            <w:r w:rsidR="00CD0587">
              <w:t>T2</w:t>
            </w:r>
          </w:p>
        </w:tc>
        <w:tc>
          <w:tcPr>
            <w:tcW w:w="4620" w:type="pct"/>
          </w:tcPr>
          <w:p w14:paraId="1A6736FC" w14:textId="77777777" w:rsidR="00973E65" w:rsidRDefault="00973E65" w:rsidP="004E6109">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593E9F">
              <w:rPr>
                <w:b/>
              </w:rPr>
              <w:t>Undertake dilapidation surveys, road condition monitoring and rectification/restoration</w:t>
            </w:r>
          </w:p>
          <w:p w14:paraId="6B4F7EB7" w14:textId="77777777" w:rsidR="00EB382E" w:rsidRDefault="00EB382E" w:rsidP="00EB382E">
            <w:pPr>
              <w:pStyle w:val="TableNumbers"/>
              <w:numPr>
                <w:ilvl w:val="0"/>
                <w:numId w:val="95"/>
              </w:numPr>
              <w:cnfStyle w:val="000000010000" w:firstRow="0" w:lastRow="0" w:firstColumn="0" w:lastColumn="0" w:oddVBand="0" w:evenVBand="0" w:oddHBand="0" w:evenHBand="1" w:firstRowFirstColumn="0" w:firstRowLastColumn="0" w:lastRowFirstColumn="0" w:lastRowLastColumn="0"/>
            </w:pPr>
            <w:r>
              <w:t>Based on the location of construction works and the roads to be used by construction traffic, the Principal Contractor must undertake dilapidation surveys, road condition monitoring and rectification/restoration of any council managed roads which heavy vehicles will use during Project construction. These activities must be undertaken for construction traffic routes at the following frequency:</w:t>
            </w:r>
            <w:r w:rsidRPr="00973E65" w:rsidDel="00973E65">
              <w:t xml:space="preserve"> </w:t>
            </w:r>
          </w:p>
          <w:p w14:paraId="28A57AA4" w14:textId="3E3B4469" w:rsidR="008B5347" w:rsidRDefault="008B5347" w:rsidP="00CA315A">
            <w:pPr>
              <w:pStyle w:val="Tablenumbers2"/>
              <w:numPr>
                <w:ilvl w:val="0"/>
                <w:numId w:val="102"/>
              </w:numPr>
              <w:ind w:left="641" w:hanging="357"/>
              <w:cnfStyle w:val="000000010000" w:firstRow="0" w:lastRow="0" w:firstColumn="0" w:lastColumn="0" w:oddVBand="0" w:evenVBand="0" w:oddHBand="0" w:evenHBand="1" w:firstRowFirstColumn="0" w:firstRowLastColumn="0" w:lastRowFirstColumn="0" w:lastRowLastColumn="0"/>
            </w:pPr>
            <w:r>
              <w:t>Dilapidation survey and upgrade/rectification: Prior to commencement of construction works at each location. Dilapidation surveys will document the existing road condition and be used to determine any upgrades and rectifications required prior to use by Project traffic. Roads identified for upgrade works must be upgraded ahead of construction stage works commencing.</w:t>
            </w:r>
          </w:p>
          <w:p w14:paraId="61AA9F37" w14:textId="4C34CAB3" w:rsidR="008B5347" w:rsidRDefault="008B5347" w:rsidP="00CA315A">
            <w:pPr>
              <w:pStyle w:val="Tablenumbers2"/>
              <w:ind w:left="641" w:hanging="357"/>
              <w:cnfStyle w:val="000000010000" w:firstRow="0" w:lastRow="0" w:firstColumn="0" w:lastColumn="0" w:oddVBand="0" w:evenVBand="0" w:oddHBand="0" w:evenHBand="1" w:firstRowFirstColumn="0" w:firstRowLastColumn="0" w:lastRowFirstColumn="0" w:lastRowLastColumn="0"/>
            </w:pPr>
            <w:r>
              <w:t>Road condition monitoring and rectification: Monitoring, reporting and rectification by the Principal Contractor throughout the construction period, to identify when damage occurs due to Project construction traffic, and any maintenance/rectification required.</w:t>
            </w:r>
          </w:p>
          <w:p w14:paraId="7255FB75" w14:textId="622EA86B" w:rsidR="008B5347" w:rsidRDefault="008B5347" w:rsidP="00CA315A">
            <w:pPr>
              <w:pStyle w:val="Tablenumbers2"/>
              <w:ind w:left="641" w:hanging="357"/>
              <w:cnfStyle w:val="000000010000" w:firstRow="0" w:lastRow="0" w:firstColumn="0" w:lastColumn="0" w:oddVBand="0" w:evenVBand="0" w:oddHBand="0" w:evenHBand="1" w:firstRowFirstColumn="0" w:firstRowLastColumn="0" w:lastRowFirstColumn="0" w:lastRowLastColumn="0"/>
            </w:pPr>
            <w:r>
              <w:t>Dilapidation survey and restoration: Once construction works at each location are complete, dilapidation surveys will determine restoration required as per Item 3.</w:t>
            </w:r>
          </w:p>
          <w:p w14:paraId="4EB77429" w14:textId="536C8665" w:rsidR="008269F9" w:rsidRDefault="008269F9" w:rsidP="008269F9">
            <w:pPr>
              <w:pStyle w:val="TableNumbers"/>
              <w:cnfStyle w:val="000000010000" w:firstRow="0" w:lastRow="0" w:firstColumn="0" w:lastColumn="0" w:oddVBand="0" w:evenVBand="0" w:oddHBand="0" w:evenHBand="1" w:firstRowFirstColumn="0" w:firstRowLastColumn="0" w:lastRowFirstColumn="0" w:lastRowLastColumn="0"/>
            </w:pPr>
            <w:r w:rsidRPr="008269F9">
              <w:t>Content of dilapidation surveys to be agreed with relevant local Council.</w:t>
            </w:r>
          </w:p>
          <w:p w14:paraId="30E86F0B" w14:textId="64D3FF25" w:rsidR="008269F9" w:rsidRDefault="008269F9" w:rsidP="008269F9">
            <w:pPr>
              <w:pStyle w:val="TableNumbers"/>
              <w:cnfStyle w:val="000000010000" w:firstRow="0" w:lastRow="0" w:firstColumn="0" w:lastColumn="0" w:oddVBand="0" w:evenVBand="0" w:oddHBand="0" w:evenHBand="1" w:firstRowFirstColumn="0" w:firstRowLastColumn="0" w:lastRowFirstColumn="0" w:lastRowLastColumn="0"/>
            </w:pPr>
            <w:r>
              <w:t xml:space="preserve">In accordance with Clause 12 of Schedule 7 to the </w:t>
            </w:r>
            <w:r w:rsidRPr="00CF2180">
              <w:rPr>
                <w:i/>
                <w:iCs/>
              </w:rPr>
              <w:t>Road Management Act 2004</w:t>
            </w:r>
            <w:r>
              <w:t>, any council managed road, including bridges and culverts, that experiences damage or degradation due to Project construction traffic must be restored to the previous condition as recorded in the pre-construction dilapidation surveys. Any such works will be done by the Principal Contractor in accordance with necessary approvals and in consultation with the relevant local Council and Department of Transport and Planning. A plan will be developed for restoration works in consultation with relevant local Councils, to be implemented at the end of the construction period for relevant locations. Road restoration works are to be informed by dilapidation surveys as described in Item 1a).</w:t>
            </w:r>
          </w:p>
          <w:p w14:paraId="1ECEE517" w14:textId="767E2BB8" w:rsidR="008269F9" w:rsidRDefault="000839A0" w:rsidP="000839A0">
            <w:pPr>
              <w:pStyle w:val="TableNumbers"/>
              <w:cnfStyle w:val="000000010000" w:firstRow="0" w:lastRow="0" w:firstColumn="0" w:lastColumn="0" w:oddVBand="0" w:evenVBand="0" w:oddHBand="0" w:evenHBand="1" w:firstRowFirstColumn="0" w:firstRowLastColumn="0" w:lastRowFirstColumn="0" w:lastRowLastColumn="0"/>
            </w:pPr>
            <w:r>
              <w:t>Road condition monitoring and outcomes during Project construction must be shared with local Council and relevant transportation authorities.</w:t>
            </w:r>
          </w:p>
          <w:p w14:paraId="49BC85E1" w14:textId="71B1E3CE" w:rsidR="00006F35" w:rsidRPr="00973E65" w:rsidRDefault="000839A0" w:rsidP="00593E9F">
            <w:pPr>
              <w:pStyle w:val="TableNumbers"/>
              <w:cnfStyle w:val="000000010000" w:firstRow="0" w:lastRow="0" w:firstColumn="0" w:lastColumn="0" w:oddVBand="0" w:evenVBand="0" w:oddHBand="0" w:evenHBand="1" w:firstRowFirstColumn="0" w:firstRowLastColumn="0" w:lastRowFirstColumn="0" w:lastRowLastColumn="0"/>
            </w:pPr>
            <w:r>
              <w:t>Traffic Management Plans (EPR T1) must be prepared and implemented to undertake any works to rectify/restore any Project damage or degradation at specific locations found through Item 1a), 1b) and 1c).</w:t>
            </w:r>
          </w:p>
        </w:tc>
      </w:tr>
    </w:tbl>
    <w:p w14:paraId="2954F31C" w14:textId="2083E867" w:rsidR="00E7711E" w:rsidRDefault="007044A7" w:rsidP="00A31579">
      <w:pPr>
        <w:spacing w:before="240"/>
      </w:pPr>
      <w:r>
        <w:t>Ano</w:t>
      </w:r>
      <w:r w:rsidR="00BB65C5" w:rsidRPr="00210354">
        <w:t>ther EPR</w:t>
      </w:r>
      <w:r>
        <w:t xml:space="preserve"> that</w:t>
      </w:r>
      <w:r w:rsidR="00BB65C5" w:rsidRPr="00210354">
        <w:t xml:space="preserve"> contribute</w:t>
      </w:r>
      <w:r>
        <w:t>s</w:t>
      </w:r>
      <w:r w:rsidR="00BB65C5" w:rsidRPr="00210354">
        <w:t xml:space="preserve"> to a reduction in the magnitude, extent and duration of impacts for</w:t>
      </w:r>
      <w:r w:rsidR="00BB65C5">
        <w:t xml:space="preserve"> </w:t>
      </w:r>
      <w:r w:rsidR="008311B6">
        <w:t>transport</w:t>
      </w:r>
      <w:r w:rsidR="00BB65C5">
        <w:t xml:space="preserve"> values</w:t>
      </w:r>
      <w:r w:rsidR="00D26D1C">
        <w:t xml:space="preserve"> is</w:t>
      </w:r>
      <w:r w:rsidR="00E16478">
        <w:t xml:space="preserve"> </w:t>
      </w:r>
      <w:r w:rsidR="007E7B3C">
        <w:t xml:space="preserve">EPR EM11 – </w:t>
      </w:r>
      <w:r w:rsidR="007E7B3C" w:rsidRPr="00C21826">
        <w:t>Develop and implement a Decommissioning Management Plan</w:t>
      </w:r>
      <w:r w:rsidR="00B8791C">
        <w:t>.</w:t>
      </w:r>
      <w:r w:rsidR="00CF2180">
        <w:t xml:space="preserve"> </w:t>
      </w:r>
      <w:r w:rsidR="001E07E3" w:rsidRPr="00B41209">
        <w:t xml:space="preserve">Refer to </w:t>
      </w:r>
      <w:r w:rsidR="001E07E3" w:rsidRPr="00B41209">
        <w:rPr>
          <w:b/>
          <w:bCs/>
        </w:rPr>
        <w:t>Chapter 29: Environmental Management Framework</w:t>
      </w:r>
      <w:r w:rsidR="001E07E3" w:rsidRPr="00B41209">
        <w:t xml:space="preserve"> for full detail</w:t>
      </w:r>
      <w:r w:rsidR="001E07E3">
        <w:t xml:space="preserve"> of th</w:t>
      </w:r>
      <w:r w:rsidR="0079150C">
        <w:t>is</w:t>
      </w:r>
      <w:r w:rsidR="001E07E3">
        <w:t xml:space="preserve"> EPR</w:t>
      </w:r>
      <w:r w:rsidR="001E07E3" w:rsidRPr="00B41209">
        <w:t xml:space="preserve">. </w:t>
      </w:r>
    </w:p>
    <w:p w14:paraId="58F60CCB" w14:textId="7C497686" w:rsidR="00CF0512" w:rsidRDefault="004F6B79" w:rsidP="00CD04AF">
      <w:r w:rsidRPr="004F6B79">
        <w:t>EPR</w:t>
      </w:r>
      <w:r w:rsidR="00FB5888">
        <w:t xml:space="preserve"> T2</w:t>
      </w:r>
      <w:r w:rsidRPr="004F6B79">
        <w:t xml:space="preserve"> include measures for inspections and monitoring to review and verify the effectiveness or need for additional controls during construction. </w:t>
      </w:r>
      <w:r w:rsidR="0048617E">
        <w:t>D</w:t>
      </w:r>
      <w:r w:rsidRPr="004F6B79">
        <w:t>ilapidation surveys</w:t>
      </w:r>
      <w:r w:rsidR="00A368F1">
        <w:t>,</w:t>
      </w:r>
      <w:r w:rsidRPr="004F6B79">
        <w:t xml:space="preserve"> </w:t>
      </w:r>
      <w:r w:rsidR="000C2389">
        <w:t>road condition</w:t>
      </w:r>
      <w:r w:rsidR="000C2389" w:rsidRPr="004F6B79">
        <w:t xml:space="preserve"> </w:t>
      </w:r>
      <w:r w:rsidRPr="004F6B79">
        <w:t xml:space="preserve">monitoring </w:t>
      </w:r>
      <w:r w:rsidR="00F834AF">
        <w:t xml:space="preserve">and rectification/restoration </w:t>
      </w:r>
      <w:r>
        <w:t>are</w:t>
      </w:r>
      <w:r w:rsidRPr="004F6B79">
        <w:t xml:space="preserve"> required for council managed roads which use heavy vehicles during Project construction. </w:t>
      </w:r>
      <w:r w:rsidR="00C27D70">
        <w:t>Road condition</w:t>
      </w:r>
      <w:r w:rsidR="00C27D70" w:rsidRPr="004F6B79">
        <w:t xml:space="preserve"> </w:t>
      </w:r>
      <w:r w:rsidRPr="004F6B79">
        <w:t xml:space="preserve">monitoring and outcomes will be shared with local </w:t>
      </w:r>
      <w:r w:rsidR="00D77D2E">
        <w:t>c</w:t>
      </w:r>
      <w:r w:rsidRPr="004F6B79">
        <w:t>ouncil and relevant transportation authorities.</w:t>
      </w:r>
    </w:p>
    <w:p w14:paraId="12ECB4BE" w14:textId="7178E7F7" w:rsidR="00CD04AF" w:rsidRPr="00CD04AF" w:rsidRDefault="00CF0512" w:rsidP="00CD04AF">
      <w:r>
        <w:t xml:space="preserve">The </w:t>
      </w:r>
      <w:r w:rsidR="0050541A">
        <w:t xml:space="preserve">objectives of proposed </w:t>
      </w:r>
      <w:r w:rsidR="000D7704">
        <w:t>monitoring</w:t>
      </w:r>
      <w:r>
        <w:t xml:space="preserve"> programs for the Project </w:t>
      </w:r>
      <w:r w:rsidR="000D7704">
        <w:t>required by the EPR are outlined in</w:t>
      </w:r>
      <w:r w:rsidR="004F6B79" w:rsidRPr="004F6B79">
        <w:t xml:space="preserve"> </w:t>
      </w:r>
      <w:r w:rsidR="004F6B79" w:rsidRPr="004F6B79">
        <w:rPr>
          <w:b/>
          <w:bCs/>
        </w:rPr>
        <w:t xml:space="preserve">Chapter 29: Environmental </w:t>
      </w:r>
      <w:r w:rsidR="009E6979">
        <w:rPr>
          <w:b/>
          <w:bCs/>
        </w:rPr>
        <w:t>m</w:t>
      </w:r>
      <w:r w:rsidR="004F6B79" w:rsidRPr="004F6B79">
        <w:rPr>
          <w:b/>
          <w:bCs/>
        </w:rPr>
        <w:t xml:space="preserve">anagement </w:t>
      </w:r>
      <w:r w:rsidR="009E6979">
        <w:rPr>
          <w:b/>
          <w:bCs/>
        </w:rPr>
        <w:t>f</w:t>
      </w:r>
      <w:r w:rsidR="004F6B79" w:rsidRPr="004F6B79">
        <w:rPr>
          <w:b/>
          <w:bCs/>
        </w:rPr>
        <w:t>ramework</w:t>
      </w:r>
      <w:r w:rsidR="004F6B79" w:rsidRPr="004F6B79">
        <w:t>.</w:t>
      </w:r>
    </w:p>
    <w:p w14:paraId="003F42DD" w14:textId="1D45A914" w:rsidR="00EC151C" w:rsidRDefault="00E25E4F" w:rsidP="004725B2">
      <w:pPr>
        <w:pStyle w:val="Heading2"/>
      </w:pPr>
      <w:bookmarkStart w:id="86" w:name="_Toc182412129"/>
      <w:bookmarkStart w:id="87" w:name="_Toc191646379"/>
      <w:bookmarkStart w:id="88" w:name="_Toc201048217"/>
      <w:r>
        <w:lastRenderedPageBreak/>
        <w:t>Summary of r</w:t>
      </w:r>
      <w:r w:rsidR="0050646D">
        <w:t>esidual impacts</w:t>
      </w:r>
      <w:bookmarkEnd w:id="86"/>
      <w:bookmarkEnd w:id="87"/>
      <w:bookmarkEnd w:id="88"/>
      <w:r w:rsidR="0050646D">
        <w:t xml:space="preserve"> </w:t>
      </w:r>
    </w:p>
    <w:p w14:paraId="4C2F1FF9" w14:textId="5DC419A3" w:rsidR="005C3C6A" w:rsidRDefault="003A175C" w:rsidP="004725B2">
      <w:pPr>
        <w:keepNext/>
        <w:keepLines/>
      </w:pPr>
      <w:r w:rsidRPr="003755DE">
        <w:t xml:space="preserve">With the </w:t>
      </w:r>
      <w:r w:rsidR="000D7704">
        <w:t>application of the EPRs</w:t>
      </w:r>
      <w:r w:rsidR="005C3C6A">
        <w:t xml:space="preserve">, residual impacts associated with </w:t>
      </w:r>
      <w:r w:rsidR="00A84E00">
        <w:t>t</w:t>
      </w:r>
      <w:r w:rsidR="005C3C6A">
        <w:t>ransport are</w:t>
      </w:r>
      <w:r w:rsidR="000E0E19">
        <w:t xml:space="preserve"> considered to be</w:t>
      </w:r>
      <w:r w:rsidR="005C3C6A">
        <w:t xml:space="preserve"> </w:t>
      </w:r>
      <w:r w:rsidRPr="004F6B79">
        <w:t>minor</w:t>
      </w:r>
      <w:r w:rsidR="00EA0B65">
        <w:t>:</w:t>
      </w:r>
      <w:r w:rsidR="00025FBB">
        <w:t xml:space="preserve"> </w:t>
      </w:r>
    </w:p>
    <w:p w14:paraId="46EA7217" w14:textId="3A260343" w:rsidR="005C3C6A" w:rsidRDefault="00025FBB" w:rsidP="004725B2">
      <w:pPr>
        <w:pStyle w:val="ListBullet"/>
        <w:keepNext/>
        <w:keepLines/>
      </w:pPr>
      <w:r>
        <w:t xml:space="preserve">Residual impacts to road performance during construction are minor. </w:t>
      </w:r>
      <w:r w:rsidR="00E422FF">
        <w:t>Across the proposed construction transport route only t</w:t>
      </w:r>
      <w:r w:rsidR="00976964">
        <w:t xml:space="preserve">hree </w:t>
      </w:r>
      <w:r w:rsidR="0045355E">
        <w:t xml:space="preserve">sections of </w:t>
      </w:r>
      <w:r w:rsidR="00716786">
        <w:t xml:space="preserve">the Western Freeway (M8) </w:t>
      </w:r>
      <w:r w:rsidR="00976964">
        <w:t xml:space="preserve">are </w:t>
      </w:r>
      <w:r>
        <w:t>anticipated to have a reduce</w:t>
      </w:r>
      <w:r w:rsidR="00D8163B">
        <w:t>d</w:t>
      </w:r>
      <w:r>
        <w:t xml:space="preserve"> level of service</w:t>
      </w:r>
      <w:r w:rsidR="004E1EF2">
        <w:t xml:space="preserve">, however </w:t>
      </w:r>
      <w:r w:rsidR="00420DC0">
        <w:t xml:space="preserve">they will </w:t>
      </w:r>
      <w:r w:rsidR="004E1EF2" w:rsidRPr="00976964">
        <w:t>still result in a LOS which remains with</w:t>
      </w:r>
      <w:r w:rsidR="004E1EF2">
        <w:t>in</w:t>
      </w:r>
      <w:r w:rsidR="004E1EF2" w:rsidRPr="00976964">
        <w:t xml:space="preserve"> an acceptable level</w:t>
      </w:r>
      <w:r w:rsidR="00420DC0">
        <w:t xml:space="preserve">. The </w:t>
      </w:r>
      <w:r w:rsidR="005C3436">
        <w:t xml:space="preserve">sections are </w:t>
      </w:r>
      <w:r w:rsidR="003B0627">
        <w:t xml:space="preserve">from </w:t>
      </w:r>
      <w:r w:rsidR="00976964">
        <w:t xml:space="preserve">Barkstead Road to Bungaree-Creswick Road (W) </w:t>
      </w:r>
      <w:r w:rsidR="003B0627">
        <w:t>(</w:t>
      </w:r>
      <w:r w:rsidR="00976964">
        <w:t>LOS B</w:t>
      </w:r>
      <w:r w:rsidR="003B0627">
        <w:t>)</w:t>
      </w:r>
      <w:r w:rsidR="00976964">
        <w:t xml:space="preserve">; Bungaree-Creswick Road to Ballarat-Daylesford Road (W) </w:t>
      </w:r>
      <w:r w:rsidR="00E96C21">
        <w:t>(</w:t>
      </w:r>
      <w:r w:rsidR="00976964">
        <w:t>LOS B</w:t>
      </w:r>
      <w:r w:rsidR="00E96C21">
        <w:t>)</w:t>
      </w:r>
      <w:r w:rsidR="00976964">
        <w:t xml:space="preserve">; </w:t>
      </w:r>
      <w:r w:rsidR="00E96C21">
        <w:t xml:space="preserve">and from </w:t>
      </w:r>
      <w:r w:rsidR="00976964">
        <w:t xml:space="preserve">Gisborne Road to Old Western Highway (W) </w:t>
      </w:r>
      <w:r w:rsidR="00E96C21">
        <w:t>(</w:t>
      </w:r>
      <w:r>
        <w:t xml:space="preserve">LOS </w:t>
      </w:r>
      <w:r w:rsidR="00976964">
        <w:t>C</w:t>
      </w:r>
      <w:r>
        <w:t>)</w:t>
      </w:r>
      <w:r w:rsidR="00976964">
        <w:t>.</w:t>
      </w:r>
      <w:r>
        <w:t xml:space="preserve"> </w:t>
      </w:r>
      <w:r w:rsidR="00976964">
        <w:t>T</w:t>
      </w:r>
      <w:r w:rsidR="00AC76CF">
        <w:t>raffic performance will be optimised</w:t>
      </w:r>
      <w:r>
        <w:t xml:space="preserve"> through the</w:t>
      </w:r>
      <w:r w:rsidR="00AC76CF">
        <w:t xml:space="preserve"> implementation of </w:t>
      </w:r>
      <w:r>
        <w:t>Traffic Management Plan</w:t>
      </w:r>
      <w:r w:rsidR="00AC76CF">
        <w:t>s</w:t>
      </w:r>
      <w:r w:rsidR="00762B21">
        <w:t xml:space="preserve"> (EPR T1)</w:t>
      </w:r>
      <w:r>
        <w:t>.</w:t>
      </w:r>
    </w:p>
    <w:p w14:paraId="1B5D8BB2" w14:textId="4C753E73" w:rsidR="00E15018" w:rsidRDefault="00025FBB" w:rsidP="004725B2">
      <w:pPr>
        <w:pStyle w:val="ListBullet"/>
        <w:keepNext/>
        <w:keepLines/>
      </w:pPr>
      <w:r>
        <w:t xml:space="preserve">Residual impacts to </w:t>
      </w:r>
      <w:r w:rsidR="00E15018" w:rsidRPr="00E15018">
        <w:t xml:space="preserve">road condition, such as </w:t>
      </w:r>
      <w:r w:rsidR="00E15018">
        <w:t xml:space="preserve">damage and degradation to local roads, </w:t>
      </w:r>
      <w:r w:rsidR="00E41639">
        <w:t xml:space="preserve">and </w:t>
      </w:r>
      <w:r w:rsidR="00E15018">
        <w:t xml:space="preserve">bridges and </w:t>
      </w:r>
      <w:r w:rsidR="00CD7AF4">
        <w:t xml:space="preserve">major </w:t>
      </w:r>
      <w:r w:rsidR="00E15018">
        <w:t xml:space="preserve">culverts due to </w:t>
      </w:r>
      <w:r w:rsidR="00DF7580">
        <w:t xml:space="preserve">increased </w:t>
      </w:r>
      <w:r w:rsidR="00E15018">
        <w:t>heavy vehicle construction traffic and OSOM vehicle movements</w:t>
      </w:r>
      <w:r>
        <w:t xml:space="preserve"> during construction are minor.</w:t>
      </w:r>
      <w:r w:rsidR="00AC76CF">
        <w:t xml:space="preserve"> Dilapidation </w:t>
      </w:r>
      <w:r w:rsidR="00B25648">
        <w:t xml:space="preserve">surveys </w:t>
      </w:r>
      <w:r w:rsidR="00AC76CF">
        <w:t xml:space="preserve">will be undertaken prior to </w:t>
      </w:r>
      <w:r w:rsidR="00780A68">
        <w:t xml:space="preserve">and </w:t>
      </w:r>
      <w:r w:rsidR="00D41600">
        <w:t xml:space="preserve">post </w:t>
      </w:r>
      <w:r w:rsidR="00AC76CF">
        <w:t>construction, and relevant roads, bridges or culverts damaged by construction traffic will be reinstated to their original condition following the completion of construction</w:t>
      </w:r>
      <w:r w:rsidR="00D41600">
        <w:t xml:space="preserve"> (EPR T2)</w:t>
      </w:r>
      <w:r w:rsidR="00AC76CF">
        <w:t>.</w:t>
      </w:r>
    </w:p>
    <w:p w14:paraId="53A2DDD4" w14:textId="21FEBB4B" w:rsidR="003A175C" w:rsidRDefault="00025FBB" w:rsidP="00E839E3">
      <w:pPr>
        <w:pStyle w:val="ListBullet"/>
      </w:pPr>
      <w:r>
        <w:t>Residual impacts to road safety due to i</w:t>
      </w:r>
      <w:r w:rsidR="005C3C6A">
        <w:t xml:space="preserve">nteractions </w:t>
      </w:r>
      <w:r w:rsidR="00A70081">
        <w:t>(conflicts</w:t>
      </w:r>
      <w:r>
        <w:t xml:space="preserve"> or </w:t>
      </w:r>
      <w:r w:rsidR="00A70081">
        <w:t xml:space="preserve">severe crashes) </w:t>
      </w:r>
      <w:r w:rsidR="005C3C6A">
        <w:t xml:space="preserve">between Project traffic and other road users such as public transport, school buses, and active transport </w:t>
      </w:r>
      <w:r>
        <w:t xml:space="preserve">during construction are minor. </w:t>
      </w:r>
      <w:r w:rsidR="00AC76CF">
        <w:t>Where practicable, alternative routes and heavy vehicle restrictions will be used to avoid vulnerable users</w:t>
      </w:r>
      <w:r w:rsidR="00C93777">
        <w:t xml:space="preserve"> (e.g. schools)</w:t>
      </w:r>
      <w:r w:rsidR="00AC76CF">
        <w:t>. Further, the Traffic Management Plan</w:t>
      </w:r>
      <w:r w:rsidR="0044711E">
        <w:t>s</w:t>
      </w:r>
      <w:r w:rsidR="00AC76CF">
        <w:t xml:space="preserve"> will require a </w:t>
      </w:r>
      <w:r w:rsidR="00C111F6">
        <w:t>R</w:t>
      </w:r>
      <w:r w:rsidR="00AC76CF">
        <w:t xml:space="preserve">oad </w:t>
      </w:r>
      <w:r w:rsidR="00C111F6">
        <w:t>S</w:t>
      </w:r>
      <w:r w:rsidR="00AC76CF">
        <w:t xml:space="preserve">afety </w:t>
      </w:r>
      <w:r w:rsidR="00C111F6">
        <w:t>A</w:t>
      </w:r>
      <w:r w:rsidR="00380F4B">
        <w:t xml:space="preserve">udit </w:t>
      </w:r>
      <w:r w:rsidR="00394AA3">
        <w:t xml:space="preserve">to confirm </w:t>
      </w:r>
      <w:r w:rsidR="00394AA3" w:rsidRPr="00394AA3">
        <w:t xml:space="preserve">construction activities comply with all relevant road and transport authority requirements with respect to transport network user safety </w:t>
      </w:r>
      <w:r w:rsidR="00AC76CF">
        <w:t>conditions</w:t>
      </w:r>
      <w:r w:rsidR="000E386E">
        <w:t>, and any additional safety considerations</w:t>
      </w:r>
      <w:r w:rsidR="00EB7C13">
        <w:t xml:space="preserve"> or mitigations</w:t>
      </w:r>
      <w:r w:rsidR="00246DCF">
        <w:t xml:space="preserve"> as a result </w:t>
      </w:r>
      <w:r w:rsidR="00EB7C13">
        <w:t>of these audits will be included</w:t>
      </w:r>
      <w:r w:rsidR="000E386E">
        <w:t xml:space="preserve"> </w:t>
      </w:r>
      <w:r w:rsidR="00111032">
        <w:t>(EPR T1)</w:t>
      </w:r>
      <w:r w:rsidR="00AC76CF">
        <w:t>.</w:t>
      </w:r>
      <w:r w:rsidR="005C3C6A">
        <w:t xml:space="preserve"> </w:t>
      </w:r>
      <w:r w:rsidR="005C3C6A" w:rsidRPr="000B29FB" w:rsidDel="005C3C6A">
        <w:t xml:space="preserve"> </w:t>
      </w:r>
    </w:p>
    <w:p w14:paraId="0C2C2304" w14:textId="360F904B" w:rsidR="00025FBB" w:rsidRDefault="00025FBB" w:rsidP="00E839E3">
      <w:pPr>
        <w:pStyle w:val="ListBullet"/>
      </w:pPr>
      <w:r>
        <w:t xml:space="preserve">Operation of the Project is </w:t>
      </w:r>
      <w:r w:rsidR="00E604FB">
        <w:t>expected</w:t>
      </w:r>
      <w:r>
        <w:t xml:space="preserve"> to result in </w:t>
      </w:r>
      <w:r w:rsidR="007A5055">
        <w:t xml:space="preserve">a negligible </w:t>
      </w:r>
      <w:r>
        <w:t>impact to the transport network.</w:t>
      </w:r>
    </w:p>
    <w:p w14:paraId="59C424DC" w14:textId="4463FF31" w:rsidR="00F20C95" w:rsidRDefault="00F20C95" w:rsidP="00E176B3">
      <w:pPr>
        <w:pStyle w:val="ListBullet"/>
      </w:pPr>
      <w:r w:rsidRPr="00F20C95">
        <w:t>As decommissioning activities will be similar to those that occur during construction, the</w:t>
      </w:r>
      <w:r>
        <w:t xml:space="preserve"> decommissioning</w:t>
      </w:r>
      <w:r w:rsidRPr="00F20C95">
        <w:t xml:space="preserve"> impacts are assessed to be the same as for the construction stage. The decommissioning stage of the Project is expected to generate a similar number of trips as the construction stage, using similar vehicles and routes over a similar timeframe. </w:t>
      </w:r>
      <w:r w:rsidR="00AA032B" w:rsidRPr="00AA032B">
        <w:t>As such, EPRs developed to manage impacts during construction will also be applicable for decommissioning and will be incorporated into the Decommissioning Management Plan (EPR EM</w:t>
      </w:r>
      <w:r w:rsidR="00977E68">
        <w:t>11</w:t>
      </w:r>
      <w:r w:rsidR="00AA032B" w:rsidRPr="00AA032B">
        <w:t>).</w:t>
      </w:r>
      <w:r w:rsidR="00AA032B">
        <w:t xml:space="preserve"> </w:t>
      </w:r>
      <w:r>
        <w:t>T</w:t>
      </w:r>
      <w:r w:rsidRPr="00F20C95">
        <w:t xml:space="preserve">he </w:t>
      </w:r>
      <w:r w:rsidR="00BF45FE">
        <w:t xml:space="preserve">residual </w:t>
      </w:r>
      <w:r w:rsidRPr="00F20C95">
        <w:t xml:space="preserve">traffic performance impacts </w:t>
      </w:r>
      <w:r>
        <w:t xml:space="preserve">are </w:t>
      </w:r>
      <w:r w:rsidRPr="00F20C95">
        <w:t>minor</w:t>
      </w:r>
      <w:r>
        <w:t>.</w:t>
      </w:r>
    </w:p>
    <w:p w14:paraId="7A6912B7" w14:textId="2F129815" w:rsidR="00915FB7" w:rsidRDefault="7852FAF6" w:rsidP="002B4BF5">
      <w:pPr>
        <w:rPr>
          <w:i/>
          <w:iCs/>
        </w:rPr>
      </w:pPr>
      <w:r>
        <w:t xml:space="preserve">With the implementation of measures to comply with EPRs, it is considered that the </w:t>
      </w:r>
      <w:r w:rsidR="003A175C">
        <w:t>P</w:t>
      </w:r>
      <w:r>
        <w:t xml:space="preserve">roject meets the </w:t>
      </w:r>
      <w:r w:rsidR="003A175C">
        <w:t xml:space="preserve">transport aspects of the </w:t>
      </w:r>
      <w:r>
        <w:t xml:space="preserve">evaluation objective </w:t>
      </w:r>
      <w:r w:rsidR="00EA0B65">
        <w:t>“</w:t>
      </w:r>
      <w:r w:rsidR="004F6B79" w:rsidRPr="000B29FB">
        <w:rPr>
          <w:i/>
          <w:iCs/>
        </w:rPr>
        <w:t>avoiding, or minimising where avoidance is not possible, adverse effects for community amenity, health and safety, with regard to construction noise, vibration, dust, lighting, waste, greenhouse gas emissions, transport network, operational noise, fire risk management and electromagnetic radiation</w:t>
      </w:r>
      <w:r w:rsidR="004633C0">
        <w:rPr>
          <w:i/>
          <w:iCs/>
        </w:rPr>
        <w:t>.</w:t>
      </w:r>
      <w:r w:rsidR="00EA0B65">
        <w:rPr>
          <w:i/>
          <w:iCs/>
        </w:rPr>
        <w:t>”</w:t>
      </w:r>
    </w:p>
    <w:p w14:paraId="77612F26" w14:textId="77777777" w:rsidR="00915FB7" w:rsidRDefault="00915FB7">
      <w:pPr>
        <w:spacing w:after="160"/>
        <w:rPr>
          <w:i/>
          <w:iCs/>
        </w:rPr>
      </w:pPr>
      <w:r>
        <w:rPr>
          <w:i/>
          <w:iCs/>
        </w:rPr>
        <w:br w:type="page"/>
      </w:r>
    </w:p>
    <w:p w14:paraId="26E4B579" w14:textId="119DBCB0" w:rsidR="000E21B9" w:rsidRPr="000B29FB" w:rsidRDefault="00915FB7" w:rsidP="002B4BF5">
      <w:pPr>
        <w:rPr>
          <w:i/>
          <w:iCs/>
        </w:rPr>
      </w:pPr>
      <w:r>
        <w:rPr>
          <w:i/>
          <w:iCs/>
          <w:noProof/>
        </w:rPr>
        <w:lastRenderedPageBreak/>
        <w:drawing>
          <wp:anchor distT="0" distB="0" distL="114300" distR="114300" simplePos="0" relativeHeight="251658250" behindDoc="0" locked="0" layoutInCell="1" allowOverlap="1" wp14:anchorId="6B5C7930" wp14:editId="17CEE40C">
            <wp:simplePos x="0" y="0"/>
            <wp:positionH relativeFrom="column">
              <wp:posOffset>-881380</wp:posOffset>
            </wp:positionH>
            <wp:positionV relativeFrom="paragraph">
              <wp:posOffset>-881380</wp:posOffset>
            </wp:positionV>
            <wp:extent cx="7528722" cy="10648950"/>
            <wp:effectExtent l="0" t="0" r="0" b="0"/>
            <wp:wrapNone/>
            <wp:docPr id="1770338167" name="Picture 26"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38167" name="Picture 26" descr="A close-up of a letter&#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41967" cy="10667685"/>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0B29FB" w:rsidSect="00E15407">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B68F24" w14:textId="77777777" w:rsidR="001529E7" w:rsidRDefault="001529E7" w:rsidP="00CC6183">
      <w:r>
        <w:separator/>
      </w:r>
    </w:p>
  </w:endnote>
  <w:endnote w:type="continuationSeparator" w:id="0">
    <w:p w14:paraId="58BFD81C" w14:textId="77777777" w:rsidR="001529E7" w:rsidRDefault="001529E7" w:rsidP="00CC6183">
      <w:r>
        <w:continuationSeparator/>
      </w:r>
    </w:p>
  </w:endnote>
  <w:endnote w:type="continuationNotice" w:id="1">
    <w:p w14:paraId="752FC9F1" w14:textId="77777777" w:rsidR="001529E7" w:rsidRDefault="001529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5D39981A" w:rsidR="00E276CC" w:rsidRDefault="00215486" w:rsidP="00E276CC">
    <w:pPr>
      <w:pStyle w:val="FooterLeft"/>
      <w:framePr w:wrap="around"/>
    </w:pPr>
    <w:r>
      <w:rPr>
        <w:noProof/>
      </w:rPr>
      <mc:AlternateContent>
        <mc:Choice Requires="wps">
          <w:drawing>
            <wp:anchor distT="0" distB="0" distL="0" distR="0" simplePos="0" relativeHeight="251658241" behindDoc="0" locked="0" layoutInCell="1" allowOverlap="1" wp14:anchorId="058D01DA" wp14:editId="771F4D55">
              <wp:simplePos x="635" y="635"/>
              <wp:positionH relativeFrom="page">
                <wp:align>center</wp:align>
              </wp:positionH>
              <wp:positionV relativeFrom="page">
                <wp:align>bottom</wp:align>
              </wp:positionV>
              <wp:extent cx="295910" cy="307975"/>
              <wp:effectExtent l="0" t="0" r="8890" b="0"/>
              <wp:wrapNone/>
              <wp:docPr id="323215030" name="Text Box 2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D52ECC5" w14:textId="2152449E"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8D01DA" id="_x0000_t202" coordsize="21600,21600" o:spt="202" path="m,l,21600r21600,l21600,xe">
              <v:stroke joinstyle="miter"/>
              <v:path gradientshapeok="t" o:connecttype="rect"/>
            </v:shapetype>
            <v:shape id="Text Box 20" o:spid="_x0000_s1045" type="#_x0000_t202" alt="PUBLIC" style="position:absolute;margin-left:0;margin-top:0;width:23.3pt;height:24.2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YnuG8Q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6D52ECC5" w14:textId="2152449E"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A034AC">
      <w:rPr>
        <w:noProof/>
      </w:rPr>
      <w:t>Transport</w:t>
    </w:r>
    <w:r w:rsidR="00E276CC">
      <w:rPr>
        <w:noProof/>
      </w:rPr>
      <w:fldChar w:fldCharType="end"/>
    </w:r>
    <w:r w:rsidR="00E276CC">
      <w:rPr>
        <w:noProof/>
      </w:rPr>
      <w:t xml:space="preserve"> </w:t>
    </w:r>
  </w:p>
  <w:p w14:paraId="2E913396" w14:textId="77777777" w:rsidR="00425260" w:rsidRPr="0063022F" w:rsidRDefault="00FD3281"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00E276CC">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E276CC">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CFA3E" w14:textId="4EF7D26C" w:rsidR="0094394F" w:rsidRPr="00BC4E10" w:rsidRDefault="00215486" w:rsidP="00EB344E">
    <w:pPr>
      <w:pStyle w:val="FooterLeft"/>
      <w:framePr w:wrap="around"/>
    </w:pPr>
    <w:r>
      <w:rPr>
        <w:noProof/>
      </w:rPr>
      <mc:AlternateContent>
        <mc:Choice Requires="wps">
          <w:drawing>
            <wp:anchor distT="0" distB="0" distL="0" distR="0" simplePos="0" relativeHeight="251658249" behindDoc="0" locked="0" layoutInCell="1" allowOverlap="1" wp14:anchorId="14505F84" wp14:editId="0293E0DE">
              <wp:simplePos x="635" y="635"/>
              <wp:positionH relativeFrom="page">
                <wp:align>center</wp:align>
              </wp:positionH>
              <wp:positionV relativeFrom="page">
                <wp:align>bottom</wp:align>
              </wp:positionV>
              <wp:extent cx="295910" cy="307975"/>
              <wp:effectExtent l="0" t="0" r="8890" b="0"/>
              <wp:wrapNone/>
              <wp:docPr id="2034784206" name="Text Box 2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CCAB4A1" w14:textId="07806D9E"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505F84" id="_x0000_t202" coordsize="21600,21600" o:spt="202" path="m,l,21600r21600,l21600,xe">
              <v:stroke joinstyle="miter"/>
              <v:path gradientshapeok="t" o:connecttype="rect"/>
            </v:shapetype>
            <v:shape id="Text Box 29" o:spid="_x0000_s1054" type="#_x0000_t202" alt="PUBLIC" style="position:absolute;margin-left:0;margin-top:0;width:23.3pt;height:24.2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t08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RO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Dzi3Tw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CCAB4A1" w14:textId="07806D9E"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4394F" w:rsidRPr="00BC4E10">
      <w:fldChar w:fldCharType="begin"/>
    </w:r>
    <w:r w:rsidR="0094394F" w:rsidRPr="00BC4E10">
      <w:instrText xml:space="preserve"> PAGE   \* MERGEFORMAT </w:instrText>
    </w:r>
    <w:r w:rsidR="0094394F" w:rsidRPr="00BC4E10">
      <w:fldChar w:fldCharType="separate"/>
    </w:r>
    <w:r w:rsidR="0094394F">
      <w:t>23</w:t>
    </w:r>
    <w:r w:rsidR="0094394F" w:rsidRPr="00BC4E10">
      <w:fldChar w:fldCharType="end"/>
    </w:r>
    <w:r w:rsidR="00EB344E">
      <w:t xml:space="preserve"> | Transport</w:t>
    </w:r>
  </w:p>
  <w:p w14:paraId="5B0904F9" w14:textId="77777777" w:rsidR="0094394F" w:rsidRPr="0063022F" w:rsidRDefault="0094394F" w:rsidP="00571522">
    <w:pPr>
      <w:pStyle w:val="Footerright"/>
      <w:framePr w:wrap="around"/>
      <w:spacing w:before="18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386B1" w14:textId="21A7C2F0" w:rsidR="0094394F" w:rsidRPr="00BC4E10" w:rsidRDefault="00215486" w:rsidP="00EB344E">
    <w:pPr>
      <w:pStyle w:val="Footerright"/>
      <w:framePr w:wrap="around"/>
    </w:pPr>
    <w:r>
      <w:rPr>
        <w:noProof/>
      </w:rPr>
      <mc:AlternateContent>
        <mc:Choice Requires="wps">
          <w:drawing>
            <wp:anchor distT="0" distB="0" distL="0" distR="0" simplePos="0" relativeHeight="251658250" behindDoc="0" locked="0" layoutInCell="1" allowOverlap="1" wp14:anchorId="3BEE318D" wp14:editId="6E8C62EE">
              <wp:simplePos x="635" y="635"/>
              <wp:positionH relativeFrom="page">
                <wp:align>center</wp:align>
              </wp:positionH>
              <wp:positionV relativeFrom="page">
                <wp:align>bottom</wp:align>
              </wp:positionV>
              <wp:extent cx="295910" cy="307975"/>
              <wp:effectExtent l="0" t="0" r="8890" b="0"/>
              <wp:wrapNone/>
              <wp:docPr id="683323360" name="Text Box 3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5DCA5CB" w14:textId="2CD156F5"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EE318D" id="_x0000_t202" coordsize="21600,21600" o:spt="202" path="m,l,21600r21600,l21600,xe">
              <v:stroke joinstyle="miter"/>
              <v:path gradientshapeok="t" o:connecttype="rect"/>
            </v:shapetype>
            <v:shape id="Text Box 30" o:spid="_x0000_s1055" type="#_x0000_t202" alt="PUBLIC" style="position:absolute;left:0;text-align:left;margin-left:0;margin-top:0;width:23.3pt;height:24.2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B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V1f2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Fdbw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5DCA5CB" w14:textId="2CD156F5"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B344E">
      <w:t xml:space="preserve">Transport | </w:t>
    </w:r>
    <w:r w:rsidR="0094394F" w:rsidRPr="00BC4E10">
      <w:fldChar w:fldCharType="begin"/>
    </w:r>
    <w:r w:rsidR="0094394F" w:rsidRPr="00BC4E10">
      <w:instrText xml:space="preserve"> PAGE   \* MERGEFORMAT </w:instrText>
    </w:r>
    <w:r w:rsidR="0094394F" w:rsidRPr="00BC4E10">
      <w:fldChar w:fldCharType="separate"/>
    </w:r>
    <w:r w:rsidR="0094394F">
      <w:t>17</w:t>
    </w:r>
    <w:r w:rsidR="0094394F" w:rsidRPr="00BC4E10">
      <w:fldChar w:fldCharType="end"/>
    </w:r>
    <w:r w:rsidR="0094394F">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F7BE" w14:textId="55D43A6E" w:rsidR="00084150" w:rsidRDefault="00215486">
    <w:pPr>
      <w:pStyle w:val="Footer"/>
    </w:pPr>
    <w:r>
      <w:rPr>
        <w:noProof/>
      </w:rPr>
      <mc:AlternateContent>
        <mc:Choice Requires="wps">
          <w:drawing>
            <wp:anchor distT="0" distB="0" distL="0" distR="0" simplePos="0" relativeHeight="251658248" behindDoc="0" locked="0" layoutInCell="1" allowOverlap="1" wp14:anchorId="49D26E05" wp14:editId="3ED5506E">
              <wp:simplePos x="635" y="635"/>
              <wp:positionH relativeFrom="page">
                <wp:align>center</wp:align>
              </wp:positionH>
              <wp:positionV relativeFrom="page">
                <wp:align>bottom</wp:align>
              </wp:positionV>
              <wp:extent cx="295910" cy="307975"/>
              <wp:effectExtent l="0" t="0" r="8890" b="0"/>
              <wp:wrapNone/>
              <wp:docPr id="707737344" name="Text Box 2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4166B6F" w14:textId="4B245BB0"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D26E05" id="_x0000_t202" coordsize="21600,21600" o:spt="202" path="m,l,21600r21600,l21600,xe">
              <v:stroke joinstyle="miter"/>
              <v:path gradientshapeok="t" o:connecttype="rect"/>
            </v:shapetype>
            <v:shape id="Text Box 28" o:spid="_x0000_s1056" type="#_x0000_t202" alt="PUBLIC" style="position:absolute;margin-left:0;margin-top:0;width:23.3pt;height:24.2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LHDg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2P3O6hONBTCsG/v5Kah0g/Ch2eBtGDqlkQb&#10;nujQBrqSw9nirAb88Td/zCfeKcpZR4IpuSVFc2a+WdpH1NZo4GjskjFd5POc4vbQ3gHJcEovwslk&#10;kheDGU2N0L6SnNexEIWElVSu5LvRvAuDcuk5SLVepySSkRPhwW6djNCRrsjlS/8q0J0JD7SpRxjV&#10;JIo3vA+58aZ360Mg9tNSIrUDkWfGSYJprefnEjX+63/Kuj7q1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hmLH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64166B6F" w14:textId="4B245BB0"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9A7C6" w14:textId="6A4B4B4F" w:rsidR="00927D7A" w:rsidRPr="00BC4E10" w:rsidRDefault="00215486" w:rsidP="00EB344E">
    <w:pPr>
      <w:pStyle w:val="FooterLeft"/>
      <w:framePr w:wrap="around"/>
      <w:spacing w:before="120"/>
    </w:pPr>
    <w:r>
      <w:rPr>
        <w:noProof/>
      </w:rPr>
      <mc:AlternateContent>
        <mc:Choice Requires="wps">
          <w:drawing>
            <wp:anchor distT="0" distB="0" distL="0" distR="0" simplePos="0" relativeHeight="251658251" behindDoc="0" locked="0" layoutInCell="1" allowOverlap="1" wp14:anchorId="65950C02" wp14:editId="4548C10C">
              <wp:simplePos x="635" y="635"/>
              <wp:positionH relativeFrom="page">
                <wp:align>center</wp:align>
              </wp:positionH>
              <wp:positionV relativeFrom="page">
                <wp:align>bottom</wp:align>
              </wp:positionV>
              <wp:extent cx="295910" cy="307975"/>
              <wp:effectExtent l="0" t="0" r="8890" b="0"/>
              <wp:wrapNone/>
              <wp:docPr id="677142659" name="Text Box 3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93EC658" w14:textId="784C1494"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950C02" id="_x0000_t202" coordsize="21600,21600" o:spt="202" path="m,l,21600r21600,l21600,xe">
              <v:stroke joinstyle="miter"/>
              <v:path gradientshapeok="t" o:connecttype="rect"/>
            </v:shapetype>
            <v:shape id="Text Box 32" o:spid="_x0000_s1057" type="#_x0000_t202" alt="PUBLIC" style="position:absolute;margin-left:0;margin-top:0;width:23.3pt;height:24.2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p6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Iwp6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93EC658" w14:textId="784C1494"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27D7A" w:rsidRPr="00BC4E10">
      <w:fldChar w:fldCharType="begin"/>
    </w:r>
    <w:r w:rsidR="00927D7A" w:rsidRPr="00BC4E10">
      <w:instrText xml:space="preserve"> PAGE   \* MERGEFORMAT </w:instrText>
    </w:r>
    <w:r w:rsidR="00927D7A" w:rsidRPr="00BC4E10">
      <w:fldChar w:fldCharType="separate"/>
    </w:r>
    <w:r w:rsidR="00927D7A">
      <w:t>23</w:t>
    </w:r>
    <w:r w:rsidR="00927D7A" w:rsidRPr="00BC4E10">
      <w:fldChar w:fldCharType="end"/>
    </w:r>
    <w:r w:rsidR="00EB344E">
      <w:t xml:space="preserve"> | Transport</w:t>
    </w:r>
  </w:p>
  <w:p w14:paraId="2256400E" w14:textId="77777777" w:rsidR="00927D7A" w:rsidRPr="0063022F" w:rsidRDefault="00927D7A" w:rsidP="00571522">
    <w:pPr>
      <w:pStyle w:val="Footerright"/>
      <w:framePr w:wrap="around"/>
      <w:spacing w:before="18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F9F6B" w14:textId="385C650D" w:rsidR="0094394F" w:rsidRPr="00BC4E10" w:rsidRDefault="00215486" w:rsidP="002D6FC1">
    <w:pPr>
      <w:pStyle w:val="Footerright"/>
      <w:framePr w:wrap="around"/>
      <w:spacing w:before="120"/>
    </w:pPr>
    <w:r>
      <w:rPr>
        <w:noProof/>
      </w:rPr>
      <mc:AlternateContent>
        <mc:Choice Requires="wps">
          <w:drawing>
            <wp:anchor distT="0" distB="0" distL="0" distR="0" simplePos="0" relativeHeight="251658252" behindDoc="0" locked="0" layoutInCell="1" allowOverlap="1" wp14:anchorId="4B9D8607" wp14:editId="3FB51E71">
              <wp:simplePos x="635" y="635"/>
              <wp:positionH relativeFrom="page">
                <wp:align>center</wp:align>
              </wp:positionH>
              <wp:positionV relativeFrom="page">
                <wp:align>bottom</wp:align>
              </wp:positionV>
              <wp:extent cx="295910" cy="307975"/>
              <wp:effectExtent l="0" t="0" r="8890" b="0"/>
              <wp:wrapNone/>
              <wp:docPr id="212909529" name="Text Box 3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CB8967B" w14:textId="207191B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9D8607" id="_x0000_t202" coordsize="21600,21600" o:spt="202" path="m,l,21600r21600,l21600,xe">
              <v:stroke joinstyle="miter"/>
              <v:path gradientshapeok="t" o:connecttype="rect"/>
            </v:shapetype>
            <v:shape id="Text Box 33" o:spid="_x0000_s1058" type="#_x0000_t202" alt="PUBLIC" style="position:absolute;left:0;text-align:left;margin-left:0;margin-top:0;width:23.3pt;height:24.2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fK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vs/tPY/g7qE07lYFi4t3zdYu0N8+GZOdwwtouq&#10;DU94SAVdReFsUdKA+/E3f8xH4jFKSYeKqahBSVOivhlcSBTXaLjR2CWjmOezHOPmoO8BdVjgk7A8&#10;meh1QY2mdKBfUc+rWAhDzHAsV9HdaN6HQbr4HrhYrVIS6siysDFbyyN05CuS+dK/MmfPjAdc1SOM&#10;cmLlG+KH3HjT29UhIP1pK5Hbgcgz5ajBtNfze4ki//U/ZV1f9fI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iB8Xy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CB8967B" w14:textId="207191B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B344E">
      <w:t xml:space="preserve">Transport | </w:t>
    </w:r>
    <w:r w:rsidR="0094394F" w:rsidRPr="00BC4E10">
      <w:fldChar w:fldCharType="begin"/>
    </w:r>
    <w:r w:rsidR="0094394F" w:rsidRPr="00BC4E10">
      <w:instrText xml:space="preserve"> PAGE   \* MERGEFORMAT </w:instrText>
    </w:r>
    <w:r w:rsidR="0094394F" w:rsidRPr="00BC4E10">
      <w:fldChar w:fldCharType="separate"/>
    </w:r>
    <w:r w:rsidR="0094394F">
      <w:t>17</w:t>
    </w:r>
    <w:r w:rsidR="0094394F" w:rsidRPr="00BC4E10">
      <w:fldChar w:fldCharType="end"/>
    </w:r>
    <w:r w:rsidR="0094394F">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2A43C" w14:textId="473AD33A" w:rsidR="00215486" w:rsidRDefault="00215486">
    <w:pPr>
      <w:pStyle w:val="Footer"/>
    </w:pPr>
    <w:r>
      <w:rPr>
        <w:noProof/>
      </w:rPr>
      <mc:AlternateContent>
        <mc:Choice Requires="wps">
          <w:drawing>
            <wp:anchor distT="0" distB="0" distL="0" distR="0" simplePos="0" relativeHeight="251658259" behindDoc="0" locked="0" layoutInCell="1" allowOverlap="1" wp14:anchorId="36C626E5" wp14:editId="3C00F88F">
              <wp:simplePos x="635" y="635"/>
              <wp:positionH relativeFrom="page">
                <wp:align>center</wp:align>
              </wp:positionH>
              <wp:positionV relativeFrom="page">
                <wp:align>bottom</wp:align>
              </wp:positionV>
              <wp:extent cx="295910" cy="307975"/>
              <wp:effectExtent l="0" t="0" r="8890" b="0"/>
              <wp:wrapNone/>
              <wp:docPr id="946854561" name="Text Box 3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9432F7E" w14:textId="5181E16B"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C626E5" id="_x0000_t202" coordsize="21600,21600" o:spt="202" path="m,l,21600r21600,l21600,xe">
              <v:stroke joinstyle="miter"/>
              <v:path gradientshapeok="t" o:connecttype="rect"/>
            </v:shapetype>
            <v:shape id="Text Box 31" o:spid="_x0000_s1059" type="#_x0000_t202" alt="PUBLIC" style="position:absolute;margin-left:0;margin-top:0;width:23.3pt;height:24.25pt;z-index:2516582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h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Px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nLh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9432F7E" w14:textId="5181E16B"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CC802" w14:textId="152B1E07" w:rsidR="004725B2" w:rsidRPr="00BC4E10" w:rsidRDefault="00215486" w:rsidP="004725B2">
    <w:pPr>
      <w:pStyle w:val="FooterLeft"/>
      <w:framePr w:wrap="around"/>
      <w:spacing w:before="120"/>
    </w:pPr>
    <w:r>
      <w:rPr>
        <w:noProof/>
      </w:rPr>
      <mc:AlternateContent>
        <mc:Choice Requires="wps">
          <w:drawing>
            <wp:anchor distT="0" distB="0" distL="0" distR="0" simplePos="0" relativeHeight="251658253" behindDoc="0" locked="0" layoutInCell="1" allowOverlap="1" wp14:anchorId="322BC1F8" wp14:editId="29827196">
              <wp:simplePos x="635" y="635"/>
              <wp:positionH relativeFrom="page">
                <wp:align>center</wp:align>
              </wp:positionH>
              <wp:positionV relativeFrom="page">
                <wp:align>bottom</wp:align>
              </wp:positionV>
              <wp:extent cx="295910" cy="307975"/>
              <wp:effectExtent l="0" t="0" r="8890" b="0"/>
              <wp:wrapNone/>
              <wp:docPr id="804081605" name="Text Box 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B0B3D54" w14:textId="093CA86B"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2BC1F8" id="_x0000_t202" coordsize="21600,21600" o:spt="202" path="m,l,21600r21600,l21600,xe">
              <v:stroke joinstyle="miter"/>
              <v:path gradientshapeok="t" o:connecttype="rect"/>
            </v:shapetype>
            <v:shape id="Text Box 35" o:spid="_x0000_s1060" type="#_x0000_t202" alt="PUBLIC" style="position:absolute;margin-left:0;margin-top:0;width:23.3pt;height:24.2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K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YXK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4B0B3D54" w14:textId="093CA86B"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4725B2" w:rsidRPr="00BC4E10">
      <w:fldChar w:fldCharType="begin"/>
    </w:r>
    <w:r w:rsidR="004725B2" w:rsidRPr="00BC4E10">
      <w:instrText xml:space="preserve"> PAGE   \* MERGEFORMAT </w:instrText>
    </w:r>
    <w:r w:rsidR="004725B2" w:rsidRPr="00BC4E10">
      <w:fldChar w:fldCharType="separate"/>
    </w:r>
    <w:r w:rsidR="004725B2">
      <w:t>20-8</w:t>
    </w:r>
    <w:r w:rsidR="004725B2" w:rsidRPr="00BC4E10">
      <w:fldChar w:fldCharType="end"/>
    </w:r>
    <w:r w:rsidR="004725B2">
      <w:t xml:space="preserve"> | Transport</w:t>
    </w:r>
  </w:p>
  <w:p w14:paraId="4E388C95" w14:textId="77777777" w:rsidR="0094394F" w:rsidRPr="004725B2" w:rsidRDefault="0094394F" w:rsidP="004725B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BF1D4" w14:textId="2487CE3E" w:rsidR="00215486" w:rsidRDefault="00215486">
    <w:pPr>
      <w:pStyle w:val="Footer"/>
    </w:pPr>
    <w:r>
      <w:rPr>
        <w:noProof/>
      </w:rPr>
      <mc:AlternateContent>
        <mc:Choice Requires="wps">
          <w:drawing>
            <wp:anchor distT="0" distB="0" distL="0" distR="0" simplePos="0" relativeHeight="251658260" behindDoc="0" locked="0" layoutInCell="1" allowOverlap="1" wp14:anchorId="08FFF2E0" wp14:editId="22D6C047">
              <wp:simplePos x="635" y="635"/>
              <wp:positionH relativeFrom="page">
                <wp:align>center</wp:align>
              </wp:positionH>
              <wp:positionV relativeFrom="page">
                <wp:align>bottom</wp:align>
              </wp:positionV>
              <wp:extent cx="295910" cy="307975"/>
              <wp:effectExtent l="0" t="0" r="8890" b="0"/>
              <wp:wrapNone/>
              <wp:docPr id="922009747" name="Text Box 3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B9D7323" w14:textId="1256FEB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FFF2E0" id="_x0000_t202" coordsize="21600,21600" o:spt="202" path="m,l,21600r21600,l21600,xe">
              <v:stroke joinstyle="miter"/>
              <v:path gradientshapeok="t" o:connecttype="rect"/>
            </v:shapetype>
            <v:shape id="Text Box 36" o:spid="_x0000_s1061" type="#_x0000_t202" alt="PUBLIC" style="position:absolute;margin-left:0;margin-top:0;width:23.3pt;height:24.25pt;z-index:2516582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M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fj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3sCM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B9D7323" w14:textId="1256FEB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AD73A" w14:textId="5FE6CC8A" w:rsidR="00215486" w:rsidRDefault="00215486">
    <w:pPr>
      <w:pStyle w:val="Footer"/>
    </w:pPr>
    <w:r>
      <w:rPr>
        <w:noProof/>
      </w:rPr>
      <mc:AlternateContent>
        <mc:Choice Requires="wps">
          <w:drawing>
            <wp:anchor distT="0" distB="0" distL="0" distR="0" simplePos="0" relativeHeight="251658261" behindDoc="0" locked="0" layoutInCell="1" allowOverlap="1" wp14:anchorId="3441C5EA" wp14:editId="52E966D2">
              <wp:simplePos x="635" y="635"/>
              <wp:positionH relativeFrom="page">
                <wp:align>center</wp:align>
              </wp:positionH>
              <wp:positionV relativeFrom="page">
                <wp:align>bottom</wp:align>
              </wp:positionV>
              <wp:extent cx="295910" cy="307975"/>
              <wp:effectExtent l="0" t="0" r="8890" b="0"/>
              <wp:wrapNone/>
              <wp:docPr id="130573434" name="Text Box 3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BD4E351" w14:textId="4121762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41C5EA" id="_x0000_t202" coordsize="21600,21600" o:spt="202" path="m,l,21600r21600,l21600,xe">
              <v:stroke joinstyle="miter"/>
              <v:path gradientshapeok="t" o:connecttype="rect"/>
            </v:shapetype>
            <v:shape id="Text Box 34" o:spid="_x0000_s1062" type="#_x0000_t202" alt="PUBLIC" style="position:absolute;margin-left:0;margin-top:0;width:23.3pt;height:24.25pt;z-index:2516582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X3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V1nw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Wgpf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4BD4E351" w14:textId="4121762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B2CB7" w14:textId="6F493E04" w:rsidR="007D2AAF" w:rsidRPr="00BC4E10" w:rsidRDefault="00215486" w:rsidP="00E15407">
    <w:pPr>
      <w:pStyle w:val="FooterLeft"/>
      <w:framePr w:wrap="around"/>
    </w:pPr>
    <w:r>
      <w:rPr>
        <w:noProof/>
      </w:rPr>
      <mc:AlternateContent>
        <mc:Choice Requires="wps">
          <w:drawing>
            <wp:anchor distT="0" distB="0" distL="0" distR="0" simplePos="0" relativeHeight="251658254" behindDoc="0" locked="0" layoutInCell="1" allowOverlap="1" wp14:anchorId="67DD03EE" wp14:editId="3AC6E6F2">
              <wp:simplePos x="635" y="635"/>
              <wp:positionH relativeFrom="page">
                <wp:align>center</wp:align>
              </wp:positionH>
              <wp:positionV relativeFrom="page">
                <wp:align>bottom</wp:align>
              </wp:positionV>
              <wp:extent cx="295910" cy="307975"/>
              <wp:effectExtent l="0" t="0" r="8890" b="0"/>
              <wp:wrapNone/>
              <wp:docPr id="472572333" name="Text Box 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AC98C0" w14:textId="5B6CC887"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DD03EE" id="_x0000_t202" coordsize="21600,21600" o:spt="202" path="m,l,21600r21600,l21600,xe">
              <v:stroke joinstyle="miter"/>
              <v:path gradientshapeok="t" o:connecttype="rect"/>
            </v:shapetype>
            <v:shape id="Text Box 38" o:spid="_x0000_s1063" type="#_x0000_t202" alt="PUBLIC" style="position:absolute;margin-left:0;margin-top:0;width:23.3pt;height:24.2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s3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vxj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4oIs3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FAC98C0" w14:textId="5B6CC887"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7D2AAF" w:rsidRPr="00BC4E10">
      <w:fldChar w:fldCharType="begin"/>
    </w:r>
    <w:r w:rsidR="007D2AAF" w:rsidRPr="00BC4E10">
      <w:instrText xml:space="preserve"> PAGE   \* MERGEFORMAT </w:instrText>
    </w:r>
    <w:r w:rsidR="007D2AAF" w:rsidRPr="00BC4E10">
      <w:fldChar w:fldCharType="separate"/>
    </w:r>
    <w:r w:rsidR="007D2AAF">
      <w:t>23</w:t>
    </w:r>
    <w:r w:rsidR="007D2AAF" w:rsidRPr="00BC4E10">
      <w:fldChar w:fldCharType="end"/>
    </w:r>
    <w:r w:rsidR="00E15407">
      <w:t xml:space="preserve"> | Transport</w:t>
    </w:r>
  </w:p>
  <w:p w14:paraId="645F12E3" w14:textId="77777777" w:rsidR="007D2AAF" w:rsidRPr="0063022F" w:rsidRDefault="007D2AAF" w:rsidP="00571522">
    <w:pPr>
      <w:pStyle w:val="Footerright"/>
      <w:framePr w:wrap="around"/>
      <w:spacing w:before="1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66416" w14:textId="59E18C73" w:rsidR="00E276CC" w:rsidRDefault="00215486" w:rsidP="00E276CC">
    <w:pPr>
      <w:pStyle w:val="FooterLeft"/>
      <w:framePr w:wrap="around"/>
    </w:pPr>
    <w:r>
      <w:rPr>
        <w:noProof/>
      </w:rPr>
      <mc:AlternateContent>
        <mc:Choice Requires="wps">
          <w:drawing>
            <wp:anchor distT="0" distB="0" distL="0" distR="0" simplePos="0" relativeHeight="251658242" behindDoc="0" locked="0" layoutInCell="1" allowOverlap="1" wp14:anchorId="3CD5F9EF" wp14:editId="3CA2C798">
              <wp:simplePos x="635" y="635"/>
              <wp:positionH relativeFrom="page">
                <wp:align>center</wp:align>
              </wp:positionH>
              <wp:positionV relativeFrom="page">
                <wp:align>bottom</wp:align>
              </wp:positionV>
              <wp:extent cx="295910" cy="307975"/>
              <wp:effectExtent l="0" t="0" r="8890" b="0"/>
              <wp:wrapNone/>
              <wp:docPr id="337296037" name="Text Box 2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89AD1CB" w14:textId="266F2A32"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D5F9EF" id="_x0000_t202" coordsize="21600,21600" o:spt="202" path="m,l,21600r21600,l21600,xe">
              <v:stroke joinstyle="miter"/>
              <v:path gradientshapeok="t" o:connecttype="rect"/>
            </v:shapetype>
            <v:shape id="Text Box 21" o:spid="_x0000_s1046" type="#_x0000_t202" alt="PUBLIC" style="position:absolute;margin-left:0;margin-top:0;width:23.3pt;height:24.2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G3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na/g+pEQyEM+/ZObhoq/SB8eBZIC6ZuSbTh&#10;iQ5toCs5nC3OasAff/PHfOKdopx1JJiSW1I0Z+abpX1EbY0GjsYuGdNFPs8pbg/tHZAMp/QinEwm&#10;eTGY0dQI7SvJeR0LUUhYSeVKvhvNuzAol56DVOt1SiIZOREe7NbJCB3pily+9K8C3ZnwQJt6hFFN&#10;onjD+5Abb3q3PgRiPy0lUjsQeWacJJjWen4uUeO//qes66N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W6Ubc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389AD1CB" w14:textId="266F2A32"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00E276CC">
          <w:rPr>
            <w:rStyle w:val="PlaceholderText"/>
          </w:rPr>
          <w:t>[Date] and</w:t>
        </w:r>
      </w:sdtContent>
    </w:sdt>
    <w:r w:rsidR="00E276CC">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E276CC">
          <w:rPr>
            <w:rStyle w:val="PlaceholderText"/>
          </w:rPr>
          <w:t>[00] linked to document details</w:t>
        </w:r>
      </w:sdtContent>
    </w:sdt>
  </w:p>
  <w:p w14:paraId="2A2A4C9D" w14:textId="1389313F" w:rsidR="009912CB" w:rsidRPr="00BC4E10" w:rsidRDefault="00A034AC" w:rsidP="00E276CC">
    <w:pPr>
      <w:pStyle w:val="Footerright"/>
      <w:framePr w:wrap="around"/>
    </w:pPr>
    <w:fldSimple w:instr="STYLEREF  &quot;Heading 1&quot;  \* MERGEFORMAT">
      <w:r>
        <w:rPr>
          <w:noProof/>
        </w:rPr>
        <w:t>Transport</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1077B" w14:textId="5EF45506" w:rsidR="0094394F" w:rsidRPr="00BC4E10" w:rsidRDefault="00215486" w:rsidP="00E15407">
    <w:pPr>
      <w:pStyle w:val="Footerright"/>
      <w:framePr w:wrap="around"/>
    </w:pPr>
    <w:r>
      <w:rPr>
        <w:noProof/>
      </w:rPr>
      <mc:AlternateContent>
        <mc:Choice Requires="wps">
          <w:drawing>
            <wp:anchor distT="0" distB="0" distL="0" distR="0" simplePos="0" relativeHeight="251658255" behindDoc="0" locked="0" layoutInCell="1" allowOverlap="1" wp14:anchorId="5E6EB5FF" wp14:editId="78FAECD8">
              <wp:simplePos x="635" y="635"/>
              <wp:positionH relativeFrom="page">
                <wp:align>center</wp:align>
              </wp:positionH>
              <wp:positionV relativeFrom="page">
                <wp:align>bottom</wp:align>
              </wp:positionV>
              <wp:extent cx="295910" cy="307975"/>
              <wp:effectExtent l="0" t="0" r="8890" b="0"/>
              <wp:wrapNone/>
              <wp:docPr id="2058419649" name="Text Box 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AB90179" w14:textId="167A561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6EB5FF" id="_x0000_t202" coordsize="21600,21600" o:spt="202" path="m,l,21600r21600,l21600,xe">
              <v:stroke joinstyle="miter"/>
              <v:path gradientshapeok="t" o:connecttype="rect"/>
            </v:shapetype>
            <v:shape id="Text Box 39" o:spid="_x0000_s1064" type="#_x0000_t202" alt="PUBLIC" style="position:absolute;left:0;text-align:left;margin-left:0;margin-top:0;width:23.3pt;height:24.2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5p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QRK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ITnmk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2AB90179" w14:textId="167A561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15407">
      <w:t xml:space="preserve">Transport | </w:t>
    </w:r>
    <w:r w:rsidR="0094394F" w:rsidRPr="00BC4E10">
      <w:fldChar w:fldCharType="begin"/>
    </w:r>
    <w:r w:rsidR="0094394F" w:rsidRPr="00BC4E10">
      <w:instrText xml:space="preserve"> PAGE   \* MERGEFORMAT </w:instrText>
    </w:r>
    <w:r w:rsidR="0094394F" w:rsidRPr="00BC4E10">
      <w:fldChar w:fldCharType="separate"/>
    </w:r>
    <w:r w:rsidR="0094394F">
      <w:t>17</w:t>
    </w:r>
    <w:r w:rsidR="0094394F" w:rsidRPr="00BC4E10">
      <w:fldChar w:fldCharType="end"/>
    </w:r>
    <w:r w:rsidR="0094394F">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0458D" w14:textId="6E15351B" w:rsidR="00215486" w:rsidRDefault="00215486">
    <w:pPr>
      <w:pStyle w:val="Footer"/>
    </w:pPr>
    <w:r>
      <w:rPr>
        <w:noProof/>
      </w:rPr>
      <mc:AlternateContent>
        <mc:Choice Requires="wps">
          <w:drawing>
            <wp:anchor distT="0" distB="0" distL="0" distR="0" simplePos="0" relativeHeight="251658262" behindDoc="0" locked="0" layoutInCell="1" allowOverlap="1" wp14:anchorId="3EA34A04" wp14:editId="609C0830">
              <wp:simplePos x="635" y="635"/>
              <wp:positionH relativeFrom="page">
                <wp:align>center</wp:align>
              </wp:positionH>
              <wp:positionV relativeFrom="page">
                <wp:align>bottom</wp:align>
              </wp:positionV>
              <wp:extent cx="295910" cy="307975"/>
              <wp:effectExtent l="0" t="0" r="8890" b="0"/>
              <wp:wrapNone/>
              <wp:docPr id="1892163831" name="Text Box 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B5AF671" w14:textId="5BAD0C97"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A34A04" id="_x0000_t202" coordsize="21600,21600" o:spt="202" path="m,l,21600r21600,l21600,xe">
              <v:stroke joinstyle="miter"/>
              <v:path gradientshapeok="t" o:connecttype="rect"/>
            </v:shapetype>
            <v:shape id="Text Box 37" o:spid="_x0000_s1065" type="#_x0000_t202" alt="PUBLIC" style="position:absolute;margin-left:0;margin-top:0;width:23.3pt;height:24.25pt;z-index:2516582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kK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e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VHzkK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B5AF671" w14:textId="5BAD0C97"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69503" w14:textId="4BA3C376" w:rsidR="0094394F" w:rsidRPr="00BC4E10" w:rsidRDefault="00215486" w:rsidP="00E15407">
    <w:pPr>
      <w:pStyle w:val="FooterLeft"/>
      <w:framePr w:wrap="around"/>
    </w:pPr>
    <w:r>
      <w:rPr>
        <w:noProof/>
      </w:rPr>
      <mc:AlternateContent>
        <mc:Choice Requires="wps">
          <w:drawing>
            <wp:anchor distT="0" distB="0" distL="0" distR="0" simplePos="0" relativeHeight="251658256" behindDoc="0" locked="0" layoutInCell="1" allowOverlap="1" wp14:anchorId="648E6267" wp14:editId="7994BF2A">
              <wp:simplePos x="635" y="635"/>
              <wp:positionH relativeFrom="page">
                <wp:align>center</wp:align>
              </wp:positionH>
              <wp:positionV relativeFrom="page">
                <wp:align>bottom</wp:align>
              </wp:positionV>
              <wp:extent cx="295910" cy="307975"/>
              <wp:effectExtent l="0" t="0" r="8890" b="0"/>
              <wp:wrapNone/>
              <wp:docPr id="1485490665" name="Text Box 4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CA4C96F" w14:textId="38D08DC1"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8E6267" id="_x0000_t202" coordsize="21600,21600" o:spt="202" path="m,l,21600r21600,l21600,xe">
              <v:stroke joinstyle="miter"/>
              <v:path gradientshapeok="t" o:connecttype="rect"/>
            </v:shapetype>
            <v:shape id="Text Box 41" o:spid="_x0000_s1066" type="#_x0000_t202" alt="PUBLIC" style="position:absolute;margin-left:0;margin-top:0;width:23.3pt;height:24.2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sS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h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IbfsS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CA4C96F" w14:textId="38D08DC1"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4394F" w:rsidRPr="00BC4E10">
      <w:fldChar w:fldCharType="begin"/>
    </w:r>
    <w:r w:rsidR="0094394F" w:rsidRPr="00BC4E10">
      <w:instrText xml:space="preserve"> PAGE   \* MERGEFORMAT </w:instrText>
    </w:r>
    <w:r w:rsidR="0094394F" w:rsidRPr="00BC4E10">
      <w:fldChar w:fldCharType="separate"/>
    </w:r>
    <w:r w:rsidR="0094394F">
      <w:t>23</w:t>
    </w:r>
    <w:r w:rsidR="0094394F" w:rsidRPr="00BC4E10">
      <w:fldChar w:fldCharType="end"/>
    </w:r>
    <w:r w:rsidR="00E15407">
      <w:t xml:space="preserve"> | Transport</w:t>
    </w:r>
  </w:p>
  <w:p w14:paraId="343F836F" w14:textId="77777777" w:rsidR="0094394F" w:rsidRPr="0063022F" w:rsidRDefault="0094394F" w:rsidP="00571522">
    <w:pPr>
      <w:pStyle w:val="Footerright"/>
      <w:framePr w:wrap="around"/>
      <w:spacing w:before="18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48E27" w14:textId="3C1238E4" w:rsidR="00215486" w:rsidRDefault="00215486">
    <w:pPr>
      <w:pStyle w:val="Footer"/>
    </w:pPr>
    <w:r>
      <w:rPr>
        <w:noProof/>
      </w:rPr>
      <mc:AlternateContent>
        <mc:Choice Requires="wps">
          <w:drawing>
            <wp:anchor distT="0" distB="0" distL="0" distR="0" simplePos="0" relativeHeight="251658263" behindDoc="0" locked="0" layoutInCell="1" allowOverlap="1" wp14:anchorId="221D6A15" wp14:editId="6513DA12">
              <wp:simplePos x="635" y="635"/>
              <wp:positionH relativeFrom="page">
                <wp:align>center</wp:align>
              </wp:positionH>
              <wp:positionV relativeFrom="page">
                <wp:align>bottom</wp:align>
              </wp:positionV>
              <wp:extent cx="295910" cy="307975"/>
              <wp:effectExtent l="0" t="0" r="8890" b="0"/>
              <wp:wrapNone/>
              <wp:docPr id="1084858887" name="Text Box 4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472B73D" w14:textId="5FEC5A5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1D6A15" id="_x0000_t202" coordsize="21600,21600" o:spt="202" path="m,l,21600r21600,l21600,xe">
              <v:stroke joinstyle="miter"/>
              <v:path gradientshapeok="t" o:connecttype="rect"/>
            </v:shapetype>
            <v:shape id="Text Box 42" o:spid="_x0000_s1067" type="#_x0000_t202" alt="PUBLIC" style="position:absolute;margin-left:0;margin-top:0;width:23.3pt;height:24.25pt;z-index:2516582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kv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yM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0kkv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472B73D" w14:textId="5FEC5A5A"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C6038" w14:textId="5F324861" w:rsidR="00215486" w:rsidRDefault="00215486">
    <w:pPr>
      <w:pStyle w:val="Footer"/>
    </w:pPr>
    <w:r>
      <w:rPr>
        <w:noProof/>
      </w:rPr>
      <mc:AlternateContent>
        <mc:Choice Requires="wps">
          <w:drawing>
            <wp:anchor distT="0" distB="0" distL="0" distR="0" simplePos="0" relativeHeight="251658264" behindDoc="0" locked="0" layoutInCell="1" allowOverlap="1" wp14:anchorId="270F9498" wp14:editId="0CC5A01E">
              <wp:simplePos x="635" y="635"/>
              <wp:positionH relativeFrom="page">
                <wp:align>center</wp:align>
              </wp:positionH>
              <wp:positionV relativeFrom="page">
                <wp:align>bottom</wp:align>
              </wp:positionV>
              <wp:extent cx="295910" cy="307975"/>
              <wp:effectExtent l="0" t="0" r="8890" b="0"/>
              <wp:wrapNone/>
              <wp:docPr id="1599461157" name="Text Box 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27A5CBD" w14:textId="5B44BDE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0F9498" id="_x0000_t202" coordsize="21600,21600" o:spt="202" path="m,l,21600r21600,l21600,xe">
              <v:stroke joinstyle="miter"/>
              <v:path gradientshapeok="t" o:connecttype="rect"/>
            </v:shapetype>
            <v:shape id="Text Box 40" o:spid="_x0000_s1068" type="#_x0000_t202" alt="PUBLIC" style="position:absolute;margin-left:0;margin-top:0;width:23.3pt;height:24.25pt;z-index:251658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U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U1cm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sLFQ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27A5CBD" w14:textId="5B44BDE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65033" w14:textId="344729EF" w:rsidR="00215486" w:rsidRDefault="00215486">
    <w:pPr>
      <w:pStyle w:val="Footer"/>
    </w:pPr>
    <w:r>
      <w:rPr>
        <w:noProof/>
      </w:rPr>
      <mc:AlternateContent>
        <mc:Choice Requires="wps">
          <w:drawing>
            <wp:anchor distT="0" distB="0" distL="0" distR="0" simplePos="0" relativeHeight="251658257" behindDoc="0" locked="0" layoutInCell="1" allowOverlap="1" wp14:anchorId="29207571" wp14:editId="6EF16630">
              <wp:simplePos x="902525" y="10355283"/>
              <wp:positionH relativeFrom="page">
                <wp:align>center</wp:align>
              </wp:positionH>
              <wp:positionV relativeFrom="page">
                <wp:align>bottom</wp:align>
              </wp:positionV>
              <wp:extent cx="295910" cy="307975"/>
              <wp:effectExtent l="0" t="0" r="8890" b="0"/>
              <wp:wrapNone/>
              <wp:docPr id="783280440" name="Text Box 1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807159E" w14:textId="72D532F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207571" id="_x0000_t202" coordsize="21600,21600" o:spt="202" path="m,l,21600r21600,l21600,xe">
              <v:stroke joinstyle="miter"/>
              <v:path gradientshapeok="t" o:connecttype="rect"/>
            </v:shapetype>
            <v:shape id="Text Box 19" o:spid="_x0000_s1047" type="#_x0000_t202" alt="PUBLIC" style="position:absolute;margin-left:0;margin-top:0;width:23.3pt;height:24.2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" filled="f" stroked="f">
              <v:fill o:detectmouseclick="t"/>
              <v:textbox style="mso-fit-shape-to-text:t" inset="0,0,0,15pt">
                <w:txbxContent>
                  <w:p w14:paraId="6807159E" w14:textId="72D532F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31F05" w14:textId="2F83B7D9" w:rsidR="00EB344E" w:rsidRDefault="00215486" w:rsidP="00EB344E">
    <w:pPr>
      <w:pStyle w:val="FooterLeft"/>
      <w:framePr w:wrap="around"/>
    </w:pPr>
    <w:r>
      <w:rPr>
        <w:noProof/>
      </w:rPr>
      <mc:AlternateContent>
        <mc:Choice Requires="wps">
          <w:drawing>
            <wp:anchor distT="0" distB="0" distL="0" distR="0" simplePos="0" relativeHeight="251658244" behindDoc="0" locked="0" layoutInCell="1" allowOverlap="1" wp14:anchorId="56C8AB09" wp14:editId="76FB5BDA">
              <wp:simplePos x="902525" y="10248405"/>
              <wp:positionH relativeFrom="page">
                <wp:align>center</wp:align>
              </wp:positionH>
              <wp:positionV relativeFrom="page">
                <wp:align>bottom</wp:align>
              </wp:positionV>
              <wp:extent cx="295910" cy="307975"/>
              <wp:effectExtent l="0" t="0" r="8890" b="0"/>
              <wp:wrapNone/>
              <wp:docPr id="1141579753" name="Text Box 2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AD21FBF" w14:textId="1A18C705"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C8AB09" id="_x0000_t202" coordsize="21600,21600" o:spt="202" path="m,l,21600r21600,l21600,xe">
              <v:stroke joinstyle="miter"/>
              <v:path gradientshapeok="t" o:connecttype="rect"/>
            </v:shapetype>
            <v:shape id="Text Box 23" o:spid="_x0000_s1048" type="#_x0000_t202" alt="PUBLIC" style="position:absolute;margin-left:0;margin-top:0;width:23.3pt;height:24.2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46DgIAABw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hq730F9wqEcDPv2lq9bLL1hPjwzhwvGblG0&#10;4QkPqaCrKJwtShpwP/7mj/nIO0Yp6VAwFTWoaErUN4P7iNoaDTcau2QU83yWY9wc9D2gDAt8EZYn&#10;E70uqNGUDvQrynkVC2GIGY7lKrobzfswKBefAxerVUpCGVkWNmZreYSOdEUuX/pX5uyZ8ICbeoRR&#10;Tax8w/uQG296uzoEZD8tJVI7EHlmHCWY1np+LlHjv/6nrOujXv4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7Of4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6AD21FBF" w14:textId="1A18C705"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B344E" w:rsidRPr="00BC4E10">
      <w:fldChar w:fldCharType="begin"/>
    </w:r>
    <w:r w:rsidR="00EB344E" w:rsidRPr="00BC4E10">
      <w:instrText xml:space="preserve"> PAGE   \* MERGEFORMAT </w:instrText>
    </w:r>
    <w:r w:rsidR="00EB344E" w:rsidRPr="00BC4E10">
      <w:fldChar w:fldCharType="separate"/>
    </w:r>
    <w:r w:rsidR="00EB344E">
      <w:t>1-2</w:t>
    </w:r>
    <w:r w:rsidR="00EB344E" w:rsidRPr="00BC4E10">
      <w:fldChar w:fldCharType="end"/>
    </w:r>
    <w:r w:rsidR="00EB344E">
      <w:t xml:space="preserve"> | </w:t>
    </w:r>
    <w:r w:rsidR="00EB344E">
      <w:rPr>
        <w:noProof/>
      </w:rPr>
      <w:fldChar w:fldCharType="begin"/>
    </w:r>
    <w:r w:rsidR="00EB344E">
      <w:rPr>
        <w:noProof/>
      </w:rPr>
      <w:instrText xml:space="preserve"> STYLEREF  "Heading 1"  \* MERGEFORMAT </w:instrText>
    </w:r>
    <w:r w:rsidR="00EB344E">
      <w:rPr>
        <w:noProof/>
      </w:rPr>
      <w:fldChar w:fldCharType="separate"/>
    </w:r>
    <w:r w:rsidR="00FD3281">
      <w:rPr>
        <w:noProof/>
      </w:rPr>
      <w:t>Transport</w:t>
    </w:r>
    <w:r w:rsidR="00EB344E">
      <w:rPr>
        <w:noProof/>
      </w:rPr>
      <w:fldChar w:fldCharType="end"/>
    </w:r>
    <w:r w:rsidR="00EB344E">
      <w:rPr>
        <w:noProof/>
      </w:rPr>
      <w:t xml:space="preserve"> </w:t>
    </w:r>
  </w:p>
  <w:p w14:paraId="056D1703" w14:textId="0A581775" w:rsidR="003F344E" w:rsidRPr="00EB344E" w:rsidRDefault="003F344E" w:rsidP="00EB344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B3553" w14:textId="4B523635" w:rsidR="003F344E" w:rsidRPr="00BC4E10" w:rsidRDefault="00215486" w:rsidP="00EB344E">
    <w:pPr>
      <w:pStyle w:val="Footerright"/>
      <w:framePr w:wrap="around"/>
    </w:pPr>
    <w:r>
      <w:rPr>
        <w:noProof/>
      </w:rPr>
      <mc:AlternateContent>
        <mc:Choice Requires="wps">
          <w:drawing>
            <wp:anchor distT="0" distB="0" distL="0" distR="0" simplePos="0" relativeHeight="251658245" behindDoc="0" locked="0" layoutInCell="1" allowOverlap="1" wp14:anchorId="3F03545B" wp14:editId="004E27C8">
              <wp:simplePos x="3776353" y="10248405"/>
              <wp:positionH relativeFrom="page">
                <wp:align>center</wp:align>
              </wp:positionH>
              <wp:positionV relativeFrom="page">
                <wp:align>bottom</wp:align>
              </wp:positionV>
              <wp:extent cx="295910" cy="307975"/>
              <wp:effectExtent l="0" t="0" r="8890" b="0"/>
              <wp:wrapNone/>
              <wp:docPr id="807034493" name="Text Box 2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ACC20C3" w14:textId="0411C75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03545B" id="_x0000_t202" coordsize="21600,21600" o:spt="202" path="m,l,21600r21600,l21600,xe">
              <v:stroke joinstyle="miter"/>
              <v:path gradientshapeok="t" o:connecttype="rect"/>
            </v:shapetype>
            <v:shape id="Text Box 24" o:spid="_x0000_s1049" type="#_x0000_t202" alt="PUBLIC" style="position:absolute;left:0;text-align:left;margin-left:0;margin-top:0;width:23.3pt;height:24.2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wHDAIAABw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VXJU93o2UJ1pKEQTvv2Tq5aKr0WPjwJpAVTtyTa&#10;8EhHraErOZwtzhrAX2/5Yz7xTlHOOhJMyS0pmjP9w9I+orYGAwdjm4zxLJ/mFLd7cwckwzG9CCeT&#10;SV4MejBrBPNCcl7GQhQSVlK5km8H8y6clEvPQarlMiWRjJwIa7txMkJHuiKXz/2LQHcmPNCmHmBQ&#10;kyhe8X7KjTe9W+4DsZ+WciXyzDhJMK31/Fyixv/8T1nXR734D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1oZMBw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7ACC20C3" w14:textId="0411C75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sidR="00FD3281">
        <w:rPr>
          <w:noProof/>
        </w:rPr>
        <w:t>Transport</w:t>
      </w:r>
    </w:fldSimple>
    <w:r w:rsidR="00EB344E">
      <w:rPr>
        <w:noProof/>
      </w:rPr>
      <w:t xml:space="preserve"> | </w:t>
    </w:r>
    <w:r w:rsidR="003F344E" w:rsidRPr="00BC4E10">
      <w:fldChar w:fldCharType="begin"/>
    </w:r>
    <w:r w:rsidR="003F344E" w:rsidRPr="00BC4E10">
      <w:instrText xml:space="preserve"> PAGE   \* MERGEFORMAT </w:instrText>
    </w:r>
    <w:r w:rsidR="003F344E" w:rsidRPr="00BC4E10">
      <w:fldChar w:fldCharType="separate"/>
    </w:r>
    <w:r w:rsidR="003F344E">
      <w:t>17</w:t>
    </w:r>
    <w:r w:rsidR="003F344E" w:rsidRPr="00BC4E10">
      <w:fldChar w:fldCharType="end"/>
    </w:r>
    <w:r w:rsidR="0094394F">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5D248" w14:textId="04299B68" w:rsidR="00084150" w:rsidRDefault="00215486">
    <w:pPr>
      <w:pStyle w:val="Footer"/>
    </w:pPr>
    <w:r>
      <w:rPr>
        <w:noProof/>
      </w:rPr>
      <mc:AlternateContent>
        <mc:Choice Requires="wps">
          <w:drawing>
            <wp:anchor distT="0" distB="0" distL="0" distR="0" simplePos="0" relativeHeight="251658243" behindDoc="0" locked="0" layoutInCell="1" allowOverlap="1" wp14:anchorId="4B3BA2AC" wp14:editId="2DD8D116">
              <wp:simplePos x="635" y="635"/>
              <wp:positionH relativeFrom="page">
                <wp:align>center</wp:align>
              </wp:positionH>
              <wp:positionV relativeFrom="page">
                <wp:align>bottom</wp:align>
              </wp:positionV>
              <wp:extent cx="295910" cy="307975"/>
              <wp:effectExtent l="0" t="0" r="8890" b="0"/>
              <wp:wrapNone/>
              <wp:docPr id="1609261592" name="Text Box 2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A81517F" w14:textId="3E20511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3BA2AC" id="_x0000_t202" coordsize="21600,21600" o:spt="202" path="m,l,21600r21600,l21600,xe">
              <v:stroke joinstyle="miter"/>
              <v:path gradientshapeok="t" o:connecttype="rect"/>
            </v:shapetype>
            <v:shape id="Text Box 22" o:spid="_x0000_s1050" type="#_x0000_t202" alt="PUBLIC" style="position:absolute;margin-left:0;margin-top:0;width:23.3pt;height:24.2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OK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H7vfQXWioRCGfXsnNw2VfhA+PAukBVO3JNrw&#10;RIc20JUczhZnNeCPv/ljPvFOUc46EkzJLSmaM/PN0j6itkYDR2OXjOkin+cUt4f2DkiGU3oRTiaT&#10;vBjMaGqE9pXkvI6FKCSspHIl343mXRiUS89BqvU6JZGMnAgPdutkhI50RS5f+leB7kx4oE09wqgm&#10;UbzhfciNN71bHwKxn5YSqR2IPDNOEkxrPT+XqPFf/1PW9VGvfgI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gF44o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2A81517F" w14:textId="3E205113"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8A2E5" w14:textId="7135D507" w:rsidR="0094394F" w:rsidRPr="00BC4E10" w:rsidRDefault="00215486" w:rsidP="00EB344E">
    <w:pPr>
      <w:pStyle w:val="FooterLeft"/>
      <w:framePr w:wrap="around"/>
      <w:spacing w:before="120"/>
    </w:pPr>
    <w:r>
      <w:rPr>
        <w:noProof/>
      </w:rPr>
      <mc:AlternateContent>
        <mc:Choice Requires="wps">
          <w:drawing>
            <wp:anchor distT="0" distB="0" distL="0" distR="0" simplePos="0" relativeHeight="251658246" behindDoc="0" locked="0" layoutInCell="1" allowOverlap="1" wp14:anchorId="393A6A26" wp14:editId="0A77E2AA">
              <wp:simplePos x="635" y="635"/>
              <wp:positionH relativeFrom="page">
                <wp:align>center</wp:align>
              </wp:positionH>
              <wp:positionV relativeFrom="page">
                <wp:align>bottom</wp:align>
              </wp:positionV>
              <wp:extent cx="295910" cy="307975"/>
              <wp:effectExtent l="0" t="0" r="8890" b="0"/>
              <wp:wrapNone/>
              <wp:docPr id="2122795572" name="Text Box 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70ABFF5" w14:textId="5272F87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3A6A26" id="_x0000_t202" coordsize="21600,21600" o:spt="202" path="m,l,21600r21600,l21600,xe">
              <v:stroke joinstyle="miter"/>
              <v:path gradientshapeok="t" o:connecttype="rect"/>
            </v:shapetype>
            <v:shape id="Text Box 26" o:spid="_x0000_s1051" type="#_x0000_t202" alt="PUBLIC" style="position:absolute;margin-left:0;margin-top:0;width:23.3pt;height:24.2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8DgIAABw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sbuK6jPOJSDYd/e8m2LpXfMh2fmcMHYLYo2&#10;POEhFXQlhYtFSQPux9/8MR95xyglHQqmpAYVTYn6ZnAfUVuj4UajSsZ0mc9zjJujvgeU4RRfhOXJ&#10;RK8LajSlA/2Kct7EQhhihmO5klajeR8G5eJz4GKzSUkoI8vCzuwtj9CRrsjlS//KnL0QHnBTjzCq&#10;iRVveB9y401vN8eA7KelRGoHIi+MowTTWi/PJWr81/+UdXvU6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Cl8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570ABFF5" w14:textId="5272F87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4394F" w:rsidRPr="00BC4E10">
      <w:fldChar w:fldCharType="begin"/>
    </w:r>
    <w:r w:rsidR="0094394F" w:rsidRPr="00BC4E10">
      <w:instrText xml:space="preserve"> PAGE   \* MERGEFORMAT </w:instrText>
    </w:r>
    <w:r w:rsidR="0094394F" w:rsidRPr="00BC4E10">
      <w:fldChar w:fldCharType="separate"/>
    </w:r>
    <w:r w:rsidR="0094394F">
      <w:t>23</w:t>
    </w:r>
    <w:r w:rsidR="0094394F" w:rsidRPr="00BC4E10">
      <w:fldChar w:fldCharType="end"/>
    </w:r>
    <w:r w:rsidR="00EB344E">
      <w:t xml:space="preserve"> | Transport</w:t>
    </w:r>
  </w:p>
  <w:p w14:paraId="74EDFEBC" w14:textId="77777777" w:rsidR="0094394F" w:rsidRPr="0063022F" w:rsidRDefault="0094394F" w:rsidP="00571522">
    <w:pPr>
      <w:pStyle w:val="Footerright"/>
      <w:framePr w:wrap="around"/>
      <w:spacing w:before="18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BC891" w14:textId="78C24FCE" w:rsidR="0094394F" w:rsidRPr="00BC4E10" w:rsidRDefault="00215486" w:rsidP="00EB344E">
    <w:pPr>
      <w:pStyle w:val="Footerright"/>
      <w:framePr w:wrap="around"/>
      <w:spacing w:before="120"/>
    </w:pPr>
    <w:r>
      <w:rPr>
        <w:noProof/>
      </w:rPr>
      <mc:AlternateContent>
        <mc:Choice Requires="wps">
          <w:drawing>
            <wp:anchor distT="0" distB="0" distL="0" distR="0" simplePos="0" relativeHeight="251658247" behindDoc="0" locked="0" layoutInCell="1" allowOverlap="1" wp14:anchorId="517C8706" wp14:editId="62D1740A">
              <wp:simplePos x="635" y="635"/>
              <wp:positionH relativeFrom="page">
                <wp:align>center</wp:align>
              </wp:positionH>
              <wp:positionV relativeFrom="page">
                <wp:align>bottom</wp:align>
              </wp:positionV>
              <wp:extent cx="295910" cy="307975"/>
              <wp:effectExtent l="0" t="0" r="8890" b="0"/>
              <wp:wrapNone/>
              <wp:docPr id="297591290" name="Text Box 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D7BCACD" w14:textId="311FD7F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7C8706" id="_x0000_t202" coordsize="21600,21600" o:spt="202" path="m,l,21600r21600,l21600,xe">
              <v:stroke joinstyle="miter"/>
              <v:path gradientshapeok="t" o:connecttype="rect"/>
            </v:shapetype>
            <v:shape id="Text Box 27" o:spid="_x0000_s1052" type="#_x0000_t202" alt="PUBLIC" style="position:absolute;left:0;text-align:left;margin-left:0;margin-top:0;width:23.3pt;height:24.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D6DgIAABw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vR2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OdD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1D7BCACD" w14:textId="311FD7FD"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B344E">
      <w:t xml:space="preserve">Transport | </w:t>
    </w:r>
    <w:r w:rsidR="0094394F" w:rsidRPr="00BC4E10">
      <w:fldChar w:fldCharType="begin"/>
    </w:r>
    <w:r w:rsidR="0094394F" w:rsidRPr="00BC4E10">
      <w:instrText xml:space="preserve"> PAGE   \* MERGEFORMAT </w:instrText>
    </w:r>
    <w:r w:rsidR="0094394F" w:rsidRPr="00BC4E10">
      <w:fldChar w:fldCharType="separate"/>
    </w:r>
    <w:r w:rsidR="0094394F">
      <w:t>17</w:t>
    </w:r>
    <w:r w:rsidR="0094394F" w:rsidRPr="00BC4E10">
      <w:fldChar w:fldCharType="end"/>
    </w:r>
    <w:r w:rsidR="0094394F">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B169D" w14:textId="7F9F4ADB" w:rsidR="00215486" w:rsidRDefault="00215486">
    <w:pPr>
      <w:pStyle w:val="Footer"/>
    </w:pPr>
    <w:r>
      <w:rPr>
        <w:noProof/>
      </w:rPr>
      <mc:AlternateContent>
        <mc:Choice Requires="wps">
          <w:drawing>
            <wp:anchor distT="0" distB="0" distL="0" distR="0" simplePos="0" relativeHeight="251658258" behindDoc="0" locked="0" layoutInCell="1" allowOverlap="1" wp14:anchorId="1D07A048" wp14:editId="3D2C1B53">
              <wp:simplePos x="635" y="635"/>
              <wp:positionH relativeFrom="page">
                <wp:align>center</wp:align>
              </wp:positionH>
              <wp:positionV relativeFrom="page">
                <wp:align>bottom</wp:align>
              </wp:positionV>
              <wp:extent cx="295910" cy="307975"/>
              <wp:effectExtent l="0" t="0" r="8890" b="0"/>
              <wp:wrapNone/>
              <wp:docPr id="347708020" name="Text Box 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E93FC47" w14:textId="4E420B94"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07A048" id="_x0000_t202" coordsize="21600,21600" o:spt="202" path="m,l,21600r21600,l21600,xe">
              <v:stroke joinstyle="miter"/>
              <v:path gradientshapeok="t" o:connecttype="rect"/>
            </v:shapetype>
            <v:shape id="Text Box 25" o:spid="_x0000_s1053" type="#_x0000_t202" alt="PUBLIC" style="position:absolute;margin-left:0;margin-top:0;width:23.3pt;height:24.2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tBDgIAABw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Rm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hR5tB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3E93FC47" w14:textId="4E420B94" w:rsidR="00215486" w:rsidRPr="00215486" w:rsidRDefault="00215486" w:rsidP="00215486">
                    <w:pPr>
                      <w:spacing w:after="0"/>
                      <w:rPr>
                        <w:rFonts w:ascii="Century Gothic" w:eastAsia="Century Gothic" w:hAnsi="Century Gothic" w:cs="Century Gothic"/>
                        <w:noProof/>
                        <w:color w:val="7F7F7F"/>
                        <w:sz w:val="14"/>
                        <w:szCs w:val="14"/>
                      </w:rPr>
                    </w:pPr>
                    <w:r w:rsidRPr="00215486">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6208CF" w14:textId="77777777" w:rsidR="001529E7" w:rsidRDefault="001529E7" w:rsidP="00CC6183">
      <w:r>
        <w:separator/>
      </w:r>
    </w:p>
  </w:footnote>
  <w:footnote w:type="continuationSeparator" w:id="0">
    <w:p w14:paraId="3F5AAEEE" w14:textId="77777777" w:rsidR="001529E7" w:rsidRDefault="001529E7" w:rsidP="00CC6183">
      <w:r>
        <w:continuationSeparator/>
      </w:r>
    </w:p>
  </w:footnote>
  <w:footnote w:type="continuationNotice" w:id="1">
    <w:p w14:paraId="2EDF9157" w14:textId="77777777" w:rsidR="001529E7" w:rsidRDefault="001529E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70A74BA5" w:rsidR="0063022F" w:rsidRDefault="00DD2CAE">
    <w:pPr>
      <w:pStyle w:val="Header"/>
    </w:pPr>
    <w:r w:rsidRPr="00DB680C">
      <w:rPr>
        <w:noProof/>
      </w:rPr>
      <mc:AlternateContent>
        <mc:Choice Requires="wpg">
          <w:drawing>
            <wp:anchor distT="0" distB="0" distL="114300" distR="114300" simplePos="0" relativeHeight="251658240" behindDoc="1" locked="1" layoutInCell="1" allowOverlap="1" wp14:anchorId="14ADC238" wp14:editId="6900A0E1">
              <wp:simplePos x="0" y="0"/>
              <wp:positionH relativeFrom="page">
                <wp:align>left</wp:align>
              </wp:positionH>
              <wp:positionV relativeFrom="page">
                <wp:align>top</wp:align>
              </wp:positionV>
              <wp:extent cx="7290000" cy="9972000"/>
              <wp:effectExtent l="0" t="0" r="6350" b="0"/>
              <wp:wrapNone/>
              <wp:docPr id="26" name="Group 6"/>
              <wp:cNvGraphicFramePr/>
              <a:graphic xmlns:a="http://schemas.openxmlformats.org/drawingml/2006/main">
                <a:graphicData uri="http://schemas.microsoft.com/office/word/2010/wordprocessingGroup">
                  <wpg:wgp>
                    <wpg:cNvGrpSpPr/>
                    <wpg:grpSpPr>
                      <a:xfrm>
                        <a:off x="0" y="0"/>
                        <a:ext cx="7290000" cy="997200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95DDAB4" id="Group 6" o:spid="_x0000_s1026" style="position:absolute;margin-left:0;margin-top:0;width:574pt;height:785.2pt;z-index:-251658240;mso-position-horizontal:left;mso-position-horizontal-relative:page;mso-position-vertical:top;mso-position-vertical-relative:page;mso-width-relative:margin;mso-height-relative:margin" coordsize="72900,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">
              <v:shape id="Graphic 2" o:spid="_x0000_s1027" style="position:absolute;left:2700;top:2700;width:70200;height:97019;visibility:visible;mso-wrap-style:square;v-text-anchor:middle" coordsize="5265039,727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path="m,l5265039,r,7276529l,7276529,,xe" fillcolor="#2c4ba0 [3204]" stroked="f">
                <v:stroke joinstyle="miter"/>
                <v:path arrowok="t" o:connecttype="custom" o:connectlocs="0,0;7020000,0;7020000,9701966;0,9701966" o:connectangles="0,0,0,0"/>
                <o:lock v:ext="edit" aspectratio="t"/>
              </v:shape>
              <v:rect id="Rectangle 28" o:spid="_x0000_s1028" style="position:absolute;width:2696;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page" anchory="page"/>
              <w10:anchorlock/>
            </v:group>
          </w:pict>
        </mc:Fallback>
      </mc:AlternateContent>
    </w:r>
    <w:r w:rsidR="00451A0E" w:rsidRPr="00451A0E">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13E4" w14:textId="06540D2B" w:rsidR="006427AC" w:rsidRDefault="006427A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8226C" w14:textId="1D84A46F" w:rsidR="00660D38" w:rsidRDefault="00660D3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99805" w14:textId="2AEFED5D" w:rsidR="00660D38" w:rsidRDefault="00660D3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8B183" w14:textId="5171C33A" w:rsidR="00660D38" w:rsidRDefault="00660D3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96522" w14:textId="42289BDB" w:rsidR="00660D38" w:rsidRDefault="00660D3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F57C6" w14:textId="14B04C50" w:rsidR="00660D38" w:rsidRDefault="00660D3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5A6F7" w14:textId="4A6C63C4" w:rsidR="00660D38" w:rsidRDefault="00660D3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D2BCB" w14:textId="145B7BFD" w:rsidR="00660D38" w:rsidRDefault="00660D3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FF37B" w14:textId="0F98C156" w:rsidR="00660D38" w:rsidRDefault="00660D3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A7B04" w14:textId="723DA926" w:rsidR="00660D38" w:rsidRDefault="00660D3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5D0DE343" w:rsidR="0029388F" w:rsidRDefault="009928BD">
    <w:pPr>
      <w:pStyle w:val="Header"/>
    </w:pPr>
    <w: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74135" w14:textId="3B3C33B7" w:rsidR="00660D38" w:rsidRDefault="00660D3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78B35" w14:textId="07752DD6" w:rsidR="00660D38" w:rsidRDefault="00660D3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2FF6D" w14:textId="356C317A" w:rsidR="00660D38" w:rsidRDefault="00660D3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2E5C5" w14:textId="428F1DC0" w:rsidR="00660D38" w:rsidRDefault="00660D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2B50F" w14:textId="50F222BA" w:rsidR="00DD2CAE" w:rsidRDefault="00DD2C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C02C3" w14:textId="32D5A037" w:rsidR="00DD2CAE" w:rsidRDefault="00DD2C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F9C7" w14:textId="5AF7011A" w:rsidR="00660D38" w:rsidRDefault="00660D3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6F198" w14:textId="68CEC289" w:rsidR="00660D38" w:rsidRDefault="00660D3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E7E04" w14:textId="5E4069C0" w:rsidR="00660D38" w:rsidRDefault="00660D3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52D8A" w14:textId="35ED39CA" w:rsidR="00660D38" w:rsidRDefault="00660D3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82058" w14:textId="04A4F8DD" w:rsidR="00660D38" w:rsidRDefault="00660D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ED06F0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7043750" o:spid="_x0000_i1025" type="#_x0000_t75" style="width:311.25pt;height:311.25pt;visibility:visible;mso-wrap-style:square">
            <v:imagedata r:id="rId1" o:title=""/>
          </v:shape>
        </w:pict>
      </mc:Choice>
      <mc:Fallback>
        <w:drawing>
          <wp:inline distT="0" distB="0" distL="0" distR="0" wp14:anchorId="613DC17D" wp14:editId="613DC17E">
            <wp:extent cx="3952875" cy="3952875"/>
            <wp:effectExtent l="0" t="0" r="0" b="0"/>
            <wp:docPr id="2077043750" name="Picture 207704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20329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2875" cy="3952875"/>
                    </a:xfrm>
                    <a:prstGeom prst="rect">
                      <a:avLst/>
                    </a:prstGeom>
                    <a:noFill/>
                    <a:ln>
                      <a:noFill/>
                    </a:ln>
                  </pic:spPr>
                </pic:pic>
              </a:graphicData>
            </a:graphic>
          </wp:inline>
        </w:drawing>
      </mc:Fallback>
    </mc:AlternateContent>
  </w:numPicBullet>
  <w:abstractNum w:abstractNumId="0" w15:restartNumberingAfterBreak="0">
    <w:nsid w:val="FFFFFF80"/>
    <w:multiLevelType w:val="singleLevel"/>
    <w:tmpl w:val="633C4F7E"/>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2"/>
    <w:multiLevelType w:val="singleLevel"/>
    <w:tmpl w:val="8806E4F0"/>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5734D22C"/>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246CAE"/>
    <w:multiLevelType w:val="multilevel"/>
    <w:tmpl w:val="6E763466"/>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1BC3765"/>
    <w:multiLevelType w:val="hybridMultilevel"/>
    <w:tmpl w:val="C9C2CDFC"/>
    <w:lvl w:ilvl="0" w:tplc="B3C66344">
      <w:start w:val="1"/>
      <w:numFmt w:val="lowerLetter"/>
      <w:pStyle w:val="Tablenumbers2"/>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 w15:restartNumberingAfterBreak="0">
    <w:nsid w:val="023555D1"/>
    <w:multiLevelType w:val="multilevel"/>
    <w:tmpl w:val="E49EFCA2"/>
    <w:lvl w:ilvl="0">
      <w:start w:val="20"/>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pStyle w:val="CaptionImages"/>
      <w:isLgl/>
      <w:lvlText w:val="Figure %1-%4:"/>
      <w:lvlJc w:val="left"/>
      <w:pPr>
        <w:ind w:left="1134" w:hanging="1134"/>
      </w:pPr>
      <w:rPr>
        <w:rFonts w:hint="default"/>
        <w:color w:val="2C4BA0" w:themeColor="accent1"/>
      </w:rPr>
    </w:lvl>
    <w:lvl w:ilvl="4">
      <w:start w:val="1"/>
      <w:numFmt w:val="decimal"/>
      <w:lvlRestart w:val="0"/>
      <w:pStyle w:val="CaptionTables"/>
      <w:isLgl/>
      <w:lvlText w:val="Table %1-%5:"/>
      <w:lvlJc w:val="left"/>
      <w:pPr>
        <w:ind w:left="4111" w:hanging="1134"/>
      </w:pPr>
      <w:rPr>
        <w:rFonts w:hint="default"/>
        <w:color w:val="2C4BA0" w:themeColor="accent1"/>
      </w:rPr>
    </w:lvl>
    <w:lvl w:ilvl="5">
      <w:start w:val="1"/>
      <w:numFmt w:val="decimal"/>
      <w:pStyle w:val="Heading4"/>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36F6424"/>
    <w:multiLevelType w:val="multilevel"/>
    <w:tmpl w:val="0A384DEA"/>
    <w:numStyleLink w:val="ListHeadings"/>
  </w:abstractNum>
  <w:abstractNum w:abstractNumId="7" w15:restartNumberingAfterBreak="0">
    <w:nsid w:val="03922B38"/>
    <w:multiLevelType w:val="hybridMultilevel"/>
    <w:tmpl w:val="9F6C5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9" w15:restartNumberingAfterBreak="0">
    <w:nsid w:val="0600707E"/>
    <w:multiLevelType w:val="hybridMultilevel"/>
    <w:tmpl w:val="CA14074A"/>
    <w:lvl w:ilvl="0" w:tplc="A72E0834">
      <w:start w:val="1"/>
      <w:numFmt w:val="bullet"/>
      <w:lvlText w:val=""/>
      <w:lvlJc w:val="left"/>
      <w:pPr>
        <w:ind w:left="720" w:hanging="360"/>
      </w:pPr>
      <w:rPr>
        <w:rFonts w:ascii="Symbol" w:hAnsi="Symbol" w:hint="default"/>
        <w:color w:val="2C4BA0"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D843D4"/>
    <w:multiLevelType w:val="hybridMultilevel"/>
    <w:tmpl w:val="AAEE1510"/>
    <w:lvl w:ilvl="0" w:tplc="A03A7BE2">
      <w:start w:val="1"/>
      <w:numFmt w:val="lowerRoman"/>
      <w:pStyle w:val="Tablenumbers3"/>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1" w15:restartNumberingAfterBreak="0">
    <w:nsid w:val="0AC2735F"/>
    <w:multiLevelType w:val="multilevel"/>
    <w:tmpl w:val="0A384DEA"/>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E1032E8"/>
    <w:multiLevelType w:val="multilevel"/>
    <w:tmpl w:val="0A384DEA"/>
    <w:numStyleLink w:val="ListHeadings"/>
  </w:abstractNum>
  <w:abstractNum w:abstractNumId="13"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4"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0BC1392"/>
    <w:multiLevelType w:val="multilevel"/>
    <w:tmpl w:val="AD006BE8"/>
    <w:numStyleLink w:val="Numbering"/>
  </w:abstractNum>
  <w:abstractNum w:abstractNumId="16" w15:restartNumberingAfterBreak="0">
    <w:nsid w:val="212957DA"/>
    <w:multiLevelType w:val="hybridMultilevel"/>
    <w:tmpl w:val="2092E474"/>
    <w:lvl w:ilvl="0" w:tplc="E1D43A22">
      <w:start w:val="1"/>
      <w:numFmt w:val="bullet"/>
      <w:lvlText w:val=""/>
      <w:lvlJc w:val="left"/>
      <w:pPr>
        <w:ind w:left="1080" w:hanging="360"/>
      </w:pPr>
      <w:rPr>
        <w:rFonts w:ascii="Symbol" w:hAnsi="Symbol"/>
      </w:rPr>
    </w:lvl>
    <w:lvl w:ilvl="1" w:tplc="A248300A">
      <w:start w:val="1"/>
      <w:numFmt w:val="bullet"/>
      <w:lvlText w:val=""/>
      <w:lvlJc w:val="left"/>
      <w:pPr>
        <w:ind w:left="1080" w:hanging="360"/>
      </w:pPr>
      <w:rPr>
        <w:rFonts w:ascii="Symbol" w:hAnsi="Symbol"/>
      </w:rPr>
    </w:lvl>
    <w:lvl w:ilvl="2" w:tplc="6E5ADCA0">
      <w:start w:val="1"/>
      <w:numFmt w:val="bullet"/>
      <w:lvlText w:val=""/>
      <w:lvlJc w:val="left"/>
      <w:pPr>
        <w:ind w:left="1080" w:hanging="360"/>
      </w:pPr>
      <w:rPr>
        <w:rFonts w:ascii="Symbol" w:hAnsi="Symbol"/>
      </w:rPr>
    </w:lvl>
    <w:lvl w:ilvl="3" w:tplc="94B21BC0">
      <w:start w:val="1"/>
      <w:numFmt w:val="bullet"/>
      <w:lvlText w:val=""/>
      <w:lvlJc w:val="left"/>
      <w:pPr>
        <w:ind w:left="1080" w:hanging="360"/>
      </w:pPr>
      <w:rPr>
        <w:rFonts w:ascii="Symbol" w:hAnsi="Symbol"/>
      </w:rPr>
    </w:lvl>
    <w:lvl w:ilvl="4" w:tplc="D51A08D0">
      <w:start w:val="1"/>
      <w:numFmt w:val="bullet"/>
      <w:lvlText w:val=""/>
      <w:lvlJc w:val="left"/>
      <w:pPr>
        <w:ind w:left="1080" w:hanging="360"/>
      </w:pPr>
      <w:rPr>
        <w:rFonts w:ascii="Symbol" w:hAnsi="Symbol"/>
      </w:rPr>
    </w:lvl>
    <w:lvl w:ilvl="5" w:tplc="4F8AF41C">
      <w:start w:val="1"/>
      <w:numFmt w:val="bullet"/>
      <w:lvlText w:val=""/>
      <w:lvlJc w:val="left"/>
      <w:pPr>
        <w:ind w:left="1080" w:hanging="360"/>
      </w:pPr>
      <w:rPr>
        <w:rFonts w:ascii="Symbol" w:hAnsi="Symbol"/>
      </w:rPr>
    </w:lvl>
    <w:lvl w:ilvl="6" w:tplc="7B82D1BA">
      <w:start w:val="1"/>
      <w:numFmt w:val="bullet"/>
      <w:lvlText w:val=""/>
      <w:lvlJc w:val="left"/>
      <w:pPr>
        <w:ind w:left="1080" w:hanging="360"/>
      </w:pPr>
      <w:rPr>
        <w:rFonts w:ascii="Symbol" w:hAnsi="Symbol"/>
      </w:rPr>
    </w:lvl>
    <w:lvl w:ilvl="7" w:tplc="4CCA4750">
      <w:start w:val="1"/>
      <w:numFmt w:val="bullet"/>
      <w:lvlText w:val=""/>
      <w:lvlJc w:val="left"/>
      <w:pPr>
        <w:ind w:left="1080" w:hanging="360"/>
      </w:pPr>
      <w:rPr>
        <w:rFonts w:ascii="Symbol" w:hAnsi="Symbol"/>
      </w:rPr>
    </w:lvl>
    <w:lvl w:ilvl="8" w:tplc="55F4C22E">
      <w:start w:val="1"/>
      <w:numFmt w:val="bullet"/>
      <w:lvlText w:val=""/>
      <w:lvlJc w:val="left"/>
      <w:pPr>
        <w:ind w:left="1080" w:hanging="360"/>
      </w:pPr>
      <w:rPr>
        <w:rFonts w:ascii="Symbol" w:hAnsi="Symbol"/>
      </w:rPr>
    </w:lvl>
  </w:abstractNum>
  <w:abstractNum w:abstractNumId="17" w15:restartNumberingAfterBreak="0">
    <w:nsid w:val="24F62C05"/>
    <w:multiLevelType w:val="hybridMultilevel"/>
    <w:tmpl w:val="F1504986"/>
    <w:lvl w:ilvl="0" w:tplc="0C090019">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8" w15:restartNumberingAfterBreak="0">
    <w:nsid w:val="2BB56F47"/>
    <w:multiLevelType w:val="hybridMultilevel"/>
    <w:tmpl w:val="A3441660"/>
    <w:lvl w:ilvl="0" w:tplc="0C090019">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9" w15:restartNumberingAfterBreak="0">
    <w:nsid w:val="2D177CE4"/>
    <w:multiLevelType w:val="multilevel"/>
    <w:tmpl w:val="30C2CC96"/>
    <w:numStyleLink w:val="TableNumbersBullets"/>
  </w:abstractNum>
  <w:abstractNum w:abstractNumId="20" w15:restartNumberingAfterBreak="0">
    <w:nsid w:val="30BB4116"/>
    <w:multiLevelType w:val="hybridMultilevel"/>
    <w:tmpl w:val="41AE3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7A44FF9"/>
    <w:multiLevelType w:val="multilevel"/>
    <w:tmpl w:val="2842FAB0"/>
    <w:numStyleLink w:val="AppendixHeadings"/>
  </w:abstractNum>
  <w:abstractNum w:abstractNumId="23"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24" w15:restartNumberingAfterBreak="0">
    <w:nsid w:val="3B002939"/>
    <w:multiLevelType w:val="hybridMultilevel"/>
    <w:tmpl w:val="3E50E94A"/>
    <w:lvl w:ilvl="0" w:tplc="0C090019">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25" w15:restartNumberingAfterBreak="0">
    <w:nsid w:val="3DFD44FF"/>
    <w:multiLevelType w:val="multilevel"/>
    <w:tmpl w:val="0A384DEA"/>
    <w:numStyleLink w:val="ListHeadings"/>
  </w:abstractNum>
  <w:abstractNum w:abstractNumId="26" w15:restartNumberingAfterBreak="0">
    <w:nsid w:val="4C6211A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F791D93"/>
    <w:multiLevelType w:val="multilevel"/>
    <w:tmpl w:val="4EA81036"/>
    <w:lvl w:ilvl="0">
      <w:start w:val="20"/>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15:restartNumberingAfterBreak="0">
    <w:nsid w:val="54BD21DD"/>
    <w:multiLevelType w:val="multilevel"/>
    <w:tmpl w:val="4516BD58"/>
    <w:numStyleLink w:val="Bullets"/>
  </w:abstractNum>
  <w:abstractNum w:abstractNumId="29" w15:restartNumberingAfterBreak="0">
    <w:nsid w:val="596550FC"/>
    <w:multiLevelType w:val="hybridMultilevel"/>
    <w:tmpl w:val="15FA8D4C"/>
    <w:lvl w:ilvl="0" w:tplc="0C090019">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30" w15:restartNumberingAfterBreak="0">
    <w:nsid w:val="596A0C8C"/>
    <w:multiLevelType w:val="multilevel"/>
    <w:tmpl w:val="AD006BE8"/>
    <w:numStyleLink w:val="Numbering"/>
  </w:abstractNum>
  <w:abstractNum w:abstractNumId="31" w15:restartNumberingAfterBreak="0">
    <w:nsid w:val="5DF952B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F58760E"/>
    <w:multiLevelType w:val="multilevel"/>
    <w:tmpl w:val="2842FAB0"/>
    <w:numStyleLink w:val="AppendixHeadings"/>
  </w:abstractNum>
  <w:abstractNum w:abstractNumId="33"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4" w15:restartNumberingAfterBreak="0">
    <w:nsid w:val="6C8B6546"/>
    <w:multiLevelType w:val="multilevel"/>
    <w:tmpl w:val="2842FAB0"/>
    <w:numStyleLink w:val="AppendixHeadings"/>
  </w:abstractNum>
  <w:abstractNum w:abstractNumId="35" w15:restartNumberingAfterBreak="0">
    <w:nsid w:val="74216C06"/>
    <w:multiLevelType w:val="multilevel"/>
    <w:tmpl w:val="0A384DEA"/>
    <w:numStyleLink w:val="ListHeadings"/>
  </w:abstractNum>
  <w:abstractNum w:abstractNumId="36"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D987E27"/>
    <w:multiLevelType w:val="multilevel"/>
    <w:tmpl w:val="2842FAB0"/>
    <w:numStyleLink w:val="AppendixHeadings"/>
  </w:abstractNum>
  <w:abstractNum w:abstractNumId="38" w15:restartNumberingAfterBreak="0">
    <w:nsid w:val="7DBC58FE"/>
    <w:multiLevelType w:val="hybridMultilevel"/>
    <w:tmpl w:val="B8BEF9AE"/>
    <w:lvl w:ilvl="0" w:tplc="347280EA">
      <w:start w:val="1"/>
      <w:numFmt w:val="bullet"/>
      <w:lvlText w:val="o"/>
      <w:lvlJc w:val="left"/>
      <w:pPr>
        <w:ind w:left="720" w:hanging="360"/>
      </w:pPr>
      <w:rPr>
        <w:rFonts w:ascii="Courier New" w:hAnsi="Courier New" w:cs="Courier New" w:hint="default"/>
        <w:sz w:val="16"/>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54897668">
    <w:abstractNumId w:val="33"/>
  </w:num>
  <w:num w:numId="2" w16cid:durableId="445738277">
    <w:abstractNumId w:val="13"/>
  </w:num>
  <w:num w:numId="3" w16cid:durableId="1793594145">
    <w:abstractNumId w:val="11"/>
  </w:num>
  <w:num w:numId="4" w16cid:durableId="1354846621">
    <w:abstractNumId w:val="14"/>
  </w:num>
  <w:num w:numId="5" w16cid:durableId="2216458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48822989">
    <w:abstractNumId w:val="21"/>
  </w:num>
  <w:num w:numId="7" w16cid:durableId="1818767665">
    <w:abstractNumId w:val="28"/>
  </w:num>
  <w:num w:numId="8" w16cid:durableId="1564754712">
    <w:abstractNumId w:val="19"/>
  </w:num>
  <w:num w:numId="9" w16cid:durableId="7182417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1432576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05712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31772189">
    <w:abstractNumId w:val="15"/>
  </w:num>
  <w:num w:numId="13" w16cid:durableId="11329437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175449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081657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50426780">
    <w:abstractNumId w:val="6"/>
  </w:num>
  <w:num w:numId="17" w16cid:durableId="506211915">
    <w:abstractNumId w:val="25"/>
  </w:num>
  <w:num w:numId="18" w16cid:durableId="668026454">
    <w:abstractNumId w:val="12"/>
  </w:num>
  <w:num w:numId="19" w16cid:durableId="1287856516">
    <w:abstractNumId w:val="35"/>
  </w:num>
  <w:num w:numId="20" w16cid:durableId="2132821855">
    <w:abstractNumId w:val="36"/>
  </w:num>
  <w:num w:numId="21" w16cid:durableId="938220107">
    <w:abstractNumId w:val="34"/>
  </w:num>
  <w:num w:numId="22" w16cid:durableId="603076310">
    <w:abstractNumId w:val="37"/>
  </w:num>
  <w:num w:numId="23" w16cid:durableId="1127046679">
    <w:abstractNumId w:val="32"/>
  </w:num>
  <w:num w:numId="24" w16cid:durableId="851644494">
    <w:abstractNumId w:val="22"/>
  </w:num>
  <w:num w:numId="25" w16cid:durableId="444427027">
    <w:abstractNumId w:val="0"/>
  </w:num>
  <w:num w:numId="26" w16cid:durableId="1247232694">
    <w:abstractNumId w:val="5"/>
  </w:num>
  <w:num w:numId="27" w16cid:durableId="1638341039">
    <w:abstractNumId w:val="3"/>
  </w:num>
  <w:num w:numId="28" w16cid:durableId="423304857">
    <w:abstractNumId w:val="9"/>
  </w:num>
  <w:num w:numId="29" w16cid:durableId="529269505">
    <w:abstractNumId w:val="31"/>
  </w:num>
  <w:num w:numId="30" w16cid:durableId="2069110840">
    <w:abstractNumId w:val="26"/>
  </w:num>
  <w:num w:numId="31" w16cid:durableId="59980708">
    <w:abstractNumId w:val="27"/>
  </w:num>
  <w:num w:numId="32" w16cid:durableId="1533221878">
    <w:abstractNumId w:val="27"/>
  </w:num>
  <w:num w:numId="33" w16cid:durableId="124085671">
    <w:abstractNumId w:val="28"/>
  </w:num>
  <w:num w:numId="34" w16cid:durableId="1685860165">
    <w:abstractNumId w:val="28"/>
  </w:num>
  <w:num w:numId="35" w16cid:durableId="1348824396">
    <w:abstractNumId w:val="28"/>
  </w:num>
  <w:num w:numId="36" w16cid:durableId="621494774">
    <w:abstractNumId w:val="28"/>
  </w:num>
  <w:num w:numId="37" w16cid:durableId="1117869247">
    <w:abstractNumId w:val="28"/>
  </w:num>
  <w:num w:numId="38" w16cid:durableId="578758169">
    <w:abstractNumId w:val="28"/>
  </w:num>
  <w:num w:numId="39" w16cid:durableId="1317952915">
    <w:abstractNumId w:val="28"/>
  </w:num>
  <w:num w:numId="40" w16cid:durableId="1769035998">
    <w:abstractNumId w:val="38"/>
  </w:num>
  <w:num w:numId="41" w16cid:durableId="1368406136">
    <w:abstractNumId w:val="28"/>
  </w:num>
  <w:num w:numId="42" w16cid:durableId="602688703">
    <w:abstractNumId w:val="28"/>
  </w:num>
  <w:num w:numId="43" w16cid:durableId="106893763">
    <w:abstractNumId w:val="28"/>
  </w:num>
  <w:num w:numId="44" w16cid:durableId="1786970461">
    <w:abstractNumId w:val="28"/>
  </w:num>
  <w:num w:numId="45" w16cid:durableId="1242759316">
    <w:abstractNumId w:val="28"/>
  </w:num>
  <w:num w:numId="46" w16cid:durableId="1925072127">
    <w:abstractNumId w:val="28"/>
  </w:num>
  <w:num w:numId="47" w16cid:durableId="6107118">
    <w:abstractNumId w:val="28"/>
  </w:num>
  <w:num w:numId="48" w16cid:durableId="1129934801">
    <w:abstractNumId w:val="23"/>
  </w:num>
  <w:num w:numId="49" w16cid:durableId="892498102">
    <w:abstractNumId w:val="8"/>
  </w:num>
  <w:num w:numId="50" w16cid:durableId="511145584">
    <w:abstractNumId w:val="28"/>
  </w:num>
  <w:num w:numId="51" w16cid:durableId="1545942212">
    <w:abstractNumId w:val="28"/>
  </w:num>
  <w:num w:numId="52" w16cid:durableId="1511992098">
    <w:abstractNumId w:val="28"/>
  </w:num>
  <w:num w:numId="53" w16cid:durableId="2034304937">
    <w:abstractNumId w:val="27"/>
  </w:num>
  <w:num w:numId="54" w16cid:durableId="1914926646">
    <w:abstractNumId w:val="27"/>
  </w:num>
  <w:num w:numId="55" w16cid:durableId="2047442595">
    <w:abstractNumId w:val="27"/>
  </w:num>
  <w:num w:numId="56" w16cid:durableId="1171068212">
    <w:abstractNumId w:val="20"/>
  </w:num>
  <w:num w:numId="57" w16cid:durableId="516966000">
    <w:abstractNumId w:val="19"/>
  </w:num>
  <w:num w:numId="58" w16cid:durableId="1228030218">
    <w:abstractNumId w:val="19"/>
  </w:num>
  <w:num w:numId="59" w16cid:durableId="1308239279">
    <w:abstractNumId w:val="19"/>
  </w:num>
  <w:num w:numId="60" w16cid:durableId="1417433759">
    <w:abstractNumId w:val="2"/>
  </w:num>
  <w:num w:numId="61" w16cid:durableId="1557816568">
    <w:abstractNumId w:val="1"/>
  </w:num>
  <w:num w:numId="62" w16cid:durableId="520777186">
    <w:abstractNumId w:val="19"/>
  </w:num>
  <w:num w:numId="63" w16cid:durableId="1874338570">
    <w:abstractNumId w:val="19"/>
  </w:num>
  <w:num w:numId="64" w16cid:durableId="624384783">
    <w:abstractNumId w:val="19"/>
  </w:num>
  <w:num w:numId="65" w16cid:durableId="2016110073">
    <w:abstractNumId w:val="19"/>
  </w:num>
  <w:num w:numId="66" w16cid:durableId="1818261812">
    <w:abstractNumId w:val="19"/>
  </w:num>
  <w:num w:numId="67" w16cid:durableId="43913682">
    <w:abstractNumId w:val="19"/>
  </w:num>
  <w:num w:numId="68" w16cid:durableId="1074625668">
    <w:abstractNumId w:val="19"/>
  </w:num>
  <w:num w:numId="69" w16cid:durableId="1506895170">
    <w:abstractNumId w:val="19"/>
  </w:num>
  <w:num w:numId="70" w16cid:durableId="199515876">
    <w:abstractNumId w:val="19"/>
  </w:num>
  <w:num w:numId="71" w16cid:durableId="681519043">
    <w:abstractNumId w:val="19"/>
  </w:num>
  <w:num w:numId="72" w16cid:durableId="906381187">
    <w:abstractNumId w:val="19"/>
  </w:num>
  <w:num w:numId="73" w16cid:durableId="1336495556">
    <w:abstractNumId w:val="19"/>
  </w:num>
  <w:num w:numId="74" w16cid:durableId="10307527">
    <w:abstractNumId w:val="19"/>
  </w:num>
  <w:num w:numId="75" w16cid:durableId="1816990629">
    <w:abstractNumId w:val="16"/>
  </w:num>
  <w:num w:numId="76" w16cid:durableId="1654680779">
    <w:abstractNumId w:val="28"/>
  </w:num>
  <w:num w:numId="77" w16cid:durableId="1198933927">
    <w:abstractNumId w:val="28"/>
  </w:num>
  <w:num w:numId="78" w16cid:durableId="1434521788">
    <w:abstractNumId w:val="28"/>
  </w:num>
  <w:num w:numId="79" w16cid:durableId="319695716">
    <w:abstractNumId w:val="3"/>
  </w:num>
  <w:num w:numId="80" w16cid:durableId="1893803619">
    <w:abstractNumId w:val="28"/>
  </w:num>
  <w:num w:numId="81" w16cid:durableId="317997910">
    <w:abstractNumId w:val="7"/>
  </w:num>
  <w:num w:numId="82" w16cid:durableId="1133014031">
    <w:abstractNumId w:val="28"/>
  </w:num>
  <w:num w:numId="83" w16cid:durableId="1073161660">
    <w:abstractNumId w:val="3"/>
  </w:num>
  <w:num w:numId="84" w16cid:durableId="1734044113">
    <w:abstractNumId w:val="11"/>
  </w:num>
  <w:num w:numId="85" w16cid:durableId="534730891">
    <w:abstractNumId w:val="11"/>
  </w:num>
  <w:num w:numId="86" w16cid:durableId="446774941">
    <w:abstractNumId w:val="11"/>
  </w:num>
  <w:num w:numId="87" w16cid:durableId="2029287973">
    <w:abstractNumId w:val="3"/>
  </w:num>
  <w:num w:numId="88" w16cid:durableId="1167020989">
    <w:abstractNumId w:val="5"/>
  </w:num>
  <w:num w:numId="89" w16cid:durableId="1805274435">
    <w:abstractNumId w:val="5"/>
  </w:num>
  <w:num w:numId="90" w16cid:durableId="909148121">
    <w:abstractNumId w:val="5"/>
  </w:num>
  <w:num w:numId="91" w16cid:durableId="817454375">
    <w:abstractNumId w:val="5"/>
  </w:num>
  <w:num w:numId="92" w16cid:durableId="1184514017">
    <w:abstractNumId w:val="29"/>
  </w:num>
  <w:num w:numId="93" w16cid:durableId="718476209">
    <w:abstractNumId w:val="18"/>
  </w:num>
  <w:num w:numId="94" w16cid:durableId="768999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197305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456795873">
    <w:abstractNumId w:val="24"/>
  </w:num>
  <w:num w:numId="97" w16cid:durableId="916473424">
    <w:abstractNumId w:val="17"/>
  </w:num>
  <w:num w:numId="98" w16cid:durableId="1809398842">
    <w:abstractNumId w:val="4"/>
  </w:num>
  <w:num w:numId="99" w16cid:durableId="222177738">
    <w:abstractNumId w:val="10"/>
  </w:num>
  <w:num w:numId="100" w16cid:durableId="176576044">
    <w:abstractNumId w:val="19"/>
  </w:num>
  <w:num w:numId="101" w16cid:durableId="1163815063">
    <w:abstractNumId w:val="4"/>
    <w:lvlOverride w:ilvl="0">
      <w:startOverride w:val="1"/>
    </w:lvlOverride>
  </w:num>
  <w:num w:numId="102" w16cid:durableId="2124957058">
    <w:abstractNumId w:val="4"/>
    <w:lvlOverride w:ilvl="0">
      <w:startOverride w:val="1"/>
    </w:lvlOverride>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qgYsL6QPjp0PC0DY/XDVQlMHkZHPGeMYtgaeulv50z4EGMfHaR84k9D61r8OQwMBKTyiLjARoZpCV9wvHwCszg==" w:salt="jvfX1EWLSeCy3EIZMNLCI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1FB2"/>
    <w:rsid w:val="000021B2"/>
    <w:rsid w:val="000031E1"/>
    <w:rsid w:val="000037D5"/>
    <w:rsid w:val="0000386A"/>
    <w:rsid w:val="000043ED"/>
    <w:rsid w:val="0000450E"/>
    <w:rsid w:val="00004C2E"/>
    <w:rsid w:val="00005052"/>
    <w:rsid w:val="00005082"/>
    <w:rsid w:val="00006E58"/>
    <w:rsid w:val="00006F35"/>
    <w:rsid w:val="00010271"/>
    <w:rsid w:val="0001119F"/>
    <w:rsid w:val="00014095"/>
    <w:rsid w:val="00015EAA"/>
    <w:rsid w:val="000160B1"/>
    <w:rsid w:val="00016242"/>
    <w:rsid w:val="00016E5D"/>
    <w:rsid w:val="0002083E"/>
    <w:rsid w:val="00020C22"/>
    <w:rsid w:val="000247BF"/>
    <w:rsid w:val="00025FBB"/>
    <w:rsid w:val="0002686B"/>
    <w:rsid w:val="000275BA"/>
    <w:rsid w:val="000300AF"/>
    <w:rsid w:val="00032C89"/>
    <w:rsid w:val="00033034"/>
    <w:rsid w:val="000331C6"/>
    <w:rsid w:val="00033E03"/>
    <w:rsid w:val="00033E7C"/>
    <w:rsid w:val="00036C12"/>
    <w:rsid w:val="00037B62"/>
    <w:rsid w:val="00040C22"/>
    <w:rsid w:val="00041E93"/>
    <w:rsid w:val="00041FAB"/>
    <w:rsid w:val="00042BAA"/>
    <w:rsid w:val="000433F1"/>
    <w:rsid w:val="00043644"/>
    <w:rsid w:val="00043A29"/>
    <w:rsid w:val="00043DFC"/>
    <w:rsid w:val="000441BA"/>
    <w:rsid w:val="0004433F"/>
    <w:rsid w:val="00045525"/>
    <w:rsid w:val="00045BA1"/>
    <w:rsid w:val="0004603D"/>
    <w:rsid w:val="0004624B"/>
    <w:rsid w:val="00046D4B"/>
    <w:rsid w:val="000471AF"/>
    <w:rsid w:val="00047962"/>
    <w:rsid w:val="00047B5C"/>
    <w:rsid w:val="00047BEA"/>
    <w:rsid w:val="00051AAE"/>
    <w:rsid w:val="0005251D"/>
    <w:rsid w:val="000526F5"/>
    <w:rsid w:val="000527AB"/>
    <w:rsid w:val="00052AE3"/>
    <w:rsid w:val="0005437E"/>
    <w:rsid w:val="000547E5"/>
    <w:rsid w:val="000549FA"/>
    <w:rsid w:val="000553AE"/>
    <w:rsid w:val="00055D1B"/>
    <w:rsid w:val="0005628F"/>
    <w:rsid w:val="00056AF5"/>
    <w:rsid w:val="00056F78"/>
    <w:rsid w:val="00057CFB"/>
    <w:rsid w:val="00057D29"/>
    <w:rsid w:val="00060483"/>
    <w:rsid w:val="000625B4"/>
    <w:rsid w:val="00063556"/>
    <w:rsid w:val="000637FC"/>
    <w:rsid w:val="0006404E"/>
    <w:rsid w:val="000642EE"/>
    <w:rsid w:val="00064DA6"/>
    <w:rsid w:val="00064F62"/>
    <w:rsid w:val="00065164"/>
    <w:rsid w:val="0006581C"/>
    <w:rsid w:val="00066506"/>
    <w:rsid w:val="00071E84"/>
    <w:rsid w:val="000724AE"/>
    <w:rsid w:val="000742F4"/>
    <w:rsid w:val="00075123"/>
    <w:rsid w:val="00075B05"/>
    <w:rsid w:val="00076262"/>
    <w:rsid w:val="000764C8"/>
    <w:rsid w:val="00077558"/>
    <w:rsid w:val="0008037D"/>
    <w:rsid w:val="00080461"/>
    <w:rsid w:val="0008157D"/>
    <w:rsid w:val="0008216F"/>
    <w:rsid w:val="000839A0"/>
    <w:rsid w:val="00084150"/>
    <w:rsid w:val="000846C7"/>
    <w:rsid w:val="00084ACF"/>
    <w:rsid w:val="000854BA"/>
    <w:rsid w:val="0008563E"/>
    <w:rsid w:val="000866F3"/>
    <w:rsid w:val="00086CCA"/>
    <w:rsid w:val="00087134"/>
    <w:rsid w:val="0008724B"/>
    <w:rsid w:val="000879CF"/>
    <w:rsid w:val="000908F2"/>
    <w:rsid w:val="00090A2C"/>
    <w:rsid w:val="00093CF5"/>
    <w:rsid w:val="0009409C"/>
    <w:rsid w:val="000945E4"/>
    <w:rsid w:val="00096201"/>
    <w:rsid w:val="00096D7C"/>
    <w:rsid w:val="00097FD5"/>
    <w:rsid w:val="000A0B23"/>
    <w:rsid w:val="000A0FF0"/>
    <w:rsid w:val="000A1615"/>
    <w:rsid w:val="000A23B3"/>
    <w:rsid w:val="000A35F0"/>
    <w:rsid w:val="000A4456"/>
    <w:rsid w:val="000A61B1"/>
    <w:rsid w:val="000A6BAA"/>
    <w:rsid w:val="000A6BFB"/>
    <w:rsid w:val="000A7210"/>
    <w:rsid w:val="000B06E2"/>
    <w:rsid w:val="000B0837"/>
    <w:rsid w:val="000B14D6"/>
    <w:rsid w:val="000B1715"/>
    <w:rsid w:val="000B1CF7"/>
    <w:rsid w:val="000B29FB"/>
    <w:rsid w:val="000B2C9B"/>
    <w:rsid w:val="000B3446"/>
    <w:rsid w:val="000B36B7"/>
    <w:rsid w:val="000B3B6D"/>
    <w:rsid w:val="000B497F"/>
    <w:rsid w:val="000B5088"/>
    <w:rsid w:val="000B51E8"/>
    <w:rsid w:val="000B535A"/>
    <w:rsid w:val="000B540D"/>
    <w:rsid w:val="000B5431"/>
    <w:rsid w:val="000B54EE"/>
    <w:rsid w:val="000B5CF1"/>
    <w:rsid w:val="000B5EC5"/>
    <w:rsid w:val="000B5F3A"/>
    <w:rsid w:val="000B6AE7"/>
    <w:rsid w:val="000B716F"/>
    <w:rsid w:val="000B7802"/>
    <w:rsid w:val="000C0821"/>
    <w:rsid w:val="000C14D1"/>
    <w:rsid w:val="000C17CA"/>
    <w:rsid w:val="000C2389"/>
    <w:rsid w:val="000C272A"/>
    <w:rsid w:val="000C2C8A"/>
    <w:rsid w:val="000C2E5D"/>
    <w:rsid w:val="000C4048"/>
    <w:rsid w:val="000C4176"/>
    <w:rsid w:val="000C4218"/>
    <w:rsid w:val="000C5059"/>
    <w:rsid w:val="000C62F0"/>
    <w:rsid w:val="000C6832"/>
    <w:rsid w:val="000C6D31"/>
    <w:rsid w:val="000D17FB"/>
    <w:rsid w:val="000D1F22"/>
    <w:rsid w:val="000D2848"/>
    <w:rsid w:val="000D296D"/>
    <w:rsid w:val="000D2AD7"/>
    <w:rsid w:val="000D2C68"/>
    <w:rsid w:val="000D422D"/>
    <w:rsid w:val="000D4533"/>
    <w:rsid w:val="000D4E10"/>
    <w:rsid w:val="000D5684"/>
    <w:rsid w:val="000D66B8"/>
    <w:rsid w:val="000D7704"/>
    <w:rsid w:val="000D77BB"/>
    <w:rsid w:val="000E06A2"/>
    <w:rsid w:val="000E0B7E"/>
    <w:rsid w:val="000E0E19"/>
    <w:rsid w:val="000E21B9"/>
    <w:rsid w:val="000E2D78"/>
    <w:rsid w:val="000E2F77"/>
    <w:rsid w:val="000E32F3"/>
    <w:rsid w:val="000E386E"/>
    <w:rsid w:val="000E4456"/>
    <w:rsid w:val="000E5388"/>
    <w:rsid w:val="000E57BC"/>
    <w:rsid w:val="000F0E7F"/>
    <w:rsid w:val="000F11BD"/>
    <w:rsid w:val="000F124A"/>
    <w:rsid w:val="000F1563"/>
    <w:rsid w:val="000F1686"/>
    <w:rsid w:val="000F1AE8"/>
    <w:rsid w:val="000F1EAD"/>
    <w:rsid w:val="000F30A6"/>
    <w:rsid w:val="000F33BA"/>
    <w:rsid w:val="000F3A7F"/>
    <w:rsid w:val="000F435A"/>
    <w:rsid w:val="000F6C70"/>
    <w:rsid w:val="000F716A"/>
    <w:rsid w:val="000F772E"/>
    <w:rsid w:val="001000A0"/>
    <w:rsid w:val="001009FA"/>
    <w:rsid w:val="00100B05"/>
    <w:rsid w:val="00100B16"/>
    <w:rsid w:val="0010279F"/>
    <w:rsid w:val="00103C91"/>
    <w:rsid w:val="0010503E"/>
    <w:rsid w:val="00105189"/>
    <w:rsid w:val="0010543F"/>
    <w:rsid w:val="00106258"/>
    <w:rsid w:val="0010675E"/>
    <w:rsid w:val="00106ED9"/>
    <w:rsid w:val="00110087"/>
    <w:rsid w:val="001100DF"/>
    <w:rsid w:val="001103C9"/>
    <w:rsid w:val="00110CBF"/>
    <w:rsid w:val="00111032"/>
    <w:rsid w:val="0011158C"/>
    <w:rsid w:val="0011259A"/>
    <w:rsid w:val="001128E9"/>
    <w:rsid w:val="00112E8F"/>
    <w:rsid w:val="001130DB"/>
    <w:rsid w:val="00113A56"/>
    <w:rsid w:val="00113A6B"/>
    <w:rsid w:val="00115D56"/>
    <w:rsid w:val="00116056"/>
    <w:rsid w:val="00116731"/>
    <w:rsid w:val="0011764B"/>
    <w:rsid w:val="001176C4"/>
    <w:rsid w:val="00121D71"/>
    <w:rsid w:val="00122112"/>
    <w:rsid w:val="001226B1"/>
    <w:rsid w:val="00122707"/>
    <w:rsid w:val="001229A7"/>
    <w:rsid w:val="00122E69"/>
    <w:rsid w:val="00125800"/>
    <w:rsid w:val="00125ABC"/>
    <w:rsid w:val="001268BC"/>
    <w:rsid w:val="0012710A"/>
    <w:rsid w:val="001304ED"/>
    <w:rsid w:val="001311FB"/>
    <w:rsid w:val="00132002"/>
    <w:rsid w:val="00132066"/>
    <w:rsid w:val="001327AF"/>
    <w:rsid w:val="00132861"/>
    <w:rsid w:val="001329AE"/>
    <w:rsid w:val="00132ADD"/>
    <w:rsid w:val="0013311F"/>
    <w:rsid w:val="00133B8B"/>
    <w:rsid w:val="001346BD"/>
    <w:rsid w:val="0013534E"/>
    <w:rsid w:val="00135877"/>
    <w:rsid w:val="00136652"/>
    <w:rsid w:val="00136794"/>
    <w:rsid w:val="00136A6C"/>
    <w:rsid w:val="0013790D"/>
    <w:rsid w:val="00137EC9"/>
    <w:rsid w:val="00140ADE"/>
    <w:rsid w:val="00140F40"/>
    <w:rsid w:val="001425B8"/>
    <w:rsid w:val="00143205"/>
    <w:rsid w:val="00145DFD"/>
    <w:rsid w:val="00145E53"/>
    <w:rsid w:val="00146092"/>
    <w:rsid w:val="00146955"/>
    <w:rsid w:val="00146E0F"/>
    <w:rsid w:val="00147216"/>
    <w:rsid w:val="001478C6"/>
    <w:rsid w:val="00147EE6"/>
    <w:rsid w:val="00150E13"/>
    <w:rsid w:val="00151571"/>
    <w:rsid w:val="0015208B"/>
    <w:rsid w:val="001529E7"/>
    <w:rsid w:val="00152A08"/>
    <w:rsid w:val="001532BD"/>
    <w:rsid w:val="0015339F"/>
    <w:rsid w:val="00153778"/>
    <w:rsid w:val="00153869"/>
    <w:rsid w:val="00154080"/>
    <w:rsid w:val="001549A4"/>
    <w:rsid w:val="00154AC7"/>
    <w:rsid w:val="00156271"/>
    <w:rsid w:val="00156C0B"/>
    <w:rsid w:val="001605BB"/>
    <w:rsid w:val="00161993"/>
    <w:rsid w:val="00161C9C"/>
    <w:rsid w:val="00162EA3"/>
    <w:rsid w:val="00165DE2"/>
    <w:rsid w:val="00166E66"/>
    <w:rsid w:val="001673B1"/>
    <w:rsid w:val="001677FF"/>
    <w:rsid w:val="001716F2"/>
    <w:rsid w:val="00172724"/>
    <w:rsid w:val="001731D2"/>
    <w:rsid w:val="0017533E"/>
    <w:rsid w:val="00175A1F"/>
    <w:rsid w:val="00175A28"/>
    <w:rsid w:val="00176649"/>
    <w:rsid w:val="00176842"/>
    <w:rsid w:val="001779BB"/>
    <w:rsid w:val="00177B8C"/>
    <w:rsid w:val="00177D52"/>
    <w:rsid w:val="001809D1"/>
    <w:rsid w:val="001815D9"/>
    <w:rsid w:val="00182F2D"/>
    <w:rsid w:val="00183096"/>
    <w:rsid w:val="0018346A"/>
    <w:rsid w:val="001839E8"/>
    <w:rsid w:val="00183AAE"/>
    <w:rsid w:val="0018483F"/>
    <w:rsid w:val="0018501A"/>
    <w:rsid w:val="00185218"/>
    <w:rsid w:val="00185D4E"/>
    <w:rsid w:val="00186BE6"/>
    <w:rsid w:val="00187760"/>
    <w:rsid w:val="00187B11"/>
    <w:rsid w:val="00192AC2"/>
    <w:rsid w:val="00193298"/>
    <w:rsid w:val="001936D9"/>
    <w:rsid w:val="001937CD"/>
    <w:rsid w:val="0019384C"/>
    <w:rsid w:val="001951A2"/>
    <w:rsid w:val="00195323"/>
    <w:rsid w:val="0019569F"/>
    <w:rsid w:val="00195A9F"/>
    <w:rsid w:val="00196482"/>
    <w:rsid w:val="00196E30"/>
    <w:rsid w:val="00196F07"/>
    <w:rsid w:val="001A0911"/>
    <w:rsid w:val="001A0BA2"/>
    <w:rsid w:val="001A0D77"/>
    <w:rsid w:val="001A0F01"/>
    <w:rsid w:val="001A1846"/>
    <w:rsid w:val="001A30C3"/>
    <w:rsid w:val="001A3DA9"/>
    <w:rsid w:val="001A426F"/>
    <w:rsid w:val="001A4462"/>
    <w:rsid w:val="001A5E20"/>
    <w:rsid w:val="001A68C8"/>
    <w:rsid w:val="001A6B03"/>
    <w:rsid w:val="001A7723"/>
    <w:rsid w:val="001A7A34"/>
    <w:rsid w:val="001B0211"/>
    <w:rsid w:val="001B177E"/>
    <w:rsid w:val="001B2C8C"/>
    <w:rsid w:val="001B347A"/>
    <w:rsid w:val="001B3817"/>
    <w:rsid w:val="001B4984"/>
    <w:rsid w:val="001B4A60"/>
    <w:rsid w:val="001B5B58"/>
    <w:rsid w:val="001B624B"/>
    <w:rsid w:val="001B63F7"/>
    <w:rsid w:val="001B7C9B"/>
    <w:rsid w:val="001C14E2"/>
    <w:rsid w:val="001C15B7"/>
    <w:rsid w:val="001C2CB4"/>
    <w:rsid w:val="001C66CA"/>
    <w:rsid w:val="001C7835"/>
    <w:rsid w:val="001D04CC"/>
    <w:rsid w:val="001D1A5C"/>
    <w:rsid w:val="001D3203"/>
    <w:rsid w:val="001D3876"/>
    <w:rsid w:val="001D4789"/>
    <w:rsid w:val="001D50A7"/>
    <w:rsid w:val="001D5499"/>
    <w:rsid w:val="001D5C06"/>
    <w:rsid w:val="001D6049"/>
    <w:rsid w:val="001D721C"/>
    <w:rsid w:val="001E0233"/>
    <w:rsid w:val="001E06FC"/>
    <w:rsid w:val="001E07E3"/>
    <w:rsid w:val="001E1468"/>
    <w:rsid w:val="001E4F55"/>
    <w:rsid w:val="001E6A9B"/>
    <w:rsid w:val="001E7402"/>
    <w:rsid w:val="001E7A3A"/>
    <w:rsid w:val="001F0445"/>
    <w:rsid w:val="001F0465"/>
    <w:rsid w:val="001F0C90"/>
    <w:rsid w:val="001F0D47"/>
    <w:rsid w:val="001F11AB"/>
    <w:rsid w:val="001F13C1"/>
    <w:rsid w:val="001F1A56"/>
    <w:rsid w:val="001F215A"/>
    <w:rsid w:val="001F2C10"/>
    <w:rsid w:val="001F33D8"/>
    <w:rsid w:val="001F446D"/>
    <w:rsid w:val="001F4DC3"/>
    <w:rsid w:val="001F57D4"/>
    <w:rsid w:val="001F5F9D"/>
    <w:rsid w:val="001F648F"/>
    <w:rsid w:val="001F6E82"/>
    <w:rsid w:val="001F7947"/>
    <w:rsid w:val="002000DF"/>
    <w:rsid w:val="002001C8"/>
    <w:rsid w:val="00200769"/>
    <w:rsid w:val="00200B1F"/>
    <w:rsid w:val="00201AAB"/>
    <w:rsid w:val="00201B27"/>
    <w:rsid w:val="002020E6"/>
    <w:rsid w:val="00202149"/>
    <w:rsid w:val="002025DB"/>
    <w:rsid w:val="0020296F"/>
    <w:rsid w:val="00202A73"/>
    <w:rsid w:val="00202EFB"/>
    <w:rsid w:val="00204D0A"/>
    <w:rsid w:val="002064AF"/>
    <w:rsid w:val="002064B4"/>
    <w:rsid w:val="002107E1"/>
    <w:rsid w:val="002115B4"/>
    <w:rsid w:val="00211C2F"/>
    <w:rsid w:val="002123F6"/>
    <w:rsid w:val="00212D65"/>
    <w:rsid w:val="0021481B"/>
    <w:rsid w:val="00214AC7"/>
    <w:rsid w:val="00215375"/>
    <w:rsid w:val="00215486"/>
    <w:rsid w:val="00216045"/>
    <w:rsid w:val="00216646"/>
    <w:rsid w:val="00216F5D"/>
    <w:rsid w:val="002172DF"/>
    <w:rsid w:val="002209EC"/>
    <w:rsid w:val="00220D9C"/>
    <w:rsid w:val="002216E2"/>
    <w:rsid w:val="00221998"/>
    <w:rsid w:val="00221AB7"/>
    <w:rsid w:val="0022205D"/>
    <w:rsid w:val="00222B81"/>
    <w:rsid w:val="0022331F"/>
    <w:rsid w:val="00223894"/>
    <w:rsid w:val="00224DDF"/>
    <w:rsid w:val="00224FEB"/>
    <w:rsid w:val="00225086"/>
    <w:rsid w:val="00225B5D"/>
    <w:rsid w:val="00226A6A"/>
    <w:rsid w:val="00226B1F"/>
    <w:rsid w:val="00226FC0"/>
    <w:rsid w:val="00227637"/>
    <w:rsid w:val="002301BE"/>
    <w:rsid w:val="00231059"/>
    <w:rsid w:val="00231778"/>
    <w:rsid w:val="002318D8"/>
    <w:rsid w:val="0023373B"/>
    <w:rsid w:val="00234AAC"/>
    <w:rsid w:val="00235A89"/>
    <w:rsid w:val="00235B1D"/>
    <w:rsid w:val="00235F6C"/>
    <w:rsid w:val="00236B92"/>
    <w:rsid w:val="00236FAD"/>
    <w:rsid w:val="00241986"/>
    <w:rsid w:val="00241EBF"/>
    <w:rsid w:val="00243304"/>
    <w:rsid w:val="002437D8"/>
    <w:rsid w:val="002445AD"/>
    <w:rsid w:val="002449CD"/>
    <w:rsid w:val="00244BEE"/>
    <w:rsid w:val="00245A35"/>
    <w:rsid w:val="00245CE6"/>
    <w:rsid w:val="002463DB"/>
    <w:rsid w:val="00246435"/>
    <w:rsid w:val="00246BCF"/>
    <w:rsid w:val="00246DCF"/>
    <w:rsid w:val="0024775B"/>
    <w:rsid w:val="002478D9"/>
    <w:rsid w:val="00252B5F"/>
    <w:rsid w:val="00252B8B"/>
    <w:rsid w:val="00253B53"/>
    <w:rsid w:val="00253EB2"/>
    <w:rsid w:val="002560FB"/>
    <w:rsid w:val="002562FC"/>
    <w:rsid w:val="00256BF5"/>
    <w:rsid w:val="00260D92"/>
    <w:rsid w:val="00261C29"/>
    <w:rsid w:val="00261E2C"/>
    <w:rsid w:val="002635BB"/>
    <w:rsid w:val="002644ED"/>
    <w:rsid w:val="00264779"/>
    <w:rsid w:val="00264C2B"/>
    <w:rsid w:val="00266F2D"/>
    <w:rsid w:val="00270834"/>
    <w:rsid w:val="00271015"/>
    <w:rsid w:val="00272612"/>
    <w:rsid w:val="00273188"/>
    <w:rsid w:val="0027354F"/>
    <w:rsid w:val="00273670"/>
    <w:rsid w:val="00276C83"/>
    <w:rsid w:val="00276DBA"/>
    <w:rsid w:val="002771A6"/>
    <w:rsid w:val="002771C3"/>
    <w:rsid w:val="0028049D"/>
    <w:rsid w:val="00281338"/>
    <w:rsid w:val="00281348"/>
    <w:rsid w:val="002814E6"/>
    <w:rsid w:val="0028270E"/>
    <w:rsid w:val="002834A1"/>
    <w:rsid w:val="00283963"/>
    <w:rsid w:val="00284449"/>
    <w:rsid w:val="0028541C"/>
    <w:rsid w:val="00286107"/>
    <w:rsid w:val="00286126"/>
    <w:rsid w:val="00286EAC"/>
    <w:rsid w:val="00286F02"/>
    <w:rsid w:val="0028752A"/>
    <w:rsid w:val="00287EEF"/>
    <w:rsid w:val="00290D79"/>
    <w:rsid w:val="00291113"/>
    <w:rsid w:val="0029120A"/>
    <w:rsid w:val="00291481"/>
    <w:rsid w:val="00291BB8"/>
    <w:rsid w:val="00292004"/>
    <w:rsid w:val="00292F8D"/>
    <w:rsid w:val="0029388F"/>
    <w:rsid w:val="002943C4"/>
    <w:rsid w:val="00295279"/>
    <w:rsid w:val="00295B4C"/>
    <w:rsid w:val="00296CEE"/>
    <w:rsid w:val="00297BD7"/>
    <w:rsid w:val="002A22F9"/>
    <w:rsid w:val="002A3A51"/>
    <w:rsid w:val="002A447B"/>
    <w:rsid w:val="002A4995"/>
    <w:rsid w:val="002B020D"/>
    <w:rsid w:val="002B0409"/>
    <w:rsid w:val="002B0BA7"/>
    <w:rsid w:val="002B145E"/>
    <w:rsid w:val="002B1763"/>
    <w:rsid w:val="002B211C"/>
    <w:rsid w:val="002B292F"/>
    <w:rsid w:val="002B3A7D"/>
    <w:rsid w:val="002B3FCE"/>
    <w:rsid w:val="002B4BF5"/>
    <w:rsid w:val="002B6593"/>
    <w:rsid w:val="002B6C22"/>
    <w:rsid w:val="002B6D8F"/>
    <w:rsid w:val="002B7114"/>
    <w:rsid w:val="002B720D"/>
    <w:rsid w:val="002B7A8E"/>
    <w:rsid w:val="002B7BF8"/>
    <w:rsid w:val="002B7E33"/>
    <w:rsid w:val="002C0013"/>
    <w:rsid w:val="002C08CF"/>
    <w:rsid w:val="002C0A73"/>
    <w:rsid w:val="002C14A1"/>
    <w:rsid w:val="002C20AC"/>
    <w:rsid w:val="002C2645"/>
    <w:rsid w:val="002C45C4"/>
    <w:rsid w:val="002C579B"/>
    <w:rsid w:val="002C5A00"/>
    <w:rsid w:val="002C6245"/>
    <w:rsid w:val="002C7231"/>
    <w:rsid w:val="002C76FC"/>
    <w:rsid w:val="002D00AD"/>
    <w:rsid w:val="002D0767"/>
    <w:rsid w:val="002D1168"/>
    <w:rsid w:val="002D1C04"/>
    <w:rsid w:val="002D1D27"/>
    <w:rsid w:val="002D2134"/>
    <w:rsid w:val="002D2A35"/>
    <w:rsid w:val="002D2A50"/>
    <w:rsid w:val="002D30DC"/>
    <w:rsid w:val="002D31BC"/>
    <w:rsid w:val="002D68ED"/>
    <w:rsid w:val="002D6D79"/>
    <w:rsid w:val="002D6FC1"/>
    <w:rsid w:val="002D7696"/>
    <w:rsid w:val="002D7805"/>
    <w:rsid w:val="002D7D2D"/>
    <w:rsid w:val="002E025F"/>
    <w:rsid w:val="002E027F"/>
    <w:rsid w:val="002E0EE8"/>
    <w:rsid w:val="002E169B"/>
    <w:rsid w:val="002E22A6"/>
    <w:rsid w:val="002E243D"/>
    <w:rsid w:val="002E2F84"/>
    <w:rsid w:val="002E4EF3"/>
    <w:rsid w:val="002E548A"/>
    <w:rsid w:val="002E5D6E"/>
    <w:rsid w:val="002F02B1"/>
    <w:rsid w:val="002F0AE2"/>
    <w:rsid w:val="002F1C4E"/>
    <w:rsid w:val="002F21C7"/>
    <w:rsid w:val="002F26F4"/>
    <w:rsid w:val="002F3CB4"/>
    <w:rsid w:val="002F443C"/>
    <w:rsid w:val="002F444B"/>
    <w:rsid w:val="002F473A"/>
    <w:rsid w:val="002F4E29"/>
    <w:rsid w:val="002F4F25"/>
    <w:rsid w:val="002F796A"/>
    <w:rsid w:val="00300EF4"/>
    <w:rsid w:val="003032E9"/>
    <w:rsid w:val="0030462F"/>
    <w:rsid w:val="0030475E"/>
    <w:rsid w:val="00305171"/>
    <w:rsid w:val="003052A0"/>
    <w:rsid w:val="003052AD"/>
    <w:rsid w:val="00306564"/>
    <w:rsid w:val="00306EF5"/>
    <w:rsid w:val="00307255"/>
    <w:rsid w:val="00310C6C"/>
    <w:rsid w:val="003118CD"/>
    <w:rsid w:val="00313141"/>
    <w:rsid w:val="00313D0F"/>
    <w:rsid w:val="00315E92"/>
    <w:rsid w:val="0031798C"/>
    <w:rsid w:val="00323E17"/>
    <w:rsid w:val="00324D43"/>
    <w:rsid w:val="003250CD"/>
    <w:rsid w:val="003262B0"/>
    <w:rsid w:val="00326331"/>
    <w:rsid w:val="0032669A"/>
    <w:rsid w:val="00326B22"/>
    <w:rsid w:val="00327308"/>
    <w:rsid w:val="003273B5"/>
    <w:rsid w:val="00327417"/>
    <w:rsid w:val="00327C68"/>
    <w:rsid w:val="003300C8"/>
    <w:rsid w:val="00330FBE"/>
    <w:rsid w:val="00331819"/>
    <w:rsid w:val="00331992"/>
    <w:rsid w:val="00331E91"/>
    <w:rsid w:val="00332D21"/>
    <w:rsid w:val="00333211"/>
    <w:rsid w:val="00333597"/>
    <w:rsid w:val="003339C8"/>
    <w:rsid w:val="0033409F"/>
    <w:rsid w:val="00335696"/>
    <w:rsid w:val="0033771F"/>
    <w:rsid w:val="00337CEB"/>
    <w:rsid w:val="00340406"/>
    <w:rsid w:val="0034161A"/>
    <w:rsid w:val="0034213F"/>
    <w:rsid w:val="0034240B"/>
    <w:rsid w:val="00342C37"/>
    <w:rsid w:val="00342DD1"/>
    <w:rsid w:val="00343667"/>
    <w:rsid w:val="0034449A"/>
    <w:rsid w:val="00344EEF"/>
    <w:rsid w:val="0034680A"/>
    <w:rsid w:val="00350A43"/>
    <w:rsid w:val="003518AC"/>
    <w:rsid w:val="00352E17"/>
    <w:rsid w:val="00353B1F"/>
    <w:rsid w:val="00354EF8"/>
    <w:rsid w:val="00355845"/>
    <w:rsid w:val="00355C4E"/>
    <w:rsid w:val="0035647A"/>
    <w:rsid w:val="0035647D"/>
    <w:rsid w:val="003626D8"/>
    <w:rsid w:val="00362C3A"/>
    <w:rsid w:val="00362FE6"/>
    <w:rsid w:val="003634F3"/>
    <w:rsid w:val="00363FF8"/>
    <w:rsid w:val="00364992"/>
    <w:rsid w:val="00365D81"/>
    <w:rsid w:val="0036609E"/>
    <w:rsid w:val="0037084D"/>
    <w:rsid w:val="00371658"/>
    <w:rsid w:val="003734ED"/>
    <w:rsid w:val="00373BB4"/>
    <w:rsid w:val="003757A2"/>
    <w:rsid w:val="0037639B"/>
    <w:rsid w:val="00376A70"/>
    <w:rsid w:val="0037721D"/>
    <w:rsid w:val="00377941"/>
    <w:rsid w:val="00380F31"/>
    <w:rsid w:val="00380F4B"/>
    <w:rsid w:val="0038102A"/>
    <w:rsid w:val="0038381C"/>
    <w:rsid w:val="00384EB9"/>
    <w:rsid w:val="00385B77"/>
    <w:rsid w:val="0038745A"/>
    <w:rsid w:val="00390FA0"/>
    <w:rsid w:val="00391872"/>
    <w:rsid w:val="00391915"/>
    <w:rsid w:val="00391ECB"/>
    <w:rsid w:val="00392F27"/>
    <w:rsid w:val="00393D20"/>
    <w:rsid w:val="00394AA3"/>
    <w:rsid w:val="003A01E6"/>
    <w:rsid w:val="003A065A"/>
    <w:rsid w:val="003A175C"/>
    <w:rsid w:val="003A1DF2"/>
    <w:rsid w:val="003A2074"/>
    <w:rsid w:val="003A2715"/>
    <w:rsid w:val="003A2BC3"/>
    <w:rsid w:val="003A2C1A"/>
    <w:rsid w:val="003A473F"/>
    <w:rsid w:val="003A4FB0"/>
    <w:rsid w:val="003A504A"/>
    <w:rsid w:val="003B0323"/>
    <w:rsid w:val="003B0627"/>
    <w:rsid w:val="003B07EC"/>
    <w:rsid w:val="003B09B4"/>
    <w:rsid w:val="003B21E7"/>
    <w:rsid w:val="003B2636"/>
    <w:rsid w:val="003B38E8"/>
    <w:rsid w:val="003B5F26"/>
    <w:rsid w:val="003B6506"/>
    <w:rsid w:val="003B74C2"/>
    <w:rsid w:val="003B7E30"/>
    <w:rsid w:val="003C0170"/>
    <w:rsid w:val="003C11ED"/>
    <w:rsid w:val="003C1D7F"/>
    <w:rsid w:val="003C2132"/>
    <w:rsid w:val="003C34A5"/>
    <w:rsid w:val="003C3695"/>
    <w:rsid w:val="003C36E3"/>
    <w:rsid w:val="003C371A"/>
    <w:rsid w:val="003C3B64"/>
    <w:rsid w:val="003C3B8C"/>
    <w:rsid w:val="003C5148"/>
    <w:rsid w:val="003C6FA1"/>
    <w:rsid w:val="003C6FCD"/>
    <w:rsid w:val="003C73B3"/>
    <w:rsid w:val="003D0DE8"/>
    <w:rsid w:val="003D1348"/>
    <w:rsid w:val="003D23A3"/>
    <w:rsid w:val="003D3D17"/>
    <w:rsid w:val="003D45FD"/>
    <w:rsid w:val="003D46AA"/>
    <w:rsid w:val="003D48A5"/>
    <w:rsid w:val="003D5856"/>
    <w:rsid w:val="003D5E42"/>
    <w:rsid w:val="003D5EED"/>
    <w:rsid w:val="003D6565"/>
    <w:rsid w:val="003D6DCA"/>
    <w:rsid w:val="003E0438"/>
    <w:rsid w:val="003E2207"/>
    <w:rsid w:val="003E2611"/>
    <w:rsid w:val="003E280C"/>
    <w:rsid w:val="003E2C44"/>
    <w:rsid w:val="003E34C1"/>
    <w:rsid w:val="003E3646"/>
    <w:rsid w:val="003E4595"/>
    <w:rsid w:val="003E4BF6"/>
    <w:rsid w:val="003E4CEB"/>
    <w:rsid w:val="003E4F28"/>
    <w:rsid w:val="003E5C16"/>
    <w:rsid w:val="003E6EEB"/>
    <w:rsid w:val="003E731D"/>
    <w:rsid w:val="003E7BE8"/>
    <w:rsid w:val="003F068B"/>
    <w:rsid w:val="003F18BB"/>
    <w:rsid w:val="003F1D9D"/>
    <w:rsid w:val="003F2BCE"/>
    <w:rsid w:val="003F344E"/>
    <w:rsid w:val="003F35C1"/>
    <w:rsid w:val="003F373D"/>
    <w:rsid w:val="003F39EE"/>
    <w:rsid w:val="003F3F13"/>
    <w:rsid w:val="003F4158"/>
    <w:rsid w:val="003F4F6C"/>
    <w:rsid w:val="003F5EAF"/>
    <w:rsid w:val="003F7279"/>
    <w:rsid w:val="004008BA"/>
    <w:rsid w:val="004012E9"/>
    <w:rsid w:val="00402F4F"/>
    <w:rsid w:val="00403902"/>
    <w:rsid w:val="00403B8E"/>
    <w:rsid w:val="00403FB5"/>
    <w:rsid w:val="0040407C"/>
    <w:rsid w:val="00404C91"/>
    <w:rsid w:val="00404E4F"/>
    <w:rsid w:val="00404FD9"/>
    <w:rsid w:val="0040584F"/>
    <w:rsid w:val="004077E7"/>
    <w:rsid w:val="0041051F"/>
    <w:rsid w:val="0041056D"/>
    <w:rsid w:val="00410D67"/>
    <w:rsid w:val="00410E6F"/>
    <w:rsid w:val="004126E1"/>
    <w:rsid w:val="004129B6"/>
    <w:rsid w:val="004136C3"/>
    <w:rsid w:val="00416701"/>
    <w:rsid w:val="004168A7"/>
    <w:rsid w:val="004201C7"/>
    <w:rsid w:val="00420DC0"/>
    <w:rsid w:val="004226B3"/>
    <w:rsid w:val="00423241"/>
    <w:rsid w:val="0042339A"/>
    <w:rsid w:val="004239C4"/>
    <w:rsid w:val="00424A6F"/>
    <w:rsid w:val="0042508F"/>
    <w:rsid w:val="00425260"/>
    <w:rsid w:val="00425415"/>
    <w:rsid w:val="00425CC3"/>
    <w:rsid w:val="00426F60"/>
    <w:rsid w:val="004277E9"/>
    <w:rsid w:val="00427CE5"/>
    <w:rsid w:val="00427F1E"/>
    <w:rsid w:val="00430310"/>
    <w:rsid w:val="004303F4"/>
    <w:rsid w:val="004306FF"/>
    <w:rsid w:val="0043086D"/>
    <w:rsid w:val="00431086"/>
    <w:rsid w:val="0043211E"/>
    <w:rsid w:val="00432A37"/>
    <w:rsid w:val="004345EE"/>
    <w:rsid w:val="004352AB"/>
    <w:rsid w:val="00436C61"/>
    <w:rsid w:val="00436F24"/>
    <w:rsid w:val="004375E9"/>
    <w:rsid w:val="0044040B"/>
    <w:rsid w:val="0044056A"/>
    <w:rsid w:val="00440EB3"/>
    <w:rsid w:val="004412EE"/>
    <w:rsid w:val="0044252D"/>
    <w:rsid w:val="00442754"/>
    <w:rsid w:val="00442BAB"/>
    <w:rsid w:val="004431BE"/>
    <w:rsid w:val="004432DC"/>
    <w:rsid w:val="00443AAD"/>
    <w:rsid w:val="00443C2A"/>
    <w:rsid w:val="00444497"/>
    <w:rsid w:val="00445344"/>
    <w:rsid w:val="00445C68"/>
    <w:rsid w:val="004467F7"/>
    <w:rsid w:val="004469DC"/>
    <w:rsid w:val="0044711E"/>
    <w:rsid w:val="00450F9A"/>
    <w:rsid w:val="00451000"/>
    <w:rsid w:val="00451473"/>
    <w:rsid w:val="0045186F"/>
    <w:rsid w:val="004518F5"/>
    <w:rsid w:val="00451A0E"/>
    <w:rsid w:val="0045355E"/>
    <w:rsid w:val="00453B9A"/>
    <w:rsid w:val="004543B9"/>
    <w:rsid w:val="00456CED"/>
    <w:rsid w:val="004604C9"/>
    <w:rsid w:val="00460EBD"/>
    <w:rsid w:val="00461FFF"/>
    <w:rsid w:val="004621C2"/>
    <w:rsid w:val="0046285C"/>
    <w:rsid w:val="00462DE7"/>
    <w:rsid w:val="00462F94"/>
    <w:rsid w:val="00463179"/>
    <w:rsid w:val="004631F8"/>
    <w:rsid w:val="004633C0"/>
    <w:rsid w:val="004635FD"/>
    <w:rsid w:val="0046475D"/>
    <w:rsid w:val="004649D6"/>
    <w:rsid w:val="004657D9"/>
    <w:rsid w:val="004725B2"/>
    <w:rsid w:val="00472CDA"/>
    <w:rsid w:val="00472EB8"/>
    <w:rsid w:val="00473368"/>
    <w:rsid w:val="00475811"/>
    <w:rsid w:val="00476374"/>
    <w:rsid w:val="0047647E"/>
    <w:rsid w:val="004777C0"/>
    <w:rsid w:val="0048024F"/>
    <w:rsid w:val="00481AB9"/>
    <w:rsid w:val="00481C36"/>
    <w:rsid w:val="00483EA3"/>
    <w:rsid w:val="00484516"/>
    <w:rsid w:val="0048517C"/>
    <w:rsid w:val="0048617E"/>
    <w:rsid w:val="00486668"/>
    <w:rsid w:val="00486F34"/>
    <w:rsid w:val="0048723B"/>
    <w:rsid w:val="00491A46"/>
    <w:rsid w:val="00491ED1"/>
    <w:rsid w:val="00492FF9"/>
    <w:rsid w:val="0049344F"/>
    <w:rsid w:val="0049347F"/>
    <w:rsid w:val="00494903"/>
    <w:rsid w:val="004A1EC9"/>
    <w:rsid w:val="004A2C6E"/>
    <w:rsid w:val="004A49E7"/>
    <w:rsid w:val="004A4C9C"/>
    <w:rsid w:val="004A51B8"/>
    <w:rsid w:val="004A5A4E"/>
    <w:rsid w:val="004A5E43"/>
    <w:rsid w:val="004A67FB"/>
    <w:rsid w:val="004A6C15"/>
    <w:rsid w:val="004A72B2"/>
    <w:rsid w:val="004A7DC1"/>
    <w:rsid w:val="004B0F00"/>
    <w:rsid w:val="004B282F"/>
    <w:rsid w:val="004B389D"/>
    <w:rsid w:val="004B40D4"/>
    <w:rsid w:val="004B562F"/>
    <w:rsid w:val="004B5CB1"/>
    <w:rsid w:val="004B609E"/>
    <w:rsid w:val="004B739E"/>
    <w:rsid w:val="004B77C3"/>
    <w:rsid w:val="004C0B5B"/>
    <w:rsid w:val="004C1B8D"/>
    <w:rsid w:val="004C2F05"/>
    <w:rsid w:val="004C32AF"/>
    <w:rsid w:val="004C336B"/>
    <w:rsid w:val="004C35D8"/>
    <w:rsid w:val="004C42E5"/>
    <w:rsid w:val="004C615B"/>
    <w:rsid w:val="004D02E6"/>
    <w:rsid w:val="004D0A51"/>
    <w:rsid w:val="004D0B06"/>
    <w:rsid w:val="004D136E"/>
    <w:rsid w:val="004D176A"/>
    <w:rsid w:val="004D1CB4"/>
    <w:rsid w:val="004D1EA4"/>
    <w:rsid w:val="004D2299"/>
    <w:rsid w:val="004D2AC9"/>
    <w:rsid w:val="004D3DD2"/>
    <w:rsid w:val="004D431B"/>
    <w:rsid w:val="004D5DC8"/>
    <w:rsid w:val="004E02A6"/>
    <w:rsid w:val="004E0410"/>
    <w:rsid w:val="004E0833"/>
    <w:rsid w:val="004E1A1C"/>
    <w:rsid w:val="004E1EF2"/>
    <w:rsid w:val="004E28C6"/>
    <w:rsid w:val="004E2E81"/>
    <w:rsid w:val="004E422C"/>
    <w:rsid w:val="004E4B1D"/>
    <w:rsid w:val="004E5F69"/>
    <w:rsid w:val="004E6109"/>
    <w:rsid w:val="004E68E6"/>
    <w:rsid w:val="004E6D4E"/>
    <w:rsid w:val="004F126A"/>
    <w:rsid w:val="004F138F"/>
    <w:rsid w:val="004F13A0"/>
    <w:rsid w:val="004F15B1"/>
    <w:rsid w:val="004F1759"/>
    <w:rsid w:val="004F1957"/>
    <w:rsid w:val="004F42F5"/>
    <w:rsid w:val="004F57C2"/>
    <w:rsid w:val="004F6B79"/>
    <w:rsid w:val="004F78E5"/>
    <w:rsid w:val="004F7DD8"/>
    <w:rsid w:val="004F7E3D"/>
    <w:rsid w:val="0050012C"/>
    <w:rsid w:val="00500408"/>
    <w:rsid w:val="00501D44"/>
    <w:rsid w:val="00501E03"/>
    <w:rsid w:val="00501FD8"/>
    <w:rsid w:val="00503EBC"/>
    <w:rsid w:val="0050541A"/>
    <w:rsid w:val="0050646D"/>
    <w:rsid w:val="0050670B"/>
    <w:rsid w:val="00506C77"/>
    <w:rsid w:val="00507294"/>
    <w:rsid w:val="00507C82"/>
    <w:rsid w:val="005107E8"/>
    <w:rsid w:val="00510F2A"/>
    <w:rsid w:val="005118C0"/>
    <w:rsid w:val="005125AC"/>
    <w:rsid w:val="00513D7D"/>
    <w:rsid w:val="005141E8"/>
    <w:rsid w:val="0051476F"/>
    <w:rsid w:val="0051777F"/>
    <w:rsid w:val="00517C08"/>
    <w:rsid w:val="00517CDC"/>
    <w:rsid w:val="00520AE1"/>
    <w:rsid w:val="00520EE7"/>
    <w:rsid w:val="0052107D"/>
    <w:rsid w:val="00521603"/>
    <w:rsid w:val="0052166A"/>
    <w:rsid w:val="00521BCC"/>
    <w:rsid w:val="00521E9C"/>
    <w:rsid w:val="0052308A"/>
    <w:rsid w:val="00523CE6"/>
    <w:rsid w:val="00523D66"/>
    <w:rsid w:val="00523D74"/>
    <w:rsid w:val="0052447D"/>
    <w:rsid w:val="0052457F"/>
    <w:rsid w:val="0052548A"/>
    <w:rsid w:val="005254F1"/>
    <w:rsid w:val="00525776"/>
    <w:rsid w:val="005263FF"/>
    <w:rsid w:val="00526950"/>
    <w:rsid w:val="00526ABD"/>
    <w:rsid w:val="00526B1A"/>
    <w:rsid w:val="0052771E"/>
    <w:rsid w:val="0053044C"/>
    <w:rsid w:val="0053153F"/>
    <w:rsid w:val="00531B6C"/>
    <w:rsid w:val="00531C50"/>
    <w:rsid w:val="005326FB"/>
    <w:rsid w:val="00532972"/>
    <w:rsid w:val="00532B5F"/>
    <w:rsid w:val="005334A5"/>
    <w:rsid w:val="00534749"/>
    <w:rsid w:val="005354F8"/>
    <w:rsid w:val="00535CAA"/>
    <w:rsid w:val="00535E65"/>
    <w:rsid w:val="00535EBA"/>
    <w:rsid w:val="00536BCF"/>
    <w:rsid w:val="00536D46"/>
    <w:rsid w:val="00537571"/>
    <w:rsid w:val="00537745"/>
    <w:rsid w:val="00537A7C"/>
    <w:rsid w:val="00537EC8"/>
    <w:rsid w:val="005403BA"/>
    <w:rsid w:val="005404CE"/>
    <w:rsid w:val="00540FB4"/>
    <w:rsid w:val="005416C9"/>
    <w:rsid w:val="00542621"/>
    <w:rsid w:val="0054286D"/>
    <w:rsid w:val="00542E9A"/>
    <w:rsid w:val="00543935"/>
    <w:rsid w:val="00543A8E"/>
    <w:rsid w:val="0054490F"/>
    <w:rsid w:val="00545379"/>
    <w:rsid w:val="005462C6"/>
    <w:rsid w:val="005462D5"/>
    <w:rsid w:val="00546AAB"/>
    <w:rsid w:val="00547581"/>
    <w:rsid w:val="0055078D"/>
    <w:rsid w:val="00550C04"/>
    <w:rsid w:val="00550C99"/>
    <w:rsid w:val="00550D11"/>
    <w:rsid w:val="00550D7A"/>
    <w:rsid w:val="005519C7"/>
    <w:rsid w:val="005526FD"/>
    <w:rsid w:val="00553264"/>
    <w:rsid w:val="00553413"/>
    <w:rsid w:val="00553458"/>
    <w:rsid w:val="005557E5"/>
    <w:rsid w:val="00555841"/>
    <w:rsid w:val="005559E4"/>
    <w:rsid w:val="00555DC0"/>
    <w:rsid w:val="00556A66"/>
    <w:rsid w:val="00556B61"/>
    <w:rsid w:val="0056075A"/>
    <w:rsid w:val="00562B88"/>
    <w:rsid w:val="0056319C"/>
    <w:rsid w:val="00563E5E"/>
    <w:rsid w:val="005644C9"/>
    <w:rsid w:val="0056585E"/>
    <w:rsid w:val="00565FB5"/>
    <w:rsid w:val="005663C0"/>
    <w:rsid w:val="00566E7A"/>
    <w:rsid w:val="00567797"/>
    <w:rsid w:val="005705E9"/>
    <w:rsid w:val="00570A5F"/>
    <w:rsid w:val="00571522"/>
    <w:rsid w:val="005715DF"/>
    <w:rsid w:val="005715F2"/>
    <w:rsid w:val="00571C3C"/>
    <w:rsid w:val="00573157"/>
    <w:rsid w:val="00573E39"/>
    <w:rsid w:val="005759CF"/>
    <w:rsid w:val="00575B9D"/>
    <w:rsid w:val="0057616F"/>
    <w:rsid w:val="00576A98"/>
    <w:rsid w:val="00576CBD"/>
    <w:rsid w:val="00576E90"/>
    <w:rsid w:val="005770D5"/>
    <w:rsid w:val="00580140"/>
    <w:rsid w:val="00580668"/>
    <w:rsid w:val="005815C8"/>
    <w:rsid w:val="00581BAA"/>
    <w:rsid w:val="00582CEB"/>
    <w:rsid w:val="00582EB8"/>
    <w:rsid w:val="0058359A"/>
    <w:rsid w:val="0058369E"/>
    <w:rsid w:val="00584A7B"/>
    <w:rsid w:val="00587CA8"/>
    <w:rsid w:val="00590568"/>
    <w:rsid w:val="00590B95"/>
    <w:rsid w:val="00591B09"/>
    <w:rsid w:val="0059201E"/>
    <w:rsid w:val="005922B0"/>
    <w:rsid w:val="00593314"/>
    <w:rsid w:val="005933A6"/>
    <w:rsid w:val="00593E9F"/>
    <w:rsid w:val="00594496"/>
    <w:rsid w:val="00594893"/>
    <w:rsid w:val="00596001"/>
    <w:rsid w:val="005960F7"/>
    <w:rsid w:val="005964E2"/>
    <w:rsid w:val="00596951"/>
    <w:rsid w:val="00597047"/>
    <w:rsid w:val="00597CC1"/>
    <w:rsid w:val="00597E59"/>
    <w:rsid w:val="005A00D5"/>
    <w:rsid w:val="005A16DB"/>
    <w:rsid w:val="005A3ECF"/>
    <w:rsid w:val="005A5A64"/>
    <w:rsid w:val="005A6BC4"/>
    <w:rsid w:val="005A7CFA"/>
    <w:rsid w:val="005A7E37"/>
    <w:rsid w:val="005B0530"/>
    <w:rsid w:val="005B0C1F"/>
    <w:rsid w:val="005B233C"/>
    <w:rsid w:val="005B2C57"/>
    <w:rsid w:val="005B36D2"/>
    <w:rsid w:val="005B4960"/>
    <w:rsid w:val="005B51F5"/>
    <w:rsid w:val="005B748D"/>
    <w:rsid w:val="005B7C95"/>
    <w:rsid w:val="005C0147"/>
    <w:rsid w:val="005C03B3"/>
    <w:rsid w:val="005C0EBB"/>
    <w:rsid w:val="005C125C"/>
    <w:rsid w:val="005C1B98"/>
    <w:rsid w:val="005C1F58"/>
    <w:rsid w:val="005C2592"/>
    <w:rsid w:val="005C262B"/>
    <w:rsid w:val="005C3436"/>
    <w:rsid w:val="005C3801"/>
    <w:rsid w:val="005C3C6A"/>
    <w:rsid w:val="005C3F3E"/>
    <w:rsid w:val="005C457D"/>
    <w:rsid w:val="005C4DFA"/>
    <w:rsid w:val="005C6027"/>
    <w:rsid w:val="005C6618"/>
    <w:rsid w:val="005C669B"/>
    <w:rsid w:val="005C7492"/>
    <w:rsid w:val="005C74D2"/>
    <w:rsid w:val="005D021A"/>
    <w:rsid w:val="005D0B50"/>
    <w:rsid w:val="005D0FDA"/>
    <w:rsid w:val="005D1378"/>
    <w:rsid w:val="005D2FEE"/>
    <w:rsid w:val="005D3225"/>
    <w:rsid w:val="005D3E90"/>
    <w:rsid w:val="005D42B5"/>
    <w:rsid w:val="005D4A98"/>
    <w:rsid w:val="005D6E39"/>
    <w:rsid w:val="005E0625"/>
    <w:rsid w:val="005E18D0"/>
    <w:rsid w:val="005E1C62"/>
    <w:rsid w:val="005E2951"/>
    <w:rsid w:val="005E29B4"/>
    <w:rsid w:val="005E40B0"/>
    <w:rsid w:val="005E7D05"/>
    <w:rsid w:val="005E7D4F"/>
    <w:rsid w:val="005F2011"/>
    <w:rsid w:val="005F2854"/>
    <w:rsid w:val="005F2CB8"/>
    <w:rsid w:val="005F3F15"/>
    <w:rsid w:val="005F4C8E"/>
    <w:rsid w:val="005F640E"/>
    <w:rsid w:val="005F6EB0"/>
    <w:rsid w:val="005F7337"/>
    <w:rsid w:val="00600412"/>
    <w:rsid w:val="006009ED"/>
    <w:rsid w:val="00600AA3"/>
    <w:rsid w:val="006016CA"/>
    <w:rsid w:val="00602FE0"/>
    <w:rsid w:val="0060305C"/>
    <w:rsid w:val="00603FD5"/>
    <w:rsid w:val="0060498C"/>
    <w:rsid w:val="00605031"/>
    <w:rsid w:val="00607574"/>
    <w:rsid w:val="0061054C"/>
    <w:rsid w:val="00610DAC"/>
    <w:rsid w:val="006116C1"/>
    <w:rsid w:val="00612174"/>
    <w:rsid w:val="00613251"/>
    <w:rsid w:val="006133E2"/>
    <w:rsid w:val="00614235"/>
    <w:rsid w:val="00614708"/>
    <w:rsid w:val="00614E5D"/>
    <w:rsid w:val="006150A5"/>
    <w:rsid w:val="00615CF1"/>
    <w:rsid w:val="00616DC8"/>
    <w:rsid w:val="0062084E"/>
    <w:rsid w:val="00620BFA"/>
    <w:rsid w:val="006211A8"/>
    <w:rsid w:val="0062186B"/>
    <w:rsid w:val="006219F4"/>
    <w:rsid w:val="00621CBC"/>
    <w:rsid w:val="00621FED"/>
    <w:rsid w:val="0062505C"/>
    <w:rsid w:val="00625AEB"/>
    <w:rsid w:val="006266AD"/>
    <w:rsid w:val="00626A32"/>
    <w:rsid w:val="006273CE"/>
    <w:rsid w:val="006275E5"/>
    <w:rsid w:val="00627C87"/>
    <w:rsid w:val="0063022F"/>
    <w:rsid w:val="006309CD"/>
    <w:rsid w:val="00631714"/>
    <w:rsid w:val="00632033"/>
    <w:rsid w:val="00632B4B"/>
    <w:rsid w:val="00636117"/>
    <w:rsid w:val="0063668B"/>
    <w:rsid w:val="006369D6"/>
    <w:rsid w:val="00636FBD"/>
    <w:rsid w:val="00637296"/>
    <w:rsid w:val="00637B02"/>
    <w:rsid w:val="00640B8F"/>
    <w:rsid w:val="00642790"/>
    <w:rsid w:val="006427AC"/>
    <w:rsid w:val="00642DC8"/>
    <w:rsid w:val="006439BA"/>
    <w:rsid w:val="00643ADD"/>
    <w:rsid w:val="00643CD7"/>
    <w:rsid w:val="00644FEC"/>
    <w:rsid w:val="00646928"/>
    <w:rsid w:val="00646999"/>
    <w:rsid w:val="00646D33"/>
    <w:rsid w:val="006470E0"/>
    <w:rsid w:val="00647A50"/>
    <w:rsid w:val="00647F33"/>
    <w:rsid w:val="0065024D"/>
    <w:rsid w:val="006504D1"/>
    <w:rsid w:val="00650985"/>
    <w:rsid w:val="00651B2C"/>
    <w:rsid w:val="00652347"/>
    <w:rsid w:val="006527F8"/>
    <w:rsid w:val="00652B1B"/>
    <w:rsid w:val="00652E27"/>
    <w:rsid w:val="00653064"/>
    <w:rsid w:val="0065434D"/>
    <w:rsid w:val="00654CC6"/>
    <w:rsid w:val="006575C8"/>
    <w:rsid w:val="006575D3"/>
    <w:rsid w:val="00657F9C"/>
    <w:rsid w:val="00660D38"/>
    <w:rsid w:val="00660DC9"/>
    <w:rsid w:val="00660EA7"/>
    <w:rsid w:val="00662765"/>
    <w:rsid w:val="00665124"/>
    <w:rsid w:val="00666607"/>
    <w:rsid w:val="006666F2"/>
    <w:rsid w:val="0066758A"/>
    <w:rsid w:val="00671405"/>
    <w:rsid w:val="00672828"/>
    <w:rsid w:val="00673BBD"/>
    <w:rsid w:val="006740C7"/>
    <w:rsid w:val="006750C2"/>
    <w:rsid w:val="0067520D"/>
    <w:rsid w:val="006755A1"/>
    <w:rsid w:val="006758AA"/>
    <w:rsid w:val="00676135"/>
    <w:rsid w:val="00676A2F"/>
    <w:rsid w:val="006804B7"/>
    <w:rsid w:val="00680A62"/>
    <w:rsid w:val="00680F29"/>
    <w:rsid w:val="00681726"/>
    <w:rsid w:val="00682028"/>
    <w:rsid w:val="00682D93"/>
    <w:rsid w:val="00684531"/>
    <w:rsid w:val="00684CF0"/>
    <w:rsid w:val="0068582F"/>
    <w:rsid w:val="0068602E"/>
    <w:rsid w:val="00686A67"/>
    <w:rsid w:val="00686CFE"/>
    <w:rsid w:val="0068724F"/>
    <w:rsid w:val="006872E8"/>
    <w:rsid w:val="00687D68"/>
    <w:rsid w:val="00690585"/>
    <w:rsid w:val="0069068F"/>
    <w:rsid w:val="00691A82"/>
    <w:rsid w:val="00691C34"/>
    <w:rsid w:val="00692F67"/>
    <w:rsid w:val="00692FD6"/>
    <w:rsid w:val="006931C7"/>
    <w:rsid w:val="00694373"/>
    <w:rsid w:val="0069451A"/>
    <w:rsid w:val="006951C8"/>
    <w:rsid w:val="006960AF"/>
    <w:rsid w:val="006966BF"/>
    <w:rsid w:val="00696DCC"/>
    <w:rsid w:val="00697FE0"/>
    <w:rsid w:val="006A0606"/>
    <w:rsid w:val="006A1DEF"/>
    <w:rsid w:val="006A2525"/>
    <w:rsid w:val="006A3889"/>
    <w:rsid w:val="006A41FE"/>
    <w:rsid w:val="006A4CEE"/>
    <w:rsid w:val="006A50E6"/>
    <w:rsid w:val="006A524B"/>
    <w:rsid w:val="006A53DD"/>
    <w:rsid w:val="006A5409"/>
    <w:rsid w:val="006A60A6"/>
    <w:rsid w:val="006A75C8"/>
    <w:rsid w:val="006A7613"/>
    <w:rsid w:val="006A7DB3"/>
    <w:rsid w:val="006B0959"/>
    <w:rsid w:val="006B0C26"/>
    <w:rsid w:val="006B10D5"/>
    <w:rsid w:val="006B155C"/>
    <w:rsid w:val="006B1ACC"/>
    <w:rsid w:val="006B218A"/>
    <w:rsid w:val="006B2360"/>
    <w:rsid w:val="006B2CA6"/>
    <w:rsid w:val="006B2E67"/>
    <w:rsid w:val="006B43AB"/>
    <w:rsid w:val="006B4482"/>
    <w:rsid w:val="006B550B"/>
    <w:rsid w:val="006B5D55"/>
    <w:rsid w:val="006B5E92"/>
    <w:rsid w:val="006B6883"/>
    <w:rsid w:val="006B7A1B"/>
    <w:rsid w:val="006C1184"/>
    <w:rsid w:val="006C137C"/>
    <w:rsid w:val="006C31AA"/>
    <w:rsid w:val="006C31C4"/>
    <w:rsid w:val="006C323E"/>
    <w:rsid w:val="006C3B8A"/>
    <w:rsid w:val="006C498A"/>
    <w:rsid w:val="006C4AF4"/>
    <w:rsid w:val="006C4F3D"/>
    <w:rsid w:val="006C571F"/>
    <w:rsid w:val="006C6385"/>
    <w:rsid w:val="006C6412"/>
    <w:rsid w:val="006C6EAB"/>
    <w:rsid w:val="006D1B09"/>
    <w:rsid w:val="006D2407"/>
    <w:rsid w:val="006D27F1"/>
    <w:rsid w:val="006D39FB"/>
    <w:rsid w:val="006D3F2F"/>
    <w:rsid w:val="006D4133"/>
    <w:rsid w:val="006D4303"/>
    <w:rsid w:val="006D467A"/>
    <w:rsid w:val="006D4BE8"/>
    <w:rsid w:val="006D52A6"/>
    <w:rsid w:val="006D667D"/>
    <w:rsid w:val="006D72C8"/>
    <w:rsid w:val="006D7C9F"/>
    <w:rsid w:val="006E04D3"/>
    <w:rsid w:val="006E0C4E"/>
    <w:rsid w:val="006E1413"/>
    <w:rsid w:val="006E21CF"/>
    <w:rsid w:val="006E25E8"/>
    <w:rsid w:val="006E280B"/>
    <w:rsid w:val="006E2A27"/>
    <w:rsid w:val="006E2F63"/>
    <w:rsid w:val="006E3061"/>
    <w:rsid w:val="006E3536"/>
    <w:rsid w:val="006E3E1C"/>
    <w:rsid w:val="006E41DD"/>
    <w:rsid w:val="006E426C"/>
    <w:rsid w:val="006E45F9"/>
    <w:rsid w:val="006E4621"/>
    <w:rsid w:val="006E5109"/>
    <w:rsid w:val="006E6CBF"/>
    <w:rsid w:val="006F0D36"/>
    <w:rsid w:val="006F13EC"/>
    <w:rsid w:val="006F16EC"/>
    <w:rsid w:val="006F252D"/>
    <w:rsid w:val="006F4B82"/>
    <w:rsid w:val="006F4F29"/>
    <w:rsid w:val="006F5690"/>
    <w:rsid w:val="006F5CED"/>
    <w:rsid w:val="006F7B76"/>
    <w:rsid w:val="007002A3"/>
    <w:rsid w:val="00700340"/>
    <w:rsid w:val="0070152F"/>
    <w:rsid w:val="0070271C"/>
    <w:rsid w:val="007030AE"/>
    <w:rsid w:val="007044A7"/>
    <w:rsid w:val="0070455C"/>
    <w:rsid w:val="007054FC"/>
    <w:rsid w:val="0070598F"/>
    <w:rsid w:val="007074FE"/>
    <w:rsid w:val="007077D7"/>
    <w:rsid w:val="00710B72"/>
    <w:rsid w:val="00710E29"/>
    <w:rsid w:val="0071104F"/>
    <w:rsid w:val="00711E22"/>
    <w:rsid w:val="00712926"/>
    <w:rsid w:val="00712B50"/>
    <w:rsid w:val="007134A3"/>
    <w:rsid w:val="00714488"/>
    <w:rsid w:val="0071469B"/>
    <w:rsid w:val="00715BC6"/>
    <w:rsid w:val="00716786"/>
    <w:rsid w:val="00717082"/>
    <w:rsid w:val="007174AF"/>
    <w:rsid w:val="00720FB2"/>
    <w:rsid w:val="00721986"/>
    <w:rsid w:val="00721A61"/>
    <w:rsid w:val="007225B0"/>
    <w:rsid w:val="00723067"/>
    <w:rsid w:val="0072429C"/>
    <w:rsid w:val="00725184"/>
    <w:rsid w:val="00725D0E"/>
    <w:rsid w:val="007307E5"/>
    <w:rsid w:val="00730DA2"/>
    <w:rsid w:val="00732112"/>
    <w:rsid w:val="00733828"/>
    <w:rsid w:val="00733AA2"/>
    <w:rsid w:val="007341CF"/>
    <w:rsid w:val="00734960"/>
    <w:rsid w:val="00734B50"/>
    <w:rsid w:val="00736691"/>
    <w:rsid w:val="0073688B"/>
    <w:rsid w:val="0073785C"/>
    <w:rsid w:val="00737BDA"/>
    <w:rsid w:val="00737EFB"/>
    <w:rsid w:val="0074241E"/>
    <w:rsid w:val="0074492B"/>
    <w:rsid w:val="00744FCA"/>
    <w:rsid w:val="00745182"/>
    <w:rsid w:val="00747654"/>
    <w:rsid w:val="00747AE6"/>
    <w:rsid w:val="007503AF"/>
    <w:rsid w:val="00751093"/>
    <w:rsid w:val="00751112"/>
    <w:rsid w:val="00751A9B"/>
    <w:rsid w:val="00751F63"/>
    <w:rsid w:val="007530B4"/>
    <w:rsid w:val="0075339D"/>
    <w:rsid w:val="00753718"/>
    <w:rsid w:val="00753763"/>
    <w:rsid w:val="007541E4"/>
    <w:rsid w:val="00754645"/>
    <w:rsid w:val="00754751"/>
    <w:rsid w:val="00755492"/>
    <w:rsid w:val="007607FF"/>
    <w:rsid w:val="00761046"/>
    <w:rsid w:val="0076106F"/>
    <w:rsid w:val="0076128C"/>
    <w:rsid w:val="00761A52"/>
    <w:rsid w:val="00761DEA"/>
    <w:rsid w:val="007623EC"/>
    <w:rsid w:val="00762A69"/>
    <w:rsid w:val="00762B14"/>
    <w:rsid w:val="00762B21"/>
    <w:rsid w:val="00763C8A"/>
    <w:rsid w:val="00763E73"/>
    <w:rsid w:val="00764ED4"/>
    <w:rsid w:val="007674E5"/>
    <w:rsid w:val="0077054D"/>
    <w:rsid w:val="0077112A"/>
    <w:rsid w:val="00772736"/>
    <w:rsid w:val="00772A55"/>
    <w:rsid w:val="00773571"/>
    <w:rsid w:val="00774585"/>
    <w:rsid w:val="00774F39"/>
    <w:rsid w:val="00775056"/>
    <w:rsid w:val="00775511"/>
    <w:rsid w:val="007762EE"/>
    <w:rsid w:val="007764E1"/>
    <w:rsid w:val="00776EEF"/>
    <w:rsid w:val="00777F36"/>
    <w:rsid w:val="00780474"/>
    <w:rsid w:val="00780A68"/>
    <w:rsid w:val="00780D89"/>
    <w:rsid w:val="00782399"/>
    <w:rsid w:val="00782CEB"/>
    <w:rsid w:val="00782D25"/>
    <w:rsid w:val="00782E6E"/>
    <w:rsid w:val="00783CF9"/>
    <w:rsid w:val="00784649"/>
    <w:rsid w:val="00784840"/>
    <w:rsid w:val="00784D31"/>
    <w:rsid w:val="007851A9"/>
    <w:rsid w:val="0078542C"/>
    <w:rsid w:val="0078544C"/>
    <w:rsid w:val="007856F9"/>
    <w:rsid w:val="0078588D"/>
    <w:rsid w:val="007860F5"/>
    <w:rsid w:val="0078637A"/>
    <w:rsid w:val="00786E0B"/>
    <w:rsid w:val="007877B5"/>
    <w:rsid w:val="00790C3B"/>
    <w:rsid w:val="00790E98"/>
    <w:rsid w:val="0079150C"/>
    <w:rsid w:val="00792020"/>
    <w:rsid w:val="00792DEA"/>
    <w:rsid w:val="0079322F"/>
    <w:rsid w:val="0079337C"/>
    <w:rsid w:val="00793ECE"/>
    <w:rsid w:val="00796CA2"/>
    <w:rsid w:val="00796DAD"/>
    <w:rsid w:val="00797115"/>
    <w:rsid w:val="00797397"/>
    <w:rsid w:val="007A0363"/>
    <w:rsid w:val="007A2443"/>
    <w:rsid w:val="007A3E53"/>
    <w:rsid w:val="007A442D"/>
    <w:rsid w:val="007A4CB2"/>
    <w:rsid w:val="007A5055"/>
    <w:rsid w:val="007B0234"/>
    <w:rsid w:val="007B04AC"/>
    <w:rsid w:val="007B1B4E"/>
    <w:rsid w:val="007B1BB6"/>
    <w:rsid w:val="007B236D"/>
    <w:rsid w:val="007B29C4"/>
    <w:rsid w:val="007B304E"/>
    <w:rsid w:val="007B3239"/>
    <w:rsid w:val="007B42C1"/>
    <w:rsid w:val="007B45BC"/>
    <w:rsid w:val="007B50AE"/>
    <w:rsid w:val="007B785F"/>
    <w:rsid w:val="007B7D06"/>
    <w:rsid w:val="007C10B6"/>
    <w:rsid w:val="007C13F1"/>
    <w:rsid w:val="007C1526"/>
    <w:rsid w:val="007C18FB"/>
    <w:rsid w:val="007C194B"/>
    <w:rsid w:val="007C2390"/>
    <w:rsid w:val="007C3911"/>
    <w:rsid w:val="007C3A97"/>
    <w:rsid w:val="007C3CE6"/>
    <w:rsid w:val="007C3EDF"/>
    <w:rsid w:val="007C4240"/>
    <w:rsid w:val="007C56BF"/>
    <w:rsid w:val="007C676F"/>
    <w:rsid w:val="007C6A41"/>
    <w:rsid w:val="007C726D"/>
    <w:rsid w:val="007C732D"/>
    <w:rsid w:val="007C7468"/>
    <w:rsid w:val="007C7A0D"/>
    <w:rsid w:val="007C7AD3"/>
    <w:rsid w:val="007D0402"/>
    <w:rsid w:val="007D0BE5"/>
    <w:rsid w:val="007D0F2A"/>
    <w:rsid w:val="007D1CF8"/>
    <w:rsid w:val="007D1FE1"/>
    <w:rsid w:val="007D29F3"/>
    <w:rsid w:val="007D2AAF"/>
    <w:rsid w:val="007D470E"/>
    <w:rsid w:val="007D4F0F"/>
    <w:rsid w:val="007D6FF8"/>
    <w:rsid w:val="007D7203"/>
    <w:rsid w:val="007D7F2C"/>
    <w:rsid w:val="007E037F"/>
    <w:rsid w:val="007E1E56"/>
    <w:rsid w:val="007E3982"/>
    <w:rsid w:val="007E5011"/>
    <w:rsid w:val="007E66AC"/>
    <w:rsid w:val="007E6D4F"/>
    <w:rsid w:val="007E7162"/>
    <w:rsid w:val="007E727F"/>
    <w:rsid w:val="007E7B3C"/>
    <w:rsid w:val="007E7C7D"/>
    <w:rsid w:val="007F07BC"/>
    <w:rsid w:val="007F1FC5"/>
    <w:rsid w:val="007F2184"/>
    <w:rsid w:val="007F21B7"/>
    <w:rsid w:val="007F284F"/>
    <w:rsid w:val="007F3034"/>
    <w:rsid w:val="007F3E60"/>
    <w:rsid w:val="007F48DB"/>
    <w:rsid w:val="007F4CD5"/>
    <w:rsid w:val="007F5491"/>
    <w:rsid w:val="007F5647"/>
    <w:rsid w:val="007F5FC1"/>
    <w:rsid w:val="007F647C"/>
    <w:rsid w:val="007F64D5"/>
    <w:rsid w:val="007F67C6"/>
    <w:rsid w:val="007F6EF2"/>
    <w:rsid w:val="007F72AD"/>
    <w:rsid w:val="008012A3"/>
    <w:rsid w:val="00801EC5"/>
    <w:rsid w:val="0080212F"/>
    <w:rsid w:val="0080228D"/>
    <w:rsid w:val="00803BD7"/>
    <w:rsid w:val="00803DFB"/>
    <w:rsid w:val="008049FD"/>
    <w:rsid w:val="00804C69"/>
    <w:rsid w:val="008072E2"/>
    <w:rsid w:val="008075FB"/>
    <w:rsid w:val="008104DD"/>
    <w:rsid w:val="00810D65"/>
    <w:rsid w:val="00810DCD"/>
    <w:rsid w:val="00811007"/>
    <w:rsid w:val="0081155E"/>
    <w:rsid w:val="00811BB9"/>
    <w:rsid w:val="00812111"/>
    <w:rsid w:val="00812434"/>
    <w:rsid w:val="00813741"/>
    <w:rsid w:val="0081533C"/>
    <w:rsid w:val="00815357"/>
    <w:rsid w:val="00815754"/>
    <w:rsid w:val="008157EA"/>
    <w:rsid w:val="0081673B"/>
    <w:rsid w:val="00816918"/>
    <w:rsid w:val="00817CD7"/>
    <w:rsid w:val="00817D41"/>
    <w:rsid w:val="0082047B"/>
    <w:rsid w:val="00820A21"/>
    <w:rsid w:val="00821EEE"/>
    <w:rsid w:val="00821FDE"/>
    <w:rsid w:val="00822096"/>
    <w:rsid w:val="0082235E"/>
    <w:rsid w:val="0082365B"/>
    <w:rsid w:val="0082578A"/>
    <w:rsid w:val="008259AB"/>
    <w:rsid w:val="008269F9"/>
    <w:rsid w:val="00830802"/>
    <w:rsid w:val="008311B6"/>
    <w:rsid w:val="00831F1B"/>
    <w:rsid w:val="0083393D"/>
    <w:rsid w:val="0083483D"/>
    <w:rsid w:val="00834C2F"/>
    <w:rsid w:val="00834F88"/>
    <w:rsid w:val="00835950"/>
    <w:rsid w:val="00836669"/>
    <w:rsid w:val="00837453"/>
    <w:rsid w:val="0084026A"/>
    <w:rsid w:val="0084085C"/>
    <w:rsid w:val="008419BD"/>
    <w:rsid w:val="008419CD"/>
    <w:rsid w:val="00842C29"/>
    <w:rsid w:val="00843692"/>
    <w:rsid w:val="0084395E"/>
    <w:rsid w:val="00844C18"/>
    <w:rsid w:val="00845CF0"/>
    <w:rsid w:val="00846F81"/>
    <w:rsid w:val="008472CB"/>
    <w:rsid w:val="00847D31"/>
    <w:rsid w:val="00850386"/>
    <w:rsid w:val="00851B7F"/>
    <w:rsid w:val="00851FE5"/>
    <w:rsid w:val="0085295E"/>
    <w:rsid w:val="00852F36"/>
    <w:rsid w:val="00853632"/>
    <w:rsid w:val="0085439B"/>
    <w:rsid w:val="0085453A"/>
    <w:rsid w:val="0085461E"/>
    <w:rsid w:val="0085474D"/>
    <w:rsid w:val="00855ECC"/>
    <w:rsid w:val="00856407"/>
    <w:rsid w:val="00856DD6"/>
    <w:rsid w:val="008573B1"/>
    <w:rsid w:val="008575C0"/>
    <w:rsid w:val="008576DA"/>
    <w:rsid w:val="00857997"/>
    <w:rsid w:val="00857FCE"/>
    <w:rsid w:val="008602BB"/>
    <w:rsid w:val="008609C5"/>
    <w:rsid w:val="008609E4"/>
    <w:rsid w:val="00861725"/>
    <w:rsid w:val="0086174C"/>
    <w:rsid w:val="008621D3"/>
    <w:rsid w:val="008621D9"/>
    <w:rsid w:val="0086222E"/>
    <w:rsid w:val="00863EA2"/>
    <w:rsid w:val="00864093"/>
    <w:rsid w:val="00864C02"/>
    <w:rsid w:val="008653FF"/>
    <w:rsid w:val="008655C1"/>
    <w:rsid w:val="00865852"/>
    <w:rsid w:val="00870389"/>
    <w:rsid w:val="008707A7"/>
    <w:rsid w:val="00871DDF"/>
    <w:rsid w:val="00872208"/>
    <w:rsid w:val="0087226B"/>
    <w:rsid w:val="00873C3B"/>
    <w:rsid w:val="00874531"/>
    <w:rsid w:val="00876D26"/>
    <w:rsid w:val="008773A0"/>
    <w:rsid w:val="00877990"/>
    <w:rsid w:val="00877A96"/>
    <w:rsid w:val="00880226"/>
    <w:rsid w:val="008817C5"/>
    <w:rsid w:val="008832AE"/>
    <w:rsid w:val="00884C4D"/>
    <w:rsid w:val="008862C2"/>
    <w:rsid w:val="00886946"/>
    <w:rsid w:val="00887462"/>
    <w:rsid w:val="00890ECA"/>
    <w:rsid w:val="00890F51"/>
    <w:rsid w:val="00891A94"/>
    <w:rsid w:val="00892DAE"/>
    <w:rsid w:val="00895033"/>
    <w:rsid w:val="0089710C"/>
    <w:rsid w:val="00897C91"/>
    <w:rsid w:val="008A0746"/>
    <w:rsid w:val="008A17C2"/>
    <w:rsid w:val="008A1A5A"/>
    <w:rsid w:val="008A278C"/>
    <w:rsid w:val="008A37B4"/>
    <w:rsid w:val="008A3A14"/>
    <w:rsid w:val="008A42E1"/>
    <w:rsid w:val="008A4B4D"/>
    <w:rsid w:val="008A4E3C"/>
    <w:rsid w:val="008A5682"/>
    <w:rsid w:val="008A5F31"/>
    <w:rsid w:val="008A61DA"/>
    <w:rsid w:val="008A6651"/>
    <w:rsid w:val="008A6FBC"/>
    <w:rsid w:val="008B05C3"/>
    <w:rsid w:val="008B0C40"/>
    <w:rsid w:val="008B1BFC"/>
    <w:rsid w:val="008B2615"/>
    <w:rsid w:val="008B2E34"/>
    <w:rsid w:val="008B3D76"/>
    <w:rsid w:val="008B4965"/>
    <w:rsid w:val="008B5347"/>
    <w:rsid w:val="008B54DC"/>
    <w:rsid w:val="008B7142"/>
    <w:rsid w:val="008B7187"/>
    <w:rsid w:val="008B7467"/>
    <w:rsid w:val="008C1E3F"/>
    <w:rsid w:val="008C224C"/>
    <w:rsid w:val="008C233A"/>
    <w:rsid w:val="008C4A39"/>
    <w:rsid w:val="008C4F99"/>
    <w:rsid w:val="008C5325"/>
    <w:rsid w:val="008C547D"/>
    <w:rsid w:val="008C5F81"/>
    <w:rsid w:val="008C7B39"/>
    <w:rsid w:val="008D0339"/>
    <w:rsid w:val="008D09F8"/>
    <w:rsid w:val="008D1129"/>
    <w:rsid w:val="008D1339"/>
    <w:rsid w:val="008D18F5"/>
    <w:rsid w:val="008D1ABD"/>
    <w:rsid w:val="008D200E"/>
    <w:rsid w:val="008D2789"/>
    <w:rsid w:val="008D352C"/>
    <w:rsid w:val="008D3F58"/>
    <w:rsid w:val="008D575A"/>
    <w:rsid w:val="008D5F09"/>
    <w:rsid w:val="008D67A1"/>
    <w:rsid w:val="008D699E"/>
    <w:rsid w:val="008D6D83"/>
    <w:rsid w:val="008D7441"/>
    <w:rsid w:val="008D7A9E"/>
    <w:rsid w:val="008E20AC"/>
    <w:rsid w:val="008E22FF"/>
    <w:rsid w:val="008E26D7"/>
    <w:rsid w:val="008E29ED"/>
    <w:rsid w:val="008E570A"/>
    <w:rsid w:val="008E574D"/>
    <w:rsid w:val="008E5F34"/>
    <w:rsid w:val="008E6072"/>
    <w:rsid w:val="008E6341"/>
    <w:rsid w:val="008E6CF6"/>
    <w:rsid w:val="008F0020"/>
    <w:rsid w:val="008F01C8"/>
    <w:rsid w:val="008F0441"/>
    <w:rsid w:val="008F07CA"/>
    <w:rsid w:val="008F109A"/>
    <w:rsid w:val="008F10AF"/>
    <w:rsid w:val="008F2315"/>
    <w:rsid w:val="008F3794"/>
    <w:rsid w:val="008F43C0"/>
    <w:rsid w:val="008F553C"/>
    <w:rsid w:val="008F74FF"/>
    <w:rsid w:val="008F781E"/>
    <w:rsid w:val="008F7AF1"/>
    <w:rsid w:val="008F7F6F"/>
    <w:rsid w:val="0090137A"/>
    <w:rsid w:val="009018C7"/>
    <w:rsid w:val="009019DB"/>
    <w:rsid w:val="00901AC9"/>
    <w:rsid w:val="00902496"/>
    <w:rsid w:val="00902937"/>
    <w:rsid w:val="00902F88"/>
    <w:rsid w:val="009039FF"/>
    <w:rsid w:val="00903BDC"/>
    <w:rsid w:val="00906144"/>
    <w:rsid w:val="00906D0E"/>
    <w:rsid w:val="0090777B"/>
    <w:rsid w:val="009106DE"/>
    <w:rsid w:val="00910711"/>
    <w:rsid w:val="00911952"/>
    <w:rsid w:val="00912816"/>
    <w:rsid w:val="00913F0A"/>
    <w:rsid w:val="00914FB3"/>
    <w:rsid w:val="00915FB7"/>
    <w:rsid w:val="009173A9"/>
    <w:rsid w:val="0092066E"/>
    <w:rsid w:val="009206BB"/>
    <w:rsid w:val="00920CF7"/>
    <w:rsid w:val="00921373"/>
    <w:rsid w:val="009233B2"/>
    <w:rsid w:val="00923CB7"/>
    <w:rsid w:val="00924DE8"/>
    <w:rsid w:val="00925383"/>
    <w:rsid w:val="00925962"/>
    <w:rsid w:val="00925F6B"/>
    <w:rsid w:val="00926F01"/>
    <w:rsid w:val="00927329"/>
    <w:rsid w:val="00927CA2"/>
    <w:rsid w:val="00927D7A"/>
    <w:rsid w:val="00930147"/>
    <w:rsid w:val="00930166"/>
    <w:rsid w:val="009310A0"/>
    <w:rsid w:val="0093348D"/>
    <w:rsid w:val="00933ADB"/>
    <w:rsid w:val="00936068"/>
    <w:rsid w:val="009361A9"/>
    <w:rsid w:val="00936C6A"/>
    <w:rsid w:val="00940278"/>
    <w:rsid w:val="009406C5"/>
    <w:rsid w:val="009428B6"/>
    <w:rsid w:val="0094373C"/>
    <w:rsid w:val="0094394F"/>
    <w:rsid w:val="00943CD5"/>
    <w:rsid w:val="009440AC"/>
    <w:rsid w:val="009447A9"/>
    <w:rsid w:val="00944C8E"/>
    <w:rsid w:val="00945538"/>
    <w:rsid w:val="00946021"/>
    <w:rsid w:val="00946C9C"/>
    <w:rsid w:val="009474D2"/>
    <w:rsid w:val="00947906"/>
    <w:rsid w:val="00947D80"/>
    <w:rsid w:val="00951474"/>
    <w:rsid w:val="009516E3"/>
    <w:rsid w:val="009517CC"/>
    <w:rsid w:val="00951886"/>
    <w:rsid w:val="00952E50"/>
    <w:rsid w:val="0095354F"/>
    <w:rsid w:val="00953C03"/>
    <w:rsid w:val="0095425D"/>
    <w:rsid w:val="00955CD7"/>
    <w:rsid w:val="00956026"/>
    <w:rsid w:val="00956187"/>
    <w:rsid w:val="00956237"/>
    <w:rsid w:val="00956E40"/>
    <w:rsid w:val="00957E8F"/>
    <w:rsid w:val="00960023"/>
    <w:rsid w:val="009602FF"/>
    <w:rsid w:val="00960404"/>
    <w:rsid w:val="009604D7"/>
    <w:rsid w:val="0096124D"/>
    <w:rsid w:val="009615D4"/>
    <w:rsid w:val="00962E86"/>
    <w:rsid w:val="00963347"/>
    <w:rsid w:val="0096414A"/>
    <w:rsid w:val="00964212"/>
    <w:rsid w:val="00964647"/>
    <w:rsid w:val="00965394"/>
    <w:rsid w:val="0096588D"/>
    <w:rsid w:val="00965A84"/>
    <w:rsid w:val="0096614A"/>
    <w:rsid w:val="00967C9D"/>
    <w:rsid w:val="009706A8"/>
    <w:rsid w:val="009739F0"/>
    <w:rsid w:val="00973E65"/>
    <w:rsid w:val="00974293"/>
    <w:rsid w:val="00974677"/>
    <w:rsid w:val="0097517F"/>
    <w:rsid w:val="00975A6A"/>
    <w:rsid w:val="00976220"/>
    <w:rsid w:val="00976964"/>
    <w:rsid w:val="00976F7D"/>
    <w:rsid w:val="009776D5"/>
    <w:rsid w:val="00977E68"/>
    <w:rsid w:val="00980A2C"/>
    <w:rsid w:val="0098104C"/>
    <w:rsid w:val="00981206"/>
    <w:rsid w:val="00981627"/>
    <w:rsid w:val="00981963"/>
    <w:rsid w:val="00981E48"/>
    <w:rsid w:val="00985527"/>
    <w:rsid w:val="00985825"/>
    <w:rsid w:val="00985F9C"/>
    <w:rsid w:val="009873EA"/>
    <w:rsid w:val="00987745"/>
    <w:rsid w:val="00987A36"/>
    <w:rsid w:val="00987BB9"/>
    <w:rsid w:val="00987CC3"/>
    <w:rsid w:val="00987FE3"/>
    <w:rsid w:val="009903DB"/>
    <w:rsid w:val="009912CB"/>
    <w:rsid w:val="009928BD"/>
    <w:rsid w:val="009929E6"/>
    <w:rsid w:val="00992D44"/>
    <w:rsid w:val="009934D2"/>
    <w:rsid w:val="00994898"/>
    <w:rsid w:val="00994DB9"/>
    <w:rsid w:val="00995977"/>
    <w:rsid w:val="009963FE"/>
    <w:rsid w:val="00997355"/>
    <w:rsid w:val="00997781"/>
    <w:rsid w:val="00997B0B"/>
    <w:rsid w:val="00997D6E"/>
    <w:rsid w:val="009A129C"/>
    <w:rsid w:val="009A2516"/>
    <w:rsid w:val="009A2E2A"/>
    <w:rsid w:val="009A2F17"/>
    <w:rsid w:val="009A33B0"/>
    <w:rsid w:val="009A4C5B"/>
    <w:rsid w:val="009A4E68"/>
    <w:rsid w:val="009A5108"/>
    <w:rsid w:val="009A5636"/>
    <w:rsid w:val="009A5824"/>
    <w:rsid w:val="009A674C"/>
    <w:rsid w:val="009A69B0"/>
    <w:rsid w:val="009B12C6"/>
    <w:rsid w:val="009B152D"/>
    <w:rsid w:val="009B1613"/>
    <w:rsid w:val="009B19BB"/>
    <w:rsid w:val="009B22EB"/>
    <w:rsid w:val="009B28CA"/>
    <w:rsid w:val="009B2AFB"/>
    <w:rsid w:val="009B2BFF"/>
    <w:rsid w:val="009B30A0"/>
    <w:rsid w:val="009B33FD"/>
    <w:rsid w:val="009B59CE"/>
    <w:rsid w:val="009B5DC6"/>
    <w:rsid w:val="009B74F7"/>
    <w:rsid w:val="009B77FE"/>
    <w:rsid w:val="009B7851"/>
    <w:rsid w:val="009B7F66"/>
    <w:rsid w:val="009C0118"/>
    <w:rsid w:val="009C0E4A"/>
    <w:rsid w:val="009C10B7"/>
    <w:rsid w:val="009C1F53"/>
    <w:rsid w:val="009C22A7"/>
    <w:rsid w:val="009C277C"/>
    <w:rsid w:val="009C313E"/>
    <w:rsid w:val="009C5059"/>
    <w:rsid w:val="009C52A3"/>
    <w:rsid w:val="009C5A84"/>
    <w:rsid w:val="009C5BB0"/>
    <w:rsid w:val="009C6792"/>
    <w:rsid w:val="009C6ABD"/>
    <w:rsid w:val="009C6BD1"/>
    <w:rsid w:val="009C7EEC"/>
    <w:rsid w:val="009D09C1"/>
    <w:rsid w:val="009D0A17"/>
    <w:rsid w:val="009D1640"/>
    <w:rsid w:val="009D16E5"/>
    <w:rsid w:val="009D24F5"/>
    <w:rsid w:val="009D3F0C"/>
    <w:rsid w:val="009D3F89"/>
    <w:rsid w:val="009D41CB"/>
    <w:rsid w:val="009D4716"/>
    <w:rsid w:val="009D5013"/>
    <w:rsid w:val="009D573A"/>
    <w:rsid w:val="009D573F"/>
    <w:rsid w:val="009D57EB"/>
    <w:rsid w:val="009D59F5"/>
    <w:rsid w:val="009D5D9E"/>
    <w:rsid w:val="009D5F31"/>
    <w:rsid w:val="009D5FBF"/>
    <w:rsid w:val="009D6794"/>
    <w:rsid w:val="009D69A8"/>
    <w:rsid w:val="009D73D1"/>
    <w:rsid w:val="009D7A0F"/>
    <w:rsid w:val="009D7A3D"/>
    <w:rsid w:val="009E2C02"/>
    <w:rsid w:val="009E2F4A"/>
    <w:rsid w:val="009E320E"/>
    <w:rsid w:val="009E3721"/>
    <w:rsid w:val="009E3955"/>
    <w:rsid w:val="009E3FE4"/>
    <w:rsid w:val="009E56BD"/>
    <w:rsid w:val="009E60E6"/>
    <w:rsid w:val="009E6264"/>
    <w:rsid w:val="009E6971"/>
    <w:rsid w:val="009E6979"/>
    <w:rsid w:val="009E70DC"/>
    <w:rsid w:val="009E7DD3"/>
    <w:rsid w:val="009F14CF"/>
    <w:rsid w:val="009F346B"/>
    <w:rsid w:val="009F3B43"/>
    <w:rsid w:val="009F57B9"/>
    <w:rsid w:val="009F5B30"/>
    <w:rsid w:val="009F699E"/>
    <w:rsid w:val="00A010F5"/>
    <w:rsid w:val="00A015A6"/>
    <w:rsid w:val="00A024DE"/>
    <w:rsid w:val="00A026B2"/>
    <w:rsid w:val="00A034AC"/>
    <w:rsid w:val="00A03B32"/>
    <w:rsid w:val="00A03B93"/>
    <w:rsid w:val="00A05330"/>
    <w:rsid w:val="00A05EB9"/>
    <w:rsid w:val="00A06302"/>
    <w:rsid w:val="00A0712E"/>
    <w:rsid w:val="00A10043"/>
    <w:rsid w:val="00A10DFC"/>
    <w:rsid w:val="00A10E84"/>
    <w:rsid w:val="00A113DA"/>
    <w:rsid w:val="00A115BE"/>
    <w:rsid w:val="00A1295D"/>
    <w:rsid w:val="00A12BB3"/>
    <w:rsid w:val="00A12E33"/>
    <w:rsid w:val="00A13664"/>
    <w:rsid w:val="00A13C5B"/>
    <w:rsid w:val="00A14275"/>
    <w:rsid w:val="00A14C55"/>
    <w:rsid w:val="00A155CE"/>
    <w:rsid w:val="00A15783"/>
    <w:rsid w:val="00A15F85"/>
    <w:rsid w:val="00A165A5"/>
    <w:rsid w:val="00A16B99"/>
    <w:rsid w:val="00A17FD9"/>
    <w:rsid w:val="00A205F0"/>
    <w:rsid w:val="00A21554"/>
    <w:rsid w:val="00A2166B"/>
    <w:rsid w:val="00A2288D"/>
    <w:rsid w:val="00A22F2D"/>
    <w:rsid w:val="00A24716"/>
    <w:rsid w:val="00A24B4A"/>
    <w:rsid w:val="00A24EF4"/>
    <w:rsid w:val="00A25879"/>
    <w:rsid w:val="00A25FA1"/>
    <w:rsid w:val="00A2664A"/>
    <w:rsid w:val="00A26919"/>
    <w:rsid w:val="00A26B13"/>
    <w:rsid w:val="00A31579"/>
    <w:rsid w:val="00A32448"/>
    <w:rsid w:val="00A33981"/>
    <w:rsid w:val="00A339B2"/>
    <w:rsid w:val="00A34989"/>
    <w:rsid w:val="00A34C01"/>
    <w:rsid w:val="00A34C8B"/>
    <w:rsid w:val="00A35134"/>
    <w:rsid w:val="00A359E8"/>
    <w:rsid w:val="00A362EC"/>
    <w:rsid w:val="00A36394"/>
    <w:rsid w:val="00A365C7"/>
    <w:rsid w:val="00A368F1"/>
    <w:rsid w:val="00A36D09"/>
    <w:rsid w:val="00A36FD9"/>
    <w:rsid w:val="00A373F3"/>
    <w:rsid w:val="00A37607"/>
    <w:rsid w:val="00A37B54"/>
    <w:rsid w:val="00A37B82"/>
    <w:rsid w:val="00A37EBF"/>
    <w:rsid w:val="00A4057A"/>
    <w:rsid w:val="00A41B28"/>
    <w:rsid w:val="00A423BC"/>
    <w:rsid w:val="00A42744"/>
    <w:rsid w:val="00A44F1D"/>
    <w:rsid w:val="00A46165"/>
    <w:rsid w:val="00A46E36"/>
    <w:rsid w:val="00A471C7"/>
    <w:rsid w:val="00A476EF"/>
    <w:rsid w:val="00A47FC6"/>
    <w:rsid w:val="00A502CA"/>
    <w:rsid w:val="00A50D58"/>
    <w:rsid w:val="00A5157F"/>
    <w:rsid w:val="00A52383"/>
    <w:rsid w:val="00A5241D"/>
    <w:rsid w:val="00A53020"/>
    <w:rsid w:val="00A53086"/>
    <w:rsid w:val="00A53668"/>
    <w:rsid w:val="00A53694"/>
    <w:rsid w:val="00A5392E"/>
    <w:rsid w:val="00A54055"/>
    <w:rsid w:val="00A5408E"/>
    <w:rsid w:val="00A54816"/>
    <w:rsid w:val="00A54954"/>
    <w:rsid w:val="00A56603"/>
    <w:rsid w:val="00A56639"/>
    <w:rsid w:val="00A57218"/>
    <w:rsid w:val="00A579CE"/>
    <w:rsid w:val="00A60109"/>
    <w:rsid w:val="00A602E7"/>
    <w:rsid w:val="00A6055C"/>
    <w:rsid w:val="00A607E2"/>
    <w:rsid w:val="00A611F7"/>
    <w:rsid w:val="00A615DD"/>
    <w:rsid w:val="00A6383D"/>
    <w:rsid w:val="00A64397"/>
    <w:rsid w:val="00A64B08"/>
    <w:rsid w:val="00A6529E"/>
    <w:rsid w:val="00A65F2F"/>
    <w:rsid w:val="00A6607B"/>
    <w:rsid w:val="00A66DBC"/>
    <w:rsid w:val="00A6733C"/>
    <w:rsid w:val="00A673D1"/>
    <w:rsid w:val="00A67A14"/>
    <w:rsid w:val="00A70081"/>
    <w:rsid w:val="00A70FD2"/>
    <w:rsid w:val="00A717E8"/>
    <w:rsid w:val="00A720AC"/>
    <w:rsid w:val="00A741DD"/>
    <w:rsid w:val="00A74BC6"/>
    <w:rsid w:val="00A74DA1"/>
    <w:rsid w:val="00A76179"/>
    <w:rsid w:val="00A76620"/>
    <w:rsid w:val="00A76636"/>
    <w:rsid w:val="00A767C6"/>
    <w:rsid w:val="00A77ABB"/>
    <w:rsid w:val="00A8155D"/>
    <w:rsid w:val="00A81E2E"/>
    <w:rsid w:val="00A82699"/>
    <w:rsid w:val="00A828EA"/>
    <w:rsid w:val="00A82AF7"/>
    <w:rsid w:val="00A83490"/>
    <w:rsid w:val="00A84E00"/>
    <w:rsid w:val="00A85FBD"/>
    <w:rsid w:val="00A865EB"/>
    <w:rsid w:val="00A867B3"/>
    <w:rsid w:val="00A86ADF"/>
    <w:rsid w:val="00A86C1B"/>
    <w:rsid w:val="00A86CA2"/>
    <w:rsid w:val="00A86DCE"/>
    <w:rsid w:val="00A87232"/>
    <w:rsid w:val="00A876B9"/>
    <w:rsid w:val="00A90151"/>
    <w:rsid w:val="00A9022B"/>
    <w:rsid w:val="00A90A5A"/>
    <w:rsid w:val="00A91824"/>
    <w:rsid w:val="00A92005"/>
    <w:rsid w:val="00A92068"/>
    <w:rsid w:val="00A9250D"/>
    <w:rsid w:val="00A92689"/>
    <w:rsid w:val="00A928F2"/>
    <w:rsid w:val="00A930ED"/>
    <w:rsid w:val="00A9359B"/>
    <w:rsid w:val="00A94528"/>
    <w:rsid w:val="00A94F04"/>
    <w:rsid w:val="00A95FC1"/>
    <w:rsid w:val="00A97364"/>
    <w:rsid w:val="00A974F4"/>
    <w:rsid w:val="00A977A0"/>
    <w:rsid w:val="00A978CC"/>
    <w:rsid w:val="00AA032B"/>
    <w:rsid w:val="00AA0704"/>
    <w:rsid w:val="00AA163B"/>
    <w:rsid w:val="00AA1863"/>
    <w:rsid w:val="00AA1DD2"/>
    <w:rsid w:val="00AA2E88"/>
    <w:rsid w:val="00AA30D8"/>
    <w:rsid w:val="00AA330D"/>
    <w:rsid w:val="00AA341E"/>
    <w:rsid w:val="00AA43BE"/>
    <w:rsid w:val="00AA5FDD"/>
    <w:rsid w:val="00AA62B5"/>
    <w:rsid w:val="00AA63D8"/>
    <w:rsid w:val="00AA6DA5"/>
    <w:rsid w:val="00AA6E7D"/>
    <w:rsid w:val="00AA7D41"/>
    <w:rsid w:val="00AB17B4"/>
    <w:rsid w:val="00AB1C17"/>
    <w:rsid w:val="00AB1FB0"/>
    <w:rsid w:val="00AB2189"/>
    <w:rsid w:val="00AB2611"/>
    <w:rsid w:val="00AB2967"/>
    <w:rsid w:val="00AB2BDE"/>
    <w:rsid w:val="00AB5013"/>
    <w:rsid w:val="00AB515F"/>
    <w:rsid w:val="00AB74A7"/>
    <w:rsid w:val="00AC0558"/>
    <w:rsid w:val="00AC0A77"/>
    <w:rsid w:val="00AC18A8"/>
    <w:rsid w:val="00AC260C"/>
    <w:rsid w:val="00AC2B76"/>
    <w:rsid w:val="00AC3208"/>
    <w:rsid w:val="00AC3529"/>
    <w:rsid w:val="00AC3587"/>
    <w:rsid w:val="00AC37EA"/>
    <w:rsid w:val="00AC4A8C"/>
    <w:rsid w:val="00AC5BC3"/>
    <w:rsid w:val="00AC76CF"/>
    <w:rsid w:val="00AC7768"/>
    <w:rsid w:val="00AD0774"/>
    <w:rsid w:val="00AD07C4"/>
    <w:rsid w:val="00AD0B62"/>
    <w:rsid w:val="00AD108C"/>
    <w:rsid w:val="00AD21FE"/>
    <w:rsid w:val="00AD26A8"/>
    <w:rsid w:val="00AD38DE"/>
    <w:rsid w:val="00AD4E45"/>
    <w:rsid w:val="00AD52B1"/>
    <w:rsid w:val="00AD52F6"/>
    <w:rsid w:val="00AD74D6"/>
    <w:rsid w:val="00AD7D01"/>
    <w:rsid w:val="00AE2047"/>
    <w:rsid w:val="00AE234C"/>
    <w:rsid w:val="00AE2CD7"/>
    <w:rsid w:val="00AE38B5"/>
    <w:rsid w:val="00AE3A49"/>
    <w:rsid w:val="00AE3BEC"/>
    <w:rsid w:val="00AE4D8B"/>
    <w:rsid w:val="00AE5CFE"/>
    <w:rsid w:val="00AE6950"/>
    <w:rsid w:val="00AE78C0"/>
    <w:rsid w:val="00AF0698"/>
    <w:rsid w:val="00AF08EF"/>
    <w:rsid w:val="00AF1ECE"/>
    <w:rsid w:val="00AF21A2"/>
    <w:rsid w:val="00AF2DA5"/>
    <w:rsid w:val="00AF32AC"/>
    <w:rsid w:val="00AF686D"/>
    <w:rsid w:val="00AF698B"/>
    <w:rsid w:val="00B008C5"/>
    <w:rsid w:val="00B02042"/>
    <w:rsid w:val="00B02069"/>
    <w:rsid w:val="00B023AF"/>
    <w:rsid w:val="00B02D00"/>
    <w:rsid w:val="00B02F46"/>
    <w:rsid w:val="00B02F80"/>
    <w:rsid w:val="00B03135"/>
    <w:rsid w:val="00B04C7A"/>
    <w:rsid w:val="00B070FD"/>
    <w:rsid w:val="00B07344"/>
    <w:rsid w:val="00B07434"/>
    <w:rsid w:val="00B07599"/>
    <w:rsid w:val="00B076F1"/>
    <w:rsid w:val="00B07FD5"/>
    <w:rsid w:val="00B11F0E"/>
    <w:rsid w:val="00B12725"/>
    <w:rsid w:val="00B12E33"/>
    <w:rsid w:val="00B142DD"/>
    <w:rsid w:val="00B1487A"/>
    <w:rsid w:val="00B14A06"/>
    <w:rsid w:val="00B162A6"/>
    <w:rsid w:val="00B1670E"/>
    <w:rsid w:val="00B17054"/>
    <w:rsid w:val="00B17A60"/>
    <w:rsid w:val="00B20238"/>
    <w:rsid w:val="00B2065B"/>
    <w:rsid w:val="00B22F0C"/>
    <w:rsid w:val="00B232BE"/>
    <w:rsid w:val="00B235B0"/>
    <w:rsid w:val="00B23603"/>
    <w:rsid w:val="00B23F40"/>
    <w:rsid w:val="00B25648"/>
    <w:rsid w:val="00B25C09"/>
    <w:rsid w:val="00B25CA7"/>
    <w:rsid w:val="00B26856"/>
    <w:rsid w:val="00B26C64"/>
    <w:rsid w:val="00B27D27"/>
    <w:rsid w:val="00B31025"/>
    <w:rsid w:val="00B31041"/>
    <w:rsid w:val="00B31401"/>
    <w:rsid w:val="00B3163A"/>
    <w:rsid w:val="00B32B30"/>
    <w:rsid w:val="00B32D6C"/>
    <w:rsid w:val="00B351F7"/>
    <w:rsid w:val="00B35602"/>
    <w:rsid w:val="00B3665A"/>
    <w:rsid w:val="00B36E43"/>
    <w:rsid w:val="00B3749D"/>
    <w:rsid w:val="00B4049B"/>
    <w:rsid w:val="00B4123D"/>
    <w:rsid w:val="00B418DE"/>
    <w:rsid w:val="00B41C57"/>
    <w:rsid w:val="00B41D3D"/>
    <w:rsid w:val="00B43477"/>
    <w:rsid w:val="00B43497"/>
    <w:rsid w:val="00B44283"/>
    <w:rsid w:val="00B44840"/>
    <w:rsid w:val="00B44A85"/>
    <w:rsid w:val="00B45AFF"/>
    <w:rsid w:val="00B46550"/>
    <w:rsid w:val="00B467F2"/>
    <w:rsid w:val="00B46A55"/>
    <w:rsid w:val="00B470C6"/>
    <w:rsid w:val="00B50893"/>
    <w:rsid w:val="00B50F42"/>
    <w:rsid w:val="00B5351E"/>
    <w:rsid w:val="00B53E5C"/>
    <w:rsid w:val="00B53F4D"/>
    <w:rsid w:val="00B54942"/>
    <w:rsid w:val="00B54F8E"/>
    <w:rsid w:val="00B550AE"/>
    <w:rsid w:val="00B565F6"/>
    <w:rsid w:val="00B56620"/>
    <w:rsid w:val="00B57015"/>
    <w:rsid w:val="00B5721C"/>
    <w:rsid w:val="00B6038A"/>
    <w:rsid w:val="00B61470"/>
    <w:rsid w:val="00B618BF"/>
    <w:rsid w:val="00B61C7B"/>
    <w:rsid w:val="00B626AA"/>
    <w:rsid w:val="00B626C5"/>
    <w:rsid w:val="00B62C33"/>
    <w:rsid w:val="00B65BB1"/>
    <w:rsid w:val="00B65DAA"/>
    <w:rsid w:val="00B66B2F"/>
    <w:rsid w:val="00B66D80"/>
    <w:rsid w:val="00B66ED3"/>
    <w:rsid w:val="00B70A87"/>
    <w:rsid w:val="00B72A12"/>
    <w:rsid w:val="00B72AFC"/>
    <w:rsid w:val="00B744E6"/>
    <w:rsid w:val="00B74F7F"/>
    <w:rsid w:val="00B752A2"/>
    <w:rsid w:val="00B75B08"/>
    <w:rsid w:val="00B75F5A"/>
    <w:rsid w:val="00B7711D"/>
    <w:rsid w:val="00B77EED"/>
    <w:rsid w:val="00B80961"/>
    <w:rsid w:val="00B80A4B"/>
    <w:rsid w:val="00B80B83"/>
    <w:rsid w:val="00B849AC"/>
    <w:rsid w:val="00B84C6C"/>
    <w:rsid w:val="00B8508F"/>
    <w:rsid w:val="00B85852"/>
    <w:rsid w:val="00B85D63"/>
    <w:rsid w:val="00B87859"/>
    <w:rsid w:val="00B8791C"/>
    <w:rsid w:val="00B917BE"/>
    <w:rsid w:val="00B91D47"/>
    <w:rsid w:val="00B928DA"/>
    <w:rsid w:val="00B938CA"/>
    <w:rsid w:val="00B93A10"/>
    <w:rsid w:val="00B94011"/>
    <w:rsid w:val="00B943A4"/>
    <w:rsid w:val="00B9485A"/>
    <w:rsid w:val="00B94EDC"/>
    <w:rsid w:val="00B94F1F"/>
    <w:rsid w:val="00B95431"/>
    <w:rsid w:val="00B95471"/>
    <w:rsid w:val="00B96F57"/>
    <w:rsid w:val="00BA099B"/>
    <w:rsid w:val="00BA1A25"/>
    <w:rsid w:val="00BA1BA1"/>
    <w:rsid w:val="00BA30D2"/>
    <w:rsid w:val="00BA3784"/>
    <w:rsid w:val="00BA3CB8"/>
    <w:rsid w:val="00BA4AA9"/>
    <w:rsid w:val="00BA5338"/>
    <w:rsid w:val="00BA60A4"/>
    <w:rsid w:val="00BA6534"/>
    <w:rsid w:val="00BA6933"/>
    <w:rsid w:val="00BA6E0E"/>
    <w:rsid w:val="00BA7623"/>
    <w:rsid w:val="00BB0D09"/>
    <w:rsid w:val="00BB0D4B"/>
    <w:rsid w:val="00BB212A"/>
    <w:rsid w:val="00BB2A23"/>
    <w:rsid w:val="00BB2A6C"/>
    <w:rsid w:val="00BB2AEE"/>
    <w:rsid w:val="00BB3866"/>
    <w:rsid w:val="00BB3906"/>
    <w:rsid w:val="00BB49E6"/>
    <w:rsid w:val="00BB50A5"/>
    <w:rsid w:val="00BB6051"/>
    <w:rsid w:val="00BB65BE"/>
    <w:rsid w:val="00BB65C5"/>
    <w:rsid w:val="00BB76B9"/>
    <w:rsid w:val="00BB7D51"/>
    <w:rsid w:val="00BB7E75"/>
    <w:rsid w:val="00BC0D01"/>
    <w:rsid w:val="00BC1EFB"/>
    <w:rsid w:val="00BC215F"/>
    <w:rsid w:val="00BC2982"/>
    <w:rsid w:val="00BC2A11"/>
    <w:rsid w:val="00BC2A72"/>
    <w:rsid w:val="00BC37B5"/>
    <w:rsid w:val="00BC4158"/>
    <w:rsid w:val="00BC4E10"/>
    <w:rsid w:val="00BC592C"/>
    <w:rsid w:val="00BC6217"/>
    <w:rsid w:val="00BC6265"/>
    <w:rsid w:val="00BC6AC6"/>
    <w:rsid w:val="00BC6C38"/>
    <w:rsid w:val="00BC74DA"/>
    <w:rsid w:val="00BC7EA5"/>
    <w:rsid w:val="00BD1197"/>
    <w:rsid w:val="00BD1234"/>
    <w:rsid w:val="00BD3F6D"/>
    <w:rsid w:val="00BD41A6"/>
    <w:rsid w:val="00BD4939"/>
    <w:rsid w:val="00BD4D25"/>
    <w:rsid w:val="00BD7AA7"/>
    <w:rsid w:val="00BE01BE"/>
    <w:rsid w:val="00BE0726"/>
    <w:rsid w:val="00BE1995"/>
    <w:rsid w:val="00BE1AF8"/>
    <w:rsid w:val="00BE21F2"/>
    <w:rsid w:val="00BE2DE2"/>
    <w:rsid w:val="00BE4779"/>
    <w:rsid w:val="00BE6603"/>
    <w:rsid w:val="00BE6F34"/>
    <w:rsid w:val="00BF0311"/>
    <w:rsid w:val="00BF0E31"/>
    <w:rsid w:val="00BF1F71"/>
    <w:rsid w:val="00BF2361"/>
    <w:rsid w:val="00BF2C01"/>
    <w:rsid w:val="00BF32F9"/>
    <w:rsid w:val="00BF4413"/>
    <w:rsid w:val="00BF450E"/>
    <w:rsid w:val="00BF45FE"/>
    <w:rsid w:val="00BF6028"/>
    <w:rsid w:val="00BF60FC"/>
    <w:rsid w:val="00BF623F"/>
    <w:rsid w:val="00BF65BD"/>
    <w:rsid w:val="00BF68C8"/>
    <w:rsid w:val="00C00BA5"/>
    <w:rsid w:val="00C0164D"/>
    <w:rsid w:val="00C01687"/>
    <w:rsid w:val="00C01E68"/>
    <w:rsid w:val="00C03617"/>
    <w:rsid w:val="00C05505"/>
    <w:rsid w:val="00C055D9"/>
    <w:rsid w:val="00C05C65"/>
    <w:rsid w:val="00C063BA"/>
    <w:rsid w:val="00C06BBC"/>
    <w:rsid w:val="00C07A4D"/>
    <w:rsid w:val="00C1054E"/>
    <w:rsid w:val="00C111F6"/>
    <w:rsid w:val="00C11924"/>
    <w:rsid w:val="00C11B28"/>
    <w:rsid w:val="00C11B5E"/>
    <w:rsid w:val="00C11FBB"/>
    <w:rsid w:val="00C12E3C"/>
    <w:rsid w:val="00C13E31"/>
    <w:rsid w:val="00C14423"/>
    <w:rsid w:val="00C14EE4"/>
    <w:rsid w:val="00C15BAA"/>
    <w:rsid w:val="00C17491"/>
    <w:rsid w:val="00C17589"/>
    <w:rsid w:val="00C17E09"/>
    <w:rsid w:val="00C2057B"/>
    <w:rsid w:val="00C211F6"/>
    <w:rsid w:val="00C21F3C"/>
    <w:rsid w:val="00C220AD"/>
    <w:rsid w:val="00C24281"/>
    <w:rsid w:val="00C2485B"/>
    <w:rsid w:val="00C24A2D"/>
    <w:rsid w:val="00C262AB"/>
    <w:rsid w:val="00C26C6D"/>
    <w:rsid w:val="00C27804"/>
    <w:rsid w:val="00C27D70"/>
    <w:rsid w:val="00C27F3E"/>
    <w:rsid w:val="00C31158"/>
    <w:rsid w:val="00C31E61"/>
    <w:rsid w:val="00C32240"/>
    <w:rsid w:val="00C326F9"/>
    <w:rsid w:val="00C327BC"/>
    <w:rsid w:val="00C332B0"/>
    <w:rsid w:val="00C335BB"/>
    <w:rsid w:val="00C34598"/>
    <w:rsid w:val="00C34AB3"/>
    <w:rsid w:val="00C34C70"/>
    <w:rsid w:val="00C35820"/>
    <w:rsid w:val="00C362F5"/>
    <w:rsid w:val="00C366A6"/>
    <w:rsid w:val="00C36C85"/>
    <w:rsid w:val="00C3710C"/>
    <w:rsid w:val="00C37352"/>
    <w:rsid w:val="00C375D5"/>
    <w:rsid w:val="00C37A29"/>
    <w:rsid w:val="00C40451"/>
    <w:rsid w:val="00C415D3"/>
    <w:rsid w:val="00C41E5F"/>
    <w:rsid w:val="00C439C7"/>
    <w:rsid w:val="00C43D2D"/>
    <w:rsid w:val="00C44450"/>
    <w:rsid w:val="00C4592D"/>
    <w:rsid w:val="00C45D74"/>
    <w:rsid w:val="00C463B1"/>
    <w:rsid w:val="00C467E3"/>
    <w:rsid w:val="00C46858"/>
    <w:rsid w:val="00C4748D"/>
    <w:rsid w:val="00C5196E"/>
    <w:rsid w:val="00C51E40"/>
    <w:rsid w:val="00C53F5E"/>
    <w:rsid w:val="00C548A9"/>
    <w:rsid w:val="00C54C96"/>
    <w:rsid w:val="00C5514F"/>
    <w:rsid w:val="00C568DC"/>
    <w:rsid w:val="00C5731C"/>
    <w:rsid w:val="00C57320"/>
    <w:rsid w:val="00C573E0"/>
    <w:rsid w:val="00C5770E"/>
    <w:rsid w:val="00C605C7"/>
    <w:rsid w:val="00C6082E"/>
    <w:rsid w:val="00C609D0"/>
    <w:rsid w:val="00C61303"/>
    <w:rsid w:val="00C61E1A"/>
    <w:rsid w:val="00C62882"/>
    <w:rsid w:val="00C631FF"/>
    <w:rsid w:val="00C6322E"/>
    <w:rsid w:val="00C632A8"/>
    <w:rsid w:val="00C635C9"/>
    <w:rsid w:val="00C64116"/>
    <w:rsid w:val="00C67318"/>
    <w:rsid w:val="00C67945"/>
    <w:rsid w:val="00C67AE6"/>
    <w:rsid w:val="00C70293"/>
    <w:rsid w:val="00C70EFC"/>
    <w:rsid w:val="00C72138"/>
    <w:rsid w:val="00C75E3B"/>
    <w:rsid w:val="00C7660C"/>
    <w:rsid w:val="00C76A04"/>
    <w:rsid w:val="00C76AE0"/>
    <w:rsid w:val="00C76BBF"/>
    <w:rsid w:val="00C76F66"/>
    <w:rsid w:val="00C77A20"/>
    <w:rsid w:val="00C80376"/>
    <w:rsid w:val="00C827C3"/>
    <w:rsid w:val="00C82927"/>
    <w:rsid w:val="00C82BD9"/>
    <w:rsid w:val="00C84D04"/>
    <w:rsid w:val="00C84F98"/>
    <w:rsid w:val="00C852DE"/>
    <w:rsid w:val="00C86A9F"/>
    <w:rsid w:val="00C86E55"/>
    <w:rsid w:val="00C870E2"/>
    <w:rsid w:val="00C912B4"/>
    <w:rsid w:val="00C9307C"/>
    <w:rsid w:val="00C932F3"/>
    <w:rsid w:val="00C93777"/>
    <w:rsid w:val="00C938CC"/>
    <w:rsid w:val="00C93EC4"/>
    <w:rsid w:val="00C946CA"/>
    <w:rsid w:val="00C965A1"/>
    <w:rsid w:val="00C965FD"/>
    <w:rsid w:val="00C96739"/>
    <w:rsid w:val="00C968A3"/>
    <w:rsid w:val="00C96D26"/>
    <w:rsid w:val="00C9701E"/>
    <w:rsid w:val="00C97293"/>
    <w:rsid w:val="00C9798B"/>
    <w:rsid w:val="00CA315A"/>
    <w:rsid w:val="00CA39BD"/>
    <w:rsid w:val="00CA4065"/>
    <w:rsid w:val="00CA57BE"/>
    <w:rsid w:val="00CA71E6"/>
    <w:rsid w:val="00CA740D"/>
    <w:rsid w:val="00CB0A75"/>
    <w:rsid w:val="00CB0FD8"/>
    <w:rsid w:val="00CB1DAC"/>
    <w:rsid w:val="00CB22CC"/>
    <w:rsid w:val="00CB3E5D"/>
    <w:rsid w:val="00CB424B"/>
    <w:rsid w:val="00CB55B8"/>
    <w:rsid w:val="00CB5659"/>
    <w:rsid w:val="00CB5DA7"/>
    <w:rsid w:val="00CB6B35"/>
    <w:rsid w:val="00CB726A"/>
    <w:rsid w:val="00CB7E0A"/>
    <w:rsid w:val="00CC1683"/>
    <w:rsid w:val="00CC257D"/>
    <w:rsid w:val="00CC32E8"/>
    <w:rsid w:val="00CC3697"/>
    <w:rsid w:val="00CC3A87"/>
    <w:rsid w:val="00CC3B07"/>
    <w:rsid w:val="00CC3D0E"/>
    <w:rsid w:val="00CC445D"/>
    <w:rsid w:val="00CC4711"/>
    <w:rsid w:val="00CC4D42"/>
    <w:rsid w:val="00CC6183"/>
    <w:rsid w:val="00CC6728"/>
    <w:rsid w:val="00CC69F9"/>
    <w:rsid w:val="00CC7FD9"/>
    <w:rsid w:val="00CD04AF"/>
    <w:rsid w:val="00CD0587"/>
    <w:rsid w:val="00CD06B7"/>
    <w:rsid w:val="00CD0FEF"/>
    <w:rsid w:val="00CD182D"/>
    <w:rsid w:val="00CD18E1"/>
    <w:rsid w:val="00CD1931"/>
    <w:rsid w:val="00CD1CE6"/>
    <w:rsid w:val="00CD1E8A"/>
    <w:rsid w:val="00CD1FDE"/>
    <w:rsid w:val="00CD267A"/>
    <w:rsid w:val="00CD4314"/>
    <w:rsid w:val="00CD5501"/>
    <w:rsid w:val="00CD5B13"/>
    <w:rsid w:val="00CD5D8F"/>
    <w:rsid w:val="00CD61EB"/>
    <w:rsid w:val="00CD6401"/>
    <w:rsid w:val="00CD64A3"/>
    <w:rsid w:val="00CD698A"/>
    <w:rsid w:val="00CD70B0"/>
    <w:rsid w:val="00CD7615"/>
    <w:rsid w:val="00CD7AF4"/>
    <w:rsid w:val="00CD7F5D"/>
    <w:rsid w:val="00CE09BA"/>
    <w:rsid w:val="00CE1490"/>
    <w:rsid w:val="00CE1581"/>
    <w:rsid w:val="00CE1687"/>
    <w:rsid w:val="00CE1963"/>
    <w:rsid w:val="00CE233A"/>
    <w:rsid w:val="00CE2565"/>
    <w:rsid w:val="00CE32DC"/>
    <w:rsid w:val="00CE3C47"/>
    <w:rsid w:val="00CE466D"/>
    <w:rsid w:val="00CE477B"/>
    <w:rsid w:val="00CE4B89"/>
    <w:rsid w:val="00CE5862"/>
    <w:rsid w:val="00CF0156"/>
    <w:rsid w:val="00CF02F0"/>
    <w:rsid w:val="00CF0512"/>
    <w:rsid w:val="00CF1DDA"/>
    <w:rsid w:val="00CF2180"/>
    <w:rsid w:val="00CF2A2B"/>
    <w:rsid w:val="00CF3236"/>
    <w:rsid w:val="00CF3AAD"/>
    <w:rsid w:val="00CF425E"/>
    <w:rsid w:val="00CF58EE"/>
    <w:rsid w:val="00CF6E71"/>
    <w:rsid w:val="00CF76FB"/>
    <w:rsid w:val="00CF7B2A"/>
    <w:rsid w:val="00D00217"/>
    <w:rsid w:val="00D0058F"/>
    <w:rsid w:val="00D00658"/>
    <w:rsid w:val="00D0098A"/>
    <w:rsid w:val="00D00E78"/>
    <w:rsid w:val="00D01355"/>
    <w:rsid w:val="00D03433"/>
    <w:rsid w:val="00D044FE"/>
    <w:rsid w:val="00D05679"/>
    <w:rsid w:val="00D05841"/>
    <w:rsid w:val="00D061E7"/>
    <w:rsid w:val="00D07338"/>
    <w:rsid w:val="00D07DD8"/>
    <w:rsid w:val="00D07EA5"/>
    <w:rsid w:val="00D104FA"/>
    <w:rsid w:val="00D10D9C"/>
    <w:rsid w:val="00D1115C"/>
    <w:rsid w:val="00D12302"/>
    <w:rsid w:val="00D12A85"/>
    <w:rsid w:val="00D130EB"/>
    <w:rsid w:val="00D1344C"/>
    <w:rsid w:val="00D13816"/>
    <w:rsid w:val="00D13868"/>
    <w:rsid w:val="00D13988"/>
    <w:rsid w:val="00D13F8A"/>
    <w:rsid w:val="00D1470F"/>
    <w:rsid w:val="00D14C75"/>
    <w:rsid w:val="00D157A2"/>
    <w:rsid w:val="00D16014"/>
    <w:rsid w:val="00D162E2"/>
    <w:rsid w:val="00D16F74"/>
    <w:rsid w:val="00D2041B"/>
    <w:rsid w:val="00D20678"/>
    <w:rsid w:val="00D20BC3"/>
    <w:rsid w:val="00D21459"/>
    <w:rsid w:val="00D218D9"/>
    <w:rsid w:val="00D21BD6"/>
    <w:rsid w:val="00D226BB"/>
    <w:rsid w:val="00D235F3"/>
    <w:rsid w:val="00D23C60"/>
    <w:rsid w:val="00D23DF1"/>
    <w:rsid w:val="00D2586B"/>
    <w:rsid w:val="00D26003"/>
    <w:rsid w:val="00D2655B"/>
    <w:rsid w:val="00D26D1C"/>
    <w:rsid w:val="00D27485"/>
    <w:rsid w:val="00D3112B"/>
    <w:rsid w:val="00D31163"/>
    <w:rsid w:val="00D34282"/>
    <w:rsid w:val="00D344EC"/>
    <w:rsid w:val="00D34DC7"/>
    <w:rsid w:val="00D34F9D"/>
    <w:rsid w:val="00D350E3"/>
    <w:rsid w:val="00D359D1"/>
    <w:rsid w:val="00D363B5"/>
    <w:rsid w:val="00D36AC6"/>
    <w:rsid w:val="00D370EB"/>
    <w:rsid w:val="00D37101"/>
    <w:rsid w:val="00D37736"/>
    <w:rsid w:val="00D378CF"/>
    <w:rsid w:val="00D40E46"/>
    <w:rsid w:val="00D41577"/>
    <w:rsid w:val="00D41600"/>
    <w:rsid w:val="00D41913"/>
    <w:rsid w:val="00D41A5B"/>
    <w:rsid w:val="00D41A90"/>
    <w:rsid w:val="00D431C4"/>
    <w:rsid w:val="00D44C24"/>
    <w:rsid w:val="00D44D75"/>
    <w:rsid w:val="00D45A76"/>
    <w:rsid w:val="00D469D5"/>
    <w:rsid w:val="00D47BD0"/>
    <w:rsid w:val="00D47EB3"/>
    <w:rsid w:val="00D50CF2"/>
    <w:rsid w:val="00D51167"/>
    <w:rsid w:val="00D54787"/>
    <w:rsid w:val="00D54B98"/>
    <w:rsid w:val="00D550C3"/>
    <w:rsid w:val="00D55883"/>
    <w:rsid w:val="00D56C89"/>
    <w:rsid w:val="00D574FB"/>
    <w:rsid w:val="00D577C7"/>
    <w:rsid w:val="00D57C59"/>
    <w:rsid w:val="00D60649"/>
    <w:rsid w:val="00D61768"/>
    <w:rsid w:val="00D61CCA"/>
    <w:rsid w:val="00D61E88"/>
    <w:rsid w:val="00D6261A"/>
    <w:rsid w:val="00D62927"/>
    <w:rsid w:val="00D629C9"/>
    <w:rsid w:val="00D62B11"/>
    <w:rsid w:val="00D62E7B"/>
    <w:rsid w:val="00D64660"/>
    <w:rsid w:val="00D64DED"/>
    <w:rsid w:val="00D657DF"/>
    <w:rsid w:val="00D65B00"/>
    <w:rsid w:val="00D6696C"/>
    <w:rsid w:val="00D67F7E"/>
    <w:rsid w:val="00D70CCB"/>
    <w:rsid w:val="00D70E80"/>
    <w:rsid w:val="00D710C2"/>
    <w:rsid w:val="00D71E89"/>
    <w:rsid w:val="00D725B7"/>
    <w:rsid w:val="00D73CCD"/>
    <w:rsid w:val="00D7439D"/>
    <w:rsid w:val="00D749BA"/>
    <w:rsid w:val="00D7661A"/>
    <w:rsid w:val="00D772F6"/>
    <w:rsid w:val="00D77D2E"/>
    <w:rsid w:val="00D80395"/>
    <w:rsid w:val="00D8163B"/>
    <w:rsid w:val="00D81FEF"/>
    <w:rsid w:val="00D82923"/>
    <w:rsid w:val="00D830ED"/>
    <w:rsid w:val="00D83619"/>
    <w:rsid w:val="00D83923"/>
    <w:rsid w:val="00D83F09"/>
    <w:rsid w:val="00D84ECB"/>
    <w:rsid w:val="00D852AB"/>
    <w:rsid w:val="00D86E16"/>
    <w:rsid w:val="00D871B1"/>
    <w:rsid w:val="00D87A46"/>
    <w:rsid w:val="00D91BEB"/>
    <w:rsid w:val="00D92A1D"/>
    <w:rsid w:val="00D9341C"/>
    <w:rsid w:val="00D93B67"/>
    <w:rsid w:val="00D9419D"/>
    <w:rsid w:val="00D944FA"/>
    <w:rsid w:val="00D9503C"/>
    <w:rsid w:val="00D951E3"/>
    <w:rsid w:val="00D95CFB"/>
    <w:rsid w:val="00D9637D"/>
    <w:rsid w:val="00D96D91"/>
    <w:rsid w:val="00DA011E"/>
    <w:rsid w:val="00DA0E51"/>
    <w:rsid w:val="00DA28E2"/>
    <w:rsid w:val="00DA2985"/>
    <w:rsid w:val="00DA4361"/>
    <w:rsid w:val="00DA4390"/>
    <w:rsid w:val="00DA5944"/>
    <w:rsid w:val="00DA5F21"/>
    <w:rsid w:val="00DA60FB"/>
    <w:rsid w:val="00DA618E"/>
    <w:rsid w:val="00DA6875"/>
    <w:rsid w:val="00DA6EED"/>
    <w:rsid w:val="00DA7B5D"/>
    <w:rsid w:val="00DB09FD"/>
    <w:rsid w:val="00DB277F"/>
    <w:rsid w:val="00DB280E"/>
    <w:rsid w:val="00DB35A6"/>
    <w:rsid w:val="00DB35C6"/>
    <w:rsid w:val="00DB3FFD"/>
    <w:rsid w:val="00DB4470"/>
    <w:rsid w:val="00DB680C"/>
    <w:rsid w:val="00DB7A16"/>
    <w:rsid w:val="00DC066A"/>
    <w:rsid w:val="00DC07AE"/>
    <w:rsid w:val="00DC0A6A"/>
    <w:rsid w:val="00DC0B04"/>
    <w:rsid w:val="00DC0D1D"/>
    <w:rsid w:val="00DC3C1B"/>
    <w:rsid w:val="00DC45A8"/>
    <w:rsid w:val="00DC4BE3"/>
    <w:rsid w:val="00DC67DA"/>
    <w:rsid w:val="00DC69AD"/>
    <w:rsid w:val="00DC6A59"/>
    <w:rsid w:val="00DD1B9D"/>
    <w:rsid w:val="00DD1CE4"/>
    <w:rsid w:val="00DD20C7"/>
    <w:rsid w:val="00DD2111"/>
    <w:rsid w:val="00DD27D0"/>
    <w:rsid w:val="00DD2CAE"/>
    <w:rsid w:val="00DD317C"/>
    <w:rsid w:val="00DD33F0"/>
    <w:rsid w:val="00DD364B"/>
    <w:rsid w:val="00DD41FD"/>
    <w:rsid w:val="00DD4C61"/>
    <w:rsid w:val="00DD5B3C"/>
    <w:rsid w:val="00DD7022"/>
    <w:rsid w:val="00DD73C2"/>
    <w:rsid w:val="00DD7A3C"/>
    <w:rsid w:val="00DE09ED"/>
    <w:rsid w:val="00DE0BEB"/>
    <w:rsid w:val="00DE3298"/>
    <w:rsid w:val="00DE34A8"/>
    <w:rsid w:val="00DE3C8B"/>
    <w:rsid w:val="00DE43BA"/>
    <w:rsid w:val="00DE43F6"/>
    <w:rsid w:val="00DE48CE"/>
    <w:rsid w:val="00DE4A52"/>
    <w:rsid w:val="00DE60B1"/>
    <w:rsid w:val="00DE6ABB"/>
    <w:rsid w:val="00DE7361"/>
    <w:rsid w:val="00DE73B5"/>
    <w:rsid w:val="00DE73E2"/>
    <w:rsid w:val="00DE76E3"/>
    <w:rsid w:val="00DF0680"/>
    <w:rsid w:val="00DF0A26"/>
    <w:rsid w:val="00DF12EA"/>
    <w:rsid w:val="00DF1617"/>
    <w:rsid w:val="00DF1DC7"/>
    <w:rsid w:val="00DF24DC"/>
    <w:rsid w:val="00DF24F0"/>
    <w:rsid w:val="00DF38A5"/>
    <w:rsid w:val="00DF3C65"/>
    <w:rsid w:val="00DF4E3E"/>
    <w:rsid w:val="00DF53D8"/>
    <w:rsid w:val="00DF56E2"/>
    <w:rsid w:val="00DF602D"/>
    <w:rsid w:val="00DF7580"/>
    <w:rsid w:val="00E002B1"/>
    <w:rsid w:val="00E0050C"/>
    <w:rsid w:val="00E0093B"/>
    <w:rsid w:val="00E00E96"/>
    <w:rsid w:val="00E015EA"/>
    <w:rsid w:val="00E0196C"/>
    <w:rsid w:val="00E02F39"/>
    <w:rsid w:val="00E036BB"/>
    <w:rsid w:val="00E044F8"/>
    <w:rsid w:val="00E0453D"/>
    <w:rsid w:val="00E0494E"/>
    <w:rsid w:val="00E05139"/>
    <w:rsid w:val="00E05FA6"/>
    <w:rsid w:val="00E0640A"/>
    <w:rsid w:val="00E0751B"/>
    <w:rsid w:val="00E12217"/>
    <w:rsid w:val="00E1241B"/>
    <w:rsid w:val="00E12B67"/>
    <w:rsid w:val="00E13309"/>
    <w:rsid w:val="00E1472E"/>
    <w:rsid w:val="00E14AEF"/>
    <w:rsid w:val="00E15018"/>
    <w:rsid w:val="00E15407"/>
    <w:rsid w:val="00E15BBB"/>
    <w:rsid w:val="00E15DB0"/>
    <w:rsid w:val="00E16478"/>
    <w:rsid w:val="00E16C97"/>
    <w:rsid w:val="00E16D84"/>
    <w:rsid w:val="00E205AD"/>
    <w:rsid w:val="00E20D4E"/>
    <w:rsid w:val="00E2112C"/>
    <w:rsid w:val="00E21870"/>
    <w:rsid w:val="00E24380"/>
    <w:rsid w:val="00E247C2"/>
    <w:rsid w:val="00E24BC4"/>
    <w:rsid w:val="00E25474"/>
    <w:rsid w:val="00E25D0B"/>
    <w:rsid w:val="00E25E4F"/>
    <w:rsid w:val="00E26EB7"/>
    <w:rsid w:val="00E276CC"/>
    <w:rsid w:val="00E278AB"/>
    <w:rsid w:val="00E30306"/>
    <w:rsid w:val="00E304C9"/>
    <w:rsid w:val="00E30B56"/>
    <w:rsid w:val="00E30C4D"/>
    <w:rsid w:val="00E30E6F"/>
    <w:rsid w:val="00E31F44"/>
    <w:rsid w:val="00E32CD1"/>
    <w:rsid w:val="00E32E72"/>
    <w:rsid w:val="00E32F93"/>
    <w:rsid w:val="00E330CC"/>
    <w:rsid w:val="00E35495"/>
    <w:rsid w:val="00E35A55"/>
    <w:rsid w:val="00E36799"/>
    <w:rsid w:val="00E369E9"/>
    <w:rsid w:val="00E36EB3"/>
    <w:rsid w:val="00E37D1B"/>
    <w:rsid w:val="00E408E0"/>
    <w:rsid w:val="00E40FEA"/>
    <w:rsid w:val="00E41639"/>
    <w:rsid w:val="00E422FF"/>
    <w:rsid w:val="00E42805"/>
    <w:rsid w:val="00E4378B"/>
    <w:rsid w:val="00E449EF"/>
    <w:rsid w:val="00E44E55"/>
    <w:rsid w:val="00E45286"/>
    <w:rsid w:val="00E453D9"/>
    <w:rsid w:val="00E45ED5"/>
    <w:rsid w:val="00E45FF8"/>
    <w:rsid w:val="00E466D8"/>
    <w:rsid w:val="00E4671D"/>
    <w:rsid w:val="00E46A52"/>
    <w:rsid w:val="00E46AAD"/>
    <w:rsid w:val="00E47C64"/>
    <w:rsid w:val="00E50BCB"/>
    <w:rsid w:val="00E50C06"/>
    <w:rsid w:val="00E51764"/>
    <w:rsid w:val="00E518A1"/>
    <w:rsid w:val="00E51A82"/>
    <w:rsid w:val="00E52049"/>
    <w:rsid w:val="00E52CC9"/>
    <w:rsid w:val="00E52F74"/>
    <w:rsid w:val="00E54186"/>
    <w:rsid w:val="00E54566"/>
    <w:rsid w:val="00E54B2B"/>
    <w:rsid w:val="00E54E09"/>
    <w:rsid w:val="00E551DD"/>
    <w:rsid w:val="00E55940"/>
    <w:rsid w:val="00E571F9"/>
    <w:rsid w:val="00E57C45"/>
    <w:rsid w:val="00E604FB"/>
    <w:rsid w:val="00E60D4F"/>
    <w:rsid w:val="00E6179C"/>
    <w:rsid w:val="00E62A09"/>
    <w:rsid w:val="00E649A4"/>
    <w:rsid w:val="00E65C95"/>
    <w:rsid w:val="00E65D67"/>
    <w:rsid w:val="00E65D6B"/>
    <w:rsid w:val="00E670C3"/>
    <w:rsid w:val="00E67130"/>
    <w:rsid w:val="00E6797D"/>
    <w:rsid w:val="00E711E6"/>
    <w:rsid w:val="00E71D10"/>
    <w:rsid w:val="00E72351"/>
    <w:rsid w:val="00E72B0B"/>
    <w:rsid w:val="00E73103"/>
    <w:rsid w:val="00E74C30"/>
    <w:rsid w:val="00E75F11"/>
    <w:rsid w:val="00E76DCC"/>
    <w:rsid w:val="00E7711E"/>
    <w:rsid w:val="00E77B00"/>
    <w:rsid w:val="00E77E94"/>
    <w:rsid w:val="00E8048F"/>
    <w:rsid w:val="00E8176F"/>
    <w:rsid w:val="00E817E4"/>
    <w:rsid w:val="00E81B40"/>
    <w:rsid w:val="00E81D21"/>
    <w:rsid w:val="00E82937"/>
    <w:rsid w:val="00E8463C"/>
    <w:rsid w:val="00E8465A"/>
    <w:rsid w:val="00E85CAE"/>
    <w:rsid w:val="00E85FE7"/>
    <w:rsid w:val="00E866D8"/>
    <w:rsid w:val="00E86751"/>
    <w:rsid w:val="00E87164"/>
    <w:rsid w:val="00E87305"/>
    <w:rsid w:val="00E87600"/>
    <w:rsid w:val="00E87909"/>
    <w:rsid w:val="00E87B07"/>
    <w:rsid w:val="00E87D26"/>
    <w:rsid w:val="00E87F9E"/>
    <w:rsid w:val="00E90489"/>
    <w:rsid w:val="00E905D7"/>
    <w:rsid w:val="00E90F9B"/>
    <w:rsid w:val="00E9170A"/>
    <w:rsid w:val="00E918CA"/>
    <w:rsid w:val="00E91990"/>
    <w:rsid w:val="00E92136"/>
    <w:rsid w:val="00E92FA0"/>
    <w:rsid w:val="00E93A75"/>
    <w:rsid w:val="00E94CE7"/>
    <w:rsid w:val="00E955B6"/>
    <w:rsid w:val="00E96565"/>
    <w:rsid w:val="00E96C21"/>
    <w:rsid w:val="00E96D42"/>
    <w:rsid w:val="00E9715F"/>
    <w:rsid w:val="00EA0B65"/>
    <w:rsid w:val="00EA0DB1"/>
    <w:rsid w:val="00EA1943"/>
    <w:rsid w:val="00EA2299"/>
    <w:rsid w:val="00EA28F1"/>
    <w:rsid w:val="00EA54FC"/>
    <w:rsid w:val="00EA5D58"/>
    <w:rsid w:val="00EA63A9"/>
    <w:rsid w:val="00EA6DCE"/>
    <w:rsid w:val="00EA7338"/>
    <w:rsid w:val="00EA733C"/>
    <w:rsid w:val="00EA7BE7"/>
    <w:rsid w:val="00EB177B"/>
    <w:rsid w:val="00EB26E4"/>
    <w:rsid w:val="00EB344E"/>
    <w:rsid w:val="00EB382E"/>
    <w:rsid w:val="00EB399C"/>
    <w:rsid w:val="00EB4648"/>
    <w:rsid w:val="00EB492D"/>
    <w:rsid w:val="00EB4CD7"/>
    <w:rsid w:val="00EB4EB4"/>
    <w:rsid w:val="00EB5B07"/>
    <w:rsid w:val="00EB6734"/>
    <w:rsid w:val="00EB6AE7"/>
    <w:rsid w:val="00EB71F2"/>
    <w:rsid w:val="00EB7C13"/>
    <w:rsid w:val="00EC0416"/>
    <w:rsid w:val="00EC0799"/>
    <w:rsid w:val="00EC0B45"/>
    <w:rsid w:val="00EC0E56"/>
    <w:rsid w:val="00EC151C"/>
    <w:rsid w:val="00EC26CC"/>
    <w:rsid w:val="00EC2A13"/>
    <w:rsid w:val="00EC2AF5"/>
    <w:rsid w:val="00EC3870"/>
    <w:rsid w:val="00EC3F7E"/>
    <w:rsid w:val="00EC4D89"/>
    <w:rsid w:val="00EC6757"/>
    <w:rsid w:val="00EC6BBE"/>
    <w:rsid w:val="00EC6FBE"/>
    <w:rsid w:val="00ED060D"/>
    <w:rsid w:val="00ED10CF"/>
    <w:rsid w:val="00ED3314"/>
    <w:rsid w:val="00ED3785"/>
    <w:rsid w:val="00ED4C04"/>
    <w:rsid w:val="00ED53C3"/>
    <w:rsid w:val="00ED567C"/>
    <w:rsid w:val="00ED598A"/>
    <w:rsid w:val="00ED5B15"/>
    <w:rsid w:val="00ED7D0F"/>
    <w:rsid w:val="00EE060D"/>
    <w:rsid w:val="00EE171A"/>
    <w:rsid w:val="00EE1F62"/>
    <w:rsid w:val="00EE2834"/>
    <w:rsid w:val="00EE47B1"/>
    <w:rsid w:val="00EE486D"/>
    <w:rsid w:val="00EE4F33"/>
    <w:rsid w:val="00EE50DB"/>
    <w:rsid w:val="00EE5466"/>
    <w:rsid w:val="00EE582F"/>
    <w:rsid w:val="00EE5DD7"/>
    <w:rsid w:val="00EE6397"/>
    <w:rsid w:val="00EE6F14"/>
    <w:rsid w:val="00EE742E"/>
    <w:rsid w:val="00EE7C73"/>
    <w:rsid w:val="00EF0B04"/>
    <w:rsid w:val="00EF0B13"/>
    <w:rsid w:val="00EF0F33"/>
    <w:rsid w:val="00EF2F36"/>
    <w:rsid w:val="00EF3BCC"/>
    <w:rsid w:val="00EF3F23"/>
    <w:rsid w:val="00EF457E"/>
    <w:rsid w:val="00EF5490"/>
    <w:rsid w:val="00EF6EF0"/>
    <w:rsid w:val="00EF7F7E"/>
    <w:rsid w:val="00F00950"/>
    <w:rsid w:val="00F01D39"/>
    <w:rsid w:val="00F0253D"/>
    <w:rsid w:val="00F02A7D"/>
    <w:rsid w:val="00F03668"/>
    <w:rsid w:val="00F03A7D"/>
    <w:rsid w:val="00F049CD"/>
    <w:rsid w:val="00F05604"/>
    <w:rsid w:val="00F056A3"/>
    <w:rsid w:val="00F05835"/>
    <w:rsid w:val="00F078D3"/>
    <w:rsid w:val="00F07C1B"/>
    <w:rsid w:val="00F10C76"/>
    <w:rsid w:val="00F1124B"/>
    <w:rsid w:val="00F12132"/>
    <w:rsid w:val="00F12A50"/>
    <w:rsid w:val="00F12AAE"/>
    <w:rsid w:val="00F1330F"/>
    <w:rsid w:val="00F13EAB"/>
    <w:rsid w:val="00F1527B"/>
    <w:rsid w:val="00F162D4"/>
    <w:rsid w:val="00F16CA6"/>
    <w:rsid w:val="00F20212"/>
    <w:rsid w:val="00F203CA"/>
    <w:rsid w:val="00F20569"/>
    <w:rsid w:val="00F20C95"/>
    <w:rsid w:val="00F21DB9"/>
    <w:rsid w:val="00F21E55"/>
    <w:rsid w:val="00F221A9"/>
    <w:rsid w:val="00F22B26"/>
    <w:rsid w:val="00F22D24"/>
    <w:rsid w:val="00F22DE9"/>
    <w:rsid w:val="00F24E86"/>
    <w:rsid w:val="00F24EF3"/>
    <w:rsid w:val="00F2567B"/>
    <w:rsid w:val="00F25CEC"/>
    <w:rsid w:val="00F306B3"/>
    <w:rsid w:val="00F31503"/>
    <w:rsid w:val="00F324A2"/>
    <w:rsid w:val="00F328BE"/>
    <w:rsid w:val="00F3345E"/>
    <w:rsid w:val="00F33AA5"/>
    <w:rsid w:val="00F33EBD"/>
    <w:rsid w:val="00F3566D"/>
    <w:rsid w:val="00F36DEB"/>
    <w:rsid w:val="00F374C7"/>
    <w:rsid w:val="00F37548"/>
    <w:rsid w:val="00F4010B"/>
    <w:rsid w:val="00F40E8C"/>
    <w:rsid w:val="00F41C87"/>
    <w:rsid w:val="00F41E3D"/>
    <w:rsid w:val="00F41F3A"/>
    <w:rsid w:val="00F424CF"/>
    <w:rsid w:val="00F42F3D"/>
    <w:rsid w:val="00F43A39"/>
    <w:rsid w:val="00F44ADD"/>
    <w:rsid w:val="00F45B11"/>
    <w:rsid w:val="00F45B1D"/>
    <w:rsid w:val="00F45E90"/>
    <w:rsid w:val="00F46B23"/>
    <w:rsid w:val="00F4702C"/>
    <w:rsid w:val="00F47508"/>
    <w:rsid w:val="00F47A83"/>
    <w:rsid w:val="00F47AAE"/>
    <w:rsid w:val="00F5041B"/>
    <w:rsid w:val="00F505B8"/>
    <w:rsid w:val="00F5069B"/>
    <w:rsid w:val="00F5081C"/>
    <w:rsid w:val="00F52387"/>
    <w:rsid w:val="00F52B55"/>
    <w:rsid w:val="00F5560F"/>
    <w:rsid w:val="00F609F3"/>
    <w:rsid w:val="00F6116B"/>
    <w:rsid w:val="00F618E0"/>
    <w:rsid w:val="00F61D13"/>
    <w:rsid w:val="00F61F51"/>
    <w:rsid w:val="00F634F6"/>
    <w:rsid w:val="00F63B78"/>
    <w:rsid w:val="00F63F5E"/>
    <w:rsid w:val="00F6514A"/>
    <w:rsid w:val="00F6524E"/>
    <w:rsid w:val="00F65D7C"/>
    <w:rsid w:val="00F66536"/>
    <w:rsid w:val="00F66D25"/>
    <w:rsid w:val="00F676DB"/>
    <w:rsid w:val="00F677C4"/>
    <w:rsid w:val="00F70011"/>
    <w:rsid w:val="00F71A34"/>
    <w:rsid w:val="00F72BE6"/>
    <w:rsid w:val="00F73164"/>
    <w:rsid w:val="00F741EF"/>
    <w:rsid w:val="00F74419"/>
    <w:rsid w:val="00F74C9D"/>
    <w:rsid w:val="00F75F7A"/>
    <w:rsid w:val="00F801EE"/>
    <w:rsid w:val="00F8021F"/>
    <w:rsid w:val="00F80363"/>
    <w:rsid w:val="00F8069F"/>
    <w:rsid w:val="00F81958"/>
    <w:rsid w:val="00F834AF"/>
    <w:rsid w:val="00F8426B"/>
    <w:rsid w:val="00F845DA"/>
    <w:rsid w:val="00F8464E"/>
    <w:rsid w:val="00F84A32"/>
    <w:rsid w:val="00F869C8"/>
    <w:rsid w:val="00F87B07"/>
    <w:rsid w:val="00F9041B"/>
    <w:rsid w:val="00F90455"/>
    <w:rsid w:val="00F90F39"/>
    <w:rsid w:val="00F918D5"/>
    <w:rsid w:val="00F91A92"/>
    <w:rsid w:val="00F91E0A"/>
    <w:rsid w:val="00F925A8"/>
    <w:rsid w:val="00F9319D"/>
    <w:rsid w:val="00F9366D"/>
    <w:rsid w:val="00F9443F"/>
    <w:rsid w:val="00F94880"/>
    <w:rsid w:val="00F95835"/>
    <w:rsid w:val="00F979ED"/>
    <w:rsid w:val="00FA1FD1"/>
    <w:rsid w:val="00FA2C72"/>
    <w:rsid w:val="00FA2C7F"/>
    <w:rsid w:val="00FA2CB8"/>
    <w:rsid w:val="00FA3803"/>
    <w:rsid w:val="00FA39D3"/>
    <w:rsid w:val="00FA43C8"/>
    <w:rsid w:val="00FA44BB"/>
    <w:rsid w:val="00FA4AFE"/>
    <w:rsid w:val="00FA4F5F"/>
    <w:rsid w:val="00FA63A0"/>
    <w:rsid w:val="00FA6871"/>
    <w:rsid w:val="00FA7266"/>
    <w:rsid w:val="00FA78FF"/>
    <w:rsid w:val="00FB0D65"/>
    <w:rsid w:val="00FB1751"/>
    <w:rsid w:val="00FB26C4"/>
    <w:rsid w:val="00FB2A38"/>
    <w:rsid w:val="00FB31E1"/>
    <w:rsid w:val="00FB4991"/>
    <w:rsid w:val="00FB4A8A"/>
    <w:rsid w:val="00FB5888"/>
    <w:rsid w:val="00FB623B"/>
    <w:rsid w:val="00FB6728"/>
    <w:rsid w:val="00FC0EE5"/>
    <w:rsid w:val="00FC2B23"/>
    <w:rsid w:val="00FC2D8B"/>
    <w:rsid w:val="00FC31E7"/>
    <w:rsid w:val="00FC3851"/>
    <w:rsid w:val="00FC3D54"/>
    <w:rsid w:val="00FC4D16"/>
    <w:rsid w:val="00FC5521"/>
    <w:rsid w:val="00FC5A96"/>
    <w:rsid w:val="00FC6650"/>
    <w:rsid w:val="00FC6BCA"/>
    <w:rsid w:val="00FC71E0"/>
    <w:rsid w:val="00FC7AC0"/>
    <w:rsid w:val="00FD0A80"/>
    <w:rsid w:val="00FD14AD"/>
    <w:rsid w:val="00FD158C"/>
    <w:rsid w:val="00FD15E9"/>
    <w:rsid w:val="00FD166C"/>
    <w:rsid w:val="00FD1F51"/>
    <w:rsid w:val="00FD285E"/>
    <w:rsid w:val="00FD2D90"/>
    <w:rsid w:val="00FD3281"/>
    <w:rsid w:val="00FD3306"/>
    <w:rsid w:val="00FD39E5"/>
    <w:rsid w:val="00FD3AC7"/>
    <w:rsid w:val="00FD3FEA"/>
    <w:rsid w:val="00FD4536"/>
    <w:rsid w:val="00FD48EC"/>
    <w:rsid w:val="00FD5096"/>
    <w:rsid w:val="00FD5867"/>
    <w:rsid w:val="00FD6904"/>
    <w:rsid w:val="00FD6BA1"/>
    <w:rsid w:val="00FD73EE"/>
    <w:rsid w:val="00FE2804"/>
    <w:rsid w:val="00FE3ACF"/>
    <w:rsid w:val="00FE5059"/>
    <w:rsid w:val="00FE50F2"/>
    <w:rsid w:val="00FE57D8"/>
    <w:rsid w:val="00FE663A"/>
    <w:rsid w:val="00FE7188"/>
    <w:rsid w:val="00FE7703"/>
    <w:rsid w:val="00FF0BD2"/>
    <w:rsid w:val="00FF0FA7"/>
    <w:rsid w:val="00FF18A4"/>
    <w:rsid w:val="00FF1B50"/>
    <w:rsid w:val="00FF265E"/>
    <w:rsid w:val="00FF2AF9"/>
    <w:rsid w:val="00FF2B3C"/>
    <w:rsid w:val="00FF325A"/>
    <w:rsid w:val="00FF330F"/>
    <w:rsid w:val="00FF3DC8"/>
    <w:rsid w:val="00FF4CF6"/>
    <w:rsid w:val="00FF5458"/>
    <w:rsid w:val="00FF72B7"/>
    <w:rsid w:val="00FF7625"/>
    <w:rsid w:val="063826D1"/>
    <w:rsid w:val="185E4199"/>
    <w:rsid w:val="1C75953E"/>
    <w:rsid w:val="1CF9ABA7"/>
    <w:rsid w:val="246769EB"/>
    <w:rsid w:val="24D1C0FC"/>
    <w:rsid w:val="2C36583F"/>
    <w:rsid w:val="2E1AE072"/>
    <w:rsid w:val="315EB105"/>
    <w:rsid w:val="31A22AFE"/>
    <w:rsid w:val="3408F814"/>
    <w:rsid w:val="3529087C"/>
    <w:rsid w:val="353D6387"/>
    <w:rsid w:val="35F1314D"/>
    <w:rsid w:val="388185F5"/>
    <w:rsid w:val="3894E36C"/>
    <w:rsid w:val="3B24B84B"/>
    <w:rsid w:val="3FDF71D2"/>
    <w:rsid w:val="455737D1"/>
    <w:rsid w:val="480AFC18"/>
    <w:rsid w:val="49F3B2C7"/>
    <w:rsid w:val="50CD9D87"/>
    <w:rsid w:val="50F27995"/>
    <w:rsid w:val="5422F24D"/>
    <w:rsid w:val="54E2AB30"/>
    <w:rsid w:val="5669E9BE"/>
    <w:rsid w:val="601A03AB"/>
    <w:rsid w:val="612D7B5B"/>
    <w:rsid w:val="62F5BA2E"/>
    <w:rsid w:val="6316D554"/>
    <w:rsid w:val="6B35279A"/>
    <w:rsid w:val="6CA83F80"/>
    <w:rsid w:val="6DE759F6"/>
    <w:rsid w:val="6EDA1E4F"/>
    <w:rsid w:val="72A5D1C5"/>
    <w:rsid w:val="7312E2BB"/>
    <w:rsid w:val="7321604E"/>
    <w:rsid w:val="740DFD7B"/>
    <w:rsid w:val="77AE39AE"/>
    <w:rsid w:val="7852FAF6"/>
    <w:rsid w:val="7B1D5F40"/>
    <w:rsid w:val="7CE089E2"/>
    <w:rsid w:val="7DB8BA81"/>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chartTrackingRefBased/>
  <w15:docId w15:val="{A7C05DF5-B22C-460D-A20A-1CF60135C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ED4"/>
    <w:pPr>
      <w:spacing w:after="180"/>
    </w:pPr>
    <w:rPr>
      <w:sz w:val="18"/>
    </w:rPr>
  </w:style>
  <w:style w:type="paragraph" w:styleId="Heading1">
    <w:name w:val="heading 1"/>
    <w:basedOn w:val="Normal"/>
    <w:next w:val="Normal"/>
    <w:link w:val="Heading1Char"/>
    <w:uiPriority w:val="9"/>
    <w:qFormat/>
    <w:rsid w:val="00764ED4"/>
    <w:pPr>
      <w:keepNext/>
      <w:keepLines/>
      <w:numPr>
        <w:numId w:val="91"/>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basedOn w:val="Normal"/>
    <w:next w:val="Normal"/>
    <w:link w:val="Heading2Char"/>
    <w:uiPriority w:val="9"/>
    <w:qFormat/>
    <w:rsid w:val="00764ED4"/>
    <w:pPr>
      <w:keepNext/>
      <w:keepLines/>
      <w:numPr>
        <w:ilvl w:val="1"/>
        <w:numId w:val="91"/>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basedOn w:val="Normal"/>
    <w:next w:val="Normal"/>
    <w:link w:val="Heading3Char"/>
    <w:uiPriority w:val="9"/>
    <w:qFormat/>
    <w:rsid w:val="00764ED4"/>
    <w:pPr>
      <w:keepNext/>
      <w:keepLines/>
      <w:numPr>
        <w:ilvl w:val="2"/>
        <w:numId w:val="91"/>
      </w:numPr>
      <w:spacing w:before="240" w:after="100"/>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764ED4"/>
    <w:pPr>
      <w:numPr>
        <w:ilvl w:val="5"/>
      </w:numPr>
      <w:spacing w:before="200"/>
      <w:outlineLvl w:val="3"/>
    </w:pPr>
    <w:rPr>
      <w:b w:val="0"/>
      <w:i/>
      <w:color w:val="auto"/>
      <w:szCs w:val="18"/>
    </w:rPr>
  </w:style>
  <w:style w:type="paragraph" w:styleId="Heading5">
    <w:name w:val="heading 5"/>
    <w:basedOn w:val="Heading4"/>
    <w:next w:val="Normal"/>
    <w:link w:val="Heading5Char"/>
    <w:uiPriority w:val="9"/>
    <w:qFormat/>
    <w:rsid w:val="00764ED4"/>
    <w:p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31"/>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3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w:basedOn w:val="Normal"/>
    <w:next w:val="Normal"/>
    <w:link w:val="Heading9Char"/>
    <w:unhideWhenUsed/>
    <w:qFormat/>
    <w:rsid w:val="00133B8B"/>
    <w:pPr>
      <w:keepNext/>
      <w:keepLines/>
      <w:numPr>
        <w:ilvl w:val="8"/>
        <w:numId w:val="3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sz w:val="28"/>
      <w:szCs w:val="28"/>
    </w:rPr>
  </w:style>
  <w:style w:type="paragraph" w:styleId="NoSpacing">
    <w:name w:val="No Spacing"/>
    <w:basedOn w:val="Normal"/>
    <w:link w:val="NoSpacingChar"/>
    <w:uiPriority w:val="1"/>
    <w:qFormat/>
    <w:rsid w:val="00D34DC7"/>
    <w:pPr>
      <w:spacing w:after="0"/>
    </w:pPr>
  </w:style>
  <w:style w:type="paragraph" w:styleId="ListBullet">
    <w:name w:val="List Bullet"/>
    <w:basedOn w:val="Normal"/>
    <w:uiPriority w:val="99"/>
    <w:unhideWhenUsed/>
    <w:qFormat/>
    <w:rsid w:val="00764ED4"/>
    <w:pPr>
      <w:numPr>
        <w:numId w:val="7"/>
      </w:numPr>
    </w:pPr>
  </w:style>
  <w:style w:type="paragraph" w:styleId="ListBullet2">
    <w:name w:val="List Bullet 2"/>
    <w:basedOn w:val="Normal"/>
    <w:uiPriority w:val="99"/>
    <w:unhideWhenUsed/>
    <w:qFormat/>
    <w:rsid w:val="00764ED4"/>
    <w:pPr>
      <w:numPr>
        <w:ilvl w:val="1"/>
        <w:numId w:val="7"/>
      </w:numPr>
      <w:ind w:left="568" w:hanging="284"/>
    </w:pPr>
  </w:style>
  <w:style w:type="paragraph" w:styleId="ListNumber">
    <w:name w:val="List Number"/>
    <w:basedOn w:val="Normal"/>
    <w:uiPriority w:val="99"/>
    <w:unhideWhenUsed/>
    <w:qFormat/>
    <w:rsid w:val="00857FCE"/>
    <w:pPr>
      <w:ind w:left="851" w:hanging="851"/>
    </w:pPr>
    <w:rPr>
      <w:b/>
    </w:rPr>
  </w:style>
  <w:style w:type="numbering" w:customStyle="1" w:styleId="Bullets">
    <w:name w:val="Bullets"/>
    <w:uiPriority w:val="99"/>
    <w:rsid w:val="00FF1B50"/>
    <w:pPr>
      <w:numPr>
        <w:numId w:val="1"/>
      </w:numPr>
    </w:pPr>
  </w:style>
  <w:style w:type="character" w:customStyle="1" w:styleId="Heading1Char">
    <w:name w:val="Heading 1 Char"/>
    <w:basedOn w:val="DefaultParagraphFont"/>
    <w:link w:val="Heading1"/>
    <w:uiPriority w:val="9"/>
    <w:rsid w:val="00764ED4"/>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basedOn w:val="DefaultParagraphFont"/>
    <w:link w:val="Heading2"/>
    <w:uiPriority w:val="9"/>
    <w:rsid w:val="00764ED4"/>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rsid w:val="00594496"/>
    <w:pPr>
      <w:ind w:left="284"/>
      <w:contextualSpacing/>
    </w:pPr>
  </w:style>
  <w:style w:type="paragraph" w:styleId="Header">
    <w:name w:val="header"/>
    <w:link w:val="HeaderChar"/>
    <w:uiPriority w:val="4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4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basedOn w:val="Normal"/>
    <w:uiPriority w:val="99"/>
    <w:unhideWhenUsed/>
    <w:qFormat/>
    <w:rsid w:val="00FF1B50"/>
    <w:pPr>
      <w:numPr>
        <w:ilvl w:val="2"/>
        <w:numId w:val="7"/>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764ED4"/>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764ED4"/>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764ED4"/>
    <w:rPr>
      <w:rFonts w:asciiTheme="majorHAnsi" w:eastAsiaTheme="majorEastAsia" w:hAnsiTheme="majorHAnsi" w:cstheme="majorBidi"/>
      <w:b/>
      <w:color w:val="2C4BA0" w:themeColor="accent1"/>
      <w:sz w:val="18"/>
      <w:szCs w:val="18"/>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764ED4"/>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764ED4"/>
    <w:rPr>
      <w:sz w:val="44"/>
    </w:rPr>
  </w:style>
  <w:style w:type="paragraph" w:customStyle="1" w:styleId="Call-outbox">
    <w:name w:val="Call-out box"/>
    <w:basedOn w:val="Normal"/>
    <w:link w:val="Call-outboxChar"/>
    <w:uiPriority w:val="15"/>
    <w:rsid w:val="0094394F"/>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FA7266"/>
    <w:pPr>
      <w:framePr w:wrap="around"/>
      <w:numPr>
        <w:numId w:val="87"/>
      </w:numPr>
      <w:spacing w:after="80"/>
    </w:pPr>
    <w:rPr>
      <w:b/>
      <w:color w:val="2C4BA0" w:themeColor="accent1"/>
    </w:rPr>
  </w:style>
  <w:style w:type="character" w:customStyle="1" w:styleId="Call-outboxChar">
    <w:name w:val="Call-out box Char"/>
    <w:basedOn w:val="DefaultParagraphFont"/>
    <w:link w:val="Call-outbox"/>
    <w:uiPriority w:val="15"/>
    <w:rsid w:val="0094394F"/>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FA7266"/>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764ED4"/>
    <w:pPr>
      <w:ind w:left="0" w:firstLine="0"/>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764ED4"/>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kern w:val="2"/>
      <w:sz w:val="28"/>
      <w:szCs w:val="26"/>
      <w14:ligatures w14:val="standardContextual"/>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Contents Tables1"/>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35"/>
    <w:unhideWhenUsed/>
    <w:qFormat/>
    <w:rsid w:val="00764ED4"/>
    <w:pPr>
      <w:tabs>
        <w:tab w:val="left" w:pos="1134"/>
      </w:tabs>
      <w:spacing w:before="60" w:after="60"/>
    </w:pPr>
    <w:rPr>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764ED4"/>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kern w:val="2"/>
      <w:sz w:val="20"/>
      <w:szCs w:val="24"/>
      <w14:ligatures w14:val="standardContextual"/>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E205AD"/>
    <w:pPr>
      <w:numPr>
        <w:ilvl w:val="3"/>
        <w:numId w:val="7"/>
      </w:numPr>
      <w:ind w:left="1135" w:hanging="284"/>
    </w:pPr>
  </w:style>
  <w:style w:type="numbering" w:customStyle="1" w:styleId="TableNumbersBullets">
    <w:name w:val="Table Numbers &amp; Bullets"/>
    <w:uiPriority w:val="99"/>
    <w:rsid w:val="00EF0F33"/>
    <w:pPr>
      <w:numPr>
        <w:numId w:val="6"/>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764ED4"/>
    <w:pPr>
      <w:spacing w:after="40"/>
    </w:pPr>
    <w:rPr>
      <w:sz w:val="16"/>
      <w:szCs w:val="16"/>
    </w:rPr>
  </w:style>
  <w:style w:type="paragraph" w:customStyle="1" w:styleId="TableBullet">
    <w:name w:val="Table Bullet"/>
    <w:basedOn w:val="TableText"/>
    <w:link w:val="TableBulletChar"/>
    <w:uiPriority w:val="7"/>
    <w:qFormat/>
    <w:rsid w:val="00EF0F33"/>
    <w:pPr>
      <w:numPr>
        <w:ilvl w:val="1"/>
        <w:numId w:val="100"/>
      </w:numPr>
    </w:pPr>
  </w:style>
  <w:style w:type="character" w:customStyle="1" w:styleId="TableTextChar">
    <w:name w:val="Table Text Char"/>
    <w:basedOn w:val="DefaultParagraphFont"/>
    <w:link w:val="TableText"/>
    <w:uiPriority w:val="4"/>
    <w:rsid w:val="00764ED4"/>
    <w:rPr>
      <w:sz w:val="16"/>
      <w:szCs w:val="16"/>
    </w:rPr>
  </w:style>
  <w:style w:type="paragraph" w:customStyle="1" w:styleId="TableBullet2">
    <w:name w:val="Table Bullet 2"/>
    <w:basedOn w:val="TableText"/>
    <w:link w:val="TableBullet2Char"/>
    <w:uiPriority w:val="7"/>
    <w:qFormat/>
    <w:rsid w:val="00EF0F33"/>
    <w:pPr>
      <w:numPr>
        <w:ilvl w:val="2"/>
        <w:numId w:val="100"/>
      </w:numPr>
    </w:pPr>
  </w:style>
  <w:style w:type="character" w:customStyle="1" w:styleId="TableBulletChar">
    <w:name w:val="Table Bullet Char"/>
    <w:basedOn w:val="TableTextChar"/>
    <w:link w:val="TableBullet"/>
    <w:uiPriority w:val="7"/>
    <w:rsid w:val="007074FE"/>
    <w:rPr>
      <w:sz w:val="16"/>
      <w:szCs w:val="16"/>
    </w:rPr>
  </w:style>
  <w:style w:type="paragraph" w:customStyle="1" w:styleId="TableNumbers">
    <w:name w:val="Table Numbers"/>
    <w:basedOn w:val="TableText"/>
    <w:link w:val="TableNumbersChar"/>
    <w:uiPriority w:val="7"/>
    <w:qFormat/>
    <w:rsid w:val="00A31579"/>
    <w:pPr>
      <w:numPr>
        <w:numId w:val="100"/>
      </w:numPr>
      <w:spacing w:before="60" w:after="60"/>
    </w:pPr>
  </w:style>
  <w:style w:type="character" w:customStyle="1" w:styleId="TableBullet2Char">
    <w:name w:val="Table Bullet 2 Char"/>
    <w:basedOn w:val="TableTextChar"/>
    <w:link w:val="TableBullet2"/>
    <w:uiPriority w:val="7"/>
    <w:rsid w:val="007074FE"/>
    <w:rPr>
      <w:sz w:val="16"/>
      <w:szCs w:val="16"/>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sz w:val="18"/>
      <w:szCs w:val="18"/>
    </w:rPr>
  </w:style>
  <w:style w:type="character" w:customStyle="1" w:styleId="TableNumbersChar">
    <w:name w:val="Table Numbers Char"/>
    <w:basedOn w:val="TableTextChar"/>
    <w:link w:val="TableNumbers"/>
    <w:uiPriority w:val="7"/>
    <w:rsid w:val="00A31579"/>
    <w:rPr>
      <w:sz w:val="16"/>
      <w:szCs w:val="16"/>
    </w:rPr>
  </w:style>
  <w:style w:type="paragraph" w:customStyle="1" w:styleId="FooterLeft">
    <w:name w:val="Footer Left"/>
    <w:basedOn w:val="Footer"/>
    <w:rsid w:val="00FA7266"/>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764ED4"/>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764ED4"/>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764ED4"/>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pPr>
      <w:numPr>
        <w:ilvl w:val="3"/>
        <w:numId w:val="91"/>
      </w:numPr>
    </w:pPr>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35"/>
    <w:rsid w:val="00764ED4"/>
    <w:rPr>
      <w:sz w:val="16"/>
    </w:rPr>
  </w:style>
  <w:style w:type="character" w:customStyle="1" w:styleId="CaptionImagesChar">
    <w:name w:val="Caption Images Char"/>
    <w:basedOn w:val="CaptionChar"/>
    <w:link w:val="CaptionImages"/>
    <w:rsid w:val="0034213F"/>
    <w:rPr>
      <w:sz w:val="16"/>
    </w:rPr>
  </w:style>
  <w:style w:type="paragraph" w:customStyle="1" w:styleId="CaptionTables">
    <w:name w:val="Caption Tables"/>
    <w:basedOn w:val="Caption"/>
    <w:next w:val="Normal"/>
    <w:link w:val="CaptionTablesChar"/>
    <w:rsid w:val="008A6FBC"/>
    <w:pPr>
      <w:numPr>
        <w:ilvl w:val="4"/>
        <w:numId w:val="91"/>
      </w:numPr>
      <w:spacing w:after="180"/>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sz w:val="16"/>
    </w:rPr>
  </w:style>
  <w:style w:type="character" w:customStyle="1" w:styleId="TableHeadingChar">
    <w:name w:val="Table Heading Char"/>
    <w:basedOn w:val="TableTextChar"/>
    <w:link w:val="TableHeading"/>
    <w:uiPriority w:val="6"/>
    <w:rsid w:val="007E5011"/>
    <w:rPr>
      <w:b/>
      <w:caps/>
      <w:color w:val="FFFFFF" w:themeColor="background1"/>
      <w:sz w:val="16"/>
      <w:szCs w:val="16"/>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20"/>
      </w:numPr>
    </w:pPr>
  </w:style>
  <w:style w:type="character" w:customStyle="1" w:styleId="AppendixHeadingChar">
    <w:name w:val="Appendix Heading Char"/>
    <w:basedOn w:val="DefaultParagraphFont"/>
    <w:link w:val="AppendixHeading"/>
    <w:rsid w:val="000E21B9"/>
    <w:rPr>
      <w:b/>
      <w:bCs/>
      <w:color w:val="FFFFFF" w:themeColor="background1"/>
      <w:sz w:val="32"/>
      <w:szCs w:val="32"/>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94394F"/>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Appendix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paragraph" w:styleId="FootnoteText">
    <w:name w:val="footnote text"/>
    <w:basedOn w:val="Normal"/>
    <w:link w:val="FootnoteTextChar"/>
    <w:uiPriority w:val="24"/>
    <w:unhideWhenUsed/>
    <w:rsid w:val="00895033"/>
    <w:pPr>
      <w:spacing w:after="0" w:line="240" w:lineRule="auto"/>
    </w:pPr>
    <w:rPr>
      <w:sz w:val="20"/>
      <w:szCs w:val="20"/>
    </w:rPr>
  </w:style>
  <w:style w:type="character" w:customStyle="1" w:styleId="FootnoteTextChar">
    <w:name w:val="Footnote Text Char"/>
    <w:basedOn w:val="DefaultParagraphFont"/>
    <w:link w:val="FootnoteText"/>
    <w:uiPriority w:val="24"/>
    <w:rsid w:val="00895033"/>
    <w:rPr>
      <w:sz w:val="20"/>
      <w:szCs w:val="20"/>
    </w:rPr>
  </w:style>
  <w:style w:type="character" w:styleId="FootnoteReference">
    <w:name w:val="footnote reference"/>
    <w:basedOn w:val="DefaultParagraphFont"/>
    <w:uiPriority w:val="24"/>
    <w:unhideWhenUsed/>
    <w:rsid w:val="00895033"/>
    <w:rPr>
      <w:vertAlign w:val="superscript"/>
    </w:rPr>
  </w:style>
  <w:style w:type="character" w:customStyle="1" w:styleId="Para0Char">
    <w:name w:val="Para 0 Char"/>
    <w:aliases w:val="Auto Char,After:  3 pt Char Char,REPORT Para 0 Char,After:  3 pt Char,Normal +Centre:  3 pt Char,Line spacing:  1.5 lines Char"/>
    <w:basedOn w:val="DefaultParagraphFont"/>
    <w:uiPriority w:val="4"/>
    <w:qFormat/>
    <w:rsid w:val="0011158C"/>
    <w:rPr>
      <w:rFonts w:ascii="Jacobs Chronos" w:hAnsi="Jacobs Chronos" w:cs="Jacobs Chronos"/>
      <w:sz w:val="20"/>
      <w:lang w:val="en-GB"/>
    </w:rPr>
  </w:style>
  <w:style w:type="table" w:styleId="ListTable3">
    <w:name w:val="List Table 3"/>
    <w:basedOn w:val="TableNormal"/>
    <w:uiPriority w:val="48"/>
    <w:rsid w:val="0011158C"/>
    <w:pPr>
      <w:spacing w:after="0" w:line="240" w:lineRule="auto"/>
    </w:pPr>
    <w:rPr>
      <w:rFonts w:eastAsiaTheme="minorEastAsia"/>
      <w:sz w:val="24"/>
      <w:szCs w:val="24"/>
      <w:lang w:val="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ContentBulletsNumber">
    <w:name w:val="Content Bullets Number"/>
    <w:basedOn w:val="TableText"/>
    <w:semiHidden/>
    <w:qFormat/>
    <w:rsid w:val="00C75E3B"/>
    <w:pPr>
      <w:numPr>
        <w:numId w:val="48"/>
      </w:numPr>
      <w:spacing w:before="240" w:after="120" w:line="240" w:lineRule="atLeast"/>
    </w:pPr>
    <w:rPr>
      <w:rFonts w:ascii="Jacobs Chronos" w:eastAsiaTheme="minorEastAsia" w:hAnsi="Jacobs Chronos" w:cs="Jacobs Chronos"/>
      <w:sz w:val="20"/>
      <w:szCs w:val="24"/>
    </w:rPr>
  </w:style>
  <w:style w:type="paragraph" w:customStyle="1" w:styleId="Tablesmalltext">
    <w:name w:val="Table small text"/>
    <w:basedOn w:val="Normal"/>
    <w:link w:val="TablesmalltextChar"/>
    <w:uiPriority w:val="15"/>
    <w:qFormat/>
    <w:rsid w:val="00764ED4"/>
    <w:pPr>
      <w:spacing w:before="40" w:after="40" w:line="240" w:lineRule="atLeast"/>
    </w:pPr>
    <w:rPr>
      <w:rFonts w:eastAsiaTheme="minorEastAsia" w:cs="Jacobs Chronos"/>
      <w:sz w:val="16"/>
      <w:szCs w:val="24"/>
    </w:rPr>
  </w:style>
  <w:style w:type="paragraph" w:customStyle="1" w:styleId="Tablesmallheading">
    <w:name w:val="Table small heading"/>
    <w:basedOn w:val="TableText"/>
    <w:uiPriority w:val="15"/>
    <w:qFormat/>
    <w:rsid w:val="00C75E3B"/>
    <w:pPr>
      <w:spacing w:before="60" w:after="60" w:line="240" w:lineRule="atLeast"/>
    </w:pPr>
    <w:rPr>
      <w:rFonts w:ascii="Jacobs Chronos" w:eastAsiaTheme="minorEastAsia" w:hAnsi="Jacobs Chronos" w:cs="Jacobs Chronos"/>
      <w:b/>
      <w:bCs/>
      <w:color w:val="000000" w:themeColor="text1"/>
      <w:sz w:val="20"/>
      <w:szCs w:val="20"/>
    </w:rPr>
  </w:style>
  <w:style w:type="paragraph" w:customStyle="1" w:styleId="Para0bullet">
    <w:name w:val="Para 0 bullet"/>
    <w:basedOn w:val="TableText"/>
    <w:link w:val="Para0bulletChar"/>
    <w:uiPriority w:val="99"/>
    <w:qFormat/>
    <w:rsid w:val="00C75E3B"/>
    <w:pPr>
      <w:numPr>
        <w:numId w:val="49"/>
      </w:numPr>
      <w:tabs>
        <w:tab w:val="left" w:pos="851"/>
      </w:tabs>
      <w:spacing w:after="120" w:line="240" w:lineRule="atLeast"/>
    </w:pPr>
    <w:rPr>
      <w:rFonts w:ascii="Jacobs Chronos" w:eastAsiaTheme="minorEastAsia" w:hAnsi="Jacobs Chronos" w:cs="Jacobs Chronos"/>
      <w:sz w:val="20"/>
      <w:szCs w:val="24"/>
    </w:rPr>
  </w:style>
  <w:style w:type="paragraph" w:customStyle="1" w:styleId="Para1narrowarrow">
    <w:name w:val="Para 1 narrow arrow"/>
    <w:basedOn w:val="Normal"/>
    <w:uiPriority w:val="5"/>
    <w:unhideWhenUsed/>
    <w:qFormat/>
    <w:rsid w:val="00C75E3B"/>
    <w:pPr>
      <w:numPr>
        <w:ilvl w:val="1"/>
        <w:numId w:val="49"/>
      </w:numPr>
      <w:tabs>
        <w:tab w:val="left" w:pos="851"/>
      </w:tabs>
      <w:spacing w:after="120" w:line="240" w:lineRule="atLeast"/>
    </w:pPr>
    <w:rPr>
      <w:rFonts w:ascii="Jacobs Chronos" w:eastAsiaTheme="minorEastAsia" w:hAnsi="Jacobs Chronos" w:cs="Jacobs Chronos"/>
      <w:sz w:val="20"/>
      <w:szCs w:val="24"/>
    </w:rPr>
  </w:style>
  <w:style w:type="paragraph" w:customStyle="1" w:styleId="Appendixsubheading1">
    <w:name w:val="Appendix subheading 1"/>
    <w:basedOn w:val="Normal"/>
    <w:next w:val="TableText"/>
    <w:uiPriority w:val="2"/>
    <w:qFormat/>
    <w:rsid w:val="00C75E3B"/>
    <w:pPr>
      <w:spacing w:before="240" w:after="120" w:line="280" w:lineRule="exact"/>
      <w:ind w:left="851" w:hanging="851"/>
    </w:pPr>
    <w:rPr>
      <w:rFonts w:ascii="Jacobs Chronos" w:eastAsiaTheme="minorEastAsia" w:hAnsi="Jacobs Chronos" w:cs="Jacobs Chronos"/>
      <w:b/>
      <w:sz w:val="24"/>
      <w:szCs w:val="24"/>
    </w:rPr>
  </w:style>
  <w:style w:type="paragraph" w:customStyle="1" w:styleId="Appendixsubheading2">
    <w:name w:val="Appendix subheading 2"/>
    <w:basedOn w:val="Normal"/>
    <w:next w:val="TableText"/>
    <w:uiPriority w:val="2"/>
    <w:qFormat/>
    <w:rsid w:val="00C75E3B"/>
    <w:pPr>
      <w:spacing w:before="240" w:after="120" w:line="240" w:lineRule="atLeast"/>
      <w:ind w:left="851" w:hanging="851"/>
    </w:pPr>
    <w:rPr>
      <w:rFonts w:ascii="Jacobs Chronos" w:eastAsiaTheme="minorEastAsia" w:hAnsi="Jacobs Chronos" w:cs="Jacobs Chronos"/>
      <w:b/>
      <w:sz w:val="20"/>
      <w:szCs w:val="24"/>
    </w:rPr>
  </w:style>
  <w:style w:type="numbering" w:customStyle="1" w:styleId="JacobsBulletList1">
    <w:name w:val="Jacobs Bullet List 1"/>
    <w:uiPriority w:val="99"/>
    <w:rsid w:val="00C75E3B"/>
    <w:pPr>
      <w:numPr>
        <w:numId w:val="49"/>
      </w:numPr>
    </w:pPr>
  </w:style>
  <w:style w:type="paragraph" w:customStyle="1" w:styleId="Appendixsubheading3">
    <w:name w:val="Appendix subheading 3"/>
    <w:basedOn w:val="Appendixsubheading2"/>
    <w:next w:val="TableText"/>
    <w:uiPriority w:val="2"/>
    <w:rsid w:val="00C75E3B"/>
  </w:style>
  <w:style w:type="character" w:customStyle="1" w:styleId="Para0bulletChar">
    <w:name w:val="Para 0 bullet Char"/>
    <w:basedOn w:val="DefaultParagraphFont"/>
    <w:link w:val="Para0bullet"/>
    <w:uiPriority w:val="99"/>
    <w:locked/>
    <w:rsid w:val="00C75E3B"/>
    <w:rPr>
      <w:rFonts w:ascii="Jacobs Chronos" w:eastAsiaTheme="minorEastAsia" w:hAnsi="Jacobs Chronos" w:cs="Jacobs Chronos"/>
      <w:sz w:val="20"/>
      <w:szCs w:val="24"/>
    </w:rPr>
  </w:style>
  <w:style w:type="character" w:customStyle="1" w:styleId="TablesmalltextChar">
    <w:name w:val="Table small text Char"/>
    <w:link w:val="Tablesmalltext"/>
    <w:uiPriority w:val="15"/>
    <w:rsid w:val="00764ED4"/>
    <w:rPr>
      <w:rFonts w:eastAsiaTheme="minorEastAsia" w:cs="Jacobs Chronos"/>
      <w:sz w:val="16"/>
      <w:szCs w:val="24"/>
    </w:rPr>
  </w:style>
  <w:style w:type="paragraph" w:customStyle="1" w:styleId="Unnumberedlevel1heading">
    <w:name w:val="Unnumbered level 1 heading"/>
    <w:basedOn w:val="Introduction"/>
    <w:link w:val="Unnumberedlevel1headingChar"/>
    <w:qFormat/>
    <w:rsid w:val="001C15B7"/>
    <w:pPr>
      <w:spacing w:after="120"/>
    </w:pPr>
    <w:rPr>
      <w:sz w:val="20"/>
      <w:szCs w:val="20"/>
    </w:rPr>
  </w:style>
  <w:style w:type="character" w:customStyle="1" w:styleId="Unnumberedlevel1headingChar">
    <w:name w:val="Unnumbered level 1 heading Char"/>
    <w:basedOn w:val="IntroductionChar"/>
    <w:link w:val="Unnumberedlevel1heading"/>
    <w:rsid w:val="001C15B7"/>
    <w:rPr>
      <w:color w:val="2C4BA0" w:themeColor="accent1"/>
      <w:sz w:val="20"/>
      <w:szCs w:val="20"/>
    </w:rPr>
  </w:style>
  <w:style w:type="character" w:customStyle="1" w:styleId="ui-provider">
    <w:name w:val="ui-provider"/>
    <w:basedOn w:val="DefaultParagraphFont"/>
    <w:rsid w:val="00F1527B"/>
  </w:style>
  <w:style w:type="paragraph" w:customStyle="1" w:styleId="Para0bold">
    <w:name w:val="Para 0 bold"/>
    <w:basedOn w:val="TableText"/>
    <w:uiPriority w:val="4"/>
    <w:qFormat/>
    <w:rsid w:val="00F1527B"/>
    <w:pPr>
      <w:spacing w:before="240" w:after="120" w:line="240" w:lineRule="atLeast"/>
    </w:pPr>
    <w:rPr>
      <w:rFonts w:ascii="Jacobs Chronos" w:eastAsiaTheme="minorEastAsia" w:hAnsi="Jacobs Chronos" w:cs="Jacobs Chronos"/>
      <w:b/>
      <w:sz w:val="20"/>
      <w:szCs w:val="24"/>
    </w:rPr>
  </w:style>
  <w:style w:type="paragraph" w:customStyle="1" w:styleId="Tablenumbers2">
    <w:name w:val="Table numbers 2"/>
    <w:basedOn w:val="List"/>
    <w:qFormat/>
    <w:rsid w:val="00A31579"/>
    <w:pPr>
      <w:numPr>
        <w:numId w:val="98"/>
      </w:numPr>
      <w:spacing w:before="60" w:after="60" w:line="240" w:lineRule="auto"/>
      <w:contextualSpacing w:val="0"/>
    </w:pPr>
    <w:rPr>
      <w:sz w:val="16"/>
    </w:rPr>
  </w:style>
  <w:style w:type="paragraph" w:customStyle="1" w:styleId="Tablenumbers3">
    <w:name w:val="Table numbers 3"/>
    <w:basedOn w:val="TableNumbers"/>
    <w:qFormat/>
    <w:rsid w:val="00A31579"/>
    <w:pPr>
      <w:numPr>
        <w:numId w:val="99"/>
      </w:numPr>
      <w:spacing w:before="4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739475135">
      <w:bodyDiv w:val="1"/>
      <w:marLeft w:val="0"/>
      <w:marRight w:val="0"/>
      <w:marTop w:val="0"/>
      <w:marBottom w:val="0"/>
      <w:divBdr>
        <w:top w:val="none" w:sz="0" w:space="0" w:color="auto"/>
        <w:left w:val="none" w:sz="0" w:space="0" w:color="auto"/>
        <w:bottom w:val="none" w:sz="0" w:space="0" w:color="auto"/>
        <w:right w:val="none" w:sz="0" w:space="0" w:color="auto"/>
      </w:divBdr>
    </w:div>
    <w:div w:id="809636323">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1099376928">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586840855">
      <w:bodyDiv w:val="1"/>
      <w:marLeft w:val="0"/>
      <w:marRight w:val="0"/>
      <w:marTop w:val="0"/>
      <w:marBottom w:val="0"/>
      <w:divBdr>
        <w:top w:val="none" w:sz="0" w:space="0" w:color="auto"/>
        <w:left w:val="none" w:sz="0" w:space="0" w:color="auto"/>
        <w:bottom w:val="none" w:sz="0" w:space="0" w:color="auto"/>
        <w:right w:val="none" w:sz="0" w:space="0" w:color="auto"/>
      </w:divBdr>
    </w:div>
    <w:div w:id="1763138828">
      <w:bodyDiv w:val="1"/>
      <w:marLeft w:val="0"/>
      <w:marRight w:val="0"/>
      <w:marTop w:val="0"/>
      <w:marBottom w:val="0"/>
      <w:divBdr>
        <w:top w:val="none" w:sz="0" w:space="0" w:color="auto"/>
        <w:left w:val="none" w:sz="0" w:space="0" w:color="auto"/>
        <w:bottom w:val="none" w:sz="0" w:space="0" w:color="auto"/>
        <w:right w:val="none" w:sz="0" w:space="0" w:color="auto"/>
      </w:divBdr>
    </w:div>
    <w:div w:id="2003585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header" Target="header5.xml"/><Relationship Id="rId42" Type="http://schemas.openxmlformats.org/officeDocument/2006/relationships/footer" Target="footer11.xml"/><Relationship Id="rId47" Type="http://schemas.openxmlformats.org/officeDocument/2006/relationships/footer" Target="footer13.xml"/><Relationship Id="rId63" Type="http://schemas.openxmlformats.org/officeDocument/2006/relationships/footer" Target="footer19.xml"/><Relationship Id="rId68" Type="http://schemas.openxmlformats.org/officeDocument/2006/relationships/header" Target="header22.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0.jpeg"/><Relationship Id="rId11" Type="http://schemas.openxmlformats.org/officeDocument/2006/relationships/image" Target="media/image3.png"/><Relationship Id="rId24" Type="http://schemas.openxmlformats.org/officeDocument/2006/relationships/image" Target="media/image5.jpg"/><Relationship Id="rId32" Type="http://schemas.openxmlformats.org/officeDocument/2006/relationships/header" Target="header6.xml"/><Relationship Id="rId37" Type="http://schemas.openxmlformats.org/officeDocument/2006/relationships/footer" Target="footer9.xml"/><Relationship Id="rId40" Type="http://schemas.openxmlformats.org/officeDocument/2006/relationships/header" Target="header10.xml"/><Relationship Id="rId45" Type="http://schemas.openxmlformats.org/officeDocument/2006/relationships/header" Target="header12.xml"/><Relationship Id="rId53" Type="http://schemas.openxmlformats.org/officeDocument/2006/relationships/header" Target="header15.xml"/><Relationship Id="rId58" Type="http://schemas.openxmlformats.org/officeDocument/2006/relationships/footer" Target="footer18.xml"/><Relationship Id="rId66" Type="http://schemas.openxmlformats.org/officeDocument/2006/relationships/footer" Target="footer21.xm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eader" Target="header18.xml"/><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footer" Target="footer6.xml"/><Relationship Id="rId27" Type="http://schemas.openxmlformats.org/officeDocument/2006/relationships/image" Target="media/image8.jpeg"/><Relationship Id="rId30" Type="http://schemas.openxmlformats.org/officeDocument/2006/relationships/image" Target="media/image11.jpg"/><Relationship Id="rId35" Type="http://schemas.openxmlformats.org/officeDocument/2006/relationships/footer" Target="footer8.xml"/><Relationship Id="rId43" Type="http://schemas.openxmlformats.org/officeDocument/2006/relationships/header" Target="header11.xml"/><Relationship Id="rId48" Type="http://schemas.openxmlformats.org/officeDocument/2006/relationships/footer" Target="footer14.xml"/><Relationship Id="rId56" Type="http://schemas.openxmlformats.org/officeDocument/2006/relationships/footer" Target="footer17.xml"/><Relationship Id="rId64" Type="http://schemas.openxmlformats.org/officeDocument/2006/relationships/footer" Target="footer20.xml"/><Relationship Id="rId69" Type="http://schemas.openxmlformats.org/officeDocument/2006/relationships/footer" Target="footer22.xml"/><Relationship Id="rId8" Type="http://schemas.openxmlformats.org/officeDocument/2006/relationships/webSettings" Target="webSettings.xml"/><Relationship Id="rId51" Type="http://schemas.openxmlformats.org/officeDocument/2006/relationships/image" Target="media/image14.jpg"/><Relationship Id="rId72" Type="http://schemas.openxmlformats.org/officeDocument/2006/relationships/footer" Target="footer2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6.jpeg"/><Relationship Id="rId33" Type="http://schemas.openxmlformats.org/officeDocument/2006/relationships/header" Target="header7.xml"/><Relationship Id="rId38" Type="http://schemas.openxmlformats.org/officeDocument/2006/relationships/image" Target="media/image13.jpeg"/><Relationship Id="rId46" Type="http://schemas.openxmlformats.org/officeDocument/2006/relationships/header" Target="header13.xml"/><Relationship Id="rId59" Type="http://schemas.openxmlformats.org/officeDocument/2006/relationships/image" Target="media/image16.jpg"/><Relationship Id="rId67" Type="http://schemas.openxmlformats.org/officeDocument/2006/relationships/header" Target="header21.xml"/><Relationship Id="rId20" Type="http://schemas.openxmlformats.org/officeDocument/2006/relationships/footer" Target="footer5.xml"/><Relationship Id="rId41" Type="http://schemas.openxmlformats.org/officeDocument/2006/relationships/footer" Target="footer10.xml"/><Relationship Id="rId54" Type="http://schemas.openxmlformats.org/officeDocument/2006/relationships/header" Target="header16.xml"/><Relationship Id="rId62" Type="http://schemas.openxmlformats.org/officeDocument/2006/relationships/header" Target="header19.xml"/><Relationship Id="rId70" Type="http://schemas.openxmlformats.org/officeDocument/2006/relationships/footer" Target="footer23.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header" Target="header8.xml"/><Relationship Id="rId49" Type="http://schemas.openxmlformats.org/officeDocument/2006/relationships/header" Target="header14.xml"/><Relationship Id="rId57" Type="http://schemas.openxmlformats.org/officeDocument/2006/relationships/header" Target="header17.xml"/><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footer" Target="footer12.xml"/><Relationship Id="rId52" Type="http://schemas.openxmlformats.org/officeDocument/2006/relationships/image" Target="media/image15.jpeg"/><Relationship Id="rId60" Type="http://schemas.openxmlformats.org/officeDocument/2006/relationships/image" Target="media/image17.jpeg"/><Relationship Id="rId65" Type="http://schemas.openxmlformats.org/officeDocument/2006/relationships/header" Target="header20.xml"/><Relationship Id="rId73"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9.xml"/><Relationship Id="rId34" Type="http://schemas.openxmlformats.org/officeDocument/2006/relationships/footer" Target="footer7.xml"/><Relationship Id="rId50" Type="http://schemas.openxmlformats.org/officeDocument/2006/relationships/footer" Target="footer15.xml"/><Relationship Id="rId55" Type="http://schemas.openxmlformats.org/officeDocument/2006/relationships/footer" Target="footer16.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23.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sidRPr="00724C52">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sidRPr="000E21B9">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6C4F"/>
    <w:rsid w:val="000255BE"/>
    <w:rsid w:val="00041E93"/>
    <w:rsid w:val="000464E2"/>
    <w:rsid w:val="000B06E2"/>
    <w:rsid w:val="000C4048"/>
    <w:rsid w:val="000E06A2"/>
    <w:rsid w:val="000E109C"/>
    <w:rsid w:val="000E3E44"/>
    <w:rsid w:val="000F124A"/>
    <w:rsid w:val="00106D55"/>
    <w:rsid w:val="00163DEF"/>
    <w:rsid w:val="001673B1"/>
    <w:rsid w:val="00176649"/>
    <w:rsid w:val="00176842"/>
    <w:rsid w:val="001878A7"/>
    <w:rsid w:val="001908AC"/>
    <w:rsid w:val="001A21C9"/>
    <w:rsid w:val="001B0211"/>
    <w:rsid w:val="002135AA"/>
    <w:rsid w:val="0024280E"/>
    <w:rsid w:val="00271B57"/>
    <w:rsid w:val="00280D62"/>
    <w:rsid w:val="002A0DD1"/>
    <w:rsid w:val="002A620E"/>
    <w:rsid w:val="002D1AF3"/>
    <w:rsid w:val="00307255"/>
    <w:rsid w:val="00307356"/>
    <w:rsid w:val="00311752"/>
    <w:rsid w:val="003274BD"/>
    <w:rsid w:val="00332D85"/>
    <w:rsid w:val="003837B7"/>
    <w:rsid w:val="00391ECB"/>
    <w:rsid w:val="003C2132"/>
    <w:rsid w:val="003D46AA"/>
    <w:rsid w:val="003F6D7C"/>
    <w:rsid w:val="004077E7"/>
    <w:rsid w:val="004126E1"/>
    <w:rsid w:val="00442448"/>
    <w:rsid w:val="00450001"/>
    <w:rsid w:val="00471E69"/>
    <w:rsid w:val="0048024F"/>
    <w:rsid w:val="004811C4"/>
    <w:rsid w:val="004B5CB1"/>
    <w:rsid w:val="004D5219"/>
    <w:rsid w:val="004E0410"/>
    <w:rsid w:val="005056D9"/>
    <w:rsid w:val="00532B5F"/>
    <w:rsid w:val="00533102"/>
    <w:rsid w:val="00547581"/>
    <w:rsid w:val="00562E09"/>
    <w:rsid w:val="00581C1C"/>
    <w:rsid w:val="0058359A"/>
    <w:rsid w:val="0058516E"/>
    <w:rsid w:val="00590B95"/>
    <w:rsid w:val="005C1B98"/>
    <w:rsid w:val="005C4DFA"/>
    <w:rsid w:val="005D2D81"/>
    <w:rsid w:val="005D553E"/>
    <w:rsid w:val="005F103B"/>
    <w:rsid w:val="005F2011"/>
    <w:rsid w:val="0062347E"/>
    <w:rsid w:val="00637296"/>
    <w:rsid w:val="00642790"/>
    <w:rsid w:val="0068582F"/>
    <w:rsid w:val="00686172"/>
    <w:rsid w:val="00693771"/>
    <w:rsid w:val="006966BF"/>
    <w:rsid w:val="006C0FD4"/>
    <w:rsid w:val="006E21CF"/>
    <w:rsid w:val="006F5633"/>
    <w:rsid w:val="006F7EAC"/>
    <w:rsid w:val="007002A3"/>
    <w:rsid w:val="00701896"/>
    <w:rsid w:val="0070349A"/>
    <w:rsid w:val="00733F9C"/>
    <w:rsid w:val="0073644C"/>
    <w:rsid w:val="007667C5"/>
    <w:rsid w:val="00777F3E"/>
    <w:rsid w:val="007877B5"/>
    <w:rsid w:val="007937F6"/>
    <w:rsid w:val="00796973"/>
    <w:rsid w:val="007A5F06"/>
    <w:rsid w:val="007C7A0D"/>
    <w:rsid w:val="007D141D"/>
    <w:rsid w:val="008053B1"/>
    <w:rsid w:val="00810F2C"/>
    <w:rsid w:val="00812202"/>
    <w:rsid w:val="00830802"/>
    <w:rsid w:val="0084026A"/>
    <w:rsid w:val="008479C7"/>
    <w:rsid w:val="008A5682"/>
    <w:rsid w:val="008B6B69"/>
    <w:rsid w:val="008C3F11"/>
    <w:rsid w:val="008C5B75"/>
    <w:rsid w:val="008D1404"/>
    <w:rsid w:val="008D53A4"/>
    <w:rsid w:val="008E20AC"/>
    <w:rsid w:val="008F0020"/>
    <w:rsid w:val="008F2D75"/>
    <w:rsid w:val="0094104C"/>
    <w:rsid w:val="0094710C"/>
    <w:rsid w:val="00965394"/>
    <w:rsid w:val="00993142"/>
    <w:rsid w:val="00996E85"/>
    <w:rsid w:val="009C28DC"/>
    <w:rsid w:val="009E4C1F"/>
    <w:rsid w:val="009F699E"/>
    <w:rsid w:val="00A0315E"/>
    <w:rsid w:val="00A205F0"/>
    <w:rsid w:val="00A537D5"/>
    <w:rsid w:val="00A53F01"/>
    <w:rsid w:val="00A75A54"/>
    <w:rsid w:val="00A76F9A"/>
    <w:rsid w:val="00A876B9"/>
    <w:rsid w:val="00A96AE9"/>
    <w:rsid w:val="00AA3C32"/>
    <w:rsid w:val="00AC35F8"/>
    <w:rsid w:val="00AC47D4"/>
    <w:rsid w:val="00AD52B1"/>
    <w:rsid w:val="00B07AB3"/>
    <w:rsid w:val="00B62C33"/>
    <w:rsid w:val="00B77EB3"/>
    <w:rsid w:val="00B90B93"/>
    <w:rsid w:val="00B93A10"/>
    <w:rsid w:val="00BA0059"/>
    <w:rsid w:val="00BB7E75"/>
    <w:rsid w:val="00BD26D1"/>
    <w:rsid w:val="00BD5F9C"/>
    <w:rsid w:val="00C30B8B"/>
    <w:rsid w:val="00C36CDD"/>
    <w:rsid w:val="00C65386"/>
    <w:rsid w:val="00C65D58"/>
    <w:rsid w:val="00C968A3"/>
    <w:rsid w:val="00CA566B"/>
    <w:rsid w:val="00CB0A75"/>
    <w:rsid w:val="00CB5569"/>
    <w:rsid w:val="00CD27C3"/>
    <w:rsid w:val="00CD3B88"/>
    <w:rsid w:val="00CE2565"/>
    <w:rsid w:val="00D01355"/>
    <w:rsid w:val="00D130EB"/>
    <w:rsid w:val="00D30096"/>
    <w:rsid w:val="00D3437A"/>
    <w:rsid w:val="00D359D1"/>
    <w:rsid w:val="00D51A68"/>
    <w:rsid w:val="00D54B98"/>
    <w:rsid w:val="00D56029"/>
    <w:rsid w:val="00D62B11"/>
    <w:rsid w:val="00D657DF"/>
    <w:rsid w:val="00D67375"/>
    <w:rsid w:val="00D8237B"/>
    <w:rsid w:val="00DC0B04"/>
    <w:rsid w:val="00DF1DC7"/>
    <w:rsid w:val="00E036BB"/>
    <w:rsid w:val="00E14429"/>
    <w:rsid w:val="00E16D84"/>
    <w:rsid w:val="00E203A2"/>
    <w:rsid w:val="00E20B2B"/>
    <w:rsid w:val="00E21870"/>
    <w:rsid w:val="00E348DD"/>
    <w:rsid w:val="00E5075B"/>
    <w:rsid w:val="00E530E9"/>
    <w:rsid w:val="00E86F3D"/>
    <w:rsid w:val="00E92FA0"/>
    <w:rsid w:val="00E94CE7"/>
    <w:rsid w:val="00EA28F1"/>
    <w:rsid w:val="00EB26E4"/>
    <w:rsid w:val="00EB6734"/>
    <w:rsid w:val="00EC0799"/>
    <w:rsid w:val="00ED2A2C"/>
    <w:rsid w:val="00EE171A"/>
    <w:rsid w:val="00F0253D"/>
    <w:rsid w:val="00F10FF8"/>
    <w:rsid w:val="00F125AC"/>
    <w:rsid w:val="00F12EF5"/>
    <w:rsid w:val="00F34D5A"/>
    <w:rsid w:val="00F40566"/>
    <w:rsid w:val="00F64C2C"/>
    <w:rsid w:val="00F67E78"/>
    <w:rsid w:val="00F75372"/>
    <w:rsid w:val="00F9319D"/>
    <w:rsid w:val="00F95835"/>
    <w:rsid w:val="00FC16C9"/>
    <w:rsid w:val="00FD3AC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2.xml><?xml version="1.0" encoding="utf-8"?>
<ds:datastoreItem xmlns:ds="http://schemas.openxmlformats.org/officeDocument/2006/customXml" ds:itemID="{1A93724C-EB20-49E7-BE37-963FB7679F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50500D-AC8B-4F82-BC19-375FF5C2BC83}">
  <ds:schemaRefs>
    <ds:schemaRef ds:uri="http://schemas.openxmlformats.org/package/2006/metadata/core-properties"/>
    <ds:schemaRef ds:uri="http://schemas.microsoft.com/office/2006/metadata/properties"/>
    <ds:schemaRef ds:uri="http://purl.org/dc/dcmitype/"/>
    <ds:schemaRef ds:uri="http://schemas.microsoft.com/office/2006/documentManagement/types"/>
    <ds:schemaRef ds:uri="http://schemas.microsoft.com/office/infopath/2007/PartnerControls"/>
    <ds:schemaRef ds:uri="7e6efeb2-6871-4338-8041-a3189fc08d76"/>
    <ds:schemaRef ds:uri="http://www.w3.org/XML/1998/namespace"/>
    <ds:schemaRef ds:uri="fe36b737-7a15-45c9-aa55-60b829812b9c"/>
    <ds:schemaRef ds:uri="fb1c2c90-7ebb-4f49-9b69-8e3e86b86080"/>
    <ds:schemaRef ds:uri="http://purl.org/dc/terms/"/>
    <ds:schemaRef ds:uri="http://purl.org/dc/elements/1.1/"/>
  </ds:schemaRefs>
</ds:datastoreItem>
</file>

<file path=customXml/itemProps4.xml><?xml version="1.0" encoding="utf-8"?>
<ds:datastoreItem xmlns:ds="http://schemas.openxmlformats.org/officeDocument/2006/customXml" ds:itemID="{B8FEFE6D-13E4-485F-A226-8BAA2EE0DE69}">
  <ds:schemaRefs>
    <ds:schemaRef ds:uri="http://schemas.microsoft.com/sharepoint/v3/contenttype/forms"/>
  </ds:schemaRefs>
</ds:datastoreItem>
</file>

<file path=docMetadata/LabelInfo.xml><?xml version="1.0" encoding="utf-8"?>
<clbl:labelList xmlns:clbl="http://schemas.microsoft.com/office/2020/mipLabelMetadata">
  <clbl:label id="{25a695a3-ddbc-4fff-bbf7-686c31f786d3}" enabled="1" method="Privileged" siteId="{a394e41c-cf8d-458e-ac1b-ddae1aa15629}" removed="0"/>
</clbl:labelList>
</file>

<file path=docProps/app.xml><?xml version="1.0" encoding="utf-8"?>
<Properties xmlns="http://schemas.openxmlformats.org/officeDocument/2006/extended-properties" xmlns:vt="http://schemas.openxmlformats.org/officeDocument/2006/docPropsVTypes">
  <Template>1-001-ANS-0000-EES-TE-0002_5.0</Template>
  <TotalTime>102</TotalTime>
  <Pages>33</Pages>
  <Words>11044</Words>
  <Characters>62955</Characters>
  <Application>Microsoft Office Word</Application>
  <DocSecurity>8</DocSecurity>
  <Lines>524</Lines>
  <Paragraphs>147</Paragraphs>
  <ScaleCrop>false</ScaleCrop>
  <HeadingPairs>
    <vt:vector size="2" baseType="variant">
      <vt:variant>
        <vt:lpstr>Title</vt:lpstr>
      </vt:variant>
      <vt:variant>
        <vt:i4>1</vt:i4>
      </vt:variant>
    </vt:vector>
  </HeadingPairs>
  <TitlesOfParts>
    <vt:vector size="1" baseType="lpstr">
      <vt:lpstr>EES Chapter 20: Transport</vt:lpstr>
    </vt:vector>
  </TitlesOfParts>
  <Company/>
  <LinksUpToDate>false</LinksUpToDate>
  <CharactersWithSpaces>73852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Chapter 20: Transport</dc:title>
  <dc:subject/>
  <dc:creator/>
  <cp:keywords/>
  <dc:description/>
  <cp:lastPrinted>2024-12-13T06:18:00Z</cp:lastPrinted>
  <dcterms:created xsi:type="dcterms:W3CDTF">2025-05-21T00:55:00Z</dcterms:created>
  <dcterms:modified xsi:type="dcterms:W3CDTF">2025-06-19T01:20:00Z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158b1204,117a951c,442ce483,77047d1c,1dd33681,66f4fcee,4062e4d7,7378ee2,6e7ac016,75d96579,2eafe938,1343deb6,141abaa5,5feb6218,440b1fe9,301a5e7d,14b99a74,7e874a34,11bce1fa,2a2f3700,794857ce,28baafe0,386fdaa1</vt:lpwstr>
  </property>
  <property fmtid="{D5CDD505-2E9C-101B-9397-08002B2CF9AE}" pid="3" name="ClassificationContentMarkingFooterFontProps">
    <vt:lpwstr>#7f7f7f,7,Century Gothic</vt:lpwstr>
  </property>
  <property fmtid="{D5CDD505-2E9C-101B-9397-08002B2CF9AE}" pid="4" name="ClassificationContentMarkingFooterText">
    <vt:lpwstr>PUBLIC</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Folder_Number">
    <vt:lpwstr/>
  </property>
  <property fmtid="{D5CDD505-2E9C-101B-9397-08002B2CF9AE}" pid="15" name="Folder_Code">
    <vt:lpwstr/>
  </property>
  <property fmtid="{D5CDD505-2E9C-101B-9397-08002B2CF9AE}" pid="16" name="Folder_Name">
    <vt:lpwstr/>
  </property>
  <property fmtid="{D5CDD505-2E9C-101B-9397-08002B2CF9AE}" pid="17" name="Folder_Description">
    <vt:lpwstr/>
  </property>
  <property fmtid="{D5CDD505-2E9C-101B-9397-08002B2CF9AE}" pid="18" name="/Folder_Name/">
    <vt:lpwstr/>
  </property>
  <property fmtid="{D5CDD505-2E9C-101B-9397-08002B2CF9AE}" pid="19" name="/Folder_Description/">
    <vt:lpwstr/>
  </property>
  <property fmtid="{D5CDD505-2E9C-101B-9397-08002B2CF9AE}" pid="20" name="Folder_Version">
    <vt:lpwstr/>
  </property>
  <property fmtid="{D5CDD505-2E9C-101B-9397-08002B2CF9AE}" pid="21" name="Folder_VersionSeq">
    <vt:lpwstr/>
  </property>
  <property fmtid="{D5CDD505-2E9C-101B-9397-08002B2CF9AE}" pid="22" name="Folder_Manager">
    <vt:lpwstr/>
  </property>
  <property fmtid="{D5CDD505-2E9C-101B-9397-08002B2CF9AE}" pid="23" name="Folder_ManagerDesc">
    <vt:lpwstr/>
  </property>
  <property fmtid="{D5CDD505-2E9C-101B-9397-08002B2CF9AE}" pid="24" name="Folder_Storage">
    <vt:lpwstr/>
  </property>
  <property fmtid="{D5CDD505-2E9C-101B-9397-08002B2CF9AE}" pid="25" name="Folder_StorageDesc">
    <vt:lpwstr/>
  </property>
  <property fmtid="{D5CDD505-2E9C-101B-9397-08002B2CF9AE}" pid="26" name="Folder_Creator">
    <vt:lpwstr/>
  </property>
  <property fmtid="{D5CDD505-2E9C-101B-9397-08002B2CF9AE}" pid="27" name="Folder_CreatorDesc">
    <vt:lpwstr/>
  </property>
  <property fmtid="{D5CDD505-2E9C-101B-9397-08002B2CF9AE}" pid="28" name="Folder_CreateDate">
    <vt:lpwstr/>
  </property>
  <property fmtid="{D5CDD505-2E9C-101B-9397-08002B2CF9AE}" pid="29" name="Folder_Updater">
    <vt:lpwstr/>
  </property>
  <property fmtid="{D5CDD505-2E9C-101B-9397-08002B2CF9AE}" pid="30" name="Folder_UpdaterDesc">
    <vt:lpwstr/>
  </property>
  <property fmtid="{D5CDD505-2E9C-101B-9397-08002B2CF9AE}" pid="31" name="Folder_UpdateDate">
    <vt:lpwstr/>
  </property>
  <property fmtid="{D5CDD505-2E9C-101B-9397-08002B2CF9AE}" pid="32" name="Document_Number">
    <vt:lpwstr/>
  </property>
  <property fmtid="{D5CDD505-2E9C-101B-9397-08002B2CF9AE}" pid="33" name="Document_Name">
    <vt:lpwstr/>
  </property>
  <property fmtid="{D5CDD505-2E9C-101B-9397-08002B2CF9AE}" pid="34" name="Document_FileName">
    <vt:lpwstr/>
  </property>
  <property fmtid="{D5CDD505-2E9C-101B-9397-08002B2CF9AE}" pid="35" name="Document_Version">
    <vt:lpwstr/>
  </property>
  <property fmtid="{D5CDD505-2E9C-101B-9397-08002B2CF9AE}" pid="36" name="Document_VersionSeq">
    <vt:lpwstr/>
  </property>
  <property fmtid="{D5CDD505-2E9C-101B-9397-08002B2CF9AE}" pid="37" name="Document_Creator">
    <vt:lpwstr/>
  </property>
  <property fmtid="{D5CDD505-2E9C-101B-9397-08002B2CF9AE}" pid="38" name="Document_CreatorDesc">
    <vt:lpwstr/>
  </property>
  <property fmtid="{D5CDD505-2E9C-101B-9397-08002B2CF9AE}" pid="39" name="Document_CreateDate">
    <vt:lpwstr/>
  </property>
  <property fmtid="{D5CDD505-2E9C-101B-9397-08002B2CF9AE}" pid="40" name="Document_Updater">
    <vt:lpwstr/>
  </property>
  <property fmtid="{D5CDD505-2E9C-101B-9397-08002B2CF9AE}" pid="41" name="Document_UpdaterDesc">
    <vt:lpwstr/>
  </property>
  <property fmtid="{D5CDD505-2E9C-101B-9397-08002B2CF9AE}" pid="42" name="Document_UpdateDate">
    <vt:lpwstr/>
  </property>
  <property fmtid="{D5CDD505-2E9C-101B-9397-08002B2CF9AE}" pid="43" name="Document_Size">
    <vt:lpwstr/>
  </property>
  <property fmtid="{D5CDD505-2E9C-101B-9397-08002B2CF9AE}" pid="44" name="Document_Storage">
    <vt:lpwstr/>
  </property>
  <property fmtid="{D5CDD505-2E9C-101B-9397-08002B2CF9AE}" pid="45" name="Document_StorageDesc">
    <vt:lpwstr/>
  </property>
  <property fmtid="{D5CDD505-2E9C-101B-9397-08002B2CF9AE}" pid="46" name="Document_Department">
    <vt:lpwstr/>
  </property>
  <property fmtid="{D5CDD505-2E9C-101B-9397-08002B2CF9AE}" pid="47" name="Document_DepartmentDesc">
    <vt:lpwstr/>
  </property>
  <property fmtid="{D5CDD505-2E9C-101B-9397-08002B2CF9AE}" pid="48" name="ClassificationContentMarkingFooterShapeIds-1">
    <vt:lpwstr>285c6083,cb0bdd9,7c8647a,2fed4fc5,36f4c093,70c820f7,1c2ae1ad,7ab0fdc1,5f55d725,588ac9e9,40a9a207</vt:lpwstr>
  </property>
</Properties>
</file>