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82475711"/>
        <w:lock w:val="contentLocked"/>
        <w:placeholder>
          <w:docPart w:val="3098CCFC1C084B27A0835ABE43BA481F"/>
        </w:placeholder>
        <w:group/>
      </w:sdtPr>
      <w:sdtEndPr/>
      <w:sdtContent>
        <w:p w14:paraId="4B1C5566" w14:textId="77777777" w:rsidR="0081673B" w:rsidRDefault="0081673B" w:rsidP="0081673B">
          <w:pPr>
            <w:pStyle w:val="CoverLogo"/>
            <w:framePr w:wrap="around"/>
          </w:pPr>
          <w:r w:rsidRPr="0081673B">
            <w:rPr>
              <w:noProof/>
            </w:rPr>
            <w:drawing>
              <wp:inline distT="0" distB="0" distL="0" distR="0" wp14:anchorId="5EDAED17" wp14:editId="62E365B2">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3A6F4C0B" w14:textId="5FD77633" w:rsidR="005705E9" w:rsidRPr="005705E9" w:rsidRDefault="002D3118" w:rsidP="00DF38A5">
      <w:r>
        <w:rPr>
          <w:noProof/>
        </w:rPr>
        <w:drawing>
          <wp:anchor distT="0" distB="0" distL="114300" distR="114300" simplePos="0" relativeHeight="251658243" behindDoc="0" locked="0" layoutInCell="1" allowOverlap="1" wp14:anchorId="1D7A9526" wp14:editId="7627130D">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5110B" w14:textId="3E911B77" w:rsidR="00132002" w:rsidRDefault="00132002">
      <w:pPr>
        <w:spacing w:after="160"/>
      </w:pPr>
    </w:p>
    <w:p w14:paraId="552BC509" w14:textId="77777777" w:rsidR="007B29C4" w:rsidRDefault="007B29C4">
      <w:pPr>
        <w:spacing w:after="160"/>
        <w:sectPr w:rsidR="007B29C4" w:rsidSect="008A6FBC">
          <w:headerReference w:type="even" r:id="rId13"/>
          <w:headerReference w:type="default" r:id="rId14"/>
          <w:footerReference w:type="even" r:id="rId15"/>
          <w:footerReference w:type="default" r:id="rId16"/>
          <w:footerReference w:type="first" r:id="rId17"/>
          <w:pgSz w:w="11906" w:h="16838" w:code="9"/>
          <w:pgMar w:top="1418" w:right="1418" w:bottom="1418" w:left="1418" w:header="1134" w:footer="340" w:gutter="0"/>
          <w:cols w:space="708"/>
          <w:titlePg/>
          <w:docGrid w:linePitch="360"/>
        </w:sectPr>
      </w:pPr>
    </w:p>
    <w:p w14:paraId="6ED7DA1F" w14:textId="17C4F715" w:rsidR="00DB680C" w:rsidRPr="00DB680C" w:rsidRDefault="00DB680C" w:rsidP="00DB680C">
      <w:pPr>
        <w:pStyle w:val="BG"/>
        <w:framePr w:wrap="around"/>
      </w:pPr>
    </w:p>
    <w:p w14:paraId="790343FA" w14:textId="2E9B94DB" w:rsidR="00517C08" w:rsidRDefault="00191EAF" w:rsidP="000D4B03">
      <w:pPr>
        <w:pStyle w:val="Heading1"/>
      </w:pPr>
      <w:bookmarkStart w:id="0" w:name="_Toc183511222"/>
      <w:bookmarkStart w:id="1" w:name="_Toc201069905"/>
      <w:r>
        <w:t xml:space="preserve">Climate </w:t>
      </w:r>
      <w:r w:rsidR="006A6B6D">
        <w:t>c</w:t>
      </w:r>
      <w:r>
        <w:t>hange</w:t>
      </w:r>
      <w:bookmarkEnd w:id="0"/>
      <w:bookmarkEnd w:id="1"/>
    </w:p>
    <w:p w14:paraId="3ECADD0C" w14:textId="732BC1DD" w:rsidR="00A14C55" w:rsidRDefault="00A14C55" w:rsidP="006B21FA">
      <w:pPr>
        <w:pStyle w:val="Introduction"/>
        <w:rPr>
          <w:lang w:val="en-GB"/>
        </w:rPr>
      </w:pPr>
      <w:r w:rsidRPr="686DF24D">
        <w:rPr>
          <w:lang w:val="en-GB"/>
        </w:rPr>
        <w:t>This chapter</w:t>
      </w:r>
      <w:r w:rsidR="007C3911">
        <w:rPr>
          <w:lang w:val="en-GB"/>
        </w:rPr>
        <w:t xml:space="preserve"> provides </w:t>
      </w:r>
      <w:r w:rsidR="00E80469">
        <w:rPr>
          <w:lang w:val="en-GB"/>
        </w:rPr>
        <w:t>a</w:t>
      </w:r>
      <w:r w:rsidR="00825F8D">
        <w:rPr>
          <w:lang w:val="en-GB"/>
        </w:rPr>
        <w:t>n overview</w:t>
      </w:r>
      <w:r w:rsidR="007C3911">
        <w:rPr>
          <w:lang w:val="en-GB"/>
        </w:rPr>
        <w:t xml:space="preserve"> of th</w:t>
      </w:r>
      <w:r w:rsidR="00191EAF">
        <w:rPr>
          <w:lang w:val="en-GB"/>
        </w:rPr>
        <w:t>e</w:t>
      </w:r>
      <w:r w:rsidR="0000045E">
        <w:rPr>
          <w:lang w:val="en-GB"/>
        </w:rPr>
        <w:t xml:space="preserve"> </w:t>
      </w:r>
      <w:r w:rsidR="006B21FA" w:rsidRPr="006B21FA">
        <w:rPr>
          <w:lang w:val="en-GB"/>
        </w:rPr>
        <w:t xml:space="preserve">current </w:t>
      </w:r>
      <w:r w:rsidR="006B21FA">
        <w:rPr>
          <w:lang w:val="en-GB"/>
        </w:rPr>
        <w:t xml:space="preserve">and future </w:t>
      </w:r>
      <w:r w:rsidR="006B21FA" w:rsidRPr="006B21FA">
        <w:rPr>
          <w:lang w:val="en-GB"/>
        </w:rPr>
        <w:t xml:space="preserve">climate </w:t>
      </w:r>
      <w:r w:rsidR="006B21FA">
        <w:rPr>
          <w:lang w:val="en-GB"/>
        </w:rPr>
        <w:t>conditions for the Project</w:t>
      </w:r>
      <w:r w:rsidR="006B21FA" w:rsidRPr="006B21FA">
        <w:rPr>
          <w:lang w:val="en-GB"/>
        </w:rPr>
        <w:t xml:space="preserve"> and how </w:t>
      </w:r>
      <w:r w:rsidR="00ED2F0F">
        <w:rPr>
          <w:lang w:val="en-GB"/>
        </w:rPr>
        <w:t xml:space="preserve">potential </w:t>
      </w:r>
      <w:r w:rsidR="006B21FA" w:rsidRPr="006B21FA">
        <w:rPr>
          <w:lang w:val="en-GB"/>
        </w:rPr>
        <w:t xml:space="preserve">climate-related impacts </w:t>
      </w:r>
      <w:r w:rsidR="00B05980">
        <w:rPr>
          <w:lang w:val="en-GB"/>
        </w:rPr>
        <w:t xml:space="preserve">may affect </w:t>
      </w:r>
      <w:r w:rsidR="006B21FA" w:rsidRPr="006B21FA">
        <w:rPr>
          <w:lang w:val="en-GB"/>
        </w:rPr>
        <w:t>the Project</w:t>
      </w:r>
      <w:r w:rsidR="007C3911">
        <w:rPr>
          <w:lang w:val="en-GB"/>
        </w:rPr>
        <w:t xml:space="preserve">. This chapter is based on </w:t>
      </w:r>
      <w:r w:rsidR="00E955B6" w:rsidRPr="00196482">
        <w:rPr>
          <w:b/>
          <w:bCs/>
          <w:lang w:val="en-GB"/>
        </w:rPr>
        <w:t xml:space="preserve">Technical Report </w:t>
      </w:r>
      <w:r w:rsidR="00191EAF">
        <w:rPr>
          <w:b/>
          <w:bCs/>
          <w:lang w:val="en-GB"/>
        </w:rPr>
        <w:t>N</w:t>
      </w:r>
      <w:r w:rsidR="00E955B6" w:rsidRPr="00196482">
        <w:rPr>
          <w:b/>
          <w:bCs/>
          <w:lang w:val="en-GB"/>
        </w:rPr>
        <w:t xml:space="preserve">: </w:t>
      </w:r>
      <w:r w:rsidR="00191EAF">
        <w:rPr>
          <w:b/>
          <w:bCs/>
          <w:lang w:val="en-GB"/>
        </w:rPr>
        <w:t>Climate Change Assessment</w:t>
      </w:r>
      <w:r w:rsidR="00FB7D88">
        <w:rPr>
          <w:b/>
          <w:bCs/>
          <w:lang w:val="en-GB"/>
        </w:rPr>
        <w:t>.</w:t>
      </w:r>
    </w:p>
    <w:p w14:paraId="736A81C5" w14:textId="02B078BC" w:rsidR="001C6D71" w:rsidRDefault="00074E4D" w:rsidP="00CA0450">
      <w:pPr>
        <w:rPr>
          <w:lang w:val="en-GB"/>
        </w:rPr>
      </w:pPr>
      <w:r w:rsidRPr="00074E4D">
        <w:rPr>
          <w:lang w:val="en-GB"/>
        </w:rPr>
        <w:t xml:space="preserve">The </w:t>
      </w:r>
      <w:r>
        <w:rPr>
          <w:lang w:val="en-GB"/>
        </w:rPr>
        <w:t>Project</w:t>
      </w:r>
      <w:r w:rsidRPr="00074E4D">
        <w:rPr>
          <w:lang w:val="en-GB"/>
        </w:rPr>
        <w:t xml:space="preserve"> </w:t>
      </w:r>
      <w:r w:rsidR="00FB7D88">
        <w:rPr>
          <w:lang w:val="en-GB"/>
        </w:rPr>
        <w:t>provides</w:t>
      </w:r>
      <w:r w:rsidR="00FB7D88" w:rsidRPr="00074E4D">
        <w:rPr>
          <w:lang w:val="en-GB"/>
        </w:rPr>
        <w:t xml:space="preserve"> </w:t>
      </w:r>
      <w:r w:rsidRPr="00074E4D">
        <w:rPr>
          <w:lang w:val="en-GB"/>
        </w:rPr>
        <w:t xml:space="preserve">critical infrastructure required to unlock </w:t>
      </w:r>
      <w:r w:rsidR="00473995" w:rsidRPr="00473995">
        <w:rPr>
          <w:lang w:val="en-GB"/>
        </w:rPr>
        <w:t xml:space="preserve">Victoria's </w:t>
      </w:r>
      <w:r w:rsidRPr="00074E4D">
        <w:rPr>
          <w:lang w:val="en-GB"/>
        </w:rPr>
        <w:t xml:space="preserve">renewable energy potential as the state transitions to cleaner, more sustainable energy. </w:t>
      </w:r>
      <w:r w:rsidR="00473995">
        <w:rPr>
          <w:lang w:val="en-GB"/>
        </w:rPr>
        <w:t>It</w:t>
      </w:r>
      <w:r w:rsidRPr="00074E4D">
        <w:rPr>
          <w:lang w:val="en-GB"/>
        </w:rPr>
        <w:t xml:space="preserve"> aims to deliver renewable energy from wind and solar farms in western Victoria, a key renewable energy zone, to homes across </w:t>
      </w:r>
      <w:r w:rsidR="00473995">
        <w:rPr>
          <w:lang w:val="en-GB"/>
        </w:rPr>
        <w:t>the state</w:t>
      </w:r>
      <w:r w:rsidR="00473995" w:rsidRPr="00074E4D">
        <w:rPr>
          <w:lang w:val="en-GB"/>
        </w:rPr>
        <w:t xml:space="preserve"> </w:t>
      </w:r>
      <w:r w:rsidRPr="00074E4D">
        <w:rPr>
          <w:lang w:val="en-GB"/>
        </w:rPr>
        <w:t xml:space="preserve">and into the </w:t>
      </w:r>
      <w:r w:rsidR="00946522">
        <w:rPr>
          <w:lang w:val="en-GB"/>
        </w:rPr>
        <w:t xml:space="preserve">national </w:t>
      </w:r>
      <w:r w:rsidRPr="00074E4D">
        <w:rPr>
          <w:lang w:val="en-GB"/>
        </w:rPr>
        <w:t>electricity grid.</w:t>
      </w:r>
      <w:r w:rsidR="006627CE" w:rsidRPr="006627CE">
        <w:rPr>
          <w:lang w:val="en-GB"/>
        </w:rPr>
        <w:t xml:space="preserve"> </w:t>
      </w:r>
      <w:r w:rsidR="00473995">
        <w:rPr>
          <w:lang w:val="en-GB"/>
        </w:rPr>
        <w:t>B</w:t>
      </w:r>
      <w:r w:rsidR="006627CE" w:rsidRPr="006627CE">
        <w:rPr>
          <w:lang w:val="en-GB"/>
        </w:rPr>
        <w:t>y increasing the accessibility of renewable energy</w:t>
      </w:r>
      <w:r w:rsidR="00473995">
        <w:rPr>
          <w:lang w:val="en-GB"/>
        </w:rPr>
        <w:t xml:space="preserve">, the Project will help </w:t>
      </w:r>
      <w:r w:rsidR="00CA4202">
        <w:t>Victoria achieve its climate action targets</w:t>
      </w:r>
      <w:r w:rsidR="006627CE" w:rsidRPr="00CA0450">
        <w:rPr>
          <w:lang w:val="en-GB"/>
        </w:rPr>
        <w:t>.</w:t>
      </w:r>
      <w:r w:rsidR="00490250">
        <w:rPr>
          <w:lang w:val="en-GB"/>
        </w:rPr>
        <w:t xml:space="preserve"> </w:t>
      </w:r>
      <w:r w:rsidR="00715072">
        <w:rPr>
          <w:lang w:val="en-GB"/>
        </w:rPr>
        <w:t>The climate change assessment</w:t>
      </w:r>
      <w:r w:rsidR="00CA0450" w:rsidRPr="003A6D44">
        <w:rPr>
          <w:lang w:val="en-GB"/>
        </w:rPr>
        <w:t xml:space="preserve"> </w:t>
      </w:r>
      <w:r w:rsidR="00191EAF" w:rsidRPr="00CA0450">
        <w:rPr>
          <w:lang w:val="en-GB"/>
        </w:rPr>
        <w:t xml:space="preserve">provides projections about the likely future climate in which the </w:t>
      </w:r>
      <w:r w:rsidR="00BA4002" w:rsidRPr="00CA0450">
        <w:rPr>
          <w:lang w:val="en-GB"/>
        </w:rPr>
        <w:t>P</w:t>
      </w:r>
      <w:r w:rsidR="00191EAF" w:rsidRPr="00CA0450">
        <w:rPr>
          <w:lang w:val="en-GB"/>
        </w:rPr>
        <w:t>roject will operat</w:t>
      </w:r>
      <w:r w:rsidR="00A55228">
        <w:rPr>
          <w:lang w:val="en-GB"/>
        </w:rPr>
        <w:t>e</w:t>
      </w:r>
      <w:r w:rsidR="00191EAF" w:rsidRPr="00CA0450">
        <w:rPr>
          <w:lang w:val="en-GB"/>
        </w:rPr>
        <w:t xml:space="preserve"> to inform relevant technical investigations and </w:t>
      </w:r>
      <w:r w:rsidR="007D4007" w:rsidRPr="00CA0450">
        <w:rPr>
          <w:lang w:val="en-GB"/>
        </w:rPr>
        <w:t xml:space="preserve">to </w:t>
      </w:r>
      <w:r w:rsidR="00191EAF" w:rsidRPr="00CA0450">
        <w:rPr>
          <w:lang w:val="en-GB"/>
        </w:rPr>
        <w:t>assist</w:t>
      </w:r>
      <w:r w:rsidR="009B5DBE">
        <w:rPr>
          <w:lang w:val="en-GB"/>
        </w:rPr>
        <w:t xml:space="preserve"> them</w:t>
      </w:r>
      <w:r w:rsidR="00191EAF" w:rsidRPr="00CA0450">
        <w:rPr>
          <w:lang w:val="en-GB"/>
        </w:rPr>
        <w:t xml:space="preserve"> in identifying and assessing</w:t>
      </w:r>
      <w:r w:rsidR="006B285F" w:rsidRPr="00CA0450">
        <w:t xml:space="preserve"> </w:t>
      </w:r>
      <w:r w:rsidR="009843C6">
        <w:rPr>
          <w:lang w:val="en-GB"/>
        </w:rPr>
        <w:t>potential impacts</w:t>
      </w:r>
      <w:r w:rsidR="006B285F" w:rsidRPr="00CA0450">
        <w:rPr>
          <w:lang w:val="en-GB"/>
        </w:rPr>
        <w:t xml:space="preserve"> associated with changing climate conditions</w:t>
      </w:r>
      <w:r w:rsidR="00191EAF" w:rsidRPr="00CA0450">
        <w:rPr>
          <w:lang w:val="en-GB"/>
        </w:rPr>
        <w:t xml:space="preserve">. </w:t>
      </w:r>
    </w:p>
    <w:p w14:paraId="5F1BE5D2" w14:textId="47148748" w:rsidR="00517C08" w:rsidRDefault="00A14C55" w:rsidP="00133B8B">
      <w:pPr>
        <w:pStyle w:val="Heading2"/>
      </w:pPr>
      <w:bookmarkStart w:id="2" w:name="_Toc183511223"/>
      <w:bookmarkStart w:id="3" w:name="_Toc201069906"/>
      <w:r>
        <w:t>Evaluation objective</w:t>
      </w:r>
      <w:bookmarkEnd w:id="2"/>
      <w:bookmarkEnd w:id="3"/>
    </w:p>
    <w:p w14:paraId="4C4C9FE6" w14:textId="41311577" w:rsidR="00136794" w:rsidRDefault="00A14C55" w:rsidP="00136794">
      <w:r>
        <w:t xml:space="preserve">The </w:t>
      </w:r>
      <w:r w:rsidR="005975A1">
        <w:t>s</w:t>
      </w:r>
      <w:r>
        <w:t>coping requirements identify the following evaluation objective relevant t</w:t>
      </w:r>
      <w:r w:rsidR="00191EAF">
        <w:t>o climate change</w:t>
      </w:r>
      <w:r w:rsidR="005975A1">
        <w:t>:</w:t>
      </w:r>
    </w:p>
    <w:p w14:paraId="650E8680" w14:textId="77777777" w:rsidR="007D18BD" w:rsidRPr="008122D9" w:rsidRDefault="007D18BD" w:rsidP="00951B63">
      <w:pPr>
        <w:pStyle w:val="Call-outbox"/>
        <w:framePr w:w="8994" w:h="1584" w:hRule="exact" w:wrap="around" w:hAnchor="page" w:x="1419" w:yAlign="center"/>
        <w:rPr>
          <w:b/>
          <w:bCs/>
        </w:rPr>
      </w:pPr>
      <w:bookmarkStart w:id="4" w:name="_Hlk182815933"/>
      <w:r w:rsidRPr="008122D9">
        <w:rPr>
          <w:b/>
          <w:bCs/>
        </w:rPr>
        <w:t>Evaluation objective</w:t>
      </w:r>
    </w:p>
    <w:p w14:paraId="794AD402" w14:textId="2C26AED2" w:rsidR="007D18BD" w:rsidRPr="0067122B" w:rsidRDefault="00F44A24" w:rsidP="00951B63">
      <w:pPr>
        <w:pStyle w:val="Call-outbox"/>
        <w:framePr w:w="8994" w:h="1584" w:hRule="exact" w:wrap="around" w:hAnchor="page" w:x="1419" w:yAlign="center"/>
      </w:pPr>
      <w:r w:rsidRPr="00F44A24">
        <w:t>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w:t>
      </w:r>
      <w:r w:rsidR="007D18BD" w:rsidRPr="00163F96">
        <w:t>.</w:t>
      </w:r>
    </w:p>
    <w:bookmarkEnd w:id="4"/>
    <w:p w14:paraId="14BAC4F7" w14:textId="77777777" w:rsidR="00FC662C" w:rsidRDefault="00FC662C" w:rsidP="00951B63">
      <w:pPr>
        <w:pStyle w:val="Call-outboxHeadingwithicon"/>
        <w:framePr w:h="4428" w:hRule="exact" w:hSpace="170" w:vSpace="170" w:wrap="around" w:hAnchor="page" w:x="7013" w:y="1754"/>
      </w:pPr>
      <w:r>
        <w:t xml:space="preserve"> Climate change</w:t>
      </w:r>
    </w:p>
    <w:p w14:paraId="1B471034" w14:textId="17D7D651" w:rsidR="00D04493" w:rsidRDefault="00D04493" w:rsidP="00951B63">
      <w:pPr>
        <w:pStyle w:val="Call-outbox"/>
        <w:framePr w:h="4428" w:hRule="exact" w:hSpace="170" w:vSpace="170" w:wrap="around" w:hAnchor="page" w:x="7013" w:y="1754"/>
      </w:pPr>
      <w:r w:rsidRPr="00D04493">
        <w:t xml:space="preserve">The Intergovernmental Panel on Climate Change </w:t>
      </w:r>
      <w:r>
        <w:t>defines</w:t>
      </w:r>
      <w:r w:rsidRPr="00D04493">
        <w:t xml:space="preserve"> climate change as a </w:t>
      </w:r>
      <w:r w:rsidR="008A0FB1">
        <w:t>change</w:t>
      </w:r>
      <w:r w:rsidRPr="00D04493">
        <w:t xml:space="preserve"> in the climate's state</w:t>
      </w:r>
      <w:r w:rsidR="00985A34">
        <w:t xml:space="preserve"> -</w:t>
      </w:r>
      <w:r w:rsidRPr="00D04493">
        <w:t xml:space="preserve"> </w:t>
      </w:r>
      <w:r w:rsidR="00985A34">
        <w:t>detected</w:t>
      </w:r>
      <w:r w:rsidRPr="00D04493">
        <w:t xml:space="preserve"> </w:t>
      </w:r>
      <w:r w:rsidR="008A0FB1">
        <w:t>by</w:t>
      </w:r>
      <w:r w:rsidRPr="00D04493">
        <w:t xml:space="preserve"> changes in the average and/or variability of its </w:t>
      </w:r>
      <w:r w:rsidR="008A0FB1">
        <w:t>properties</w:t>
      </w:r>
      <w:r w:rsidRPr="00D04493">
        <w:t>, often identified through statistical tests, which lasts for an extended period, usually spanning decades or more.</w:t>
      </w:r>
    </w:p>
    <w:p w14:paraId="5C22FA1E" w14:textId="3895FAF1" w:rsidR="00FC662C" w:rsidRPr="00FC662C" w:rsidRDefault="00CC5E38" w:rsidP="00951B63">
      <w:pPr>
        <w:pStyle w:val="Call-outbox"/>
        <w:framePr w:h="4428" w:hRule="exact" w:hSpace="170" w:vSpace="170" w:wrap="around" w:hAnchor="page" w:x="7013" w:y="1754"/>
      </w:pPr>
      <w:r w:rsidRPr="00CC5E38">
        <w:t>This definition encompasses both natural and human-induced changes</w:t>
      </w:r>
      <w:r>
        <w:t>.</w:t>
      </w:r>
    </w:p>
    <w:p w14:paraId="3B3260C8" w14:textId="5E9366B8" w:rsidR="00FC662C" w:rsidRDefault="004D5D11" w:rsidP="000D1DA4">
      <w:r>
        <w:br/>
      </w:r>
      <w:r w:rsidR="00A14C55">
        <w:t xml:space="preserve">In response to </w:t>
      </w:r>
      <w:r w:rsidR="00A14C55" w:rsidRPr="00191EAF">
        <w:t>this</w:t>
      </w:r>
      <w:r w:rsidR="00A14C55">
        <w:t xml:space="preserve"> evaluation objective, </w:t>
      </w:r>
      <w:r w:rsidR="00334815">
        <w:t>the impacts of climate change on the Project</w:t>
      </w:r>
      <w:r w:rsidR="00A14C55">
        <w:t xml:space="preserve"> </w:t>
      </w:r>
      <w:r w:rsidR="000D1DA4">
        <w:t>were</w:t>
      </w:r>
      <w:r w:rsidR="00A14C55">
        <w:t xml:space="preserve"> assessed and measures to avoid, minimise or manage potential </w:t>
      </w:r>
      <w:r w:rsidR="009D3F89">
        <w:t>impacts</w:t>
      </w:r>
      <w:r w:rsidR="00A14C55">
        <w:t xml:space="preserve"> have been identified. These measures are discussed throughout this chapter</w:t>
      </w:r>
      <w:r w:rsidR="00F9041B">
        <w:t xml:space="preserve"> and </w:t>
      </w:r>
      <w:r w:rsidR="315EB105">
        <w:t xml:space="preserve">have informed the development </w:t>
      </w:r>
      <w:r w:rsidR="0016279E">
        <w:t xml:space="preserve">of </w:t>
      </w:r>
      <w:r w:rsidR="000D1DA4" w:rsidRPr="000D1DA4">
        <w:t>Environmental Performance Requirements (EPRs). EPRs set out the environmental outcomes to be achieved through the implementation of mitigation measures to avoid</w:t>
      </w:r>
      <w:r w:rsidR="0000045E">
        <w:t xml:space="preserve">, minimise and manage </w:t>
      </w:r>
      <w:r w:rsidR="000D1DA4" w:rsidRPr="000D1DA4">
        <w:t xml:space="preserve">identified impacts. </w:t>
      </w:r>
    </w:p>
    <w:p w14:paraId="18A94F34" w14:textId="3C780C0A" w:rsidR="00DB1DA8" w:rsidRDefault="00DB1DA8" w:rsidP="000D1DA4">
      <w:r w:rsidRPr="00DB1DA8">
        <w:t xml:space="preserve">Further information on how the Project has been designed to avoid and minimise </w:t>
      </w:r>
      <w:r w:rsidRPr="005B4D10">
        <w:t xml:space="preserve">impacts is provided in </w:t>
      </w:r>
      <w:r w:rsidRPr="00763A1D">
        <w:rPr>
          <w:b/>
          <w:bCs/>
        </w:rPr>
        <w:t>Chapter 5</w:t>
      </w:r>
      <w:r w:rsidR="00766DEE">
        <w:rPr>
          <w:b/>
          <w:bCs/>
        </w:rPr>
        <w:t>:</w:t>
      </w:r>
      <w:r w:rsidRPr="00763A1D">
        <w:rPr>
          <w:b/>
          <w:bCs/>
        </w:rPr>
        <w:t xml:space="preserve"> Project development</w:t>
      </w:r>
      <w:r w:rsidRPr="005B4D10">
        <w:t xml:space="preserve"> and </w:t>
      </w:r>
      <w:r w:rsidRPr="00763A1D">
        <w:rPr>
          <w:b/>
          <w:bCs/>
        </w:rPr>
        <w:t>Chapter 6: Project description</w:t>
      </w:r>
      <w:r w:rsidRPr="005B4D10">
        <w:t>.</w:t>
      </w:r>
    </w:p>
    <w:p w14:paraId="13FB9A6E" w14:textId="1D542B17" w:rsidR="004170CC" w:rsidRDefault="00355278" w:rsidP="0085769D">
      <w:r w:rsidRPr="0060523D">
        <w:rPr>
          <w:b/>
          <w:bCs/>
        </w:rPr>
        <w:t>Technical Report N: Climate Change Assessment</w:t>
      </w:r>
      <w:r w:rsidRPr="0085769D">
        <w:t xml:space="preserve"> describes the current climate of the landscape which the Project is proposed to traverse</w:t>
      </w:r>
      <w:r w:rsidR="004170CC">
        <w:t>,</w:t>
      </w:r>
      <w:r w:rsidRPr="0085769D">
        <w:t xml:space="preserve"> and how climate models </w:t>
      </w:r>
      <w:r w:rsidR="00D04493">
        <w:t>expect</w:t>
      </w:r>
      <w:r w:rsidRPr="0085769D">
        <w:t xml:space="preserve"> this will change</w:t>
      </w:r>
      <w:r w:rsidR="004170CC">
        <w:t xml:space="preserve"> from now until</w:t>
      </w:r>
      <w:r w:rsidRPr="0085769D">
        <w:t xml:space="preserve"> 2090 under contrasting future greenhouse gas emissions scenarios. It satisfies the EES scoping requirements by assessing potential physical impacts of climate-related </w:t>
      </w:r>
      <w:r w:rsidR="009843C6">
        <w:t>impacts</w:t>
      </w:r>
      <w:r w:rsidRPr="0085769D">
        <w:t xml:space="preserve"> on the Project and</w:t>
      </w:r>
      <w:r w:rsidR="009843C6">
        <w:t xml:space="preserve"> </w:t>
      </w:r>
      <w:r w:rsidRPr="0085769D">
        <w:t>provid</w:t>
      </w:r>
      <w:r w:rsidR="004170CC">
        <w:t>es</w:t>
      </w:r>
      <w:r w:rsidRPr="0085769D">
        <w:t xml:space="preserve"> climate change projections that </w:t>
      </w:r>
      <w:r w:rsidR="006B21FA">
        <w:t xml:space="preserve">have been used in </w:t>
      </w:r>
      <w:r w:rsidRPr="0085769D">
        <w:t xml:space="preserve">other </w:t>
      </w:r>
      <w:r w:rsidR="00785D2E">
        <w:t xml:space="preserve">technical </w:t>
      </w:r>
      <w:r w:rsidR="00203861">
        <w:t>assessments</w:t>
      </w:r>
      <w:r w:rsidRPr="0085769D">
        <w:t xml:space="preserve"> </w:t>
      </w:r>
      <w:r w:rsidR="00203861">
        <w:t>to</w:t>
      </w:r>
      <w:r w:rsidRPr="0085769D">
        <w:t xml:space="preserve"> consider</w:t>
      </w:r>
      <w:r w:rsidR="004D01D6">
        <w:t xml:space="preserve"> </w:t>
      </w:r>
      <w:r w:rsidRPr="0085769D">
        <w:t>how climate change may amplify or mitigate any potential impacts of the Project.</w:t>
      </w:r>
      <w:r w:rsidR="0085769D" w:rsidRPr="0085769D">
        <w:t xml:space="preserve"> It</w:t>
      </w:r>
      <w:r w:rsidR="006E14F7" w:rsidRPr="0085769D">
        <w:t xml:space="preserve"> did not assess the Project’s </w:t>
      </w:r>
      <w:r w:rsidR="00DB1DA8" w:rsidRPr="0085769D">
        <w:t>impacts on climate change.</w:t>
      </w:r>
      <w:r w:rsidR="006E14F7" w:rsidRPr="0085769D">
        <w:t xml:space="preserve"> </w:t>
      </w:r>
    </w:p>
    <w:p w14:paraId="1C700F0B" w14:textId="1603A98D" w:rsidR="00DB1DA8" w:rsidRDefault="004170CC" w:rsidP="00951B63">
      <w:pPr>
        <w:keepLines/>
      </w:pPr>
      <w:r>
        <w:lastRenderedPageBreak/>
        <w:t>T</w:t>
      </w:r>
      <w:r w:rsidR="006E14F7" w:rsidRPr="0085769D">
        <w:t xml:space="preserve">he </w:t>
      </w:r>
      <w:r>
        <w:t xml:space="preserve">climate change </w:t>
      </w:r>
      <w:r w:rsidR="006E14F7" w:rsidRPr="0085769D">
        <w:t>assessment d</w:t>
      </w:r>
      <w:r>
        <w:t xml:space="preserve">oes </w:t>
      </w:r>
      <w:r w:rsidR="006E14F7" w:rsidRPr="0085769D">
        <w:t xml:space="preserve">not consider the decommissioning, cumulative and residual impacts associated with climate change on the Project. </w:t>
      </w:r>
      <w:r w:rsidR="005B4D10" w:rsidRPr="0085769D">
        <w:t xml:space="preserve">The primary climate-related impact of the Project is the release of greenhouse gas emissions; these impacts are detailed </w:t>
      </w:r>
      <w:r w:rsidR="008B52FD" w:rsidRPr="0085769D">
        <w:t xml:space="preserve">in </w:t>
      </w:r>
      <w:r w:rsidR="008B52FD" w:rsidRPr="0085769D">
        <w:rPr>
          <w:b/>
          <w:bCs/>
        </w:rPr>
        <w:t>Chapter 26: Greenhouse gas</w:t>
      </w:r>
      <w:r w:rsidR="008B52FD" w:rsidRPr="0085769D">
        <w:t>.</w:t>
      </w:r>
    </w:p>
    <w:p w14:paraId="3084F5FF" w14:textId="2B77689E" w:rsidR="00EE060D" w:rsidRDefault="00EE060D" w:rsidP="00136794">
      <w:r>
        <w:t>Other aspects covered in the</w:t>
      </w:r>
      <w:r w:rsidR="004A0887">
        <w:t xml:space="preserve"> Environment Effects Statement</w:t>
      </w:r>
      <w:r>
        <w:t xml:space="preserve"> </w:t>
      </w:r>
      <w:r w:rsidR="004A0887">
        <w:t>(</w:t>
      </w:r>
      <w:r>
        <w:t>EES</w:t>
      </w:r>
      <w:r w:rsidR="004A0887">
        <w:t>)</w:t>
      </w:r>
      <w:r>
        <w:t xml:space="preserve"> evaluation objective</w:t>
      </w:r>
      <w:r w:rsidR="001C6D71">
        <w:t xml:space="preserve"> and relevant to climate change</w:t>
      </w:r>
      <w:r>
        <w:t xml:space="preserve"> are addressed in the following EES chapters</w:t>
      </w:r>
      <w:r w:rsidR="00F44A24">
        <w:t>:</w:t>
      </w:r>
    </w:p>
    <w:p w14:paraId="067EA5D7" w14:textId="77777777" w:rsidR="008B52FD" w:rsidRDefault="008B52FD" w:rsidP="00E0792D">
      <w:pPr>
        <w:pStyle w:val="ListBullet"/>
        <w:rPr>
          <w:b/>
          <w:bCs/>
        </w:rPr>
        <w:sectPr w:rsidR="008B52FD" w:rsidSect="00005510">
          <w:headerReference w:type="even" r:id="rId18"/>
          <w:headerReference w:type="default" r:id="rId19"/>
          <w:footerReference w:type="even" r:id="rId20"/>
          <w:footerReference w:type="default" r:id="rId21"/>
          <w:footerReference w:type="first" r:id="rId22"/>
          <w:pgSz w:w="11906" w:h="16838" w:code="9"/>
          <w:pgMar w:top="1418" w:right="1418" w:bottom="1418" w:left="1418" w:header="1134" w:footer="340" w:gutter="0"/>
          <w:pgNumType w:start="1" w:chapStyle="1"/>
          <w:cols w:space="708"/>
          <w:docGrid w:linePitch="360"/>
        </w:sectPr>
      </w:pPr>
    </w:p>
    <w:p w14:paraId="50CBC622" w14:textId="5EEA4E9C" w:rsidR="00E0792D" w:rsidRPr="003A6D44" w:rsidRDefault="00E0792D" w:rsidP="00E0792D">
      <w:pPr>
        <w:pStyle w:val="ListBullet"/>
        <w:rPr>
          <w:b/>
          <w:bCs/>
        </w:rPr>
      </w:pPr>
      <w:r w:rsidRPr="003A6D44">
        <w:rPr>
          <w:b/>
          <w:bCs/>
        </w:rPr>
        <w:t>Chapter 13: Bushfire</w:t>
      </w:r>
    </w:p>
    <w:p w14:paraId="6BFDE2C6" w14:textId="5DD69275" w:rsidR="00821B92" w:rsidRPr="003A6D44" w:rsidRDefault="00821B92" w:rsidP="00821B92">
      <w:pPr>
        <w:pStyle w:val="ListBullet"/>
        <w:rPr>
          <w:b/>
          <w:bCs/>
        </w:rPr>
      </w:pPr>
      <w:r w:rsidRPr="003A6D44">
        <w:rPr>
          <w:b/>
          <w:bCs/>
        </w:rPr>
        <w:t xml:space="preserve">Chapter 18: Air </w:t>
      </w:r>
      <w:r w:rsidR="001C6D71" w:rsidRPr="003A6D44">
        <w:rPr>
          <w:b/>
          <w:bCs/>
        </w:rPr>
        <w:t>q</w:t>
      </w:r>
      <w:r w:rsidRPr="003A6D44">
        <w:rPr>
          <w:b/>
          <w:bCs/>
        </w:rPr>
        <w:t>uality</w:t>
      </w:r>
    </w:p>
    <w:p w14:paraId="2B19C881" w14:textId="0BBD7FE7" w:rsidR="00E0792D" w:rsidRPr="003A6D44" w:rsidRDefault="00E0792D" w:rsidP="00821B92">
      <w:pPr>
        <w:pStyle w:val="ListBullet"/>
        <w:rPr>
          <w:b/>
          <w:bCs/>
        </w:rPr>
      </w:pPr>
      <w:r w:rsidRPr="003A6D44">
        <w:rPr>
          <w:b/>
          <w:bCs/>
        </w:rPr>
        <w:t xml:space="preserve">Chapter 25: Surface </w:t>
      </w:r>
      <w:r w:rsidR="005975A1" w:rsidRPr="003A6D44">
        <w:rPr>
          <w:b/>
          <w:bCs/>
        </w:rPr>
        <w:t>w</w:t>
      </w:r>
      <w:r w:rsidRPr="003A6D44">
        <w:rPr>
          <w:b/>
          <w:bCs/>
        </w:rPr>
        <w:t>ater</w:t>
      </w:r>
    </w:p>
    <w:p w14:paraId="7C471EFD" w14:textId="7FE07BE2" w:rsidR="00EE060D" w:rsidRPr="003A6D44" w:rsidRDefault="00EE060D" w:rsidP="00191EAF">
      <w:pPr>
        <w:pStyle w:val="ListBullet"/>
        <w:rPr>
          <w:b/>
          <w:bCs/>
        </w:rPr>
      </w:pPr>
      <w:bookmarkStart w:id="5" w:name="_Hlk181179336"/>
      <w:r w:rsidRPr="003A6D44">
        <w:rPr>
          <w:b/>
          <w:bCs/>
        </w:rPr>
        <w:t xml:space="preserve">Chapter </w:t>
      </w:r>
      <w:r w:rsidR="00191EAF" w:rsidRPr="003A6D44">
        <w:rPr>
          <w:b/>
          <w:bCs/>
        </w:rPr>
        <w:t>2</w:t>
      </w:r>
      <w:r w:rsidR="00821B92" w:rsidRPr="003A6D44">
        <w:rPr>
          <w:b/>
          <w:bCs/>
        </w:rPr>
        <w:t>6</w:t>
      </w:r>
      <w:r w:rsidRPr="003A6D44">
        <w:rPr>
          <w:b/>
          <w:bCs/>
        </w:rPr>
        <w:t>: Gr</w:t>
      </w:r>
      <w:r w:rsidR="00191EAF" w:rsidRPr="003A6D44">
        <w:rPr>
          <w:b/>
          <w:bCs/>
        </w:rPr>
        <w:t xml:space="preserve">eenhouse </w:t>
      </w:r>
      <w:r w:rsidR="001C6D71" w:rsidRPr="003A6D44">
        <w:rPr>
          <w:b/>
          <w:bCs/>
        </w:rPr>
        <w:t>g</w:t>
      </w:r>
      <w:r w:rsidR="00191EAF" w:rsidRPr="003A6D44">
        <w:rPr>
          <w:b/>
          <w:bCs/>
        </w:rPr>
        <w:t>as</w:t>
      </w:r>
      <w:r w:rsidR="009069E5" w:rsidRPr="003A6D44">
        <w:rPr>
          <w:b/>
          <w:bCs/>
        </w:rPr>
        <w:t>.</w:t>
      </w:r>
    </w:p>
    <w:bookmarkEnd w:id="5"/>
    <w:p w14:paraId="43ACDC22" w14:textId="77777777" w:rsidR="008B52FD" w:rsidRDefault="008B52FD" w:rsidP="007C7AD3">
      <w:pPr>
        <w:pStyle w:val="Heading2"/>
        <w:sectPr w:rsidR="008B52FD" w:rsidSect="00763A1D">
          <w:type w:val="continuous"/>
          <w:pgSz w:w="11906" w:h="16838" w:code="9"/>
          <w:pgMar w:top="1418" w:right="1418" w:bottom="1418" w:left="1418" w:header="1134" w:footer="340" w:gutter="0"/>
          <w:cols w:num="2" w:space="708"/>
          <w:docGrid w:linePitch="360"/>
        </w:sectPr>
      </w:pPr>
    </w:p>
    <w:p w14:paraId="5A44ECCB" w14:textId="6D92BCE4" w:rsidR="007C7AD3" w:rsidRPr="00821B92" w:rsidRDefault="00D10D9C" w:rsidP="004D12CC">
      <w:pPr>
        <w:pStyle w:val="Heading2"/>
      </w:pPr>
      <w:bookmarkStart w:id="6" w:name="_Toc183511224"/>
      <w:bookmarkStart w:id="7" w:name="_Toc201069907"/>
      <w:r>
        <w:t>Method</w:t>
      </w:r>
      <w:bookmarkEnd w:id="6"/>
      <w:bookmarkEnd w:id="7"/>
    </w:p>
    <w:p w14:paraId="40E87438" w14:textId="2604776C" w:rsidR="00790E98" w:rsidRDefault="009C5A84" w:rsidP="00D10D9C">
      <w:r>
        <w:t>Th</w:t>
      </w:r>
      <w:r w:rsidR="003C5510">
        <w:t>is</w:t>
      </w:r>
      <w:r w:rsidR="00A16771">
        <w:t xml:space="preserve"> </w:t>
      </w:r>
      <w:r w:rsidR="0000045E">
        <w:t xml:space="preserve">section summarises the method adopted in </w:t>
      </w:r>
      <w:r w:rsidR="0000045E" w:rsidRPr="0000045E">
        <w:rPr>
          <w:b/>
          <w:bCs/>
          <w:lang w:val="en-GB"/>
        </w:rPr>
        <w:t>Technical Report N: Climate Change</w:t>
      </w:r>
      <w:r w:rsidR="0000045E" w:rsidRPr="0000045E">
        <w:rPr>
          <w:lang w:val="en-GB"/>
        </w:rPr>
        <w:t xml:space="preserve"> </w:t>
      </w:r>
      <w:r w:rsidR="0000045E" w:rsidRPr="0000045E">
        <w:rPr>
          <w:b/>
          <w:bCs/>
          <w:lang w:val="en-GB"/>
        </w:rPr>
        <w:t>Assessment</w:t>
      </w:r>
      <w:r w:rsidR="0000045E">
        <w:t>, which</w:t>
      </w:r>
      <w:r>
        <w:t xml:space="preserve"> </w:t>
      </w:r>
      <w:r w:rsidR="004170CC">
        <w:t>was informed by</w:t>
      </w:r>
      <w:r w:rsidR="006A0606">
        <w:t xml:space="preserve"> </w:t>
      </w:r>
      <w:r w:rsidR="006A0606" w:rsidRPr="246769EB">
        <w:rPr>
          <w:b/>
          <w:bCs/>
        </w:rPr>
        <w:t>Chapter 4</w:t>
      </w:r>
      <w:r w:rsidRPr="246769EB">
        <w:rPr>
          <w:b/>
          <w:bCs/>
        </w:rPr>
        <w:t>:</w:t>
      </w:r>
      <w:r w:rsidR="006A0606" w:rsidRPr="246769EB">
        <w:rPr>
          <w:b/>
          <w:bCs/>
        </w:rPr>
        <w:t xml:space="preserve"> EES </w:t>
      </w:r>
      <w:r w:rsidR="000D1DA4">
        <w:rPr>
          <w:b/>
          <w:bCs/>
        </w:rPr>
        <w:t>a</w:t>
      </w:r>
      <w:r w:rsidR="006A0606" w:rsidRPr="246769EB">
        <w:rPr>
          <w:b/>
          <w:bCs/>
        </w:rPr>
        <w:t xml:space="preserve">ssessment </w:t>
      </w:r>
      <w:r w:rsidR="000D1DA4">
        <w:rPr>
          <w:b/>
          <w:bCs/>
        </w:rPr>
        <w:t>f</w:t>
      </w:r>
      <w:r w:rsidR="006A0606" w:rsidRPr="246769EB">
        <w:rPr>
          <w:b/>
          <w:bCs/>
        </w:rPr>
        <w:t>ramework</w:t>
      </w:r>
      <w:r w:rsidR="00A16771">
        <w:rPr>
          <w:b/>
          <w:bCs/>
        </w:rPr>
        <w:t xml:space="preserve"> and approach</w:t>
      </w:r>
      <w:r w:rsidR="00E0792D" w:rsidRPr="00763A1D">
        <w:rPr>
          <w:lang w:val="en-GB"/>
        </w:rPr>
        <w:t>.</w:t>
      </w:r>
      <w:r w:rsidR="00E0792D">
        <w:t xml:space="preserve"> </w:t>
      </w:r>
      <w:r w:rsidR="006A0606">
        <w:t xml:space="preserve">The key steps in assessing </w:t>
      </w:r>
      <w:r w:rsidR="00790E98">
        <w:t xml:space="preserve">the impacts associated with </w:t>
      </w:r>
      <w:r w:rsidR="00191EAF">
        <w:t>climate change</w:t>
      </w:r>
      <w:r w:rsidR="00790E98">
        <w:t xml:space="preserve"> included:</w:t>
      </w:r>
    </w:p>
    <w:p w14:paraId="495EB7BC" w14:textId="6FAA70FE" w:rsidR="00692F67" w:rsidRPr="00DE5578" w:rsidRDefault="00692F67" w:rsidP="00C41E5F">
      <w:pPr>
        <w:pStyle w:val="ListBullet"/>
      </w:pPr>
      <w:r w:rsidRPr="00DE5578">
        <w:t>D</w:t>
      </w:r>
      <w:r w:rsidR="0050646D" w:rsidRPr="00DE5578">
        <w:t xml:space="preserve">efining a study area appropriate for </w:t>
      </w:r>
      <w:r w:rsidR="00191EAF" w:rsidRPr="00DE5578">
        <w:t>climate change</w:t>
      </w:r>
      <w:r w:rsidR="0057616F" w:rsidRPr="00DE5578">
        <w:rPr>
          <w:color w:val="FF0000"/>
        </w:rPr>
        <w:t xml:space="preserve"> </w:t>
      </w:r>
      <w:r w:rsidR="0057616F" w:rsidRPr="00DE5578">
        <w:t xml:space="preserve">as </w:t>
      </w:r>
      <w:r w:rsidR="00CD2990">
        <w:t>presented</w:t>
      </w:r>
      <w:r w:rsidR="00DD522D" w:rsidRPr="00DE5578">
        <w:t xml:space="preserve"> in </w:t>
      </w:r>
      <w:r w:rsidR="00766DEE">
        <w:fldChar w:fldCharType="begin"/>
      </w:r>
      <w:r w:rsidR="00766DEE">
        <w:instrText xml:space="preserve"> REF _Ref180153909 \h </w:instrText>
      </w:r>
      <w:r w:rsidR="00766DEE">
        <w:fldChar w:fldCharType="separate"/>
      </w:r>
      <w:r w:rsidR="009B34F6">
        <w:t xml:space="preserve">Figure </w:t>
      </w:r>
      <w:r w:rsidR="009B34F6">
        <w:rPr>
          <w:noProof/>
        </w:rPr>
        <w:t>28</w:t>
      </w:r>
      <w:r w:rsidR="009B34F6">
        <w:t>.</w:t>
      </w:r>
      <w:r w:rsidR="009B34F6">
        <w:rPr>
          <w:noProof/>
        </w:rPr>
        <w:t>1</w:t>
      </w:r>
      <w:r w:rsidR="00766DEE">
        <w:fldChar w:fldCharType="end"/>
      </w:r>
      <w:r w:rsidR="004E02A6" w:rsidRPr="00DE5578">
        <w:t>.</w:t>
      </w:r>
      <w:r w:rsidR="00191EAF" w:rsidRPr="00DE5578">
        <w:t xml:space="preserve"> This area was</w:t>
      </w:r>
      <w:r w:rsidR="00DD522D" w:rsidRPr="00DE5578">
        <w:t xml:space="preserve"> developed from</w:t>
      </w:r>
      <w:r w:rsidR="00191EAF" w:rsidRPr="00DE5578">
        <w:t xml:space="preserve"> </w:t>
      </w:r>
      <w:r w:rsidR="00DD522D" w:rsidRPr="00DE5578">
        <w:t xml:space="preserve">the </w:t>
      </w:r>
      <w:r w:rsidR="004D5A28">
        <w:t>location</w:t>
      </w:r>
      <w:r w:rsidR="004D5A28" w:rsidRPr="00DE5578">
        <w:t xml:space="preserve"> </w:t>
      </w:r>
      <w:r w:rsidR="00DD522D" w:rsidRPr="00DE5578">
        <w:t xml:space="preserve">of </w:t>
      </w:r>
      <w:r w:rsidR="00191EAF" w:rsidRPr="00DE5578">
        <w:t xml:space="preserve">three weather stations (Ararat, Ballarat and Melbourne Airport) </w:t>
      </w:r>
      <w:r w:rsidR="00E0792D" w:rsidRPr="00DE5578">
        <w:t>situated</w:t>
      </w:r>
      <w:r w:rsidR="00191EAF" w:rsidRPr="00DE5578">
        <w:t xml:space="preserve"> within 20km of the </w:t>
      </w:r>
      <w:r w:rsidR="00DD522D" w:rsidRPr="00DE5578">
        <w:t>P</w:t>
      </w:r>
      <w:r w:rsidR="00191EAF" w:rsidRPr="00DE5578">
        <w:t>roject</w:t>
      </w:r>
      <w:r w:rsidR="00DD522D" w:rsidRPr="00DE5578">
        <w:t>,</w:t>
      </w:r>
      <w:r w:rsidR="00191EAF" w:rsidRPr="00DE5578">
        <w:t xml:space="preserve"> </w:t>
      </w:r>
      <w:r w:rsidR="004D5A28">
        <w:t>which have comprehensive</w:t>
      </w:r>
      <w:r w:rsidR="00191EAF" w:rsidRPr="00DE5578">
        <w:t xml:space="preserve"> long-term meteorological observations </w:t>
      </w:r>
      <w:r w:rsidR="004D5A28">
        <w:t xml:space="preserve">that are suitable </w:t>
      </w:r>
      <w:r w:rsidR="00191EAF" w:rsidRPr="00DE5578">
        <w:t xml:space="preserve">for characterising the climate to which the </w:t>
      </w:r>
      <w:r w:rsidR="00DD522D" w:rsidRPr="00DE5578">
        <w:t>P</w:t>
      </w:r>
      <w:r w:rsidR="00191EAF" w:rsidRPr="00DE5578">
        <w:t xml:space="preserve">roject </w:t>
      </w:r>
      <w:r w:rsidR="00E0792D" w:rsidRPr="00DE5578">
        <w:t>may</w:t>
      </w:r>
      <w:r w:rsidR="00191EAF" w:rsidRPr="00DE5578">
        <w:t xml:space="preserve"> be exposed</w:t>
      </w:r>
      <w:r w:rsidR="000D1DA4">
        <w:t>.</w:t>
      </w:r>
    </w:p>
    <w:p w14:paraId="72F4F0CF" w14:textId="2202349F" w:rsidR="00850782" w:rsidRPr="00DE5578" w:rsidRDefault="00692F67" w:rsidP="00330AC8">
      <w:pPr>
        <w:pStyle w:val="ListBullet"/>
      </w:pPr>
      <w:r w:rsidRPr="00DE5578">
        <w:t>R</w:t>
      </w:r>
      <w:r w:rsidR="0050646D" w:rsidRPr="00DE5578">
        <w:t>eviewing applicable Commonwealth and Victorian legislation, and relevant local, state and national standards, guidelines and policies</w:t>
      </w:r>
      <w:r w:rsidR="00330AC8">
        <w:t>.</w:t>
      </w:r>
      <w:r w:rsidR="00850782">
        <w:t xml:space="preserve"> </w:t>
      </w:r>
    </w:p>
    <w:p w14:paraId="18D7B612" w14:textId="247CBB02" w:rsidR="00E2100A" w:rsidRDefault="00E2100A" w:rsidP="004D12CC">
      <w:pPr>
        <w:pStyle w:val="Call-outboxHeadingwithicon"/>
        <w:framePr w:w="3137" w:h="3046" w:hRule="exact" w:hSpace="170" w:vSpace="170" w:wrap="around" w:hAnchor="page" w:x="7373" w:y="686"/>
      </w:pPr>
      <w:r>
        <w:t xml:space="preserve"> Scaling factors</w:t>
      </w:r>
    </w:p>
    <w:p w14:paraId="26708DE8" w14:textId="77777777" w:rsidR="00E2100A" w:rsidRPr="00E2100A" w:rsidRDefault="00E2100A" w:rsidP="004D12CC">
      <w:pPr>
        <w:pStyle w:val="Call-outbox"/>
        <w:framePr w:w="3137" w:h="3046" w:hRule="exact" w:hSpace="170" w:vSpace="170" w:wrap="around" w:hAnchor="page" w:x="7373" w:y="686"/>
      </w:pPr>
      <w:r w:rsidRPr="00E2100A">
        <w:t>Climate change scaling factors are the amount or percentage change in a climate variable that is projected to occur by a given timeframe under a specific greenhouse gas emissions scenario.</w:t>
      </w:r>
    </w:p>
    <w:p w14:paraId="75D1700D" w14:textId="19200FB4" w:rsidR="00A6529E" w:rsidRDefault="00692F67" w:rsidP="003D5E42">
      <w:pPr>
        <w:pStyle w:val="ListBullet"/>
      </w:pPr>
      <w:r>
        <w:t>C</w:t>
      </w:r>
      <w:r w:rsidR="0050646D" w:rsidRPr="00BF60FC">
        <w:t xml:space="preserve">onducting </w:t>
      </w:r>
      <w:r w:rsidR="00A6529E">
        <w:t xml:space="preserve">a </w:t>
      </w:r>
      <w:r w:rsidR="0050646D" w:rsidRPr="00BF60FC">
        <w:t xml:space="preserve">desktop review </w:t>
      </w:r>
      <w:r w:rsidR="006D1179">
        <w:t xml:space="preserve">of data sources and reference standards </w:t>
      </w:r>
      <w:r w:rsidR="005B36D2">
        <w:t xml:space="preserve">to </w:t>
      </w:r>
      <w:r w:rsidR="004170CC">
        <w:t xml:space="preserve">determine </w:t>
      </w:r>
      <w:r w:rsidR="005B36D2">
        <w:t xml:space="preserve">the </w:t>
      </w:r>
      <w:r w:rsidR="005B36D2" w:rsidRPr="00191EAF">
        <w:t xml:space="preserve">existing </w:t>
      </w:r>
      <w:r w:rsidR="00191EAF" w:rsidRPr="00191EAF">
        <w:t>climate</w:t>
      </w:r>
      <w:r w:rsidR="005B36D2" w:rsidRPr="00191EAF">
        <w:t xml:space="preserve"> conditions </w:t>
      </w:r>
      <w:r w:rsidR="0009195A">
        <w:t>and projected changes</w:t>
      </w:r>
      <w:r w:rsidR="00A16771">
        <w:t xml:space="preserve"> to the climate</w:t>
      </w:r>
      <w:r w:rsidR="0009195A">
        <w:t xml:space="preserve">, </w:t>
      </w:r>
      <w:r w:rsidR="005B36D2">
        <w:t>including</w:t>
      </w:r>
      <w:r w:rsidR="00191EAF">
        <w:t xml:space="preserve"> collating </w:t>
      </w:r>
      <w:r w:rsidR="00191EAF" w:rsidRPr="00191EAF">
        <w:t>historical meteorological observations</w:t>
      </w:r>
      <w:r w:rsidR="00191EAF">
        <w:t xml:space="preserve"> relevant to the study area</w:t>
      </w:r>
      <w:r w:rsidR="006D1179">
        <w:t xml:space="preserve"> including</w:t>
      </w:r>
      <w:r w:rsidR="00A6529E">
        <w:t xml:space="preserve">: </w:t>
      </w:r>
    </w:p>
    <w:p w14:paraId="0066CDC2" w14:textId="4840A8E9" w:rsidR="00212A06" w:rsidRDefault="00212A06" w:rsidP="00212A06">
      <w:pPr>
        <w:pStyle w:val="ListBullet2"/>
      </w:pPr>
      <w:r w:rsidRPr="00191EAF">
        <w:t>Historical climate records</w:t>
      </w:r>
      <w:r>
        <w:t xml:space="preserve"> for </w:t>
      </w:r>
      <w:r w:rsidRPr="00CE1449">
        <w:t xml:space="preserve">Ararat, Ballarat and Melbourne Airport </w:t>
      </w:r>
      <w:r>
        <w:t>weather stations from the Australian Bureau of Meteorology</w:t>
      </w:r>
    </w:p>
    <w:p w14:paraId="6FA20ACB" w14:textId="5DD1CB4A" w:rsidR="00851B7F" w:rsidRDefault="00212A06" w:rsidP="00A6529E">
      <w:pPr>
        <w:pStyle w:val="ListBullet2"/>
      </w:pPr>
      <w:r>
        <w:t>Baseline climate data and c</w:t>
      </w:r>
      <w:r w:rsidR="00191EAF" w:rsidRPr="00191EAF">
        <w:t xml:space="preserve">limate change </w:t>
      </w:r>
      <w:r>
        <w:t xml:space="preserve">scaling </w:t>
      </w:r>
      <w:r w:rsidR="00191EAF" w:rsidRPr="00191EAF">
        <w:t>factors</w:t>
      </w:r>
      <w:r w:rsidR="00D31BF6">
        <w:t xml:space="preserve"> applicable to the study area</w:t>
      </w:r>
      <w:r w:rsidR="00CE1449">
        <w:t>, using data from ‘</w:t>
      </w:r>
      <w:r w:rsidR="00191EAF">
        <w:t>Climate Change in Australia</w:t>
      </w:r>
      <w:r w:rsidR="00CE1449">
        <w:t>’</w:t>
      </w:r>
      <w:r w:rsidR="00191EAF">
        <w:t xml:space="preserve"> and </w:t>
      </w:r>
      <w:r w:rsidR="00191EAF" w:rsidRPr="00191EAF">
        <w:t>CLIMsystems</w:t>
      </w:r>
      <w:r w:rsidR="00CE1449">
        <w:t>’</w:t>
      </w:r>
      <w:r w:rsidR="004D5A28">
        <w:t xml:space="preserve"> ‘Climate Insights’ tool</w:t>
      </w:r>
    </w:p>
    <w:p w14:paraId="751B35CD" w14:textId="470331DF" w:rsidR="00E2100A" w:rsidRDefault="00191EAF" w:rsidP="00E2100A">
      <w:pPr>
        <w:pStyle w:val="ListBullet2"/>
      </w:pPr>
      <w:r w:rsidRPr="00191EAF">
        <w:t xml:space="preserve">Australian Rainfall and Runoff </w:t>
      </w:r>
      <w:r>
        <w:t xml:space="preserve">data </w:t>
      </w:r>
      <w:r w:rsidR="00212A06">
        <w:t xml:space="preserve">hub </w:t>
      </w:r>
      <w:r>
        <w:t>from Geoscience Australia</w:t>
      </w:r>
      <w:r w:rsidR="000D1DA4">
        <w:t>.</w:t>
      </w:r>
    </w:p>
    <w:p w14:paraId="71F9C202" w14:textId="1C1540C2" w:rsidR="002437D8" w:rsidRPr="00D60F93" w:rsidRDefault="002437D8" w:rsidP="00C41E5F">
      <w:pPr>
        <w:pStyle w:val="ListBullet"/>
      </w:pPr>
      <w:r w:rsidRPr="00D60F93">
        <w:t>Consulting with key stakeholders</w:t>
      </w:r>
      <w:r w:rsidR="00E13385">
        <w:t xml:space="preserve"> and the community </w:t>
      </w:r>
      <w:r w:rsidR="00E13385" w:rsidRPr="00E13385">
        <w:t>to inform the potential impacts</w:t>
      </w:r>
      <w:r w:rsidR="00E13385">
        <w:t xml:space="preserve"> </w:t>
      </w:r>
      <w:r w:rsidR="00205EDD">
        <w:t>associated with climate change</w:t>
      </w:r>
      <w:r w:rsidR="000D1DA4">
        <w:t>.</w:t>
      </w:r>
    </w:p>
    <w:p w14:paraId="547C5AF1" w14:textId="4DD41B13" w:rsidR="00521BCC" w:rsidRPr="00DE5578" w:rsidRDefault="0043086D" w:rsidP="00580140">
      <w:pPr>
        <w:pStyle w:val="ListBullet"/>
      </w:pPr>
      <w:r w:rsidRPr="00DE5578">
        <w:t>Identifying and assessing the</w:t>
      </w:r>
      <w:r w:rsidR="00D60281">
        <w:t xml:space="preserve"> </w:t>
      </w:r>
      <w:r w:rsidR="00D60281" w:rsidRPr="00D60281">
        <w:t>potential implications of weather extremes and projected climate change on the Project</w:t>
      </w:r>
      <w:r w:rsidR="005E1FBA">
        <w:t>, based on the outcome of the desktop review</w:t>
      </w:r>
      <w:r w:rsidR="008442F6">
        <w:t>.</w:t>
      </w:r>
      <w:r w:rsidR="005E1FBA">
        <w:t xml:space="preserve"> No impact ratings were adopted as part of this assessment.</w:t>
      </w:r>
      <w:r w:rsidR="008442F6">
        <w:t xml:space="preserve"> The weather extremes identified include extreme heat and rainfall, prolonged wet weather, storms, extreme wind and bushfires.</w:t>
      </w:r>
    </w:p>
    <w:p w14:paraId="1FB4971F" w14:textId="29BD403E" w:rsidR="00E2100A" w:rsidRDefault="00EA33E8" w:rsidP="0060523D">
      <w:pPr>
        <w:pStyle w:val="ListBullet"/>
      </w:pPr>
      <w:r>
        <w:t>Developing EPRs in response to the impact assessment to define the required environmental outcomes that the Project must achieve through the implementation of mitigation measures. 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Principal Contractor’s expertise.</w:t>
      </w:r>
    </w:p>
    <w:p w14:paraId="412332DB" w14:textId="77777777" w:rsidR="00E2100A" w:rsidRDefault="00E2100A" w:rsidP="00E2100A">
      <w:pPr>
        <w:pStyle w:val="ListBullet"/>
        <w:numPr>
          <w:ilvl w:val="0"/>
          <w:numId w:val="0"/>
        </w:numPr>
        <w:ind w:left="284" w:hanging="284"/>
      </w:pPr>
    </w:p>
    <w:p w14:paraId="54B8DA99" w14:textId="645709EE" w:rsidR="00E2100A" w:rsidRDefault="00E2100A" w:rsidP="00E2100A">
      <w:pPr>
        <w:pStyle w:val="ListBullet"/>
        <w:numPr>
          <w:ilvl w:val="0"/>
          <w:numId w:val="0"/>
        </w:numPr>
        <w:sectPr w:rsidR="00E2100A" w:rsidSect="008B52FD">
          <w:headerReference w:type="even" r:id="rId23"/>
          <w:headerReference w:type="default" r:id="rId24"/>
          <w:footerReference w:type="even" r:id="rId25"/>
          <w:footerReference w:type="default" r:id="rId26"/>
          <w:footerReference w:type="first" r:id="rId27"/>
          <w:type w:val="continuous"/>
          <w:pgSz w:w="11906" w:h="16838" w:code="9"/>
          <w:pgMar w:top="1418" w:right="1418" w:bottom="1418" w:left="1418" w:header="1134" w:footer="340" w:gutter="0"/>
          <w:cols w:space="708"/>
          <w:docGrid w:linePitch="360"/>
        </w:sectPr>
      </w:pPr>
    </w:p>
    <w:p w14:paraId="0D17A52E" w14:textId="25E9CA02" w:rsidR="00490F54" w:rsidRDefault="003818B2" w:rsidP="00076994">
      <w:pPr>
        <w:pStyle w:val="ListBullet"/>
        <w:numPr>
          <w:ilvl w:val="0"/>
          <w:numId w:val="0"/>
        </w:numPr>
      </w:pPr>
      <w:r>
        <w:rPr>
          <w:noProof/>
        </w:rPr>
        <w:lastRenderedPageBreak/>
        <mc:AlternateContent>
          <mc:Choice Requires="wpg">
            <w:drawing>
              <wp:anchor distT="0" distB="0" distL="114300" distR="114300" simplePos="0" relativeHeight="251658240" behindDoc="0" locked="0" layoutInCell="1" allowOverlap="1" wp14:anchorId="14F781D3" wp14:editId="661230B4">
                <wp:simplePos x="0" y="0"/>
                <wp:positionH relativeFrom="column">
                  <wp:posOffset>-386080</wp:posOffset>
                </wp:positionH>
                <wp:positionV relativeFrom="paragraph">
                  <wp:posOffset>-614680</wp:posOffset>
                </wp:positionV>
                <wp:extent cx="9534525" cy="6638925"/>
                <wp:effectExtent l="0" t="0" r="9525" b="9525"/>
                <wp:wrapNone/>
                <wp:docPr id="1484149008" name="Group 2"/>
                <wp:cNvGraphicFramePr/>
                <a:graphic xmlns:a="http://schemas.openxmlformats.org/drawingml/2006/main">
                  <a:graphicData uri="http://schemas.microsoft.com/office/word/2010/wordprocessingGroup">
                    <wpg:wgp>
                      <wpg:cNvGrpSpPr/>
                      <wpg:grpSpPr>
                        <a:xfrm>
                          <a:off x="0" y="0"/>
                          <a:ext cx="9534525" cy="6638925"/>
                          <a:chOff x="0" y="0"/>
                          <a:chExt cx="9672955" cy="6839585"/>
                        </a:xfrm>
                      </wpg:grpSpPr>
                      <pic:pic xmlns:pic="http://schemas.openxmlformats.org/drawingml/2006/picture">
                        <pic:nvPicPr>
                          <pic:cNvPr id="1365085903"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72955" cy="6839585"/>
                          </a:xfrm>
                          <a:prstGeom prst="rect">
                            <a:avLst/>
                          </a:prstGeom>
                        </pic:spPr>
                      </pic:pic>
                      <wps:wsp>
                        <wps:cNvPr id="250438583" name="Text Box 1"/>
                        <wps:cNvSpPr txBox="1"/>
                        <wps:spPr>
                          <a:xfrm>
                            <a:off x="68580" y="69011"/>
                            <a:ext cx="2133260" cy="288092"/>
                          </a:xfrm>
                          <a:prstGeom prst="rect">
                            <a:avLst/>
                          </a:prstGeom>
                          <a:solidFill>
                            <a:prstClr val="white"/>
                          </a:solidFill>
                          <a:ln>
                            <a:noFill/>
                          </a:ln>
                        </wps:spPr>
                        <wps:txbx>
                          <w:txbxContent>
                            <w:p w14:paraId="55A289BC" w14:textId="687CB097" w:rsidR="00411021" w:rsidRPr="004640B4" w:rsidRDefault="00411021" w:rsidP="0060523D">
                              <w:pPr>
                                <w:pStyle w:val="Caption"/>
                                <w:spacing w:before="0"/>
                                <w:rPr>
                                  <w:noProof/>
                                </w:rPr>
                              </w:pPr>
                              <w:bookmarkStart w:id="8" w:name="_Ref180153909"/>
                              <w:r>
                                <w:t xml:space="preserve">Figure </w:t>
                              </w:r>
                              <w:fldSimple w:instr=" STYLEREF 1 \s ">
                                <w:r w:rsidR="00B6312C">
                                  <w:rPr>
                                    <w:noProof/>
                                  </w:rPr>
                                  <w:t>28</w:t>
                                </w:r>
                              </w:fldSimple>
                              <w:r w:rsidR="001F71D0">
                                <w:t>.</w:t>
                              </w:r>
                              <w:fldSimple w:instr=" SEQ Figure \* ARABIC \s 1 ">
                                <w:r w:rsidR="00B6312C">
                                  <w:rPr>
                                    <w:noProof/>
                                  </w:rPr>
                                  <w:t>1</w:t>
                                </w:r>
                              </w:fldSimple>
                              <w:bookmarkEnd w:id="8"/>
                              <w:r>
                                <w:t xml:space="preserve"> Climate </w:t>
                              </w:r>
                              <w:r w:rsidR="00E2100A">
                                <w:t>c</w:t>
                              </w:r>
                              <w:r>
                                <w:t>hange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781D3" id="Group 2" o:spid="_x0000_s1026" style="position:absolute;margin-left:-30.4pt;margin-top:-48.4pt;width:750.75pt;height:522.75pt;z-index:251658240;mso-width-relative:margin;mso-height-relative:margin" coordsize="96729,683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">
                <v:shape id="Picture 1" o:spid="_x0000_s1027" type="#_x0000_t75" style="position:absolute;width:96729;height:6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">
                  <v:imagedata r:id="rId29" o:title=""/>
                </v:shape>
                <v:shapetype id="_x0000_t202" coordsize="21600,21600" o:spt="202" path="m,l,21600r21600,l21600,xe">
                  <v:stroke joinstyle="miter"/>
                  <v:path gradientshapeok="t" o:connecttype="rect"/>
                </v:shapetype>
                <v:shape id="Text Box 1" o:spid="_x0000_s1028" type="#_x0000_t202" style="position:absolute;left:685;top:690;width:21333;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" stroked="f">
                  <v:textbox inset="2.5mm,2mm,2.5mm,2mm">
                    <w:txbxContent>
                      <w:p w14:paraId="55A289BC" w14:textId="687CB097" w:rsidR="00411021" w:rsidRPr="004640B4" w:rsidRDefault="00411021" w:rsidP="0060523D">
                        <w:pPr>
                          <w:pStyle w:val="Caption"/>
                          <w:spacing w:before="0"/>
                          <w:rPr>
                            <w:noProof/>
                          </w:rPr>
                        </w:pPr>
                        <w:bookmarkStart w:id="9" w:name="_Ref180153909"/>
                        <w:r>
                          <w:t xml:space="preserve">Figure </w:t>
                        </w:r>
                        <w:fldSimple w:instr=" STYLEREF 1 \s ">
                          <w:r w:rsidR="00B6312C">
                            <w:rPr>
                              <w:noProof/>
                            </w:rPr>
                            <w:t>28</w:t>
                          </w:r>
                        </w:fldSimple>
                        <w:r w:rsidR="001F71D0">
                          <w:t>.</w:t>
                        </w:r>
                        <w:fldSimple w:instr=" SEQ Figure \* ARABIC \s 1 ">
                          <w:r w:rsidR="00B6312C">
                            <w:rPr>
                              <w:noProof/>
                            </w:rPr>
                            <w:t>1</w:t>
                          </w:r>
                        </w:fldSimple>
                        <w:bookmarkEnd w:id="9"/>
                        <w:r>
                          <w:t xml:space="preserve"> Climate </w:t>
                        </w:r>
                        <w:r w:rsidR="00E2100A">
                          <w:t>c</w:t>
                        </w:r>
                        <w:r>
                          <w:t>hange study area</w:t>
                        </w:r>
                      </w:p>
                    </w:txbxContent>
                  </v:textbox>
                </v:shape>
              </v:group>
            </w:pict>
          </mc:Fallback>
        </mc:AlternateContent>
      </w:r>
    </w:p>
    <w:p w14:paraId="20741803" w14:textId="4A04FBF6" w:rsidR="00490F54" w:rsidRDefault="00490F54" w:rsidP="00076994">
      <w:pPr>
        <w:pStyle w:val="ListBullet"/>
        <w:numPr>
          <w:ilvl w:val="0"/>
          <w:numId w:val="0"/>
        </w:numPr>
      </w:pPr>
    </w:p>
    <w:p w14:paraId="56BC3671" w14:textId="77777777" w:rsidR="00490F54" w:rsidRDefault="00490F54" w:rsidP="00076994">
      <w:pPr>
        <w:pStyle w:val="ListBullet"/>
        <w:numPr>
          <w:ilvl w:val="0"/>
          <w:numId w:val="0"/>
        </w:numPr>
      </w:pPr>
    </w:p>
    <w:p w14:paraId="28116127" w14:textId="77777777" w:rsidR="00490F54" w:rsidRDefault="00490F54" w:rsidP="00076994">
      <w:pPr>
        <w:pStyle w:val="ListBullet"/>
        <w:numPr>
          <w:ilvl w:val="0"/>
          <w:numId w:val="0"/>
        </w:numPr>
      </w:pPr>
    </w:p>
    <w:p w14:paraId="67ABF3D2" w14:textId="77777777" w:rsidR="00490F54" w:rsidRDefault="00490F54" w:rsidP="00076994">
      <w:pPr>
        <w:pStyle w:val="ListBullet"/>
        <w:numPr>
          <w:ilvl w:val="0"/>
          <w:numId w:val="0"/>
        </w:numPr>
      </w:pPr>
    </w:p>
    <w:p w14:paraId="751A2C46" w14:textId="77777777" w:rsidR="00490F54" w:rsidRDefault="00490F54" w:rsidP="00076994">
      <w:pPr>
        <w:pStyle w:val="ListBullet"/>
        <w:numPr>
          <w:ilvl w:val="0"/>
          <w:numId w:val="0"/>
        </w:numPr>
      </w:pPr>
    </w:p>
    <w:p w14:paraId="22DA1E0B" w14:textId="77777777" w:rsidR="00490F54" w:rsidRDefault="00490F54" w:rsidP="00076994">
      <w:pPr>
        <w:pStyle w:val="ListBullet"/>
        <w:numPr>
          <w:ilvl w:val="0"/>
          <w:numId w:val="0"/>
        </w:numPr>
      </w:pPr>
    </w:p>
    <w:p w14:paraId="45C1837D" w14:textId="77777777" w:rsidR="00490F54" w:rsidRDefault="00490F54" w:rsidP="00076994">
      <w:pPr>
        <w:pStyle w:val="ListBullet"/>
        <w:numPr>
          <w:ilvl w:val="0"/>
          <w:numId w:val="0"/>
        </w:numPr>
      </w:pPr>
    </w:p>
    <w:p w14:paraId="03409CDA" w14:textId="77777777" w:rsidR="00490F54" w:rsidRDefault="00490F54" w:rsidP="00076994">
      <w:pPr>
        <w:pStyle w:val="ListBullet"/>
        <w:numPr>
          <w:ilvl w:val="0"/>
          <w:numId w:val="0"/>
        </w:numPr>
      </w:pPr>
    </w:p>
    <w:p w14:paraId="30AA1FDE" w14:textId="77777777" w:rsidR="00490F54" w:rsidRDefault="00490F54" w:rsidP="00076994">
      <w:pPr>
        <w:pStyle w:val="ListBullet"/>
        <w:numPr>
          <w:ilvl w:val="0"/>
          <w:numId w:val="0"/>
        </w:numPr>
      </w:pPr>
    </w:p>
    <w:p w14:paraId="71115FE3" w14:textId="77777777" w:rsidR="00490F54" w:rsidRDefault="00490F54" w:rsidP="00076994">
      <w:pPr>
        <w:pStyle w:val="ListBullet"/>
        <w:numPr>
          <w:ilvl w:val="0"/>
          <w:numId w:val="0"/>
        </w:numPr>
      </w:pPr>
    </w:p>
    <w:p w14:paraId="542FE617" w14:textId="77777777" w:rsidR="00490F54" w:rsidRDefault="00490F54" w:rsidP="00076994">
      <w:pPr>
        <w:pStyle w:val="ListBullet"/>
        <w:numPr>
          <w:ilvl w:val="0"/>
          <w:numId w:val="0"/>
        </w:numPr>
      </w:pPr>
    </w:p>
    <w:p w14:paraId="49A218B6" w14:textId="77777777" w:rsidR="00490F54" w:rsidRDefault="00490F54" w:rsidP="00076994">
      <w:pPr>
        <w:pStyle w:val="ListBullet"/>
        <w:numPr>
          <w:ilvl w:val="0"/>
          <w:numId w:val="0"/>
        </w:numPr>
      </w:pPr>
    </w:p>
    <w:p w14:paraId="4C1764B5" w14:textId="77777777" w:rsidR="00490F54" w:rsidRDefault="00490F54" w:rsidP="00076994">
      <w:pPr>
        <w:pStyle w:val="ListBullet"/>
        <w:numPr>
          <w:ilvl w:val="0"/>
          <w:numId w:val="0"/>
        </w:numPr>
      </w:pPr>
    </w:p>
    <w:p w14:paraId="673E61EB" w14:textId="77777777" w:rsidR="00490F54" w:rsidRDefault="00490F54" w:rsidP="00076994">
      <w:pPr>
        <w:pStyle w:val="ListBullet"/>
        <w:numPr>
          <w:ilvl w:val="0"/>
          <w:numId w:val="0"/>
        </w:numPr>
      </w:pPr>
    </w:p>
    <w:p w14:paraId="48907D86" w14:textId="77777777" w:rsidR="00490F54" w:rsidRDefault="00490F54" w:rsidP="00076994">
      <w:pPr>
        <w:pStyle w:val="ListBullet"/>
        <w:numPr>
          <w:ilvl w:val="0"/>
          <w:numId w:val="0"/>
        </w:numPr>
      </w:pPr>
    </w:p>
    <w:p w14:paraId="4503CA0D" w14:textId="77777777" w:rsidR="00490F54" w:rsidRDefault="00490F54" w:rsidP="00076994">
      <w:pPr>
        <w:pStyle w:val="ListBullet"/>
        <w:numPr>
          <w:ilvl w:val="0"/>
          <w:numId w:val="0"/>
        </w:numPr>
      </w:pPr>
    </w:p>
    <w:p w14:paraId="362BD47D" w14:textId="77777777" w:rsidR="00490F54" w:rsidRDefault="00490F54" w:rsidP="00076994">
      <w:pPr>
        <w:pStyle w:val="ListBullet"/>
        <w:numPr>
          <w:ilvl w:val="0"/>
          <w:numId w:val="0"/>
        </w:numPr>
      </w:pPr>
    </w:p>
    <w:p w14:paraId="5A60FF7C" w14:textId="77777777" w:rsidR="00490F54" w:rsidRDefault="00490F54" w:rsidP="00076994">
      <w:pPr>
        <w:pStyle w:val="ListBullet"/>
        <w:numPr>
          <w:ilvl w:val="0"/>
          <w:numId w:val="0"/>
        </w:numPr>
      </w:pPr>
    </w:p>
    <w:p w14:paraId="690C3F6C" w14:textId="77777777" w:rsidR="00490F54" w:rsidRDefault="00490F54" w:rsidP="00076994">
      <w:pPr>
        <w:pStyle w:val="ListBullet"/>
        <w:numPr>
          <w:ilvl w:val="0"/>
          <w:numId w:val="0"/>
        </w:numPr>
      </w:pPr>
    </w:p>
    <w:p w14:paraId="0B80BAAD" w14:textId="77777777" w:rsidR="00490F54" w:rsidRDefault="00490F54" w:rsidP="00076994">
      <w:pPr>
        <w:pStyle w:val="ListBullet"/>
        <w:numPr>
          <w:ilvl w:val="0"/>
          <w:numId w:val="0"/>
        </w:numPr>
      </w:pPr>
    </w:p>
    <w:p w14:paraId="2EC0D247" w14:textId="5A917CD3" w:rsidR="00490F54" w:rsidRDefault="00490F54" w:rsidP="00076994">
      <w:pPr>
        <w:pStyle w:val="ListBullet"/>
        <w:numPr>
          <w:ilvl w:val="0"/>
          <w:numId w:val="0"/>
        </w:numPr>
        <w:sectPr w:rsidR="00490F54" w:rsidSect="00005510">
          <w:footerReference w:type="even" r:id="rId30"/>
          <w:footerReference w:type="default" r:id="rId31"/>
          <w:footerReference w:type="first" r:id="rId32"/>
          <w:pgSz w:w="16838" w:h="11906" w:orient="landscape" w:code="9"/>
          <w:pgMar w:top="1418" w:right="1418" w:bottom="1418" w:left="1418" w:header="1134" w:footer="340" w:gutter="0"/>
          <w:pgNumType w:chapStyle="1"/>
          <w:cols w:space="708"/>
          <w:docGrid w:linePitch="360"/>
        </w:sectPr>
      </w:pPr>
    </w:p>
    <w:p w14:paraId="46E36634" w14:textId="737B5BA1" w:rsidR="00B008C5" w:rsidRDefault="00B008C5" w:rsidP="00D10D9C">
      <w:pPr>
        <w:pStyle w:val="Heading2"/>
      </w:pPr>
      <w:bookmarkStart w:id="10" w:name="_Toc183511225"/>
      <w:bookmarkStart w:id="11" w:name="_Toc201069908"/>
      <w:r>
        <w:lastRenderedPageBreak/>
        <w:t>Existing conditions</w:t>
      </w:r>
      <w:bookmarkEnd w:id="10"/>
      <w:bookmarkEnd w:id="11"/>
    </w:p>
    <w:p w14:paraId="18FFACC0" w14:textId="4863AB15" w:rsidR="00EA33E8" w:rsidRDefault="00EA33E8" w:rsidP="007B236D">
      <w:r>
        <w:t>This section summarises the existing conditions for</w:t>
      </w:r>
      <w:r w:rsidR="0085769D">
        <w:t xml:space="preserve"> the regional climate and current</w:t>
      </w:r>
      <w:r>
        <w:t xml:space="preserve"> climate change </w:t>
      </w:r>
      <w:r w:rsidR="0085769D">
        <w:t xml:space="preserve">projections </w:t>
      </w:r>
      <w:r>
        <w:t xml:space="preserve">according to the following key themes: </w:t>
      </w:r>
    </w:p>
    <w:p w14:paraId="40AE58CC" w14:textId="7A625E04" w:rsidR="00EA33E8" w:rsidRDefault="00EA33E8" w:rsidP="0060523D">
      <w:pPr>
        <w:pStyle w:val="ListBullet"/>
      </w:pPr>
      <w:r>
        <w:t>Rainfall</w:t>
      </w:r>
    </w:p>
    <w:p w14:paraId="1A15F6DB" w14:textId="77777777" w:rsidR="00EA33E8" w:rsidRDefault="00EA33E8" w:rsidP="00FD6128">
      <w:pPr>
        <w:pStyle w:val="ListBullet"/>
      </w:pPr>
      <w:r>
        <w:t>Temperature</w:t>
      </w:r>
    </w:p>
    <w:p w14:paraId="774F6DF0" w14:textId="77777777" w:rsidR="00EA33E8" w:rsidRDefault="00EA33E8" w:rsidP="00FD6128">
      <w:pPr>
        <w:pStyle w:val="ListBullet"/>
      </w:pPr>
      <w:r>
        <w:t>Wind</w:t>
      </w:r>
    </w:p>
    <w:p w14:paraId="6FEF8551" w14:textId="77777777" w:rsidR="00EA33E8" w:rsidRDefault="00EA33E8" w:rsidP="00FD6128">
      <w:pPr>
        <w:pStyle w:val="ListBullet"/>
      </w:pPr>
      <w:r>
        <w:t xml:space="preserve">Climate change projections. </w:t>
      </w:r>
    </w:p>
    <w:p w14:paraId="36677E90" w14:textId="466D3C3C" w:rsidR="006B1FC3" w:rsidRDefault="0085769D" w:rsidP="00EA33E8">
      <w:r>
        <w:t xml:space="preserve">Climate and weather conditions vary across the study area, with average temperatures and rainfall influenced by topography. </w:t>
      </w:r>
      <w:r w:rsidR="006D59DA" w:rsidRPr="006D59DA">
        <w:t xml:space="preserve">Historical climate information was </w:t>
      </w:r>
      <w:r w:rsidR="006B1FC3">
        <w:t xml:space="preserve">gathered from </w:t>
      </w:r>
      <w:r w:rsidR="006D59DA" w:rsidRPr="006D59DA">
        <w:t xml:space="preserve">meteorological stations operated by </w:t>
      </w:r>
      <w:r w:rsidR="00411021">
        <w:t xml:space="preserve">the </w:t>
      </w:r>
      <w:r w:rsidR="00411021" w:rsidRPr="00411021">
        <w:t>Bureau of Meteorology</w:t>
      </w:r>
      <w:r w:rsidR="006D59DA" w:rsidRPr="006D59DA">
        <w:t xml:space="preserve"> at Ararat, Ballarat and Melbourne Airport</w:t>
      </w:r>
      <w:r w:rsidR="006B1FC3">
        <w:t>.</w:t>
      </w:r>
      <w:r w:rsidR="006D59DA" w:rsidRPr="006D59DA">
        <w:t xml:space="preserve"> </w:t>
      </w:r>
      <w:r w:rsidR="006B1FC3">
        <w:t>T</w:t>
      </w:r>
      <w:r w:rsidR="006D59DA" w:rsidRPr="006D59DA">
        <w:t>hese locations</w:t>
      </w:r>
      <w:r w:rsidR="00DD60FB">
        <w:t xml:space="preserve"> were chosen because they</w:t>
      </w:r>
      <w:r w:rsidR="006D59DA" w:rsidRPr="006D59DA">
        <w:t xml:space="preserve"> broadly represent the region and have</w:t>
      </w:r>
      <w:r w:rsidR="000D4B03">
        <w:t xml:space="preserve"> </w:t>
      </w:r>
      <w:r w:rsidR="00DD60FB">
        <w:t>consistent</w:t>
      </w:r>
      <w:r w:rsidR="006D59DA" w:rsidRPr="006D59DA">
        <w:t>, long-term records of rainfall, temperature, wind speed and humidity.</w:t>
      </w:r>
      <w:r>
        <w:t xml:space="preserve"> </w:t>
      </w:r>
    </w:p>
    <w:p w14:paraId="7045E5B1" w14:textId="673C2F7B" w:rsidR="00DA6875" w:rsidRDefault="0085769D" w:rsidP="00DA6875">
      <w:pPr>
        <w:rPr>
          <w:color w:val="FF0000"/>
        </w:rPr>
      </w:pPr>
      <w:r>
        <w:t>Dangerous fire weather conditions typically occur several times each year, characterised by very high temperature, low humidity and strong winds.</w:t>
      </w:r>
    </w:p>
    <w:p w14:paraId="5FB9157B" w14:textId="5478A81D" w:rsidR="007D3FEF" w:rsidRPr="007D3FEF" w:rsidRDefault="007D3FEF" w:rsidP="003A6D44">
      <w:pPr>
        <w:pStyle w:val="Heading3"/>
      </w:pPr>
      <w:bookmarkStart w:id="12" w:name="_Toc183511226"/>
      <w:bookmarkStart w:id="13" w:name="_Toc201069909"/>
      <w:r>
        <w:t>Rainfall</w:t>
      </w:r>
      <w:bookmarkEnd w:id="12"/>
      <w:bookmarkEnd w:id="13"/>
    </w:p>
    <w:p w14:paraId="59FC5109" w14:textId="5F0FF0C0" w:rsidR="00FD3002" w:rsidRDefault="00EB2182" w:rsidP="00FD3002">
      <w:r>
        <w:fldChar w:fldCharType="begin"/>
      </w:r>
      <w:r>
        <w:instrText xml:space="preserve"> REF _Ref193117352 \h </w:instrText>
      </w:r>
      <w:r>
        <w:fldChar w:fldCharType="separate"/>
      </w:r>
      <w:r w:rsidR="009B34F6">
        <w:t xml:space="preserve">Figure </w:t>
      </w:r>
      <w:r w:rsidR="009B34F6">
        <w:rPr>
          <w:noProof/>
        </w:rPr>
        <w:t>28.2</w:t>
      </w:r>
      <w:r>
        <w:fldChar w:fldCharType="end"/>
      </w:r>
      <w:r w:rsidR="00695162">
        <w:t xml:space="preserve"> </w:t>
      </w:r>
      <w:r w:rsidR="00E2100A">
        <w:t>maps the average annual rainfall across the study area</w:t>
      </w:r>
      <w:r w:rsidR="009843C6">
        <w:t xml:space="preserve"> for Ararat, Ballarat and Melbourne Airport weather stations</w:t>
      </w:r>
      <w:r w:rsidR="008D161D">
        <w:t xml:space="preserve">, ranging </w:t>
      </w:r>
      <w:r w:rsidR="00BF4CD8">
        <w:t>from</w:t>
      </w:r>
      <w:r w:rsidR="008D161D">
        <w:t xml:space="preserve"> 541 </w:t>
      </w:r>
      <w:r w:rsidR="00BF4CD8">
        <w:t>to</w:t>
      </w:r>
      <w:r w:rsidR="008D161D">
        <w:t xml:space="preserve"> 689mm</w:t>
      </w:r>
      <w:r w:rsidR="00E2100A">
        <w:t>.</w:t>
      </w:r>
      <w:r w:rsidR="00943ADB">
        <w:t xml:space="preserve"> </w:t>
      </w:r>
      <w:r w:rsidR="00943ADB" w:rsidRPr="00943ADB">
        <w:t>Ararat averages 587mm annually, with totals ranging from 302 to 909mm. Ballarat averages 689mm, with totals from 302 to 996mm, and Melbourne Airport averages 541mm, with totals from 310 to 821mm. Unlike Ararat and Ballarat, where rainfall peaks in winter, Melbourne Airport experiences a bimodal pattern with peaks in autumn and spring. Ballarat receives the most rainfall, followed by Ararat and Melbourne Airport.</w:t>
      </w:r>
    </w:p>
    <w:p w14:paraId="201EF944" w14:textId="2DC22006" w:rsidR="00DF290B" w:rsidRDefault="00FD3002" w:rsidP="00FD3002">
      <w:r>
        <w:t>Extreme daily rainfall totals are typically greater in late summer-early autumn than at other times of year. The highest daily rainfall total was recorded in February at each of the three locations</w:t>
      </w:r>
      <w:r w:rsidR="00BF4CD8">
        <w:t xml:space="preserve">, </w:t>
      </w:r>
      <w:r w:rsidR="009B5DBE">
        <w:t xml:space="preserve">and ranges </w:t>
      </w:r>
      <w:r w:rsidR="00BF4CD8">
        <w:t>from 99 to 139mm</w:t>
      </w:r>
      <w:r>
        <w:t>.</w:t>
      </w:r>
    </w:p>
    <w:p w14:paraId="31F24591" w14:textId="77777777" w:rsidR="00DF290B" w:rsidRDefault="00DF290B" w:rsidP="00DF290B">
      <w:pPr>
        <w:pStyle w:val="Heading3"/>
      </w:pPr>
      <w:bookmarkStart w:id="14" w:name="_Toc183511227"/>
      <w:bookmarkStart w:id="15" w:name="_Toc201069910"/>
      <w:r>
        <w:t>Temperature</w:t>
      </w:r>
      <w:bookmarkEnd w:id="14"/>
      <w:bookmarkEnd w:id="15"/>
    </w:p>
    <w:p w14:paraId="36639C86" w14:textId="6D4C47C2" w:rsidR="00DF290B" w:rsidRDefault="00DF290B" w:rsidP="00DF290B">
      <w:r>
        <w:t>Temperature conditions vary across the study area. As shown in</w:t>
      </w:r>
      <w:r w:rsidR="004936C2">
        <w:t xml:space="preserve"> </w:t>
      </w:r>
      <w:r w:rsidR="004936C2">
        <w:fldChar w:fldCharType="begin"/>
      </w:r>
      <w:r w:rsidR="004936C2">
        <w:instrText xml:space="preserve"> REF _Ref191034893 \h </w:instrText>
      </w:r>
      <w:r w:rsidR="004936C2">
        <w:fldChar w:fldCharType="separate"/>
      </w:r>
      <w:r w:rsidR="009B34F6">
        <w:t xml:space="preserve">Figure </w:t>
      </w:r>
      <w:r w:rsidR="009B34F6">
        <w:rPr>
          <w:noProof/>
        </w:rPr>
        <w:t>28.3</w:t>
      </w:r>
      <w:r w:rsidR="004936C2">
        <w:fldChar w:fldCharType="end"/>
      </w:r>
      <w:r>
        <w:t xml:space="preserve">, average maximum temperatures are higher at lower elevations in the west and east (~19°C) and are lower (~16°C) in more elevated locations around the Wombat State Forest. Average daily minimum temperatures follow similar patterns. </w:t>
      </w:r>
    </w:p>
    <w:p w14:paraId="184EC643" w14:textId="7BFC4B7B" w:rsidR="00DF290B" w:rsidRPr="003A6D44" w:rsidRDefault="00DF290B" w:rsidP="00DF290B">
      <w:r>
        <w:t>Average</w:t>
      </w:r>
      <w:r w:rsidRPr="003A6D44">
        <w:t xml:space="preserve"> temperature</w:t>
      </w:r>
      <w:r>
        <w:t>s</w:t>
      </w:r>
      <w:r w:rsidRPr="003A6D44">
        <w:t xml:space="preserve"> in western Victoria </w:t>
      </w:r>
      <w:r>
        <w:t xml:space="preserve">are typically </w:t>
      </w:r>
      <w:r w:rsidRPr="003A6D44">
        <w:t>warmer in summer and early autumn, and cooler in winter. At Ararat, the highest recorded temperature is 44.7°C (February 2009), with average maximum</w:t>
      </w:r>
      <w:r>
        <w:t xml:space="preserve"> temperatures </w:t>
      </w:r>
      <w:r w:rsidRPr="003A6D44">
        <w:t>ranging from 11.8°C in July to 27.1°C in February, and minimum</w:t>
      </w:r>
      <w:r>
        <w:t xml:space="preserve"> temperatures</w:t>
      </w:r>
      <w:r w:rsidRPr="003A6D44">
        <w:t xml:space="preserve"> from 3.4°C in July to 11.3°C in </w:t>
      </w:r>
      <w:r>
        <w:t>February</w:t>
      </w:r>
      <w:r w:rsidRPr="003A6D44">
        <w:t>. The lowest temperature recorded is -7.3°C (July 1976).</w:t>
      </w:r>
    </w:p>
    <w:p w14:paraId="2118B4CF" w14:textId="77777777" w:rsidR="00DF290B" w:rsidRPr="003A6D44" w:rsidRDefault="00DF290B" w:rsidP="00DF290B">
      <w:r w:rsidRPr="003A6D44">
        <w:t>Ballarat's temperature patterns are similar, with a high of 44.1°C (February 2009), average maximum</w:t>
      </w:r>
      <w:r>
        <w:t xml:space="preserve"> temperatures</w:t>
      </w:r>
      <w:r w:rsidRPr="003A6D44">
        <w:t xml:space="preserve"> from 10.1°C in July to 25.3°C in January, and minimum</w:t>
      </w:r>
      <w:r>
        <w:t xml:space="preserve"> temperature</w:t>
      </w:r>
      <w:r w:rsidRPr="003A6D44">
        <w:t>s from 3.2°C in July to 11.5°C in February. The lowest recorded temperature is -6°C (July 1982).</w:t>
      </w:r>
    </w:p>
    <w:p w14:paraId="4BDD3314" w14:textId="77777777" w:rsidR="00DF290B" w:rsidRPr="003A6D44" w:rsidRDefault="00DF290B" w:rsidP="00DF290B">
      <w:r w:rsidRPr="003A6D44">
        <w:t>Melbourne Airport also follows these patterns, with temperatures above 46°C recorded in January and February (2019 and 2009). Average maximum</w:t>
      </w:r>
      <w:r>
        <w:t xml:space="preserve"> temperature</w:t>
      </w:r>
      <w:r w:rsidRPr="003A6D44">
        <w:t>s range from 13.2°C in July to 26.6°C in January and February, and minimum</w:t>
      </w:r>
      <w:r>
        <w:t xml:space="preserve"> temperature</w:t>
      </w:r>
      <w:r w:rsidRPr="003A6D44">
        <w:t>s from 5.4°C in July to 14.1°C in February. The lowest recorded temperature is -2.5°C</w:t>
      </w:r>
      <w:r>
        <w:t xml:space="preserve"> (August 1986)</w:t>
      </w:r>
      <w:r w:rsidRPr="003A6D44">
        <w:t>.</w:t>
      </w:r>
    </w:p>
    <w:p w14:paraId="3A80E1B2" w14:textId="5FF1B35E" w:rsidR="00DF290B" w:rsidRDefault="00DF290B" w:rsidP="009B34F6">
      <w:r w:rsidRPr="003A6D44">
        <w:t xml:space="preserve">All three stations have recorded temperatures over 40°C during summer, and Melbourne Airport also in November and March. Freezing temperatures (0°C or below) have been recorded </w:t>
      </w:r>
      <w:r>
        <w:t>throughout</w:t>
      </w:r>
      <w:r w:rsidRPr="003A6D44">
        <w:t xml:space="preserve"> autumn, winter, and spring at Ararat and Ballarat, and between June and September at Melbourne Airport, though less frequently.</w:t>
      </w:r>
    </w:p>
    <w:p w14:paraId="251326D6" w14:textId="77777777" w:rsidR="00DF290B" w:rsidRDefault="00DF290B" w:rsidP="00FD3002">
      <w:pPr>
        <w:sectPr w:rsidR="00DF290B" w:rsidSect="00005510">
          <w:headerReference w:type="default" r:id="rId33"/>
          <w:footerReference w:type="even" r:id="rId34"/>
          <w:footerReference w:type="default" r:id="rId35"/>
          <w:footerReference w:type="first" r:id="rId36"/>
          <w:pgSz w:w="11906" w:h="16838" w:code="9"/>
          <w:pgMar w:top="1418" w:right="1418" w:bottom="1418" w:left="1418" w:header="1134" w:footer="340" w:gutter="0"/>
          <w:pgNumType w:chapStyle="1"/>
          <w:cols w:space="284"/>
          <w:docGrid w:linePitch="360"/>
        </w:sectPr>
      </w:pPr>
    </w:p>
    <w:p w14:paraId="5EEB1C15" w14:textId="05748A7E" w:rsidR="00DF290B" w:rsidRDefault="003818B2" w:rsidP="00FD3002">
      <w:r>
        <w:rPr>
          <w:noProof/>
        </w:rPr>
        <w:lastRenderedPageBreak/>
        <mc:AlternateContent>
          <mc:Choice Requires="wpg">
            <w:drawing>
              <wp:anchor distT="0" distB="0" distL="114300" distR="114300" simplePos="0" relativeHeight="251658241" behindDoc="0" locked="0" layoutInCell="1" allowOverlap="1" wp14:anchorId="62F1B11A" wp14:editId="6C647CBC">
                <wp:simplePos x="0" y="0"/>
                <wp:positionH relativeFrom="column">
                  <wp:posOffset>-391829</wp:posOffset>
                </wp:positionH>
                <wp:positionV relativeFrom="paragraph">
                  <wp:posOffset>-613666</wp:posOffset>
                </wp:positionV>
                <wp:extent cx="9672955" cy="6839585"/>
                <wp:effectExtent l="0" t="0" r="4445" b="0"/>
                <wp:wrapNone/>
                <wp:docPr id="1839279542" name="Group 1"/>
                <wp:cNvGraphicFramePr/>
                <a:graphic xmlns:a="http://schemas.openxmlformats.org/drawingml/2006/main">
                  <a:graphicData uri="http://schemas.microsoft.com/office/word/2010/wordprocessingGroup">
                    <wpg:wgp>
                      <wpg:cNvGrpSpPr/>
                      <wpg:grpSpPr>
                        <a:xfrm>
                          <a:off x="0" y="0"/>
                          <a:ext cx="9672955" cy="6839585"/>
                          <a:chOff x="0" y="0"/>
                          <a:chExt cx="9672955" cy="6839585"/>
                        </a:xfrm>
                      </wpg:grpSpPr>
                      <pic:pic xmlns:pic="http://schemas.openxmlformats.org/drawingml/2006/picture">
                        <pic:nvPicPr>
                          <pic:cNvPr id="402118505" name="Picture 1" descr="A map of different colored areas&#10;&#10;AI-generated content may b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72955" cy="6839585"/>
                          </a:xfrm>
                          <a:prstGeom prst="rect">
                            <a:avLst/>
                          </a:prstGeom>
                        </pic:spPr>
                      </pic:pic>
                      <wps:wsp>
                        <wps:cNvPr id="993956913" name="Text Box 1"/>
                        <wps:cNvSpPr txBox="1"/>
                        <wps:spPr>
                          <a:xfrm>
                            <a:off x="68581" y="69011"/>
                            <a:ext cx="4584580" cy="266450"/>
                          </a:xfrm>
                          <a:prstGeom prst="rect">
                            <a:avLst/>
                          </a:prstGeom>
                          <a:solidFill>
                            <a:prstClr val="white"/>
                          </a:solidFill>
                          <a:ln>
                            <a:noFill/>
                          </a:ln>
                        </wps:spPr>
                        <wps:txbx>
                          <w:txbxContent>
                            <w:p w14:paraId="50E44186" w14:textId="1D5D62CF" w:rsidR="00DF290B" w:rsidRPr="004640B4" w:rsidRDefault="00DF290B" w:rsidP="0060523D">
                              <w:pPr>
                                <w:pStyle w:val="Caption"/>
                                <w:spacing w:before="0"/>
                                <w:rPr>
                                  <w:noProof/>
                                </w:rPr>
                              </w:pPr>
                              <w:bookmarkStart w:id="16" w:name="_Ref193117352"/>
                              <w:r>
                                <w:t xml:space="preserve">Figure </w:t>
                              </w:r>
                              <w:fldSimple w:instr=" STYLEREF 1 \s ">
                                <w:r>
                                  <w:rPr>
                                    <w:noProof/>
                                  </w:rPr>
                                  <w:t>28</w:t>
                                </w:r>
                              </w:fldSimple>
                              <w:r w:rsidR="001F71D0">
                                <w:rPr>
                                  <w:noProof/>
                                </w:rPr>
                                <w:t>.</w:t>
                              </w:r>
                              <w:fldSimple w:instr=" SEQ Figure \* ARABIC \s 1 ">
                                <w:r>
                                  <w:rPr>
                                    <w:noProof/>
                                  </w:rPr>
                                  <w:t>2</w:t>
                                </w:r>
                              </w:fldSimple>
                              <w:bookmarkEnd w:id="16"/>
                              <w:r w:rsidRPr="009038E7">
                                <w:t xml:space="preserve">: </w:t>
                              </w:r>
                              <w:r>
                                <w:t>Baseline annual rainfall conditions for climate change assessment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wpg:wgp>
                  </a:graphicData>
                </a:graphic>
              </wp:anchor>
            </w:drawing>
          </mc:Choice>
          <mc:Fallback>
            <w:pict>
              <v:group w14:anchorId="62F1B11A" id="Group 1" o:spid="_x0000_s1029" style="position:absolute;margin-left:-30.85pt;margin-top:-48.3pt;width:761.65pt;height:538.55pt;z-index:251658241" coordsize="96729,683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">
                <v:shape id="Picture 1" o:spid="_x0000_s1030" type="#_x0000_t75" alt="A map of different colored areas&#10;&#10;AI-generated content may be incorrect." style="position:absolute;width:96729;height:6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">
                  <v:imagedata r:id="rId38" o:title="A map of different colored areas&#10;&#10;AI-generated content may be incorrect"/>
                </v:shape>
                <v:shape id="Text Box 1" o:spid="_x0000_s1031" type="#_x0000_t202" style="position:absolute;left:685;top:690;width:45846;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" stroked="f">
                  <v:textbox inset="2.5mm,2mm,2.5mm,2mm">
                    <w:txbxContent>
                      <w:p w14:paraId="50E44186" w14:textId="1D5D62CF" w:rsidR="00DF290B" w:rsidRPr="004640B4" w:rsidRDefault="00DF290B" w:rsidP="0060523D">
                        <w:pPr>
                          <w:pStyle w:val="Caption"/>
                          <w:spacing w:before="0"/>
                          <w:rPr>
                            <w:noProof/>
                          </w:rPr>
                        </w:pPr>
                        <w:bookmarkStart w:id="17" w:name="_Ref193117352"/>
                        <w:r>
                          <w:t xml:space="preserve">Figure </w:t>
                        </w:r>
                        <w:fldSimple w:instr=" STYLEREF 1 \s ">
                          <w:r>
                            <w:rPr>
                              <w:noProof/>
                            </w:rPr>
                            <w:t>28</w:t>
                          </w:r>
                        </w:fldSimple>
                        <w:r w:rsidR="001F71D0">
                          <w:rPr>
                            <w:noProof/>
                          </w:rPr>
                          <w:t>.</w:t>
                        </w:r>
                        <w:fldSimple w:instr=" SEQ Figure \* ARABIC \s 1 ">
                          <w:r>
                            <w:rPr>
                              <w:noProof/>
                            </w:rPr>
                            <w:t>2</w:t>
                          </w:r>
                        </w:fldSimple>
                        <w:bookmarkEnd w:id="17"/>
                        <w:r w:rsidRPr="009038E7">
                          <w:t xml:space="preserve">: </w:t>
                        </w:r>
                        <w:r>
                          <w:t>Baseline annual rainfall conditions for climate change assessment study area</w:t>
                        </w:r>
                      </w:p>
                    </w:txbxContent>
                  </v:textbox>
                </v:shape>
              </v:group>
            </w:pict>
          </mc:Fallback>
        </mc:AlternateContent>
      </w:r>
    </w:p>
    <w:p w14:paraId="50578696" w14:textId="77777777" w:rsidR="00DF290B" w:rsidRDefault="00DF290B" w:rsidP="00FD3002"/>
    <w:p w14:paraId="45C6A178" w14:textId="77777777" w:rsidR="00DF290B" w:rsidRDefault="00DF290B" w:rsidP="00FD3002"/>
    <w:p w14:paraId="3F7979FC" w14:textId="77777777" w:rsidR="00DF290B" w:rsidRDefault="00DF290B" w:rsidP="00FD3002"/>
    <w:p w14:paraId="51F25D91" w14:textId="77777777" w:rsidR="00DF290B" w:rsidRDefault="00DF290B" w:rsidP="00FD3002"/>
    <w:p w14:paraId="6A1BF2E5" w14:textId="77777777" w:rsidR="00DF290B" w:rsidRDefault="00DF290B" w:rsidP="00FD3002"/>
    <w:p w14:paraId="45DC721F" w14:textId="77777777" w:rsidR="00DF290B" w:rsidRDefault="00DF290B" w:rsidP="00FD3002"/>
    <w:p w14:paraId="6B7C9177" w14:textId="77777777" w:rsidR="00DF290B" w:rsidRDefault="00DF290B" w:rsidP="00FD3002"/>
    <w:p w14:paraId="7DAEC135" w14:textId="77777777" w:rsidR="00DF290B" w:rsidRDefault="00DF290B" w:rsidP="00FD3002"/>
    <w:p w14:paraId="04DE6180" w14:textId="77777777" w:rsidR="00DF290B" w:rsidRDefault="00DF290B" w:rsidP="00FD3002"/>
    <w:p w14:paraId="4F4A6088" w14:textId="77777777" w:rsidR="00DF290B" w:rsidRDefault="00DF290B" w:rsidP="00FD3002"/>
    <w:p w14:paraId="1431D500" w14:textId="77777777" w:rsidR="00DF290B" w:rsidRDefault="00DF290B" w:rsidP="00FD3002"/>
    <w:p w14:paraId="03ED9C10" w14:textId="2357583C" w:rsidR="00DF290B" w:rsidRDefault="00DF290B" w:rsidP="00FD3002"/>
    <w:p w14:paraId="1B4B6A41" w14:textId="648A2E4B" w:rsidR="00DF290B" w:rsidRDefault="00DF290B" w:rsidP="00FD3002"/>
    <w:p w14:paraId="7EAE5ED4" w14:textId="77777777" w:rsidR="00DF290B" w:rsidRDefault="00DF290B" w:rsidP="00FD3002"/>
    <w:p w14:paraId="4AC9A237" w14:textId="77777777" w:rsidR="00DF290B" w:rsidRDefault="00DF290B" w:rsidP="00FD3002"/>
    <w:p w14:paraId="6F8CAFF8" w14:textId="77777777" w:rsidR="00DF290B" w:rsidRDefault="00DF290B" w:rsidP="00FD3002"/>
    <w:p w14:paraId="6DEEAFB4" w14:textId="77777777" w:rsidR="00DF290B" w:rsidRDefault="00DF290B" w:rsidP="00FD3002"/>
    <w:p w14:paraId="17E67FCA" w14:textId="6A86F626" w:rsidR="00DF290B" w:rsidRDefault="00DF290B" w:rsidP="00FD3002"/>
    <w:p w14:paraId="04B82B8A" w14:textId="77777777" w:rsidR="00DF290B" w:rsidRDefault="00DF290B" w:rsidP="00FD3002"/>
    <w:p w14:paraId="6067D08B" w14:textId="2F802E39" w:rsidR="00DF290B" w:rsidRDefault="00DF290B" w:rsidP="00FD3002"/>
    <w:p w14:paraId="7F80B547" w14:textId="18F03045" w:rsidR="00DF290B" w:rsidRDefault="00DF290B" w:rsidP="00FD3002"/>
    <w:p w14:paraId="7C7E49D9" w14:textId="44DBA303" w:rsidR="00DF290B" w:rsidRDefault="003818B2" w:rsidP="00FD3002">
      <w:r>
        <w:rPr>
          <w:noProof/>
        </w:rPr>
        <w:lastRenderedPageBreak/>
        <mc:AlternateContent>
          <mc:Choice Requires="wpg">
            <w:drawing>
              <wp:anchor distT="0" distB="0" distL="114300" distR="114300" simplePos="0" relativeHeight="251658242" behindDoc="0" locked="0" layoutInCell="1" allowOverlap="1" wp14:anchorId="390976E4" wp14:editId="38CD2FF0">
                <wp:simplePos x="0" y="0"/>
                <wp:positionH relativeFrom="column">
                  <wp:posOffset>-305519</wp:posOffset>
                </wp:positionH>
                <wp:positionV relativeFrom="paragraph">
                  <wp:posOffset>-613991</wp:posOffset>
                </wp:positionV>
                <wp:extent cx="9523671" cy="6840000"/>
                <wp:effectExtent l="0" t="0" r="1905" b="0"/>
                <wp:wrapNone/>
                <wp:docPr id="1333950432" name="Group 3"/>
                <wp:cNvGraphicFramePr/>
                <a:graphic xmlns:a="http://schemas.openxmlformats.org/drawingml/2006/main">
                  <a:graphicData uri="http://schemas.microsoft.com/office/word/2010/wordprocessingGroup">
                    <wpg:wgp>
                      <wpg:cNvGrpSpPr/>
                      <wpg:grpSpPr>
                        <a:xfrm>
                          <a:off x="0" y="0"/>
                          <a:ext cx="9523671" cy="6840000"/>
                          <a:chOff x="0" y="0"/>
                          <a:chExt cx="9672955" cy="6839585"/>
                        </a:xfrm>
                      </wpg:grpSpPr>
                      <pic:pic xmlns:pic="http://schemas.openxmlformats.org/drawingml/2006/picture">
                        <pic:nvPicPr>
                          <pic:cNvPr id="829288233" name="Picture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672955" cy="6839585"/>
                          </a:xfrm>
                          <a:prstGeom prst="rect">
                            <a:avLst/>
                          </a:prstGeom>
                        </pic:spPr>
                      </pic:pic>
                      <wps:wsp>
                        <wps:cNvPr id="369473847" name="Text Box 1"/>
                        <wps:cNvSpPr txBox="1"/>
                        <wps:spPr>
                          <a:xfrm>
                            <a:off x="68572" y="69003"/>
                            <a:ext cx="4138697" cy="282682"/>
                          </a:xfrm>
                          <a:prstGeom prst="rect">
                            <a:avLst/>
                          </a:prstGeom>
                          <a:solidFill>
                            <a:prstClr val="white"/>
                          </a:solidFill>
                          <a:ln>
                            <a:noFill/>
                          </a:ln>
                        </wps:spPr>
                        <wps:txbx>
                          <w:txbxContent>
                            <w:p w14:paraId="3419E77F" w14:textId="2BC372ED" w:rsidR="00DF290B" w:rsidRPr="004640B4" w:rsidRDefault="00DF290B" w:rsidP="0060523D">
                              <w:pPr>
                                <w:pStyle w:val="Caption"/>
                                <w:spacing w:before="0"/>
                              </w:pPr>
                              <w:bookmarkStart w:id="18" w:name="_Ref191034893"/>
                              <w:r>
                                <w:t xml:space="preserve">Figure </w:t>
                              </w:r>
                              <w:fldSimple w:instr=" STYLEREF 1 \s ">
                                <w:r>
                                  <w:rPr>
                                    <w:noProof/>
                                  </w:rPr>
                                  <w:t>28</w:t>
                                </w:r>
                              </w:fldSimple>
                              <w:r w:rsidR="001F71D0">
                                <w:rPr>
                                  <w:noProof/>
                                </w:rPr>
                                <w:t>.</w:t>
                              </w:r>
                              <w:fldSimple w:instr=" SEQ Figure \* ARABIC \s 1 ">
                                <w:r>
                                  <w:rPr>
                                    <w:noProof/>
                                  </w:rPr>
                                  <w:t>3</w:t>
                                </w:r>
                              </w:fldSimple>
                              <w:bookmarkEnd w:id="18"/>
                              <w:r>
                                <w:t xml:space="preserve">: </w:t>
                              </w:r>
                              <w:r w:rsidRPr="0073523C">
                                <w:t xml:space="preserve">Baseline annual average maximum temperature for the </w:t>
                              </w:r>
                              <w:r>
                                <w:t>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976E4" id="Group 3" o:spid="_x0000_s1032" style="position:absolute;margin-left:-24.05pt;margin-top:-48.35pt;width:749.9pt;height:538.6pt;z-index:251658242;mso-width-relative:margin;mso-height-relative:margin" coordsize="96729,68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">
                <v:shape id="Picture 2" o:spid="_x0000_s1033" type="#_x0000_t75" style="position:absolute;width:96729;height:6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">
                  <v:imagedata r:id="rId40" o:title=""/>
                </v:shape>
                <v:shape id="Text Box 1" o:spid="_x0000_s1034" type="#_x0000_t202" style="position:absolute;left:685;top:690;width:41387;height:2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" stroked="f">
                  <v:textbox inset="2.5mm,2mm,2.5mm,2mm">
                    <w:txbxContent>
                      <w:p w14:paraId="3419E77F" w14:textId="2BC372ED" w:rsidR="00DF290B" w:rsidRPr="004640B4" w:rsidRDefault="00DF290B" w:rsidP="0060523D">
                        <w:pPr>
                          <w:pStyle w:val="Caption"/>
                          <w:spacing w:before="0"/>
                        </w:pPr>
                        <w:bookmarkStart w:id="19" w:name="_Ref191034893"/>
                        <w:r>
                          <w:t xml:space="preserve">Figure </w:t>
                        </w:r>
                        <w:fldSimple w:instr=" STYLEREF 1 \s ">
                          <w:r>
                            <w:rPr>
                              <w:noProof/>
                            </w:rPr>
                            <w:t>28</w:t>
                          </w:r>
                        </w:fldSimple>
                        <w:r w:rsidR="001F71D0">
                          <w:rPr>
                            <w:noProof/>
                          </w:rPr>
                          <w:t>.</w:t>
                        </w:r>
                        <w:fldSimple w:instr=" SEQ Figure \* ARABIC \s 1 ">
                          <w:r>
                            <w:rPr>
                              <w:noProof/>
                            </w:rPr>
                            <w:t>3</w:t>
                          </w:r>
                        </w:fldSimple>
                        <w:bookmarkEnd w:id="19"/>
                        <w:r>
                          <w:t xml:space="preserve">: </w:t>
                        </w:r>
                        <w:r w:rsidRPr="0073523C">
                          <w:t xml:space="preserve">Baseline annual average maximum temperature for the </w:t>
                        </w:r>
                        <w:r>
                          <w:t>study area</w:t>
                        </w:r>
                      </w:p>
                    </w:txbxContent>
                  </v:textbox>
                </v:shape>
              </v:group>
            </w:pict>
          </mc:Fallback>
        </mc:AlternateContent>
      </w:r>
    </w:p>
    <w:p w14:paraId="42D8F2E3" w14:textId="47066A79" w:rsidR="00DF290B" w:rsidRDefault="00DF290B" w:rsidP="00FD3002"/>
    <w:p w14:paraId="3F4188FD" w14:textId="77777777" w:rsidR="00DF290B" w:rsidRDefault="00DF290B" w:rsidP="00FD3002"/>
    <w:p w14:paraId="004728E2" w14:textId="77777777" w:rsidR="00DF290B" w:rsidRDefault="00DF290B" w:rsidP="00FD3002"/>
    <w:p w14:paraId="79CF78E8" w14:textId="77777777" w:rsidR="00DF290B" w:rsidRDefault="00DF290B" w:rsidP="00FD3002"/>
    <w:p w14:paraId="70EE1B59" w14:textId="77777777" w:rsidR="00DF290B" w:rsidRDefault="00DF290B" w:rsidP="00FD3002"/>
    <w:p w14:paraId="0B4CD542" w14:textId="77777777" w:rsidR="00DF290B" w:rsidRDefault="00DF290B" w:rsidP="00FD3002"/>
    <w:p w14:paraId="0B2DE9D3" w14:textId="77777777" w:rsidR="00DF290B" w:rsidRDefault="00DF290B" w:rsidP="00FD3002"/>
    <w:p w14:paraId="0941904D" w14:textId="77777777" w:rsidR="00DF290B" w:rsidRDefault="00DF290B" w:rsidP="00FD3002"/>
    <w:p w14:paraId="10797C53" w14:textId="77777777" w:rsidR="00DF290B" w:rsidRDefault="00DF290B" w:rsidP="00FD3002"/>
    <w:p w14:paraId="5228CCDE" w14:textId="77777777" w:rsidR="00DF290B" w:rsidRDefault="00DF290B" w:rsidP="00FD3002"/>
    <w:p w14:paraId="0332C9F8" w14:textId="77777777" w:rsidR="00DF290B" w:rsidRDefault="00DF290B" w:rsidP="00FD3002"/>
    <w:p w14:paraId="7C39F40C" w14:textId="77777777" w:rsidR="00DF290B" w:rsidRDefault="00DF290B" w:rsidP="00FD3002"/>
    <w:p w14:paraId="078B552E" w14:textId="77777777" w:rsidR="00DF290B" w:rsidRDefault="00DF290B" w:rsidP="00FD3002"/>
    <w:p w14:paraId="1675CB9C" w14:textId="77777777" w:rsidR="00DF290B" w:rsidRDefault="00DF290B" w:rsidP="00FD3002"/>
    <w:p w14:paraId="5B942F4F" w14:textId="77777777" w:rsidR="00DF290B" w:rsidRDefault="00DF290B" w:rsidP="00FD3002"/>
    <w:p w14:paraId="58704EBE" w14:textId="77777777" w:rsidR="00DF290B" w:rsidRDefault="00DF290B" w:rsidP="00FD3002"/>
    <w:p w14:paraId="14463CC2" w14:textId="77777777" w:rsidR="00DF290B" w:rsidRDefault="00DF290B" w:rsidP="00FD3002"/>
    <w:p w14:paraId="298FC9E9" w14:textId="77777777" w:rsidR="00DF290B" w:rsidRDefault="00DF290B" w:rsidP="00FD3002"/>
    <w:p w14:paraId="1539F171" w14:textId="77777777" w:rsidR="00DF290B" w:rsidRDefault="00DF290B" w:rsidP="00FD3002"/>
    <w:p w14:paraId="25E72D09" w14:textId="77777777" w:rsidR="00DF290B" w:rsidRDefault="00DF290B" w:rsidP="00FD3002"/>
    <w:p w14:paraId="0226B345" w14:textId="77777777" w:rsidR="00DF290B" w:rsidRDefault="00DF290B" w:rsidP="00FD3002"/>
    <w:p w14:paraId="010C118D" w14:textId="77777777" w:rsidR="00DF290B" w:rsidRDefault="00DF290B" w:rsidP="00FD3002">
      <w:pPr>
        <w:sectPr w:rsidR="00DF290B" w:rsidSect="00005510">
          <w:footerReference w:type="even" r:id="rId41"/>
          <w:footerReference w:type="default" r:id="rId42"/>
          <w:footerReference w:type="first" r:id="rId43"/>
          <w:pgSz w:w="16838" w:h="11906" w:orient="landscape" w:code="9"/>
          <w:pgMar w:top="1418" w:right="1418" w:bottom="1418" w:left="1418" w:header="1134" w:footer="340" w:gutter="0"/>
          <w:pgNumType w:chapStyle="1"/>
          <w:cols w:space="284"/>
          <w:docGrid w:linePitch="360"/>
        </w:sectPr>
      </w:pPr>
    </w:p>
    <w:p w14:paraId="3BA852D2" w14:textId="77777777" w:rsidR="00DF290B" w:rsidRDefault="00DF290B" w:rsidP="00DF290B">
      <w:pPr>
        <w:pStyle w:val="Heading3"/>
      </w:pPr>
      <w:bookmarkStart w:id="20" w:name="_Toc183511228"/>
      <w:bookmarkStart w:id="21" w:name="_Toc201069911"/>
      <w:r>
        <w:lastRenderedPageBreak/>
        <w:t>Wind</w:t>
      </w:r>
      <w:bookmarkEnd w:id="20"/>
      <w:bookmarkEnd w:id="21"/>
    </w:p>
    <w:p w14:paraId="437E1FA6" w14:textId="77777777" w:rsidR="00DF290B" w:rsidRDefault="00DF290B" w:rsidP="00DF290B">
      <w:r>
        <w:t>Across the region, wind speed is typically lower in the morning than during the mid to late afternoon, with windspeed at Melbourne Airport consistently greater than at Ararat or Ballarat.</w:t>
      </w:r>
    </w:p>
    <w:p w14:paraId="5F2924A3" w14:textId="167BAE2D" w:rsidR="00DF290B" w:rsidRPr="00DF290B" w:rsidRDefault="00DF290B" w:rsidP="00DF290B">
      <w:r>
        <w:t xml:space="preserve">The maximum wind gust recorded at Ballarat is 117km/h, with gusts of 100km/h or more recorded in January, April, July, September, November and December. The strongest wind gust recorded at Melbourne Airport is 139km/h. Wind speeds over 100km/h have been recorded during each month of </w:t>
      </w:r>
      <w:r w:rsidRPr="00B556C9">
        <w:t>the year.</w:t>
      </w:r>
      <w:r>
        <w:t xml:space="preserve"> Wind gust records are not available for Ararat.</w:t>
      </w:r>
    </w:p>
    <w:p w14:paraId="68DFB1DB" w14:textId="5D1C17D3" w:rsidR="00670185" w:rsidRDefault="00670185" w:rsidP="00670185">
      <w:pPr>
        <w:pStyle w:val="Heading3"/>
      </w:pPr>
      <w:bookmarkStart w:id="22" w:name="_Toc185342991"/>
      <w:bookmarkStart w:id="23" w:name="_Toc185425964"/>
      <w:bookmarkStart w:id="24" w:name="_Toc201069912"/>
      <w:bookmarkEnd w:id="22"/>
      <w:bookmarkEnd w:id="23"/>
      <w:r>
        <w:t>Climate change projections</w:t>
      </w:r>
      <w:bookmarkEnd w:id="24"/>
    </w:p>
    <w:p w14:paraId="3ABA8AE0" w14:textId="4A7FC7CF" w:rsidR="00670185" w:rsidRDefault="0047402C" w:rsidP="00670185">
      <w:r>
        <w:t xml:space="preserve">A summary of the </w:t>
      </w:r>
      <w:r w:rsidRPr="0047402C">
        <w:t>climate change projection</w:t>
      </w:r>
      <w:r>
        <w:t>s for the study area is provided below, based on</w:t>
      </w:r>
      <w:r w:rsidRPr="0047402C">
        <w:t xml:space="preserve"> global climate model outputs from</w:t>
      </w:r>
      <w:r>
        <w:t xml:space="preserve"> </w:t>
      </w:r>
      <w:r w:rsidR="0060523D">
        <w:t>‘</w:t>
      </w:r>
      <w:r w:rsidRPr="0047402C">
        <w:t>CLIMsystems</w:t>
      </w:r>
      <w:r w:rsidR="00585971">
        <w:t>’</w:t>
      </w:r>
      <w:r w:rsidRPr="0047402C">
        <w:t xml:space="preserve"> ‘Climate Insights’ tool</w:t>
      </w:r>
      <w:r>
        <w:t xml:space="preserve">. Further information on climate change projections for the study area is provided in Section 7.0 of </w:t>
      </w:r>
      <w:r w:rsidRPr="0060523D">
        <w:rPr>
          <w:b/>
          <w:bCs/>
        </w:rPr>
        <w:t>Technical Report N: Climate Change Assessment</w:t>
      </w:r>
      <w:r>
        <w:t>.</w:t>
      </w:r>
    </w:p>
    <w:p w14:paraId="7D582F2B" w14:textId="367BE445" w:rsidR="0047402C" w:rsidRDefault="0047402C" w:rsidP="0047402C">
      <w:pPr>
        <w:pStyle w:val="ListBullet"/>
      </w:pPr>
      <w:r>
        <w:t xml:space="preserve">Warmer: daily maximum, minimum and average temperatures, as well as temperatures on extreme hot and cold days are all projected to increase. Maximum or extreme high temperatures are projected to increase at a greater rate than averages, </w:t>
      </w:r>
      <w:r w:rsidR="00134B29">
        <w:t>minimums</w:t>
      </w:r>
      <w:r>
        <w:t xml:space="preserve"> or extreme low temperatures</w:t>
      </w:r>
    </w:p>
    <w:p w14:paraId="3B16832D" w14:textId="7176ECFA" w:rsidR="0047402C" w:rsidRDefault="0047402C" w:rsidP="0047402C">
      <w:pPr>
        <w:pStyle w:val="ListBullet"/>
      </w:pPr>
      <w:r>
        <w:t>Drier: annual precipitation is projected to decline, but with only small differences between emissions scenarios. While annual average rainfall is projected to decline by a relatively small amount, increased temperature and evaporation and reduced relative humidity are projected to reduce the availability of surface water and groundwater resources</w:t>
      </w:r>
    </w:p>
    <w:p w14:paraId="69B3273E" w14:textId="346950DF" w:rsidR="0047402C" w:rsidRDefault="0047402C" w:rsidP="0047402C">
      <w:pPr>
        <w:pStyle w:val="ListBullet"/>
      </w:pPr>
      <w:r>
        <w:t>More solar radiation: solar radiation is project</w:t>
      </w:r>
      <w:r w:rsidR="009A53CF">
        <w:t>ed</w:t>
      </w:r>
      <w:r>
        <w:t xml:space="preserve"> to increase slightly, consistent with reduced rainfall and cloudiness</w:t>
      </w:r>
    </w:p>
    <w:p w14:paraId="18F563D2" w14:textId="3D62BCB2" w:rsidR="0047402C" w:rsidRDefault="0047402C" w:rsidP="0047402C">
      <w:pPr>
        <w:pStyle w:val="ListBullet"/>
      </w:pPr>
      <w:r>
        <w:t xml:space="preserve">Heavier extreme precipitation: extreme rainfall events are projected to become heavier as the atmosphere warms </w:t>
      </w:r>
    </w:p>
    <w:p w14:paraId="19033127" w14:textId="3F55EBE1" w:rsidR="0047402C" w:rsidRDefault="0047402C" w:rsidP="00394B94">
      <w:pPr>
        <w:pStyle w:val="ListBullet"/>
      </w:pPr>
      <w:r>
        <w:t xml:space="preserve">Fire days: increased frequency of days </w:t>
      </w:r>
      <w:r w:rsidR="0009337C">
        <w:t>with highly</w:t>
      </w:r>
      <w:r>
        <w:t xml:space="preserve"> elevated fire weather conditions.</w:t>
      </w:r>
      <w:r w:rsidR="0009337C">
        <w:t xml:space="preserve"> The frequency and severity of bushfires and grassfires may therefore be expected to increase, unless bushfire or grassfire fuel and ignition sources are managed to effectively prevent or control fire</w:t>
      </w:r>
    </w:p>
    <w:p w14:paraId="0A733476" w14:textId="158B7D9F" w:rsidR="0047402C" w:rsidRPr="00670185" w:rsidRDefault="0047402C" w:rsidP="0060523D">
      <w:pPr>
        <w:pStyle w:val="ListBullet"/>
      </w:pPr>
      <w:r>
        <w:t xml:space="preserve">Average wind speed declines: average wind speeds are projected to decline slightly, with greater change under the higher emissions scenario. </w:t>
      </w:r>
    </w:p>
    <w:p w14:paraId="21CECA6C" w14:textId="730D2BA6" w:rsidR="00D10D9C" w:rsidRDefault="00B008C5" w:rsidP="00D10D9C">
      <w:pPr>
        <w:pStyle w:val="Heading2"/>
      </w:pPr>
      <w:bookmarkStart w:id="25" w:name="_Ref184739182"/>
      <w:bookmarkStart w:id="26" w:name="_Toc183511229"/>
      <w:bookmarkStart w:id="27" w:name="_Toc201069913"/>
      <w:r w:rsidRPr="00B556C9">
        <w:t>Construction</w:t>
      </w:r>
      <w:r>
        <w:t xml:space="preserve"> impact</w:t>
      </w:r>
      <w:r w:rsidR="009A129C">
        <w:t>s</w:t>
      </w:r>
      <w:bookmarkEnd w:id="25"/>
      <w:bookmarkEnd w:id="26"/>
      <w:bookmarkEnd w:id="27"/>
    </w:p>
    <w:p w14:paraId="0FD3B9FF" w14:textId="50A22FA6" w:rsidR="00EA3A21" w:rsidRDefault="00B008C5" w:rsidP="00A74DAB">
      <w:pPr>
        <w:pStyle w:val="ListBullet"/>
        <w:numPr>
          <w:ilvl w:val="0"/>
          <w:numId w:val="0"/>
        </w:numPr>
      </w:pPr>
      <w:r w:rsidRPr="007113FD">
        <w:t xml:space="preserve">This section </w:t>
      </w:r>
      <w:r w:rsidR="00205EDD">
        <w:t>outlines</w:t>
      </w:r>
      <w:r w:rsidR="00715072" w:rsidRPr="007113FD">
        <w:t xml:space="preserve"> </w:t>
      </w:r>
      <w:r w:rsidRPr="007113FD">
        <w:t>the</w:t>
      </w:r>
      <w:r w:rsidR="00205EDD">
        <w:t xml:space="preserve"> </w:t>
      </w:r>
      <w:r w:rsidR="00A74DAB">
        <w:t>key</w:t>
      </w:r>
      <w:r w:rsidRPr="007113FD">
        <w:t xml:space="preserve"> </w:t>
      </w:r>
      <w:r w:rsidR="00CF7B2A" w:rsidRPr="007113FD">
        <w:t>issues</w:t>
      </w:r>
      <w:r w:rsidR="00715072">
        <w:t xml:space="preserve"> </w:t>
      </w:r>
      <w:r w:rsidRPr="007B2037">
        <w:t xml:space="preserve">identified through the risk screening process </w:t>
      </w:r>
      <w:r w:rsidR="00A74DAB">
        <w:t xml:space="preserve">and associated potential impacts during the construction of </w:t>
      </w:r>
      <w:r w:rsidRPr="007113FD">
        <w:t xml:space="preserve">the </w:t>
      </w:r>
      <w:r w:rsidR="0098398B">
        <w:t>P</w:t>
      </w:r>
      <w:r w:rsidRPr="007113FD">
        <w:t>roject</w:t>
      </w:r>
      <w:r w:rsidR="00A74DAB">
        <w:t xml:space="preserve">. </w:t>
      </w:r>
      <w:r w:rsidR="00A74DAB" w:rsidRPr="00A74DAB">
        <w:t xml:space="preserve">The key issues and impacts identified for </w:t>
      </w:r>
      <w:r w:rsidR="00A74DAB">
        <w:t>climate change</w:t>
      </w:r>
      <w:r w:rsidR="00A74DAB" w:rsidRPr="00A74DAB">
        <w:t xml:space="preserve"> are discussed according to the following </w:t>
      </w:r>
      <w:r w:rsidR="00A74DAB">
        <w:t xml:space="preserve">extreme </w:t>
      </w:r>
      <w:r w:rsidR="00EA3A21">
        <w:t>weather or climate</w:t>
      </w:r>
      <w:r w:rsidR="00776B71">
        <w:t>-related</w:t>
      </w:r>
      <w:r w:rsidR="00EA3A21">
        <w:t xml:space="preserve"> conditions</w:t>
      </w:r>
      <w:r w:rsidR="0050681A">
        <w:t>:</w:t>
      </w:r>
    </w:p>
    <w:p w14:paraId="1F4DCADC" w14:textId="0C3E51A4" w:rsidR="008623F9" w:rsidRDefault="008623F9" w:rsidP="008623F9">
      <w:pPr>
        <w:pStyle w:val="ListBullet"/>
      </w:pPr>
      <w:r>
        <w:t>Extreme heat</w:t>
      </w:r>
      <w:r w:rsidR="00A74DAB">
        <w:t>:</w:t>
      </w:r>
      <w:r w:rsidR="004936C2">
        <w:t xml:space="preserve"> </w:t>
      </w:r>
      <w:r w:rsidRPr="008623F9">
        <w:t>impact</w:t>
      </w:r>
      <w:r w:rsidR="00A74DAB">
        <w:t>s to</w:t>
      </w:r>
      <w:r w:rsidRPr="008623F9">
        <w:t xml:space="preserve"> work</w:t>
      </w:r>
      <w:r>
        <w:t>force personnel’s</w:t>
      </w:r>
      <w:r w:rsidRPr="008623F9">
        <w:t xml:space="preserve"> health and safety, requiring adjustments to work schedules and practices</w:t>
      </w:r>
      <w:r w:rsidR="00A74DAB">
        <w:t xml:space="preserve"> on very hot days</w:t>
      </w:r>
    </w:p>
    <w:p w14:paraId="291366D3" w14:textId="44FAC9F8" w:rsidR="008623F9" w:rsidRDefault="008623F9" w:rsidP="008623F9">
      <w:pPr>
        <w:pStyle w:val="ListBullet"/>
      </w:pPr>
      <w:r>
        <w:t>Extreme rainfall and f</w:t>
      </w:r>
      <w:r w:rsidRPr="008623F9">
        <w:t>looding</w:t>
      </w:r>
      <w:r w:rsidR="00A74DAB">
        <w:t>:</w:t>
      </w:r>
      <w:r w:rsidRPr="008623F9">
        <w:t xml:space="preserve"> </w:t>
      </w:r>
      <w:r w:rsidR="00A74DAB">
        <w:t>temporary</w:t>
      </w:r>
      <w:r>
        <w:t xml:space="preserve"> </w:t>
      </w:r>
      <w:r w:rsidRPr="008623F9">
        <w:t>disrupt</w:t>
      </w:r>
      <w:r w:rsidR="00A74DAB">
        <w:t>ion of</w:t>
      </w:r>
      <w:r>
        <w:t xml:space="preserve"> construction activities</w:t>
      </w:r>
      <w:r w:rsidRPr="008623F9">
        <w:t xml:space="preserve"> or damage </w:t>
      </w:r>
      <w:r w:rsidR="007A1BC9">
        <w:t xml:space="preserve">to </w:t>
      </w:r>
      <w:r w:rsidRPr="008623F9">
        <w:t xml:space="preserve">construction sites and access tracks, </w:t>
      </w:r>
      <w:r>
        <w:t>requiring</w:t>
      </w:r>
      <w:r w:rsidRPr="008623F9">
        <w:t xml:space="preserve"> </w:t>
      </w:r>
      <w:r>
        <w:t>r</w:t>
      </w:r>
      <w:r w:rsidRPr="008623F9">
        <w:t>ehabilitation works to repair</w:t>
      </w:r>
      <w:r>
        <w:t xml:space="preserve"> damage </w:t>
      </w:r>
    </w:p>
    <w:p w14:paraId="0FC1E63A" w14:textId="3D239217" w:rsidR="008623F9" w:rsidRDefault="008623F9" w:rsidP="008623F9">
      <w:pPr>
        <w:pStyle w:val="ListBullet"/>
      </w:pPr>
      <w:r>
        <w:t>Prolonged wet weather</w:t>
      </w:r>
      <w:r w:rsidR="00A74DAB">
        <w:t>:</w:t>
      </w:r>
      <w:r w:rsidR="00570749" w:rsidRPr="00570749">
        <w:t xml:space="preserve"> </w:t>
      </w:r>
      <w:r w:rsidR="00A74DAB">
        <w:t>disruptions to</w:t>
      </w:r>
      <w:r w:rsidR="00570749">
        <w:t xml:space="preserve"> construction activities or schedules as well as </w:t>
      </w:r>
      <w:r w:rsidR="00570749" w:rsidRPr="00570749">
        <w:t>restrict</w:t>
      </w:r>
      <w:r w:rsidR="00C645B3">
        <w:t>ing</w:t>
      </w:r>
      <w:r w:rsidR="00570749" w:rsidRPr="00570749">
        <w:t xml:space="preserve"> access to certain areas, impacting schedules</w:t>
      </w:r>
    </w:p>
    <w:p w14:paraId="172D320C" w14:textId="6CE9710B" w:rsidR="00570749" w:rsidRDefault="00570749" w:rsidP="00570749">
      <w:pPr>
        <w:pStyle w:val="ListBullet"/>
      </w:pPr>
      <w:r>
        <w:t>Storms and extreme wind</w:t>
      </w:r>
      <w:r w:rsidR="00A74DAB">
        <w:t>:</w:t>
      </w:r>
      <w:r w:rsidRPr="00570749">
        <w:t xml:space="preserve"> safety hazards and damage </w:t>
      </w:r>
      <w:r w:rsidR="00A74DAB">
        <w:t xml:space="preserve">to </w:t>
      </w:r>
      <w:r>
        <w:t xml:space="preserve">partly constructed electricity transmission </w:t>
      </w:r>
      <w:r w:rsidRPr="00570749">
        <w:t>infrastructure, requiring work practice</w:t>
      </w:r>
      <w:r w:rsidR="00511B8B">
        <w:t>s</w:t>
      </w:r>
      <w:r w:rsidRPr="00570749">
        <w:t xml:space="preserve"> </w:t>
      </w:r>
      <w:r w:rsidR="00511B8B">
        <w:t>to be adjusted</w:t>
      </w:r>
      <w:r w:rsidR="00511B8B" w:rsidRPr="00570749">
        <w:t xml:space="preserve"> </w:t>
      </w:r>
      <w:r w:rsidR="00A74DAB">
        <w:t>or repairs</w:t>
      </w:r>
      <w:r w:rsidR="00511B8B">
        <w:t xml:space="preserve"> to</w:t>
      </w:r>
      <w:r w:rsidR="00511B8B" w:rsidRPr="00511B8B">
        <w:t xml:space="preserve"> </w:t>
      </w:r>
      <w:r w:rsidR="00A74DAB">
        <w:t xml:space="preserve">damaged </w:t>
      </w:r>
      <w:r w:rsidR="00511B8B" w:rsidRPr="00511B8B">
        <w:t>Project infrastructure</w:t>
      </w:r>
    </w:p>
    <w:p w14:paraId="105E1D24" w14:textId="02BC4C92" w:rsidR="00570749" w:rsidRDefault="00570749" w:rsidP="003A6D44">
      <w:pPr>
        <w:pStyle w:val="ListBullet"/>
      </w:pPr>
      <w:r>
        <w:t>Bushfires</w:t>
      </w:r>
      <w:r w:rsidR="00A74DAB">
        <w:t>:</w:t>
      </w:r>
      <w:r>
        <w:t xml:space="preserve"> </w:t>
      </w:r>
      <w:r w:rsidR="00A74DAB">
        <w:t>threats to</w:t>
      </w:r>
      <w:r w:rsidRPr="00570749">
        <w:t xml:space="preserve"> </w:t>
      </w:r>
      <w:r w:rsidRPr="008623F9">
        <w:t>work</w:t>
      </w:r>
      <w:r>
        <w:t>force personnel</w:t>
      </w:r>
      <w:r w:rsidRPr="00570749">
        <w:t xml:space="preserve">, </w:t>
      </w:r>
      <w:r w:rsidR="00A74DAB" w:rsidRPr="00570749">
        <w:t>disrupt</w:t>
      </w:r>
      <w:r w:rsidR="00A74DAB">
        <w:t>ion of</w:t>
      </w:r>
      <w:r w:rsidRPr="00570749">
        <w:t xml:space="preserve"> activities, and damage </w:t>
      </w:r>
      <w:r w:rsidR="00A74DAB">
        <w:t xml:space="preserve">to </w:t>
      </w:r>
      <w:r w:rsidRPr="00570749">
        <w:t xml:space="preserve">equipment and infrastructure. Some construction activities </w:t>
      </w:r>
      <w:r>
        <w:t xml:space="preserve">could </w:t>
      </w:r>
      <w:r w:rsidR="00D8560A">
        <w:t xml:space="preserve">ignite fires that </w:t>
      </w:r>
      <w:r>
        <w:t>escape and affect surrounding property and communities.</w:t>
      </w:r>
      <w:r w:rsidR="00776B71">
        <w:t xml:space="preserve"> Severe fire weather conditions could limit construction activities on some days and disrupt works schedules</w:t>
      </w:r>
      <w:r w:rsidR="00715072">
        <w:t>.</w:t>
      </w:r>
    </w:p>
    <w:p w14:paraId="53C1E97C" w14:textId="01C4748F" w:rsidR="00972595" w:rsidRDefault="00972595" w:rsidP="0098571B">
      <w:pPr>
        <w:pStyle w:val="ListBullet"/>
        <w:numPr>
          <w:ilvl w:val="0"/>
          <w:numId w:val="0"/>
        </w:numPr>
      </w:pPr>
      <w:r w:rsidRPr="00972595">
        <w:lastRenderedPageBreak/>
        <w:t xml:space="preserve">While the </w:t>
      </w:r>
      <w:r w:rsidR="00C87AA4" w:rsidRPr="00C87AA4">
        <w:t>Intergovernmental Panel on Climate Change</w:t>
      </w:r>
      <w:r w:rsidRPr="00972595">
        <w:t xml:space="preserve">’s Sixth Assessment Report </w:t>
      </w:r>
      <w:r w:rsidR="00D21133">
        <w:t xml:space="preserve">indicates </w:t>
      </w:r>
      <w:r w:rsidRPr="00972595">
        <w:t xml:space="preserve">that some </w:t>
      </w:r>
      <w:r w:rsidR="00D21133">
        <w:t xml:space="preserve">extreme weather </w:t>
      </w:r>
      <w:r w:rsidRPr="00972595">
        <w:t xml:space="preserve">conditions may be influenced by climate change and human-induced greenhouse gas emissions, they mainly reflect natural climate variability during the construction </w:t>
      </w:r>
      <w:r w:rsidR="00D21133">
        <w:t>stage</w:t>
      </w:r>
      <w:r w:rsidRPr="00972595">
        <w:t xml:space="preserve">. </w:t>
      </w:r>
      <w:r w:rsidR="00D21133">
        <w:t>T</w:t>
      </w:r>
      <w:r w:rsidRPr="00972595">
        <w:t xml:space="preserve">hese climate-related natural hazards will be considered </w:t>
      </w:r>
      <w:r w:rsidR="00D21133">
        <w:t xml:space="preserve">when </w:t>
      </w:r>
      <w:r w:rsidRPr="00972595">
        <w:t xml:space="preserve">scheduling construction </w:t>
      </w:r>
      <w:r w:rsidR="00D21133">
        <w:t xml:space="preserve">and </w:t>
      </w:r>
      <w:r w:rsidRPr="00972595">
        <w:t>developing work practices</w:t>
      </w:r>
      <w:r>
        <w:t xml:space="preserve">, including: </w:t>
      </w:r>
    </w:p>
    <w:p w14:paraId="04942838" w14:textId="11977179" w:rsidR="00972595" w:rsidRDefault="00972595" w:rsidP="009B34F6">
      <w:pPr>
        <w:pStyle w:val="ListBullet"/>
        <w:spacing w:after="120" w:line="240" w:lineRule="auto"/>
      </w:pPr>
      <w:r>
        <w:t>W</w:t>
      </w:r>
      <w:r w:rsidRPr="00972595">
        <w:t xml:space="preserve">ork health and safety protocols </w:t>
      </w:r>
      <w:r w:rsidR="00D21133">
        <w:t>for</w:t>
      </w:r>
      <w:r w:rsidR="00D21133" w:rsidRPr="00972595">
        <w:t xml:space="preserve"> </w:t>
      </w:r>
      <w:r w:rsidRPr="00972595">
        <w:t>heat</w:t>
      </w:r>
      <w:r>
        <w:t>, s</w:t>
      </w:r>
      <w:r w:rsidRPr="00972595">
        <w:t>torms</w:t>
      </w:r>
      <w:r w:rsidR="0081476B">
        <w:t>, landscape fire</w:t>
      </w:r>
      <w:r w:rsidRPr="00972595">
        <w:t xml:space="preserve"> and other severe weather</w:t>
      </w:r>
      <w:r w:rsidR="00776B71">
        <w:t xml:space="preserve"> events</w:t>
      </w:r>
    </w:p>
    <w:p w14:paraId="031F8562" w14:textId="1F3024EA" w:rsidR="00D21133" w:rsidRDefault="00972595" w:rsidP="009B34F6">
      <w:pPr>
        <w:pStyle w:val="ListBullet"/>
        <w:spacing w:after="120" w:line="240" w:lineRule="auto"/>
      </w:pPr>
      <w:r>
        <w:t>S</w:t>
      </w:r>
      <w:r w:rsidRPr="00972595">
        <w:t>iting laydown areas</w:t>
      </w:r>
      <w:r w:rsidR="007F1434">
        <w:t xml:space="preserve">, </w:t>
      </w:r>
      <w:r w:rsidR="007F1434" w:rsidRPr="007F1434">
        <w:t>workforce accommodation facilities</w:t>
      </w:r>
      <w:r w:rsidRPr="00972595">
        <w:t xml:space="preserve"> and hazardous goods storage with appropriate flood protection and setbacks from fire-prone vegetation</w:t>
      </w:r>
    </w:p>
    <w:p w14:paraId="7C5D0F40" w14:textId="68B8541C" w:rsidR="00972595" w:rsidRDefault="00D21133" w:rsidP="009B34F6">
      <w:pPr>
        <w:pStyle w:val="ListBullet"/>
        <w:spacing w:line="240" w:lineRule="auto"/>
      </w:pPr>
      <w:r>
        <w:t>Installing</w:t>
      </w:r>
      <w:r w:rsidRPr="00972595">
        <w:t xml:space="preserve"> </w:t>
      </w:r>
      <w:r w:rsidR="00972595" w:rsidRPr="00972595">
        <w:t xml:space="preserve">erosion protection </w:t>
      </w:r>
      <w:r>
        <w:t xml:space="preserve">measures </w:t>
      </w:r>
      <w:r w:rsidR="00972595" w:rsidRPr="00972595">
        <w:t>at temporary construction sites</w:t>
      </w:r>
      <w:r w:rsidR="00776B71">
        <w:t>,</w:t>
      </w:r>
      <w:r w:rsidR="00972595" w:rsidRPr="00972595">
        <w:t xml:space="preserve"> </w:t>
      </w:r>
      <w:r w:rsidR="00511B8B">
        <w:t>l</w:t>
      </w:r>
      <w:r w:rsidR="00972595" w:rsidRPr="00972595">
        <w:t>aydown areas</w:t>
      </w:r>
      <w:r w:rsidR="00511B8B">
        <w:t xml:space="preserve"> and access tracks.</w:t>
      </w:r>
    </w:p>
    <w:p w14:paraId="6D02AFD3" w14:textId="21AB3F0A" w:rsidR="0098571B" w:rsidRDefault="00972595" w:rsidP="00972595">
      <w:pPr>
        <w:pStyle w:val="ListBullet"/>
        <w:numPr>
          <w:ilvl w:val="0"/>
          <w:numId w:val="0"/>
        </w:numPr>
      </w:pPr>
      <w:r w:rsidRPr="00972595">
        <w:t xml:space="preserve">While climate and weather extremes, such as extreme heat, dangerous fire weather and extreme rainfall may </w:t>
      </w:r>
      <w:r w:rsidR="00397EA3">
        <w:t>temporarily disrupt</w:t>
      </w:r>
      <w:r w:rsidRPr="00972595">
        <w:t xml:space="preserve"> construction, the </w:t>
      </w:r>
      <w:r w:rsidR="00D21133">
        <w:t xml:space="preserve">proposed management measures </w:t>
      </w:r>
      <w:r w:rsidRPr="00972595">
        <w:t>are well-</w:t>
      </w:r>
      <w:r w:rsidR="00D21133">
        <w:t>established</w:t>
      </w:r>
      <w:r w:rsidR="00D21133" w:rsidRPr="00972595">
        <w:t xml:space="preserve"> </w:t>
      </w:r>
      <w:r w:rsidR="00D21133">
        <w:t>best</w:t>
      </w:r>
      <w:r w:rsidR="00D21133" w:rsidRPr="00972595">
        <w:t xml:space="preserve"> </w:t>
      </w:r>
      <w:r w:rsidRPr="00972595">
        <w:t>practice</w:t>
      </w:r>
      <w:r w:rsidR="00D21133">
        <w:t>s</w:t>
      </w:r>
      <w:r w:rsidRPr="00972595">
        <w:t xml:space="preserve"> for workplace health and safety and environmental management.</w:t>
      </w:r>
    </w:p>
    <w:p w14:paraId="228C8682" w14:textId="36F5AFBE" w:rsidR="006A2E4F" w:rsidRDefault="006A2E4F" w:rsidP="00972595">
      <w:pPr>
        <w:pStyle w:val="ListBullet"/>
        <w:numPr>
          <w:ilvl w:val="0"/>
          <w:numId w:val="0"/>
        </w:numPr>
      </w:pPr>
      <w:r w:rsidRPr="009A7164">
        <w:t>Mitigation of potentia</w:t>
      </w:r>
      <w:r w:rsidR="00656D3C">
        <w:t xml:space="preserve">l effects associated with </w:t>
      </w:r>
      <w:r w:rsidR="007F1434">
        <w:t xml:space="preserve">bushfire and </w:t>
      </w:r>
      <w:r w:rsidR="00656D3C">
        <w:t>flooding are detailed in</w:t>
      </w:r>
      <w:r>
        <w:t xml:space="preserve"> </w:t>
      </w:r>
      <w:r w:rsidRPr="00E301AE">
        <w:rPr>
          <w:b/>
          <w:bCs/>
        </w:rPr>
        <w:t xml:space="preserve">Chapter </w:t>
      </w:r>
      <w:r>
        <w:rPr>
          <w:b/>
          <w:bCs/>
        </w:rPr>
        <w:t>13</w:t>
      </w:r>
      <w:r w:rsidRPr="00E301AE">
        <w:rPr>
          <w:b/>
          <w:bCs/>
        </w:rPr>
        <w:t xml:space="preserve">: </w:t>
      </w:r>
      <w:r>
        <w:rPr>
          <w:b/>
          <w:bCs/>
        </w:rPr>
        <w:t>Bushfire</w:t>
      </w:r>
      <w:r w:rsidRPr="009A7164">
        <w:t xml:space="preserve"> and </w:t>
      </w:r>
      <w:r w:rsidRPr="00E301AE">
        <w:rPr>
          <w:b/>
          <w:bCs/>
        </w:rPr>
        <w:t xml:space="preserve">Chapter </w:t>
      </w:r>
      <w:r>
        <w:rPr>
          <w:b/>
          <w:bCs/>
        </w:rPr>
        <w:t>25</w:t>
      </w:r>
      <w:r w:rsidRPr="00E301AE">
        <w:rPr>
          <w:b/>
          <w:bCs/>
        </w:rPr>
        <w:t xml:space="preserve">: </w:t>
      </w:r>
      <w:r>
        <w:rPr>
          <w:b/>
          <w:bCs/>
        </w:rPr>
        <w:t>Surface water</w:t>
      </w:r>
      <w:r w:rsidR="004640A2">
        <w:rPr>
          <w:b/>
          <w:bCs/>
        </w:rPr>
        <w:t xml:space="preserve">. </w:t>
      </w:r>
    </w:p>
    <w:p w14:paraId="6EF2AE71" w14:textId="4963766E" w:rsidR="00BE3D21" w:rsidRDefault="00C7045F" w:rsidP="00404A49">
      <w:pPr>
        <w:pStyle w:val="ListBullet"/>
        <w:numPr>
          <w:ilvl w:val="0"/>
          <w:numId w:val="0"/>
        </w:numPr>
      </w:pPr>
      <w:r w:rsidRPr="009347D0">
        <w:t xml:space="preserve">The Project’s EPRs require AusNet to undertake </w:t>
      </w:r>
      <w:r w:rsidR="00B658B9" w:rsidRPr="009347D0">
        <w:t>a climate change risk assessment during</w:t>
      </w:r>
      <w:r w:rsidR="00715072" w:rsidRPr="009347D0">
        <w:t xml:space="preserve"> the</w:t>
      </w:r>
      <w:r w:rsidR="00B658B9" w:rsidRPr="009347D0">
        <w:t xml:space="preserve"> detailed design, considering climate change risks to Project infrastructure and to </w:t>
      </w:r>
      <w:r w:rsidR="00BE3D21" w:rsidRPr="009347D0">
        <w:t xml:space="preserve">surrounding </w:t>
      </w:r>
      <w:r w:rsidR="00B658B9" w:rsidRPr="009347D0">
        <w:t xml:space="preserve">communities, land uses, properties and </w:t>
      </w:r>
      <w:r w:rsidR="00BE3D21" w:rsidRPr="009347D0">
        <w:t xml:space="preserve">the </w:t>
      </w:r>
      <w:r w:rsidR="00B658B9" w:rsidRPr="009347D0">
        <w:t>environment (EPR CC1</w:t>
      </w:r>
      <w:r w:rsidR="009347D0" w:rsidRPr="004C5BA1">
        <w:t xml:space="preserve"> and EPR SW4</w:t>
      </w:r>
      <w:r w:rsidR="004640A2" w:rsidRPr="009347D0">
        <w:t>)</w:t>
      </w:r>
      <w:r w:rsidR="00B658B9" w:rsidRPr="009347D0">
        <w:t>.</w:t>
      </w:r>
      <w:r w:rsidR="00511B8B" w:rsidRPr="009347D0">
        <w:t xml:space="preserve"> </w:t>
      </w:r>
    </w:p>
    <w:p w14:paraId="72032380" w14:textId="46D2D569" w:rsidR="00CC69F9" w:rsidRDefault="00CC69F9" w:rsidP="009B34F6">
      <w:pPr>
        <w:pStyle w:val="Heading2"/>
        <w:spacing w:after="180"/>
      </w:pPr>
      <w:bookmarkStart w:id="28" w:name="_Toc183511232"/>
      <w:bookmarkStart w:id="29" w:name="_Toc201069914"/>
      <w:r>
        <w:t>Operation impact</w:t>
      </w:r>
      <w:r w:rsidR="009A129C">
        <w:t>s</w:t>
      </w:r>
      <w:bookmarkEnd w:id="28"/>
      <w:bookmarkEnd w:id="29"/>
      <w:r>
        <w:t xml:space="preserve"> </w:t>
      </w:r>
    </w:p>
    <w:p w14:paraId="20C4D7C5" w14:textId="370929B5" w:rsidR="0050681A" w:rsidRPr="00885B26" w:rsidRDefault="008A67BC" w:rsidP="0060523D">
      <w:r w:rsidRPr="008A67BC">
        <w:t>This section outlines the</w:t>
      </w:r>
      <w:r w:rsidR="00B52933">
        <w:t xml:space="preserve"> key</w:t>
      </w:r>
      <w:r w:rsidRPr="008A67BC">
        <w:t xml:space="preserve"> issues identified through the risk screening process and associated</w:t>
      </w:r>
      <w:r w:rsidR="00B52933">
        <w:t xml:space="preserve"> potential</w:t>
      </w:r>
      <w:r w:rsidRPr="008A67BC">
        <w:t xml:space="preserve"> impacts during the </w:t>
      </w:r>
      <w:r>
        <w:t>operation</w:t>
      </w:r>
      <w:r w:rsidRPr="008A67BC">
        <w:t xml:space="preserve"> of the Project. </w:t>
      </w:r>
      <w:r w:rsidR="00825F8D" w:rsidRPr="00A74DAB">
        <w:t xml:space="preserve">The key issues and impacts identified for </w:t>
      </w:r>
      <w:r w:rsidR="00825F8D">
        <w:t>climate change</w:t>
      </w:r>
      <w:r w:rsidR="00825F8D" w:rsidRPr="00A74DAB">
        <w:t xml:space="preserve"> are discussed according to the following </w:t>
      </w:r>
      <w:r w:rsidR="00825F8D">
        <w:t>extreme weather or climate-related conditions</w:t>
      </w:r>
      <w:r w:rsidR="0050681A" w:rsidRPr="00885B26">
        <w:t>:</w:t>
      </w:r>
    </w:p>
    <w:p w14:paraId="65B24378" w14:textId="7AC27724" w:rsidR="000D3EB7" w:rsidRPr="00885B26" w:rsidRDefault="008A67BC" w:rsidP="003A6D44">
      <w:pPr>
        <w:pStyle w:val="ListBullet"/>
      </w:pPr>
      <w:r w:rsidRPr="00885B26">
        <w:t>Extreme</w:t>
      </w:r>
      <w:r w:rsidR="0050681A" w:rsidRPr="00885B26">
        <w:t xml:space="preserve"> </w:t>
      </w:r>
      <w:r w:rsidR="00885B26">
        <w:t>heat</w:t>
      </w:r>
      <w:r w:rsidR="00A74DAB">
        <w:t>:</w:t>
      </w:r>
      <w:r w:rsidR="00885B26">
        <w:t xml:space="preserve"> </w:t>
      </w:r>
      <w:r w:rsidR="00A74DAB">
        <w:t>reductions in</w:t>
      </w:r>
      <w:r w:rsidR="00885B26">
        <w:t xml:space="preserve"> the transmission line’s capacity</w:t>
      </w:r>
      <w:r w:rsidR="006E41CF">
        <w:t xml:space="preserve"> to transfer electricity</w:t>
      </w:r>
      <w:r w:rsidR="00885B26">
        <w:t xml:space="preserve"> on very</w:t>
      </w:r>
      <w:r w:rsidR="006E41CF">
        <w:t xml:space="preserve"> hot days</w:t>
      </w:r>
      <w:r w:rsidR="00885B26">
        <w:t xml:space="preserve"> </w:t>
      </w:r>
    </w:p>
    <w:p w14:paraId="68CC9BFE" w14:textId="7FB059E9" w:rsidR="00885B26" w:rsidRDefault="005D5174" w:rsidP="00885B26">
      <w:pPr>
        <w:pStyle w:val="ListBullet"/>
      </w:pPr>
      <w:r>
        <w:t>Bushfire</w:t>
      </w:r>
      <w:r w:rsidR="00A74DAB">
        <w:t>:</w:t>
      </w:r>
      <w:r w:rsidR="00885B26">
        <w:t xml:space="preserve"> </w:t>
      </w:r>
      <w:r w:rsidR="00A74DAB">
        <w:t xml:space="preserve">potential </w:t>
      </w:r>
      <w:r w:rsidR="006E41CF">
        <w:t xml:space="preserve">damage </w:t>
      </w:r>
      <w:r w:rsidR="00A74DAB">
        <w:t xml:space="preserve">to </w:t>
      </w:r>
      <w:r w:rsidR="006E41CF">
        <w:t>Pr</w:t>
      </w:r>
      <w:r w:rsidR="006E41CF" w:rsidRPr="006E41CF">
        <w:t>oject infrastructure</w:t>
      </w:r>
      <w:r w:rsidR="00A74DAB">
        <w:t>. H</w:t>
      </w:r>
      <w:r w:rsidR="006E41CF">
        <w:t xml:space="preserve">owever, this is </w:t>
      </w:r>
      <w:r w:rsidR="006E41CF" w:rsidRPr="006E41CF">
        <w:t xml:space="preserve">unlikely, even with climate change </w:t>
      </w:r>
    </w:p>
    <w:p w14:paraId="5E18C9C4" w14:textId="02938983" w:rsidR="006E41CF" w:rsidRDefault="006E41CF" w:rsidP="00885B26">
      <w:pPr>
        <w:pStyle w:val="ListBullet"/>
      </w:pPr>
      <w:r>
        <w:t>Extreme winds</w:t>
      </w:r>
      <w:r w:rsidR="00A74DAB">
        <w:t>:</w:t>
      </w:r>
      <w:r>
        <w:t xml:space="preserve"> </w:t>
      </w:r>
      <w:r w:rsidR="00A74DAB">
        <w:t>potential</w:t>
      </w:r>
      <w:r>
        <w:t xml:space="preserve"> damage to Project infrastructure</w:t>
      </w:r>
      <w:r w:rsidR="00A74DAB">
        <w:t xml:space="preserve">. </w:t>
      </w:r>
      <w:r w:rsidR="00203861">
        <w:t>A</w:t>
      </w:r>
      <w:r w:rsidR="00203861" w:rsidRPr="00203861">
        <w:t>lthough extreme winds have the potential to damage Project infrastructure,</w:t>
      </w:r>
      <w:r w:rsidR="00567B63">
        <w:t xml:space="preserve"> the</w:t>
      </w:r>
      <w:r w:rsidR="00203861" w:rsidRPr="00203861">
        <w:t xml:space="preserve"> transmission towers will be designed</w:t>
      </w:r>
      <w:r w:rsidR="00567B63">
        <w:t xml:space="preserve"> in accordance with </w:t>
      </w:r>
      <w:r w:rsidR="00567B63" w:rsidRPr="00567B63">
        <w:t xml:space="preserve">AS/NZS 1170.2-2021 </w:t>
      </w:r>
      <w:r w:rsidR="003F5C58">
        <w:t>‘</w:t>
      </w:r>
      <w:r w:rsidR="00567B63" w:rsidRPr="00567B63">
        <w:t>Structural design actions</w:t>
      </w:r>
      <w:r w:rsidR="003F5C58">
        <w:t>’</w:t>
      </w:r>
      <w:r w:rsidR="00567B63">
        <w:t xml:space="preserve"> </w:t>
      </w:r>
      <w:r w:rsidR="00203861" w:rsidRPr="00203861">
        <w:t xml:space="preserve">to withstand expected wind loads. </w:t>
      </w:r>
      <w:r w:rsidR="00567B63">
        <w:t>G</w:t>
      </w:r>
      <w:r w:rsidR="00203861" w:rsidRPr="00203861">
        <w:t xml:space="preserve">iven the lack of clear scientific evidence suggesting that the severity of extreme winds in southern Australia will be significantly exacerbated by climate change, the standard does not </w:t>
      </w:r>
      <w:r w:rsidR="00567B63">
        <w:t xml:space="preserve">require </w:t>
      </w:r>
      <w:r w:rsidR="00203861" w:rsidRPr="00203861">
        <w:t>adjust</w:t>
      </w:r>
      <w:r w:rsidR="00567B63">
        <w:t>ments to the</w:t>
      </w:r>
      <w:r w:rsidR="00203861" w:rsidRPr="00203861">
        <w:t xml:space="preserve"> design to account for climate change</w:t>
      </w:r>
    </w:p>
    <w:p w14:paraId="643D2B03" w14:textId="0F112921" w:rsidR="00166956" w:rsidRDefault="00166956" w:rsidP="003A6D44">
      <w:pPr>
        <w:pStyle w:val="ListBullet"/>
      </w:pPr>
      <w:r>
        <w:t>Heavy rain</w:t>
      </w:r>
      <w:r w:rsidR="00A74DAB">
        <w:t>:</w:t>
      </w:r>
      <w:r w:rsidRPr="00166956">
        <w:t xml:space="preserve"> flooding and erosion of exposed and susceptible soils</w:t>
      </w:r>
      <w:r w:rsidR="00A74DAB">
        <w:t xml:space="preserve"> due to heavy rain could increase </w:t>
      </w:r>
      <w:r w:rsidRPr="00166956">
        <w:t xml:space="preserve">exposure to flood and erosion-related impacts for parts </w:t>
      </w:r>
      <w:r w:rsidR="0051307D">
        <w:t xml:space="preserve">of the Project, for example </w:t>
      </w:r>
      <w:r>
        <w:t>at the</w:t>
      </w:r>
      <w:r w:rsidRPr="00166956">
        <w:t xml:space="preserve"> terminal stations and </w:t>
      </w:r>
      <w:r>
        <w:t xml:space="preserve">along </w:t>
      </w:r>
      <w:r w:rsidR="00776B71">
        <w:t xml:space="preserve">any retained </w:t>
      </w:r>
      <w:r w:rsidRPr="00166956">
        <w:t>access tracks.</w:t>
      </w:r>
    </w:p>
    <w:p w14:paraId="76E83C44" w14:textId="6100A11D" w:rsidR="009A7164" w:rsidRDefault="009A7164" w:rsidP="009A7164">
      <w:pPr>
        <w:pStyle w:val="ListBullet"/>
        <w:numPr>
          <w:ilvl w:val="0"/>
          <w:numId w:val="0"/>
        </w:numPr>
      </w:pPr>
      <w:r>
        <w:t xml:space="preserve">The </w:t>
      </w:r>
      <w:r w:rsidR="00766DEE">
        <w:t>Project Area</w:t>
      </w:r>
      <w:r>
        <w:t xml:space="preserve"> will likely experience a range of extreme weather events and climate-related natural hazards during operation of the Project. The severity of some of these events and hazards (particularly extreme heat, heavy rainfall, floods, severe fire weather) </w:t>
      </w:r>
      <w:r w:rsidR="00406AE4">
        <w:t xml:space="preserve">is </w:t>
      </w:r>
      <w:r>
        <w:t xml:space="preserve">anticipated to be amplified by climate change, while others (i.e., extreme wind) may not. Based on current knowledge, most potential impacts </w:t>
      </w:r>
      <w:r w:rsidR="00B87445">
        <w:t xml:space="preserve">during </w:t>
      </w:r>
      <w:r>
        <w:t xml:space="preserve">operation of the Project are addressed through design standards (e.g., for extreme wind) or construction techniques (e.g., construction and maintenance of regulated vegetation clearances in the transmission line easement) and are expected to be effectively mitigated. </w:t>
      </w:r>
    </w:p>
    <w:p w14:paraId="6345AB6C" w14:textId="5E2F15C9" w:rsidR="00715072" w:rsidRDefault="00CC19EF" w:rsidP="00763A1D">
      <w:r w:rsidRPr="00CC19EF">
        <w:t>The primary climate change impact during the Project's operation is the more frequent and severe extreme heat, which could lower electricity transmission capacity.</w:t>
      </w:r>
      <w:r>
        <w:t xml:space="preserve"> </w:t>
      </w:r>
      <w:r w:rsidR="009A7164">
        <w:t xml:space="preserve">Extreme heat conditions often </w:t>
      </w:r>
      <w:r w:rsidR="00166956">
        <w:t xml:space="preserve">coincide </w:t>
      </w:r>
      <w:r w:rsidR="009A7164">
        <w:t>with very high demand for cooling</w:t>
      </w:r>
      <w:r w:rsidR="00776B71">
        <w:t xml:space="preserve"> and conditions that reduce </w:t>
      </w:r>
      <w:r w:rsidR="009A7164">
        <w:t xml:space="preserve">electricity generation from solar panels and transmission capacity. </w:t>
      </w:r>
      <w:r w:rsidR="00456CE6">
        <w:t>The impact</w:t>
      </w:r>
      <w:r w:rsidR="00456CE6" w:rsidRPr="00456CE6">
        <w:t xml:space="preserve"> of extreme heat on the capacity of transmission lines </w:t>
      </w:r>
      <w:r w:rsidR="00456CE6">
        <w:t>is</w:t>
      </w:r>
      <w:r w:rsidR="00456CE6" w:rsidRPr="00456CE6">
        <w:t xml:space="preserve"> partly mitigated by the size of the transmission lines and the materials used. In </w:t>
      </w:r>
      <w:r w:rsidR="00456CE6">
        <w:t xml:space="preserve">addition, </w:t>
      </w:r>
      <w:r w:rsidR="00456CE6" w:rsidRPr="00456CE6">
        <w:t>extremely hot weather</w:t>
      </w:r>
      <w:r w:rsidR="00456CE6">
        <w:t xml:space="preserve"> in Victoria</w:t>
      </w:r>
      <w:r w:rsidR="00456CE6" w:rsidRPr="00456CE6">
        <w:t xml:space="preserve"> is typically accompanied by sufficient wind to </w:t>
      </w:r>
      <w:r w:rsidR="009B5DBE">
        <w:t xml:space="preserve">partly </w:t>
      </w:r>
      <w:r w:rsidR="00456CE6" w:rsidRPr="00456CE6">
        <w:t>dissipate the heat that would o</w:t>
      </w:r>
      <w:r w:rsidR="00A75D37">
        <w:t>th</w:t>
      </w:r>
      <w:r w:rsidR="00456CE6" w:rsidRPr="00456CE6">
        <w:t>erwise accumulate within the lines and reduce electricity transmission.</w:t>
      </w:r>
    </w:p>
    <w:p w14:paraId="667AA80A" w14:textId="14DDA98A" w:rsidR="003A12E0" w:rsidRDefault="00715072" w:rsidP="00763A1D">
      <w:pPr>
        <w:pStyle w:val="ListBullet"/>
        <w:numPr>
          <w:ilvl w:val="0"/>
          <w:numId w:val="0"/>
        </w:numPr>
      </w:pPr>
      <w:r>
        <w:lastRenderedPageBreak/>
        <w:t>During operation, f</w:t>
      </w:r>
      <w:r w:rsidRPr="00BE3D21">
        <w:t xml:space="preserve">ive-yearly reviews of the best available climate change </w:t>
      </w:r>
      <w:r>
        <w:t xml:space="preserve">science </w:t>
      </w:r>
      <w:r w:rsidRPr="00BE3D21">
        <w:t>will be used to update the climate change risk assessment</w:t>
      </w:r>
      <w:r>
        <w:t xml:space="preserve"> to </w:t>
      </w:r>
      <w:r w:rsidRPr="00BE3D21">
        <w:t>identify any additional adaptive measures required to control priority risks arising from climate change</w:t>
      </w:r>
      <w:r>
        <w:t xml:space="preserve"> (EPR CC2)</w:t>
      </w:r>
      <w:r w:rsidRPr="00BE3D21">
        <w:t>.</w:t>
      </w:r>
    </w:p>
    <w:p w14:paraId="09343D42" w14:textId="7031B1C5" w:rsidR="00CD04AF" w:rsidRDefault="00CD04AF" w:rsidP="00CD04AF">
      <w:pPr>
        <w:pStyle w:val="Heading2"/>
      </w:pPr>
      <w:bookmarkStart w:id="30" w:name="_Toc185343009"/>
      <w:bookmarkStart w:id="31" w:name="_Toc185425979"/>
      <w:bookmarkStart w:id="32" w:name="_Ref182905717"/>
      <w:bookmarkStart w:id="33" w:name="_Toc183511237"/>
      <w:bookmarkStart w:id="34" w:name="_Toc201069915"/>
      <w:bookmarkEnd w:id="30"/>
      <w:bookmarkEnd w:id="31"/>
      <w:r>
        <w:t xml:space="preserve">Environmental </w:t>
      </w:r>
      <w:r w:rsidR="00EE0B16">
        <w:t>P</w:t>
      </w:r>
      <w:r w:rsidR="002D7696">
        <w:t xml:space="preserve">erformance </w:t>
      </w:r>
      <w:r w:rsidR="00EE0B16">
        <w:t>R</w:t>
      </w:r>
      <w:r w:rsidR="002D7696">
        <w:t>equirements</w:t>
      </w:r>
      <w:bookmarkEnd w:id="32"/>
      <w:bookmarkEnd w:id="33"/>
      <w:bookmarkEnd w:id="34"/>
    </w:p>
    <w:p w14:paraId="1B0E54E5" w14:textId="3FF32002" w:rsidR="00785D2E" w:rsidRPr="008D0371" w:rsidRDefault="004412CF" w:rsidP="00A74DAB">
      <w:r>
        <w:t xml:space="preserve">Potential impacts identified through </w:t>
      </w:r>
      <w:r w:rsidRPr="004412CF">
        <w:rPr>
          <w:b/>
          <w:bCs/>
        </w:rPr>
        <w:t xml:space="preserve">Technical Report </w:t>
      </w:r>
      <w:r>
        <w:rPr>
          <w:b/>
          <w:bCs/>
        </w:rPr>
        <w:t>N</w:t>
      </w:r>
      <w:r w:rsidRPr="004412CF">
        <w:rPr>
          <w:b/>
          <w:bCs/>
        </w:rPr>
        <w:t>:</w:t>
      </w:r>
      <w:r>
        <w:rPr>
          <w:b/>
          <w:bCs/>
        </w:rPr>
        <w:t xml:space="preserve"> Climate Change</w:t>
      </w:r>
      <w:r w:rsidRPr="004412CF">
        <w:rPr>
          <w:b/>
          <w:bCs/>
        </w:rPr>
        <w:t xml:space="preserve"> Assessment</w:t>
      </w:r>
      <w:r>
        <w:t xml:space="preserve"> have informed the development of EPRs for the Project. </w:t>
      </w:r>
      <w:r w:rsidR="00A74DAB" w:rsidRPr="0060523D">
        <w:t>EPRs set out the environmental outcomes to be achieved through the implementation of mitigation measures during construction</w:t>
      </w:r>
      <w:r w:rsidR="00497394">
        <w:t xml:space="preserve"> and</w:t>
      </w:r>
      <w:r w:rsidR="00A74DAB" w:rsidRPr="0060523D">
        <w:t xml:space="preserve"> operation. While some EPRs are performance based to allow flexibility in how they will be achieved, others include more prescriptive measures that must be implemented. Compliance with the EPRs will be required as a condition of the Project’s approval.</w:t>
      </w:r>
      <w:r w:rsidR="004936C2">
        <w:t xml:space="preserve"> </w:t>
      </w:r>
      <w:r w:rsidR="00A74DAB" w:rsidRPr="0060523D">
        <w:fldChar w:fldCharType="begin"/>
      </w:r>
      <w:r w:rsidR="00A74DAB" w:rsidRPr="0060523D">
        <w:instrText xml:space="preserve"> REF _Ref189742990 \h  \* MERGEFORMAT </w:instrText>
      </w:r>
      <w:r w:rsidR="00A74DAB" w:rsidRPr="0060523D">
        <w:fldChar w:fldCharType="separate"/>
      </w:r>
      <w:r w:rsidR="009B34F6" w:rsidRPr="00E35FF2">
        <w:t xml:space="preserve">Table </w:t>
      </w:r>
      <w:r w:rsidR="009B34F6">
        <w:rPr>
          <w:noProof/>
        </w:rPr>
        <w:t>28.1</w:t>
      </w:r>
      <w:r w:rsidR="00A74DAB" w:rsidRPr="0060523D">
        <w:fldChar w:fldCharType="end"/>
      </w:r>
      <w:r w:rsidR="00A74DAB" w:rsidRPr="0060523D">
        <w:t xml:space="preserve"> details the proposed EPRs </w:t>
      </w:r>
      <w:r w:rsidR="00B52933">
        <w:t>developed for</w:t>
      </w:r>
      <w:r w:rsidR="00A74DAB" w:rsidRPr="0060523D">
        <w:t xml:space="preserve"> climate change.</w:t>
      </w:r>
    </w:p>
    <w:p w14:paraId="67AECD32" w14:textId="3E5994A9" w:rsidR="004170CC" w:rsidRPr="00E35FF2" w:rsidRDefault="00A74DAB" w:rsidP="004170CC">
      <w:pPr>
        <w:pStyle w:val="Caption"/>
      </w:pPr>
      <w:bookmarkStart w:id="35" w:name="_Ref189742990"/>
      <w:r w:rsidRPr="00E35FF2">
        <w:t xml:space="preserve">Table </w:t>
      </w:r>
      <w:fldSimple w:instr=" STYLEREF 1 \s ">
        <w:r>
          <w:rPr>
            <w:noProof/>
          </w:rPr>
          <w:t>28</w:t>
        </w:r>
      </w:fldSimple>
      <w:r w:rsidR="001F71D0">
        <w:t>.</w:t>
      </w:r>
      <w:fldSimple w:instr=" SEQ Table \* ARABIC \s 1 ">
        <w:r>
          <w:rPr>
            <w:noProof/>
          </w:rPr>
          <w:t>1</w:t>
        </w:r>
      </w:fldSimple>
      <w:bookmarkEnd w:id="35"/>
      <w:r w:rsidRPr="00E35FF2">
        <w:t xml:space="preserve"> Environmental Performance Requirements</w:t>
      </w:r>
      <w:r w:rsidR="005B5BCD" w:rsidRPr="005B5BCD">
        <w:t xml:space="preserve"> </w:t>
      </w:r>
    </w:p>
    <w:tbl>
      <w:tblPr>
        <w:tblStyle w:val="WVTTable2"/>
        <w:tblW w:w="5000" w:type="pct"/>
        <w:tblLook w:val="04A0" w:firstRow="1" w:lastRow="0" w:firstColumn="1" w:lastColumn="0" w:noHBand="0" w:noVBand="1"/>
      </w:tblPr>
      <w:tblGrid>
        <w:gridCol w:w="992"/>
        <w:gridCol w:w="8078"/>
      </w:tblGrid>
      <w:tr w:rsidR="00A74DAB" w:rsidRPr="00247990" w14:paraId="6B49E822" w14:textId="77777777" w:rsidTr="008F5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52E7ED82" w14:textId="77777777" w:rsidR="00A74DAB" w:rsidRPr="00247990" w:rsidRDefault="00A74DAB" w:rsidP="008F51D2">
            <w:pPr>
              <w:pStyle w:val="TableText"/>
            </w:pPr>
            <w:r w:rsidRPr="00247990">
              <w:t>EPR code</w:t>
            </w:r>
          </w:p>
        </w:tc>
        <w:tc>
          <w:tcPr>
            <w:tcW w:w="4453" w:type="pct"/>
          </w:tcPr>
          <w:p w14:paraId="268F8765" w14:textId="77777777" w:rsidR="00A74DAB" w:rsidRPr="00247990" w:rsidRDefault="00A74DAB" w:rsidP="008F51D2">
            <w:pPr>
              <w:pStyle w:val="TableText"/>
              <w:cnfStyle w:val="100000000000" w:firstRow="1" w:lastRow="0" w:firstColumn="0" w:lastColumn="0" w:oddVBand="0" w:evenVBand="0" w:oddHBand="0" w:evenHBand="0" w:firstRowFirstColumn="0" w:firstRowLastColumn="0" w:lastRowFirstColumn="0" w:lastRowLastColumn="0"/>
            </w:pPr>
            <w:r w:rsidRPr="00247990">
              <w:t>Requirement</w:t>
            </w:r>
          </w:p>
        </w:tc>
      </w:tr>
      <w:tr w:rsidR="00A74DAB" w:rsidRPr="00247990" w14:paraId="0AD21704" w14:textId="77777777" w:rsidTr="009B34F6">
        <w:trPr>
          <w:trHeight w:val="2163"/>
        </w:trPr>
        <w:tc>
          <w:tcPr>
            <w:cnfStyle w:val="001000000000" w:firstRow="0" w:lastRow="0" w:firstColumn="1" w:lastColumn="0" w:oddVBand="0" w:evenVBand="0" w:oddHBand="0" w:evenHBand="0" w:firstRowFirstColumn="0" w:firstRowLastColumn="0" w:lastRowFirstColumn="0" w:lastRowLastColumn="0"/>
            <w:tcW w:w="0" w:type="pct"/>
          </w:tcPr>
          <w:p w14:paraId="0D5B5445" w14:textId="24EDD5CA" w:rsidR="00A74DAB" w:rsidRPr="00247990" w:rsidRDefault="00A74DAB" w:rsidP="008F51D2">
            <w:pPr>
              <w:pStyle w:val="TableText"/>
            </w:pPr>
            <w:r w:rsidRPr="008D7C28">
              <w:t xml:space="preserve">EPR </w:t>
            </w:r>
            <w:r>
              <w:t>CC</w:t>
            </w:r>
            <w:r w:rsidRPr="008D7C28">
              <w:t>1</w:t>
            </w:r>
          </w:p>
        </w:tc>
        <w:tc>
          <w:tcPr>
            <w:tcW w:w="0" w:type="pct"/>
          </w:tcPr>
          <w:p w14:paraId="26D579BE" w14:textId="49771C35" w:rsidR="00913774" w:rsidRDefault="004C0056" w:rsidP="00913774">
            <w:pPr>
              <w:pStyle w:val="TableText"/>
              <w:cnfStyle w:val="000000000000" w:firstRow="0" w:lastRow="0" w:firstColumn="0" w:lastColumn="0" w:oddVBand="0" w:evenVBand="0" w:oddHBand="0" w:evenHBand="0" w:firstRowFirstColumn="0" w:firstRowLastColumn="0" w:lastRowFirstColumn="0" w:lastRowLastColumn="0"/>
              <w:rPr>
                <w:sz w:val="18"/>
              </w:rPr>
            </w:pPr>
            <w:r w:rsidRPr="009B34F6">
              <w:rPr>
                <w:b/>
                <w:bCs/>
              </w:rPr>
              <w:t xml:space="preserve">Undertake a </w:t>
            </w:r>
            <w:r w:rsidRPr="00913774">
              <w:rPr>
                <w:b/>
                <w:bCs/>
              </w:rPr>
              <w:t>climate</w:t>
            </w:r>
            <w:r w:rsidRPr="009B34F6">
              <w:rPr>
                <w:b/>
                <w:bCs/>
              </w:rPr>
              <w:t xml:space="preserve"> change risk assessment</w:t>
            </w:r>
            <w:r w:rsidRPr="009B34F6" w:rsidDel="004C0056">
              <w:rPr>
                <w:b/>
                <w:bCs/>
              </w:rPr>
              <w:t xml:space="preserve"> </w:t>
            </w:r>
          </w:p>
          <w:p w14:paraId="2B793EA5" w14:textId="2C3E47D8" w:rsidR="00913774" w:rsidRDefault="00913774">
            <w:pPr>
              <w:pStyle w:val="TableNumbers"/>
              <w:cnfStyle w:val="000000000000" w:firstRow="0" w:lastRow="0" w:firstColumn="0" w:lastColumn="0" w:oddVBand="0" w:evenVBand="0" w:oddHBand="0" w:evenHBand="0" w:firstRowFirstColumn="0" w:firstRowLastColumn="0" w:lastRowFirstColumn="0" w:lastRowLastColumn="0"/>
            </w:pPr>
            <w:r>
              <w:t>Undertake a climate change risk assessment for the Project during its detailed design stage to consider risks climate change related hazards may pose to Project infrastructure. This assessment must:</w:t>
            </w:r>
          </w:p>
          <w:p w14:paraId="611D94F7" w14:textId="7982094C" w:rsidR="007D3F2E" w:rsidRDefault="007D3F2E" w:rsidP="009B34F6">
            <w:pPr>
              <w:pStyle w:val="TableNumbers2"/>
              <w:numPr>
                <w:ilvl w:val="2"/>
                <w:numId w:val="63"/>
              </w:numPr>
              <w:cnfStyle w:val="000000000000" w:firstRow="0" w:lastRow="0" w:firstColumn="0" w:lastColumn="0" w:oddVBand="0" w:evenVBand="0" w:oddHBand="0" w:evenHBand="0" w:firstRowFirstColumn="0" w:firstRowLastColumn="0" w:lastRowFirstColumn="0" w:lastRowLastColumn="0"/>
            </w:pPr>
            <w:r>
              <w:t>Consider risks to Project infrastructure that arise from climate change</w:t>
            </w:r>
          </w:p>
          <w:p w14:paraId="65C4AD1F" w14:textId="0CABA5F8" w:rsidR="007D3F2E" w:rsidRDefault="007D3F2E" w:rsidP="009B34F6">
            <w:pPr>
              <w:pStyle w:val="TableNumbers2"/>
              <w:numPr>
                <w:ilvl w:val="2"/>
                <w:numId w:val="63"/>
              </w:numPr>
              <w:cnfStyle w:val="000000000000" w:firstRow="0" w:lastRow="0" w:firstColumn="0" w:lastColumn="0" w:oddVBand="0" w:evenVBand="0" w:oddHBand="0" w:evenHBand="0" w:firstRowFirstColumn="0" w:firstRowLastColumn="0" w:lastRowFirstColumn="0" w:lastRowLastColumn="0"/>
            </w:pPr>
            <w:r>
              <w:t>Consider how existing risks to surrounding communities, land uses, properties and environments that arise from climate change may change as a result of the Project</w:t>
            </w:r>
          </w:p>
          <w:p w14:paraId="73B53C2A" w14:textId="31F734C2" w:rsidR="00A74DAB" w:rsidRPr="00247990" w:rsidRDefault="007D3F2E" w:rsidP="009B34F6">
            <w:pPr>
              <w:pStyle w:val="TableNumbers2"/>
              <w:numPr>
                <w:ilvl w:val="2"/>
                <w:numId w:val="63"/>
              </w:numPr>
              <w:cnfStyle w:val="000000000000" w:firstRow="0" w:lastRow="0" w:firstColumn="0" w:lastColumn="0" w:oddVBand="0" w:evenVBand="0" w:oddHBand="0" w:evenHBand="0" w:firstRowFirstColumn="0" w:firstRowLastColumn="0" w:lastRowFirstColumn="0" w:lastRowLastColumn="0"/>
            </w:pPr>
            <w:r>
              <w:t>Develop practicable adaptation measures, if necessary, to address priority risks and provide assurance that the Project will satisfy performance expectations as critical electricity supply infrastructure over its planned operating life under projected climate change.</w:t>
            </w:r>
          </w:p>
        </w:tc>
      </w:tr>
      <w:tr w:rsidR="00A74DAB" w:rsidRPr="00247990" w14:paraId="12913407" w14:textId="77777777" w:rsidTr="009B34F6">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0" w:type="pct"/>
          </w:tcPr>
          <w:p w14:paraId="38C99C64" w14:textId="4216C1AB" w:rsidR="00A74DAB" w:rsidRPr="00247990" w:rsidRDefault="00A74DAB" w:rsidP="008F51D2">
            <w:pPr>
              <w:pStyle w:val="TableText"/>
            </w:pPr>
            <w:r w:rsidRPr="008D7C28">
              <w:t xml:space="preserve">EPR </w:t>
            </w:r>
            <w:r>
              <w:t>CC</w:t>
            </w:r>
            <w:r w:rsidRPr="008D7C28">
              <w:t>2</w:t>
            </w:r>
          </w:p>
        </w:tc>
        <w:tc>
          <w:tcPr>
            <w:tcW w:w="0" w:type="pct"/>
          </w:tcPr>
          <w:p w14:paraId="29817B0D" w14:textId="1E09E8A0" w:rsidR="00A74DAB" w:rsidRPr="00247990" w:rsidRDefault="00785D2E" w:rsidP="008F51D2">
            <w:pPr>
              <w:pStyle w:val="TableText"/>
              <w:cnfStyle w:val="000000010000" w:firstRow="0" w:lastRow="0" w:firstColumn="0" w:lastColumn="0" w:oddVBand="0" w:evenVBand="0" w:oddHBand="0" w:evenHBand="1" w:firstRowFirstColumn="0" w:firstRowLastColumn="0" w:lastRowFirstColumn="0" w:lastRowLastColumn="0"/>
              <w:rPr>
                <w:b/>
              </w:rPr>
            </w:pPr>
            <w:r>
              <w:rPr>
                <w:b/>
              </w:rPr>
              <w:t>Review climate change risk</w:t>
            </w:r>
          </w:p>
          <w:p w14:paraId="675A6994" w14:textId="0DA50CDF" w:rsidR="00A74DAB" w:rsidRPr="005B6C2A" w:rsidRDefault="00F023CA" w:rsidP="009B34F6">
            <w:pPr>
              <w:pStyle w:val="TableNumbers"/>
              <w:numPr>
                <w:ilvl w:val="0"/>
                <w:numId w:val="61"/>
              </w:numPr>
              <w:cnfStyle w:val="000000010000" w:firstRow="0" w:lastRow="0" w:firstColumn="0" w:lastColumn="0" w:oddVBand="0" w:evenVBand="0" w:oddHBand="0" w:evenHBand="1" w:firstRowFirstColumn="0" w:firstRowLastColumn="0" w:lastRowFirstColumn="0" w:lastRowLastColumn="0"/>
            </w:pPr>
            <w:r>
              <w:t>Five-yearly reviews of the best available climate change science relating to key climate-related hazards for Project infrastructure will be used to update the climate change risk assessment for the Project (EPR CC1). Where new information suggests the climate-related hazard context for the Project has materially changed or is projected to change materially from that considered in the initial climate change risk assessment, additional measures (or climate adaptations) may be identified to provide assurance that Project infrastructure will satisfy performance expectations as critical electricity supply infrastructure under climate change. Those measures would be implemented through on-going asset management.</w:t>
            </w:r>
          </w:p>
        </w:tc>
      </w:tr>
    </w:tbl>
    <w:p w14:paraId="40F9D37D" w14:textId="760C8ADA" w:rsidR="004412CF" w:rsidRDefault="004412CF" w:rsidP="004412CF"/>
    <w:p w14:paraId="12ECB4BE" w14:textId="3462A217" w:rsidR="00CD04AF" w:rsidRDefault="00D04493" w:rsidP="00CD04AF">
      <w:r w:rsidRPr="00DB1DA8">
        <w:t xml:space="preserve">The EPRs for climate change reflect the need to consider climate change risks and responses in the Project’s detailed design, as well as the need to provide on-going assurance that </w:t>
      </w:r>
      <w:r>
        <w:t xml:space="preserve">the </w:t>
      </w:r>
      <w:r w:rsidRPr="00DB1DA8">
        <w:t>Project</w:t>
      </w:r>
      <w:r>
        <w:t>’s</w:t>
      </w:r>
      <w:r w:rsidRPr="00DB1DA8">
        <w:t xml:space="preserve"> infrastructure</w:t>
      </w:r>
      <w:r>
        <w:t>,</w:t>
      </w:r>
      <w:r w:rsidRPr="00DB1DA8">
        <w:t xml:space="preserve"> and </w:t>
      </w:r>
      <w:r>
        <w:t>on-going</w:t>
      </w:r>
      <w:r w:rsidRPr="00DB1DA8">
        <w:t xml:space="preserve"> </w:t>
      </w:r>
      <w:r>
        <w:t xml:space="preserve">management, </w:t>
      </w:r>
      <w:r w:rsidRPr="00DB1DA8">
        <w:t>provide the necessary climate resilience to satisfy service objectives over its operating life</w:t>
      </w:r>
      <w:r>
        <w:t xml:space="preserve">. </w:t>
      </w:r>
    </w:p>
    <w:p w14:paraId="003F42DD" w14:textId="727EC8AF" w:rsidR="00EC151C" w:rsidRDefault="00CC19EF">
      <w:pPr>
        <w:pStyle w:val="Heading2"/>
      </w:pPr>
      <w:bookmarkStart w:id="36" w:name="_Toc185343011"/>
      <w:bookmarkStart w:id="37" w:name="_Toc185425981"/>
      <w:bookmarkStart w:id="38" w:name="_Toc185343012"/>
      <w:bookmarkStart w:id="39" w:name="_Toc185425982"/>
      <w:bookmarkStart w:id="40" w:name="_Toc201069916"/>
      <w:bookmarkEnd w:id="36"/>
      <w:bookmarkEnd w:id="37"/>
      <w:bookmarkEnd w:id="38"/>
      <w:bookmarkEnd w:id="39"/>
      <w:r>
        <w:t>Conclusion</w:t>
      </w:r>
      <w:bookmarkEnd w:id="40"/>
    </w:p>
    <w:p w14:paraId="46A0A201" w14:textId="77777777" w:rsidR="00A74DAB" w:rsidRDefault="004C1936" w:rsidP="002B4BF5">
      <w:r w:rsidRPr="004C1936">
        <w:t>Design and construction of the Project are anticipated to mitigate potential impacts</w:t>
      </w:r>
      <w:r>
        <w:t xml:space="preserve"> </w:t>
      </w:r>
      <w:r w:rsidR="00B72091">
        <w:t>of</w:t>
      </w:r>
      <w:r>
        <w:t xml:space="preserve"> climate change</w:t>
      </w:r>
      <w:r w:rsidR="00B72091">
        <w:t xml:space="preserve"> on the Project</w:t>
      </w:r>
      <w:r w:rsidRPr="004C1936">
        <w:t xml:space="preserve">. </w:t>
      </w:r>
      <w:r w:rsidR="00F154FB">
        <w:t>T</w:t>
      </w:r>
      <w:r w:rsidR="001B7982" w:rsidRPr="001B7982">
        <w:t xml:space="preserve">he implementation of </w:t>
      </w:r>
      <w:r w:rsidR="003B3582">
        <w:t>the</w:t>
      </w:r>
      <w:r w:rsidR="001B7982" w:rsidRPr="001B7982">
        <w:t xml:space="preserve"> EPRs</w:t>
      </w:r>
      <w:r w:rsidR="00DD4AE8">
        <w:t xml:space="preserve"> for climate change</w:t>
      </w:r>
      <w:r w:rsidR="001B7982" w:rsidRPr="001B7982">
        <w:t xml:space="preserve"> conside</w:t>
      </w:r>
      <w:r w:rsidR="00F154FB">
        <w:t>rs</w:t>
      </w:r>
      <w:r w:rsidR="001B7982" w:rsidRPr="001B7982">
        <w:t xml:space="preserve"> </w:t>
      </w:r>
      <w:r w:rsidR="00F154FB">
        <w:t xml:space="preserve">an on-going risk management approach </w:t>
      </w:r>
      <w:r w:rsidR="00D513D6">
        <w:t xml:space="preserve">of </w:t>
      </w:r>
      <w:r w:rsidR="00F154FB">
        <w:t xml:space="preserve">the impacts associated with climate change on the Project. </w:t>
      </w:r>
    </w:p>
    <w:p w14:paraId="7A6912B7" w14:textId="121F145D" w:rsidR="000C7D3C" w:rsidRDefault="00F154FB" w:rsidP="002B4BF5">
      <w:pPr>
        <w:rPr>
          <w:i/>
          <w:iCs/>
        </w:rPr>
      </w:pPr>
      <w:r w:rsidRPr="00F154FB">
        <w:t>On-going consideration of climate risk</w:t>
      </w:r>
      <w:r w:rsidR="00D513D6">
        <w:t>,</w:t>
      </w:r>
      <w:r w:rsidRPr="00F154FB">
        <w:t xml:space="preserve"> in the context of evolving best available information on climate change</w:t>
      </w:r>
      <w:r w:rsidR="00D513D6">
        <w:t>,</w:t>
      </w:r>
      <w:r w:rsidRPr="00F154FB">
        <w:t xml:space="preserve"> is needed to avoid damages resulting from climate change</w:t>
      </w:r>
      <w:r w:rsidR="00D513D6">
        <w:t xml:space="preserve"> and to </w:t>
      </w:r>
      <w:r w:rsidR="001B7982" w:rsidRPr="001B7982">
        <w:t xml:space="preserve">meet the evaluation objective </w:t>
      </w:r>
      <w:r w:rsidR="00844D2E">
        <w:t>“</w:t>
      </w:r>
      <w:r w:rsidR="00F41F58" w:rsidRPr="003A6D44">
        <w:rPr>
          <w:i/>
          <w:iCs/>
        </w:rPr>
        <w:t>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w:t>
      </w:r>
      <w:r w:rsidR="00EF6BB6">
        <w:rPr>
          <w:i/>
          <w:iCs/>
        </w:rPr>
        <w:t>.</w:t>
      </w:r>
      <w:r w:rsidR="00844D2E">
        <w:rPr>
          <w:i/>
          <w:iCs/>
        </w:rPr>
        <w:t>”</w:t>
      </w:r>
    </w:p>
    <w:p w14:paraId="4D5D01C9" w14:textId="77777777" w:rsidR="000C7D3C" w:rsidRDefault="000C7D3C">
      <w:pPr>
        <w:spacing w:after="160"/>
        <w:rPr>
          <w:i/>
          <w:iCs/>
        </w:rPr>
      </w:pPr>
      <w:r>
        <w:rPr>
          <w:i/>
          <w:iCs/>
        </w:rPr>
        <w:br w:type="page"/>
      </w:r>
    </w:p>
    <w:p w14:paraId="57B69280" w14:textId="00FE5569" w:rsidR="000E21B9" w:rsidRPr="006E2F63" w:rsidRDefault="00122B7D" w:rsidP="002B4BF5">
      <w:r>
        <w:rPr>
          <w:noProof/>
        </w:rPr>
        <w:lastRenderedPageBreak/>
        <w:drawing>
          <wp:anchor distT="0" distB="0" distL="114300" distR="114300" simplePos="0" relativeHeight="251658244" behindDoc="0" locked="0" layoutInCell="1" allowOverlap="1" wp14:anchorId="381F5B90" wp14:editId="6E7728C8">
            <wp:simplePos x="0" y="0"/>
            <wp:positionH relativeFrom="column">
              <wp:posOffset>-890905</wp:posOffset>
            </wp:positionH>
            <wp:positionV relativeFrom="paragraph">
              <wp:posOffset>-890905</wp:posOffset>
            </wp:positionV>
            <wp:extent cx="7562850" cy="10697222"/>
            <wp:effectExtent l="0" t="0" r="0" b="8890"/>
            <wp:wrapNone/>
            <wp:docPr id="1144245545" name="Picture 23"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45545" name="Picture 23" descr="A close-up of a let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70138" cy="10707530"/>
                    </a:xfrm>
                    <a:prstGeom prst="rect">
                      <a:avLst/>
                    </a:prstGeom>
                  </pic:spPr>
                </pic:pic>
              </a:graphicData>
            </a:graphic>
            <wp14:sizeRelH relativeFrom="margin">
              <wp14:pctWidth>0</wp14:pctWidth>
            </wp14:sizeRelH>
            <wp14:sizeRelV relativeFrom="margin">
              <wp14:pctHeight>0</wp14:pctHeight>
            </wp14:sizeRelV>
          </wp:anchor>
        </w:drawing>
      </w:r>
    </w:p>
    <w:sectPr w:rsidR="000E21B9" w:rsidRPr="006E2F63" w:rsidSect="00005510">
      <w:footerReference w:type="even" r:id="rId45"/>
      <w:footerReference w:type="default" r:id="rId46"/>
      <w:footerReference w:type="first" r:id="rId47"/>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60C2E" w14:textId="77777777" w:rsidR="00F16B7B" w:rsidRDefault="00F16B7B" w:rsidP="00CC6183">
      <w:r>
        <w:separator/>
      </w:r>
    </w:p>
  </w:endnote>
  <w:endnote w:type="continuationSeparator" w:id="0">
    <w:p w14:paraId="26DE5781" w14:textId="77777777" w:rsidR="00F16B7B" w:rsidRDefault="00F16B7B" w:rsidP="00CC6183">
      <w:r>
        <w:continuationSeparator/>
      </w:r>
    </w:p>
  </w:endnote>
  <w:endnote w:type="continuationNotice" w:id="1">
    <w:p w14:paraId="4C5ADF86" w14:textId="77777777" w:rsidR="00F16B7B" w:rsidRDefault="00F16B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A972" w14:textId="3BEB66E5" w:rsidR="00E276CC" w:rsidRDefault="00084150" w:rsidP="00E276CC">
    <w:pPr>
      <w:pStyle w:val="FooterLeft"/>
      <w:framePr w:wrap="around"/>
    </w:pPr>
    <w:r>
      <w:rPr>
        <w:noProof/>
      </w:rPr>
      <mc:AlternateContent>
        <mc:Choice Requires="wps">
          <w:drawing>
            <wp:anchor distT="0" distB="0" distL="0" distR="0" simplePos="0" relativeHeight="251658241" behindDoc="0" locked="0" layoutInCell="1" allowOverlap="1" wp14:anchorId="5828BCF7" wp14:editId="2DE638C8">
              <wp:simplePos x="635" y="635"/>
              <wp:positionH relativeFrom="page">
                <wp:align>center</wp:align>
              </wp:positionH>
              <wp:positionV relativeFrom="page">
                <wp:align>bottom</wp:align>
              </wp:positionV>
              <wp:extent cx="443865" cy="443865"/>
              <wp:effectExtent l="0" t="0" r="6985" b="0"/>
              <wp:wrapNone/>
              <wp:docPr id="1753882413" name="Text Box 2"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7DF34"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8BCF7" id="_x0000_t202" coordsize="21600,21600" o:spt="202" path="m,l,21600r21600,l21600,xe">
              <v:stroke joinstyle="miter"/>
              <v:path gradientshapeok="t" o:connecttype="rect"/>
            </v:shapetype>
            <v:shape id="Text Box 2" o:spid="_x0000_s1035" type="#_x0000_t202" alt="BUSINESS USE ONLY"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147DF34"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B6312C">
      <w:rPr>
        <w:noProof/>
      </w:rPr>
      <w:t>Climate Change</w:t>
    </w:r>
    <w:r w:rsidR="00E276CC">
      <w:rPr>
        <w:noProof/>
      </w:rPr>
      <w:fldChar w:fldCharType="end"/>
    </w:r>
    <w:r w:rsidR="00E276CC">
      <w:rPr>
        <w:noProof/>
      </w:rPr>
      <w:t xml:space="preserve"> </w:t>
    </w:r>
  </w:p>
  <w:p w14:paraId="2E913396" w14:textId="77777777" w:rsidR="00425260" w:rsidRPr="0063022F" w:rsidRDefault="007C4C67"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E276CC">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387C" w14:textId="6A5BBAA2" w:rsidR="00005510" w:rsidRDefault="00005510" w:rsidP="00005510">
    <w:pPr>
      <w:pStyle w:val="FooterLeft"/>
      <w:framePr w:wrap="around"/>
    </w:pPr>
    <w:r w:rsidRPr="00BC4E10">
      <w:fldChar w:fldCharType="begin"/>
    </w:r>
    <w:r w:rsidRPr="00BC4E10">
      <w:instrText xml:space="preserve"> PAGE   \* MERGEFORMAT </w:instrText>
    </w:r>
    <w:r w:rsidRPr="00BC4E10">
      <w:fldChar w:fldCharType="separate"/>
    </w:r>
    <w:r>
      <w:t>1-8</w:t>
    </w:r>
    <w:r w:rsidRPr="00BC4E10">
      <w:fldChar w:fldCharType="end"/>
    </w:r>
    <w:r>
      <w:t xml:space="preserve"> | </w:t>
    </w:r>
    <w:r>
      <w:rPr>
        <w:noProof/>
      </w:rPr>
      <w:fldChar w:fldCharType="begin"/>
    </w:r>
    <w:r>
      <w:rPr>
        <w:noProof/>
      </w:rPr>
      <w:instrText xml:space="preserve"> STYLEREF  "Heading 1"  \* MERGEFORMAT </w:instrText>
    </w:r>
    <w:r>
      <w:rPr>
        <w:noProof/>
      </w:rPr>
      <w:fldChar w:fldCharType="separate"/>
    </w:r>
    <w:r w:rsidR="007C4C67">
      <w:rPr>
        <w:noProof/>
      </w:rPr>
      <w:t>Climate change</w:t>
    </w:r>
    <w:r>
      <w:rPr>
        <w:noProof/>
      </w:rPr>
      <w:fldChar w:fldCharType="end"/>
    </w:r>
    <w:r>
      <w:rPr>
        <w:noProof/>
      </w:rPr>
      <w:t xml:space="preserve"> </w:t>
    </w:r>
  </w:p>
  <w:p w14:paraId="650B8DF6" w14:textId="77777777" w:rsidR="00903EB1" w:rsidRPr="00005510" w:rsidRDefault="00903EB1" w:rsidP="0000551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3F29" w14:textId="77777777" w:rsidR="007C4C67" w:rsidRDefault="007C4C6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5DE8" w14:textId="77777777" w:rsidR="007C4C67" w:rsidRDefault="007C4C6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A961" w14:textId="77777777" w:rsidR="007C4C67" w:rsidRDefault="007C4C6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DDF98" w14:textId="77777777" w:rsidR="007C4C67" w:rsidRDefault="007C4C6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F7BE" w14:textId="77777777" w:rsidR="00084150" w:rsidRDefault="00084150">
    <w:pPr>
      <w:pStyle w:val="Footer"/>
    </w:pPr>
    <w:r>
      <w:rPr>
        <w:noProof/>
      </w:rPr>
      <mc:AlternateContent>
        <mc:Choice Requires="wps">
          <w:drawing>
            <wp:anchor distT="0" distB="0" distL="0" distR="0" simplePos="0" relativeHeight="251658244" behindDoc="0" locked="0" layoutInCell="1" allowOverlap="1" wp14:anchorId="64EF46A8" wp14:editId="4A76885A">
              <wp:simplePos x="635" y="635"/>
              <wp:positionH relativeFrom="page">
                <wp:align>center</wp:align>
              </wp:positionH>
              <wp:positionV relativeFrom="page">
                <wp:align>bottom</wp:align>
              </wp:positionV>
              <wp:extent cx="443865" cy="443865"/>
              <wp:effectExtent l="0" t="0" r="6985" b="0"/>
              <wp:wrapNone/>
              <wp:docPr id="555375017" name="Text Box 13"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0EDD3"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EF46A8" id="_x0000_t202" coordsize="21600,21600" o:spt="202" path="m,l,21600r21600,l21600,xe">
              <v:stroke joinstyle="miter"/>
              <v:path gradientshapeok="t" o:connecttype="rect"/>
            </v:shapetype>
            <v:shape id="Text Box 13" o:spid="_x0000_s1041" type="#_x0000_t202" alt="BUSINESS USE ONLY"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4CA0EDD3"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BBBF0" w14:textId="77777777" w:rsidR="00951B63" w:rsidRDefault="00951B63" w:rsidP="00005510">
    <w:pPr>
      <w:pStyle w:val="FooterLeft"/>
      <w:framePr w:wrap="around"/>
    </w:pPr>
  </w:p>
  <w:p w14:paraId="23EED7AE" w14:textId="15FCA94E" w:rsidR="00951B63" w:rsidRDefault="00951B63" w:rsidP="00005510">
    <w:pPr>
      <w:pStyle w:val="FooterLeft"/>
      <w:framePr w:wrap="around"/>
    </w:pPr>
    <w:r w:rsidRPr="00BC4E10">
      <w:fldChar w:fldCharType="begin"/>
    </w:r>
    <w:r w:rsidRPr="00BC4E10">
      <w:instrText xml:space="preserve"> PAGE   \* MERGEFORMAT </w:instrText>
    </w:r>
    <w:r w:rsidRPr="00BC4E10">
      <w:fldChar w:fldCharType="separate"/>
    </w:r>
    <w:r>
      <w:t>1-8</w:t>
    </w:r>
    <w:r w:rsidRPr="00BC4E10">
      <w:fldChar w:fldCharType="end"/>
    </w:r>
    <w:r>
      <w:t xml:space="preserve"> | </w:t>
    </w:r>
    <w:r>
      <w:rPr>
        <w:noProof/>
      </w:rPr>
      <w:fldChar w:fldCharType="begin"/>
    </w:r>
    <w:r>
      <w:rPr>
        <w:noProof/>
      </w:rPr>
      <w:instrText xml:space="preserve"> STYLEREF  "Heading 1"  \* MERGEFORMAT </w:instrText>
    </w:r>
    <w:r>
      <w:rPr>
        <w:noProof/>
      </w:rPr>
      <w:fldChar w:fldCharType="separate"/>
    </w:r>
    <w:r w:rsidR="007C4C67">
      <w:rPr>
        <w:noProof/>
      </w:rPr>
      <w:t>Climate change</w:t>
    </w:r>
    <w:r>
      <w:rPr>
        <w:noProof/>
      </w:rPr>
      <w:fldChar w:fldCharType="end"/>
    </w:r>
    <w:r>
      <w:rPr>
        <w:noProof/>
      </w:rPr>
      <w:t xml:space="preserve"> </w:t>
    </w:r>
  </w:p>
  <w:p w14:paraId="1CD4E596" w14:textId="77777777" w:rsidR="00951B63" w:rsidRPr="00005510" w:rsidRDefault="00951B63" w:rsidP="0000551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3786" w14:textId="7D482DDE" w:rsidR="009B34F6" w:rsidRPr="00BC4E10" w:rsidRDefault="009B34F6" w:rsidP="009B34F6">
    <w:pPr>
      <w:pStyle w:val="Footerright"/>
      <w:framePr w:wrap="around"/>
      <w:spacing w:before="180"/>
    </w:pPr>
    <w:r>
      <w:rPr>
        <w:noProof/>
      </w:rPr>
      <mc:AlternateContent>
        <mc:Choice Requires="wps">
          <w:drawing>
            <wp:anchor distT="0" distB="0" distL="0" distR="0" simplePos="0" relativeHeight="251658248" behindDoc="0" locked="0" layoutInCell="1" allowOverlap="1" wp14:anchorId="4F709E92" wp14:editId="2E8023E0">
              <wp:simplePos x="635" y="635"/>
              <wp:positionH relativeFrom="page">
                <wp:align>center</wp:align>
              </wp:positionH>
              <wp:positionV relativeFrom="page">
                <wp:align>bottom</wp:align>
              </wp:positionV>
              <wp:extent cx="443865" cy="443865"/>
              <wp:effectExtent l="0" t="0" r="6985" b="0"/>
              <wp:wrapNone/>
              <wp:docPr id="1704076770" name="Text Box 8"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DB3D16" w14:textId="77777777" w:rsidR="009B34F6" w:rsidRPr="00084150" w:rsidRDefault="009B34F6" w:rsidP="009B34F6">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709E92" id="_x0000_t202" coordsize="21600,21600" o:spt="202" path="m,l,21600r21600,l21600,xe">
              <v:stroke joinstyle="miter"/>
              <v:path gradientshapeok="t" o:connecttype="rect"/>
            </v:shapetype>
            <v:shape id="_x0000_s1042" type="#_x0000_t202" alt="BUSINESS USE ONLY"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33DB3D16" w14:textId="77777777" w:rsidR="009B34F6" w:rsidRPr="00084150" w:rsidRDefault="009B34F6" w:rsidP="009B34F6">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fldSimple w:instr="STYLEREF  &quot;Heading 1&quot;  \* MERGEFORMAT">
      <w:r w:rsidR="007C4C67">
        <w:rPr>
          <w:noProof/>
        </w:rPr>
        <w:t>Climate change</w:t>
      </w:r>
    </w:fldSimple>
    <w:r>
      <w:t xml:space="preserve"> </w:t>
    </w:r>
    <w:r w:rsidRPr="00BC4E10">
      <w:t xml:space="preserve">| </w:t>
    </w:r>
    <w:r w:rsidRPr="00BC4E10">
      <w:fldChar w:fldCharType="begin"/>
    </w:r>
    <w:r w:rsidRPr="00BC4E10">
      <w:instrText xml:space="preserve"> PAGE   \* MERGEFORMAT </w:instrText>
    </w:r>
    <w:r w:rsidRPr="00BC4E10">
      <w:fldChar w:fldCharType="separate"/>
    </w:r>
    <w:r>
      <w:t>8</w:t>
    </w:r>
    <w:r w:rsidRPr="00BC4E10">
      <w:fldChar w:fldCharType="end"/>
    </w:r>
  </w:p>
  <w:p w14:paraId="68361B45" w14:textId="77777777" w:rsidR="009B34F6" w:rsidRDefault="009B34F6" w:rsidP="009B34F6">
    <w:pPr>
      <w:pStyle w:val="Footerright"/>
      <w:framePr w:wrap="around"/>
    </w:pPr>
    <w:r>
      <w:rPr>
        <w:noProof/>
      </w:rPr>
      <w:t xml:space="preserve"> </w:t>
    </w:r>
  </w:p>
  <w:p w14:paraId="7EC10F30" w14:textId="77777777" w:rsidR="009B34F6" w:rsidRPr="0063022F" w:rsidRDefault="009B34F6" w:rsidP="009B34F6">
    <w:pPr>
      <w:pStyle w:val="Footerright"/>
      <w:framePr w:wrap="around"/>
    </w:pPr>
  </w:p>
  <w:p w14:paraId="3A3FF29D" w14:textId="3841D80F" w:rsidR="00903EB1" w:rsidRPr="009B34F6" w:rsidRDefault="00903EB1" w:rsidP="009B34F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2BBC" w14:textId="77777777" w:rsidR="007C4C67" w:rsidRDefault="007C4C6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9F5C9" w14:textId="26E3BFC6" w:rsidR="00005510" w:rsidRDefault="00005510" w:rsidP="00005510">
    <w:pPr>
      <w:pStyle w:val="FooterLeft"/>
      <w:framePr w:wrap="around"/>
    </w:pPr>
    <w:r w:rsidRPr="00BC4E10">
      <w:fldChar w:fldCharType="begin"/>
    </w:r>
    <w:r w:rsidRPr="00BC4E10">
      <w:instrText xml:space="preserve"> PAGE   \* MERGEFORMAT </w:instrText>
    </w:r>
    <w:r w:rsidRPr="00BC4E10">
      <w:fldChar w:fldCharType="separate"/>
    </w:r>
    <w:r>
      <w:t>1-8</w:t>
    </w:r>
    <w:r w:rsidRPr="00BC4E10">
      <w:fldChar w:fldCharType="end"/>
    </w:r>
    <w:r>
      <w:t xml:space="preserve"> | </w:t>
    </w:r>
    <w:r>
      <w:rPr>
        <w:noProof/>
      </w:rPr>
      <w:fldChar w:fldCharType="begin"/>
    </w:r>
    <w:r>
      <w:rPr>
        <w:noProof/>
      </w:rPr>
      <w:instrText xml:space="preserve"> STYLEREF  "Heading 1"  \* MERGEFORMAT </w:instrText>
    </w:r>
    <w:r>
      <w:rPr>
        <w:noProof/>
      </w:rPr>
      <w:fldChar w:fldCharType="separate"/>
    </w:r>
    <w:r w:rsidR="007C4C67">
      <w:rPr>
        <w:noProof/>
      </w:rPr>
      <w:t>Climate change</w:t>
    </w:r>
    <w:r>
      <w:rPr>
        <w:noProof/>
      </w:rPr>
      <w:fldChar w:fldCharType="end"/>
    </w:r>
    <w:r>
      <w:rPr>
        <w:noProof/>
      </w:rPr>
      <w:t xml:space="preserve"> </w:t>
    </w:r>
  </w:p>
  <w:p w14:paraId="43B05E39" w14:textId="77777777" w:rsidR="00903EB1" w:rsidRPr="00005510" w:rsidRDefault="00903EB1" w:rsidP="00005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6416" w14:textId="47F3D9D3" w:rsidR="00E276CC" w:rsidRDefault="00084150" w:rsidP="00E276CC">
    <w:pPr>
      <w:pStyle w:val="FooterLeft"/>
      <w:framePr w:wrap="around"/>
    </w:pPr>
    <w:r>
      <w:rPr>
        <w:noProof/>
      </w:rPr>
      <mc:AlternateContent>
        <mc:Choice Requires="wps">
          <w:drawing>
            <wp:anchor distT="0" distB="0" distL="0" distR="0" simplePos="0" relativeHeight="251658242" behindDoc="0" locked="0" layoutInCell="1" allowOverlap="1" wp14:anchorId="741D1D74" wp14:editId="1BFFF250">
              <wp:simplePos x="635" y="635"/>
              <wp:positionH relativeFrom="page">
                <wp:align>center</wp:align>
              </wp:positionH>
              <wp:positionV relativeFrom="page">
                <wp:align>bottom</wp:align>
              </wp:positionV>
              <wp:extent cx="443865" cy="443865"/>
              <wp:effectExtent l="0" t="0" r="6985" b="0"/>
              <wp:wrapNone/>
              <wp:docPr id="104648754" name="Text Box 3"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6A9E98"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D1D74" id="_x0000_t202" coordsize="21600,21600" o:spt="202" path="m,l,21600r21600,l21600,xe">
              <v:stroke joinstyle="miter"/>
              <v:path gradientshapeok="t" o:connecttype="rect"/>
            </v:shapetype>
            <v:shape id="Text Box 3" o:spid="_x0000_s1036" type="#_x0000_t202" alt="BUSINESS USE ONLY"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46A9E98"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00E276CC">
          <w:rPr>
            <w:rStyle w:val="PlaceholderText"/>
          </w:rPr>
          <w:t>[Date] and</w:t>
        </w:r>
      </w:sdtContent>
    </w:sdt>
    <w:r w:rsidR="004936C2">
      <w:t xml:space="preserve"> </w:t>
    </w:r>
    <w:r w:rsidR="00E276CC">
      <w:t>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E276CC">
          <w:rPr>
            <w:rStyle w:val="PlaceholderText"/>
          </w:rPr>
          <w:t>[00] linked to document details</w:t>
        </w:r>
      </w:sdtContent>
    </w:sdt>
  </w:p>
  <w:p w14:paraId="2A2A4C9D" w14:textId="6AD94368" w:rsidR="009912CB" w:rsidRPr="00BC4E10" w:rsidRDefault="00B6312C" w:rsidP="00E276CC">
    <w:pPr>
      <w:pStyle w:val="Footerright"/>
      <w:framePr w:wrap="around"/>
    </w:pPr>
    <w:fldSimple w:instr="STYLEREF  &quot;Heading 1&quot;  \* MERGEFORMAT">
      <w:r>
        <w:rPr>
          <w:noProof/>
        </w:rPr>
        <w:t>Climate Change</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6BACE" w14:textId="58A28C64" w:rsidR="009B34F6" w:rsidRPr="00BC4E10" w:rsidRDefault="009B34F6" w:rsidP="009B34F6">
    <w:pPr>
      <w:pStyle w:val="Footerright"/>
      <w:framePr w:wrap="around"/>
    </w:pPr>
    <w:r>
      <w:rPr>
        <w:noProof/>
      </w:rPr>
      <mc:AlternateContent>
        <mc:Choice Requires="wps">
          <w:drawing>
            <wp:anchor distT="0" distB="0" distL="0" distR="0" simplePos="0" relativeHeight="251658249" behindDoc="0" locked="0" layoutInCell="1" allowOverlap="1" wp14:anchorId="5279EC71" wp14:editId="2A7094DA">
              <wp:simplePos x="635" y="635"/>
              <wp:positionH relativeFrom="page">
                <wp:align>center</wp:align>
              </wp:positionH>
              <wp:positionV relativeFrom="page">
                <wp:align>bottom</wp:align>
              </wp:positionV>
              <wp:extent cx="443865" cy="443865"/>
              <wp:effectExtent l="0" t="0" r="6985" b="0"/>
              <wp:wrapNone/>
              <wp:docPr id="1993156789" name="Text Box 8"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1FE37B" w14:textId="77777777" w:rsidR="009B34F6" w:rsidRPr="00084150" w:rsidRDefault="009B34F6" w:rsidP="009B34F6">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9EC71" id="_x0000_t202" coordsize="21600,21600" o:spt="202" path="m,l,21600r21600,l21600,xe">
              <v:stroke joinstyle="miter"/>
              <v:path gradientshapeok="t" o:connecttype="rect"/>
            </v:shapetype>
            <v:shape id="_x0000_s1043" type="#_x0000_t202" alt="BUSINESS USE ONLY"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71FE37B" w14:textId="77777777" w:rsidR="009B34F6" w:rsidRPr="00084150" w:rsidRDefault="009B34F6" w:rsidP="009B34F6">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fldSimple w:instr="STYLEREF  &quot;Heading 1&quot;  \* MERGEFORMAT">
      <w:r w:rsidR="007C4C67">
        <w:rPr>
          <w:noProof/>
        </w:rPr>
        <w:t>Climate change</w:t>
      </w:r>
    </w:fldSimple>
    <w:r>
      <w:t xml:space="preserve"> </w:t>
    </w:r>
    <w:r w:rsidRPr="00BC4E10">
      <w:t xml:space="preserve">| </w:t>
    </w:r>
    <w:r w:rsidRPr="00BC4E10">
      <w:fldChar w:fldCharType="begin"/>
    </w:r>
    <w:r w:rsidRPr="00BC4E10">
      <w:instrText xml:space="preserve"> PAGE   \* MERGEFORMAT </w:instrText>
    </w:r>
    <w:r w:rsidRPr="00BC4E10">
      <w:fldChar w:fldCharType="separate"/>
    </w:r>
    <w:r>
      <w:t>10</w:t>
    </w:r>
    <w:r w:rsidRPr="00BC4E10">
      <w:fldChar w:fldCharType="end"/>
    </w:r>
  </w:p>
  <w:p w14:paraId="5919317F" w14:textId="77777777" w:rsidR="009B34F6" w:rsidRDefault="009B34F6" w:rsidP="009B34F6">
    <w:pPr>
      <w:pStyle w:val="Footerright"/>
      <w:framePr w:wrap="around"/>
    </w:pPr>
    <w:r>
      <w:rPr>
        <w:noProof/>
      </w:rPr>
      <w:t xml:space="preserve"> </w:t>
    </w:r>
  </w:p>
  <w:p w14:paraId="368CCBF9" w14:textId="77777777" w:rsidR="009B34F6" w:rsidRPr="0063022F" w:rsidRDefault="009B34F6" w:rsidP="009B34F6">
    <w:pPr>
      <w:pStyle w:val="Footerright"/>
      <w:framePr w:wrap="around"/>
    </w:pPr>
  </w:p>
  <w:p w14:paraId="5D010448" w14:textId="328E1A5A" w:rsidR="00903EB1" w:rsidRPr="009B34F6" w:rsidRDefault="00903EB1" w:rsidP="009B34F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192F" w14:textId="77777777" w:rsidR="007C4C67" w:rsidRDefault="007C4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0F0FD" w14:textId="77777777" w:rsidR="007C4C67" w:rsidRDefault="007C4C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0835" w14:textId="16262491" w:rsidR="004D12CC" w:rsidRDefault="004D12CC" w:rsidP="004D12CC">
    <w:pPr>
      <w:pStyle w:val="FooterLeft"/>
      <w:framePr w:wrap="around"/>
    </w:pPr>
    <w:r w:rsidRPr="00BC4E10">
      <w:fldChar w:fldCharType="begin"/>
    </w:r>
    <w:r w:rsidRPr="00BC4E10">
      <w:instrText xml:space="preserve"> PAGE   \* MERGEFORMAT </w:instrText>
    </w:r>
    <w:r w:rsidRPr="00BC4E10">
      <w:fldChar w:fldCharType="separate"/>
    </w:r>
    <w:r>
      <w:t>28-4</w:t>
    </w:r>
    <w:r w:rsidRPr="00BC4E10">
      <w:fldChar w:fldCharType="end"/>
    </w:r>
    <w:r>
      <w:t xml:space="preserve"> | </w:t>
    </w:r>
    <w:r>
      <w:rPr>
        <w:noProof/>
      </w:rPr>
      <w:fldChar w:fldCharType="begin"/>
    </w:r>
    <w:r>
      <w:rPr>
        <w:noProof/>
      </w:rPr>
      <w:instrText xml:space="preserve"> STYLEREF  "Heading 1"  \* MERGEFORMAT </w:instrText>
    </w:r>
    <w:r>
      <w:rPr>
        <w:noProof/>
      </w:rPr>
      <w:fldChar w:fldCharType="separate"/>
    </w:r>
    <w:r w:rsidR="007C4C67">
      <w:rPr>
        <w:noProof/>
      </w:rPr>
      <w:t>Climate change</w:t>
    </w:r>
    <w:r>
      <w:rPr>
        <w:noProof/>
      </w:rPr>
      <w:fldChar w:fldCharType="end"/>
    </w:r>
    <w:r>
      <w:rPr>
        <w:noProof/>
      </w:rPr>
      <w:t xml:space="preserve"> </w:t>
    </w:r>
  </w:p>
  <w:p w14:paraId="056D1703" w14:textId="0A581775" w:rsidR="003F344E" w:rsidRPr="00005510" w:rsidRDefault="003F344E" w:rsidP="000055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0946" w14:textId="578E2087" w:rsidR="00005510" w:rsidRPr="00BC4E10" w:rsidRDefault="007A6E9F" w:rsidP="00005510">
    <w:pPr>
      <w:pStyle w:val="Footerright"/>
      <w:framePr w:wrap="around"/>
    </w:pPr>
    <w:fldSimple w:instr=" STYLEREF  &quot;Heading 1&quot;  \* MERGEFORMAT ">
      <w:r w:rsidR="007C4C67">
        <w:rPr>
          <w:noProof/>
        </w:rPr>
        <w:t>Climate change</w:t>
      </w:r>
    </w:fldSimple>
    <w:r w:rsidR="00005510">
      <w:t xml:space="preserve"> </w:t>
    </w:r>
    <w:r w:rsidR="00005510" w:rsidRPr="00BC4E10">
      <w:t xml:space="preserve">| </w:t>
    </w:r>
    <w:r w:rsidR="00005510" w:rsidRPr="00BC4E10">
      <w:fldChar w:fldCharType="begin"/>
    </w:r>
    <w:r w:rsidR="00005510" w:rsidRPr="00BC4E10">
      <w:instrText xml:space="preserve"> PAGE   \* MERGEFORMAT </w:instrText>
    </w:r>
    <w:r w:rsidR="00005510" w:rsidRPr="00BC4E10">
      <w:fldChar w:fldCharType="separate"/>
    </w:r>
    <w:r w:rsidR="00005510">
      <w:t>1-7</w:t>
    </w:r>
    <w:r w:rsidR="00005510" w:rsidRPr="00BC4E10">
      <w:fldChar w:fldCharType="end"/>
    </w:r>
  </w:p>
  <w:p w14:paraId="67D95644" w14:textId="77777777" w:rsidR="00005510" w:rsidRPr="00BC4E10" w:rsidRDefault="00005510" w:rsidP="00005510">
    <w:pPr>
      <w:pStyle w:val="Footerright"/>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5D248" w14:textId="77777777" w:rsidR="00084150" w:rsidRDefault="00084150">
    <w:pPr>
      <w:pStyle w:val="Footer"/>
    </w:pPr>
    <w:r>
      <w:rPr>
        <w:noProof/>
      </w:rPr>
      <mc:AlternateContent>
        <mc:Choice Requires="wps">
          <w:drawing>
            <wp:anchor distT="0" distB="0" distL="0" distR="0" simplePos="0" relativeHeight="251658243" behindDoc="0" locked="0" layoutInCell="1" allowOverlap="1" wp14:anchorId="66BE24EE" wp14:editId="279BB7D9">
              <wp:simplePos x="635" y="635"/>
              <wp:positionH relativeFrom="page">
                <wp:align>center</wp:align>
              </wp:positionH>
              <wp:positionV relativeFrom="page">
                <wp:align>bottom</wp:align>
              </wp:positionV>
              <wp:extent cx="443865" cy="443865"/>
              <wp:effectExtent l="0" t="0" r="6985" b="0"/>
              <wp:wrapNone/>
              <wp:docPr id="2041858794" name="Text Box 7"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E1A98B"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BE24EE" id="_x0000_t202" coordsize="21600,21600" o:spt="202" path="m,l,21600r21600,l21600,xe">
              <v:stroke joinstyle="miter"/>
              <v:path gradientshapeok="t" o:connecttype="rect"/>
            </v:shapetype>
            <v:shape id="Text Box 7" o:spid="_x0000_s1037" type="#_x0000_t202" alt="BUSINESS USE ONLY"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5E1A98B"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B773" w14:textId="02BA486C" w:rsidR="006662CE" w:rsidRPr="00BC4E10" w:rsidRDefault="00084150" w:rsidP="004C5BA1">
    <w:pPr>
      <w:pStyle w:val="Footerright"/>
      <w:framePr w:wrap="around"/>
    </w:pPr>
    <w:r>
      <w:rPr>
        <w:noProof/>
      </w:rPr>
      <mc:AlternateContent>
        <mc:Choice Requires="wps">
          <w:drawing>
            <wp:anchor distT="0" distB="0" distL="0" distR="0" simplePos="0" relativeHeight="251658246" behindDoc="0" locked="0" layoutInCell="1" allowOverlap="1" wp14:anchorId="4D7EBF03" wp14:editId="1272B121">
              <wp:simplePos x="635" y="635"/>
              <wp:positionH relativeFrom="page">
                <wp:align>center</wp:align>
              </wp:positionH>
              <wp:positionV relativeFrom="page">
                <wp:align>bottom</wp:align>
              </wp:positionV>
              <wp:extent cx="443865" cy="443865"/>
              <wp:effectExtent l="0" t="0" r="6985" b="0"/>
              <wp:wrapNone/>
              <wp:docPr id="954555100" name="Text Box 8"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8AFF61"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EBF03" id="_x0000_t202" coordsize="21600,21600" o:spt="202" path="m,l,21600r21600,l21600,xe">
              <v:stroke joinstyle="miter"/>
              <v:path gradientshapeok="t" o:connecttype="rect"/>
            </v:shapetype>
            <v:shape id="Text Box 8" o:spid="_x0000_s1038" type="#_x0000_t202" alt="BUSINESS USE ONLY"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F8AFF61"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fldSimple w:instr="STYLEREF  &quot;Heading 1&quot;  \* MERGEFORMAT">
      <w:r w:rsidR="006B21FA">
        <w:rPr>
          <w:noProof/>
        </w:rPr>
        <w:t>Climate change</w:t>
      </w:r>
    </w:fldSimple>
    <w:r w:rsidR="006662CE">
      <w:t xml:space="preserve"> </w:t>
    </w:r>
    <w:r w:rsidR="006662CE" w:rsidRPr="00BC4E10">
      <w:t xml:space="preserve">| </w:t>
    </w:r>
    <w:r w:rsidR="006662CE" w:rsidRPr="00BC4E10">
      <w:fldChar w:fldCharType="begin"/>
    </w:r>
    <w:r w:rsidR="006662CE" w:rsidRPr="00BC4E10">
      <w:instrText xml:space="preserve"> PAGE   \* MERGEFORMAT </w:instrText>
    </w:r>
    <w:r w:rsidR="006662CE" w:rsidRPr="00BC4E10">
      <w:fldChar w:fldCharType="separate"/>
    </w:r>
    <w:r w:rsidR="006662CE">
      <w:t>5</w:t>
    </w:r>
    <w:r w:rsidR="006662CE" w:rsidRPr="00BC4E10">
      <w:fldChar w:fldCharType="end"/>
    </w:r>
  </w:p>
  <w:p w14:paraId="679E96E9" w14:textId="77777777" w:rsidR="003F344E" w:rsidRDefault="003F344E" w:rsidP="004C5BA1">
    <w:pPr>
      <w:pStyle w:val="Footerright"/>
      <w:framePr w:wrap="around"/>
    </w:pPr>
    <w:r>
      <w:rPr>
        <w:noProof/>
      </w:rPr>
      <w:t xml:space="preserve"> </w:t>
    </w:r>
  </w:p>
  <w:p w14:paraId="4A104435" w14:textId="77777777" w:rsidR="003F344E" w:rsidRPr="0063022F" w:rsidRDefault="003F344E" w:rsidP="00EA7BE7">
    <w:pPr>
      <w:pStyle w:val="Footerright"/>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EE45B" w14:textId="77777777" w:rsidR="009B34F6" w:rsidRPr="00BC4E10" w:rsidRDefault="009B34F6" w:rsidP="009B34F6">
    <w:pPr>
      <w:pStyle w:val="Footerright"/>
      <w:framePr w:wrap="around"/>
    </w:pPr>
    <w:r>
      <w:rPr>
        <w:noProof/>
      </w:rPr>
      <mc:AlternateContent>
        <mc:Choice Requires="wps">
          <w:drawing>
            <wp:anchor distT="0" distB="0" distL="0" distR="0" simplePos="0" relativeHeight="251658247" behindDoc="0" locked="0" layoutInCell="1" allowOverlap="1" wp14:anchorId="27D1376E" wp14:editId="204832E8">
              <wp:simplePos x="635" y="635"/>
              <wp:positionH relativeFrom="page">
                <wp:align>center</wp:align>
              </wp:positionH>
              <wp:positionV relativeFrom="page">
                <wp:align>bottom</wp:align>
              </wp:positionV>
              <wp:extent cx="443865" cy="443865"/>
              <wp:effectExtent l="0" t="0" r="6985" b="0"/>
              <wp:wrapNone/>
              <wp:docPr id="472029176" name="Text Box 8"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E614F5" w14:textId="77777777" w:rsidR="009B34F6" w:rsidRDefault="009B34F6" w:rsidP="009B34F6"/>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D1376E" id="_x0000_t202" coordsize="21600,21600" o:spt="202" path="m,l,21600r21600,l21600,xe">
              <v:stroke joinstyle="miter"/>
              <v:path gradientshapeok="t" o:connecttype="rect"/>
            </v:shapetype>
            <v:shape id="_x0000_s1039" type="#_x0000_t202" alt="BUSINESS USE ONLY"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CE614F5" w14:textId="77777777" w:rsidR="009B34F6" w:rsidRDefault="009B34F6" w:rsidP="009B34F6"/>
                </w:txbxContent>
              </v:textbox>
              <w10:wrap anchorx="page" anchory="page"/>
            </v:shape>
          </w:pict>
        </mc:Fallback>
      </mc:AlternateContent>
    </w:r>
    <w:r>
      <w:t xml:space="preserve">Climate change </w:t>
    </w:r>
    <w:r w:rsidRPr="00BC4E10">
      <w:t xml:space="preserve">| </w:t>
    </w:r>
    <w:r w:rsidRPr="00BC4E10">
      <w:fldChar w:fldCharType="begin"/>
    </w:r>
    <w:r w:rsidRPr="00BC4E10">
      <w:instrText xml:space="preserve"> PAGE   \* MERGEFORMAT </w:instrText>
    </w:r>
    <w:r w:rsidRPr="00BC4E10">
      <w:fldChar w:fldCharType="separate"/>
    </w:r>
    <w:r>
      <w:t>3</w:t>
    </w:r>
    <w:r w:rsidRPr="00BC4E10">
      <w:fldChar w:fldCharType="end"/>
    </w:r>
  </w:p>
  <w:p w14:paraId="034B3960" w14:textId="77777777" w:rsidR="009B34F6" w:rsidRDefault="009B34F6" w:rsidP="009B34F6">
    <w:pPr>
      <w:pStyle w:val="FooterLeft"/>
      <w:framePr w:wrap="around" w:xAlign="right"/>
    </w:pPr>
    <w:r>
      <w:rPr>
        <w:noProof/>
      </w:rPr>
      <w:t xml:space="preserve"> </w:t>
    </w:r>
  </w:p>
  <w:p w14:paraId="77E4C1D5" w14:textId="77777777" w:rsidR="009B34F6" w:rsidRPr="0063022F" w:rsidRDefault="009B34F6" w:rsidP="009B34F6">
    <w:pPr>
      <w:pStyle w:val="Footerright"/>
      <w:framePr w:wrap="around"/>
    </w:pPr>
  </w:p>
  <w:p w14:paraId="1DECFDCC" w14:textId="77777777" w:rsidR="009B34F6" w:rsidRPr="00BC4E10" w:rsidRDefault="009B34F6" w:rsidP="009B34F6">
    <w:pPr>
      <w:pStyle w:val="Footerright"/>
      <w:framePr w:wrap="around"/>
    </w:pPr>
  </w:p>
  <w:p w14:paraId="647E9CAF" w14:textId="7E8FF58B" w:rsidR="003F344E" w:rsidRPr="009B34F6" w:rsidRDefault="003F344E" w:rsidP="009B34F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77486" w14:textId="457DB098" w:rsidR="00084150" w:rsidRDefault="00084150">
    <w:pPr>
      <w:pStyle w:val="Footer"/>
    </w:pPr>
    <w:r>
      <w:rPr>
        <w:noProof/>
      </w:rPr>
      <mc:AlternateContent>
        <mc:Choice Requires="wps">
          <w:drawing>
            <wp:anchor distT="0" distB="0" distL="0" distR="0" simplePos="0" relativeHeight="251658245" behindDoc="0" locked="0" layoutInCell="1" allowOverlap="1" wp14:anchorId="29CB9E7F" wp14:editId="038C27E9">
              <wp:simplePos x="635" y="635"/>
              <wp:positionH relativeFrom="page">
                <wp:align>center</wp:align>
              </wp:positionH>
              <wp:positionV relativeFrom="page">
                <wp:align>bottom</wp:align>
              </wp:positionV>
              <wp:extent cx="443865" cy="443865"/>
              <wp:effectExtent l="0" t="0" r="6985" b="0"/>
              <wp:wrapNone/>
              <wp:docPr id="1517958536" name="Text Box 7"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66FC2"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B9E7F" id="_x0000_t202" coordsize="21600,21600" o:spt="202" path="m,l,21600r21600,l21600,xe">
              <v:stroke joinstyle="miter"/>
              <v:path gradientshapeok="t" o:connecttype="rect"/>
            </v:shapetype>
            <v:shape id="_x0000_s1040" type="#_x0000_t202" alt="BUSINESS USE ONLY"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1566FC2"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BBEEA" w14:textId="77777777" w:rsidR="00F16B7B" w:rsidRDefault="00F16B7B" w:rsidP="00CC6183">
      <w:r>
        <w:separator/>
      </w:r>
    </w:p>
  </w:footnote>
  <w:footnote w:type="continuationSeparator" w:id="0">
    <w:p w14:paraId="7BC375D5" w14:textId="77777777" w:rsidR="00F16B7B" w:rsidRDefault="00F16B7B" w:rsidP="00CC6183">
      <w:r>
        <w:continuationSeparator/>
      </w:r>
    </w:p>
  </w:footnote>
  <w:footnote w:type="continuationNotice" w:id="1">
    <w:p w14:paraId="6BEECDB3" w14:textId="77777777" w:rsidR="00F16B7B" w:rsidRDefault="00F16B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3AA9" w14:textId="77777777" w:rsidR="0063022F" w:rsidRDefault="00DD2CAE">
    <w:pPr>
      <w:pStyle w:val="Header"/>
    </w:pPr>
    <w:r w:rsidRPr="00DB680C">
      <w:rPr>
        <w:noProof/>
      </w:rPr>
      <mc:AlternateContent>
        <mc:Choice Requires="wpg">
          <w:drawing>
            <wp:anchor distT="0" distB="0" distL="114300" distR="114300" simplePos="0" relativeHeight="251658240" behindDoc="1" locked="1" layoutInCell="1" allowOverlap="1" wp14:anchorId="14ADC238" wp14:editId="6900A0E1">
              <wp:simplePos x="0" y="0"/>
              <wp:positionH relativeFrom="page">
                <wp:align>left</wp:align>
              </wp:positionH>
              <wp:positionV relativeFrom="page">
                <wp:align>top</wp:align>
              </wp:positionV>
              <wp:extent cx="7290000" cy="9972000"/>
              <wp:effectExtent l="0" t="0" r="6350" b="0"/>
              <wp:wrapNone/>
              <wp:docPr id="26" name="Group 6"/>
              <wp:cNvGraphicFramePr/>
              <a:graphic xmlns:a="http://schemas.openxmlformats.org/drawingml/2006/main">
                <a:graphicData uri="http://schemas.microsoft.com/office/word/2010/wordprocessingGroup">
                  <wpg:wgp>
                    <wpg:cNvGrpSpPr/>
                    <wpg:grpSpPr>
                      <a:xfrm>
                        <a:off x="0" y="0"/>
                        <a:ext cx="7290000" cy="9972000"/>
                        <a:chOff x="0" y="0"/>
                        <a:chExt cx="7290000" cy="9971965"/>
                      </a:xfrm>
                    </wpg:grpSpPr>
                    <wps:wsp>
                      <wps:cNvPr id="27" name="Graphic 2"/>
                      <wps:cNvSpPr>
                        <a:spLocks noChangeAspect="1"/>
                      </wps:cNvSpPr>
                      <wps:spPr>
                        <a:xfrm>
                          <a:off x="270000" y="270000"/>
                          <a:ext cx="7020000" cy="9701965"/>
                        </a:xfrm>
                        <a:custGeom>
                          <a:avLst/>
                          <a:gdLst>
                            <a:gd name="connsiteX0" fmla="*/ 0 w 5265039"/>
                            <a:gd name="connsiteY0" fmla="*/ 0 h 7276528"/>
                            <a:gd name="connsiteX1" fmla="*/ 5265039 w 5265039"/>
                            <a:gd name="connsiteY1" fmla="*/ 0 h 7276528"/>
                            <a:gd name="connsiteX2" fmla="*/ 5265039 w 5265039"/>
                            <a:gd name="connsiteY2" fmla="*/ 7276529 h 7276528"/>
                            <a:gd name="connsiteX3" fmla="*/ 0 w 5265039"/>
                            <a:gd name="connsiteY3" fmla="*/ 7276529 h 7276528"/>
                          </a:gdLst>
                          <a:ahLst/>
                          <a:cxnLst>
                            <a:cxn ang="0">
                              <a:pos x="connsiteX0" y="connsiteY0"/>
                            </a:cxn>
                            <a:cxn ang="0">
                              <a:pos x="connsiteX1" y="connsiteY1"/>
                            </a:cxn>
                            <a:cxn ang="0">
                              <a:pos x="connsiteX2" y="connsiteY2"/>
                            </a:cxn>
                            <a:cxn ang="0">
                              <a:pos x="connsiteX3" y="connsiteY3"/>
                            </a:cxn>
                          </a:cxnLst>
                          <a:rect l="l" t="t" r="r" b="b"/>
                          <a:pathLst>
                            <a:path w="5265039" h="7276528">
                              <a:moveTo>
                                <a:pt x="0" y="0"/>
                              </a:moveTo>
                              <a:lnTo>
                                <a:pt x="5265039" y="0"/>
                              </a:lnTo>
                              <a:lnTo>
                                <a:pt x="5265039" y="7276529"/>
                              </a:lnTo>
                              <a:lnTo>
                                <a:pt x="0" y="727652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26967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978E05" id="Group 6" o:spid="_x0000_s1026" style="position:absolute;margin-left:0;margin-top:0;width:574pt;height:785.2pt;z-index:-251658239;mso-position-horizontal:left;mso-position-horizontal-relative:page;mso-position-vertical:top;mso-position-vertical-relative:page;mso-width-relative:margin;mso-height-relative:margin" coordsize="72900,9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">
              <v:shape id="Graphic 2" o:spid="_x0000_s1027" style="position:absolute;left:2700;top:2700;width:70200;height:97019;visibility:visible;mso-wrap-style:square;v-text-anchor:middle" coordsize="5265039,72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" path="m,l5265039,r,7276529l,7276529,,xe" fillcolor="#2c4ba0 [3204]" stroked="f">
                <v:stroke joinstyle="miter"/>
                <v:path arrowok="t" o:connecttype="custom" o:connectlocs="0,0;7020000,0;7020000,9701966;0,9701966" o:connectangles="0,0,0,0"/>
                <o:lock v:ext="edit" aspectratio="t"/>
              </v:shape>
              <v:rect id="Rectangle 28" o:spid="_x0000_s1028" style="position:absolute;width:269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44C3" w14:textId="395E664E" w:rsidR="0029388F" w:rsidRDefault="004936C2">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B50F" w14:textId="77777777" w:rsidR="00DD2CAE" w:rsidRDefault="00DD2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02C3" w14:textId="7DB9C4E6" w:rsidR="00DD2CAE" w:rsidRDefault="004936C2">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0AE8" w14:textId="77777777" w:rsidR="00DD2CAE" w:rsidRDefault="00DD2C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B4DE" w14:textId="6555F201" w:rsidR="00DD2CAE" w:rsidRDefault="004936C2">
    <w:pPr>
      <w:pStyle w:val="Header"/>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13E4" w14:textId="2FFB6EB1" w:rsidR="006427AC" w:rsidRDefault="004936C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6D42D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2702114" o:spid="_x0000_i1025" type="#_x0000_t75" style="width:311.15pt;height:311.15pt;visibility:visible;mso-wrap-style:square">
            <v:imagedata r:id="rId1" o:title=""/>
          </v:shape>
        </w:pict>
      </mc:Choice>
      <mc:Fallback>
        <w:drawing>
          <wp:inline distT="0" distB="0" distL="0" distR="0" wp14:anchorId="7353D0AE" wp14:editId="7353D0AF">
            <wp:extent cx="3951605" cy="3951605"/>
            <wp:effectExtent l="0" t="0" r="0" b="0"/>
            <wp:docPr id="822702114" name="Picture 82270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1605" cy="3951605"/>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633C4F7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35D4515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59684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46CAE"/>
    <w:multiLevelType w:val="multilevel"/>
    <w:tmpl w:val="3F306378"/>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3555D1"/>
    <w:multiLevelType w:val="multilevel"/>
    <w:tmpl w:val="0A384DEA"/>
    <w:numStyleLink w:val="ListHeadings"/>
  </w:abstractNum>
  <w:abstractNum w:abstractNumId="5" w15:restartNumberingAfterBreak="0">
    <w:nsid w:val="036F6424"/>
    <w:multiLevelType w:val="multilevel"/>
    <w:tmpl w:val="0A384DEA"/>
    <w:numStyleLink w:val="ListHeadings"/>
  </w:abstractNum>
  <w:abstractNum w:abstractNumId="6"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7" w15:restartNumberingAfterBreak="0">
    <w:nsid w:val="0600707E"/>
    <w:multiLevelType w:val="hybridMultilevel"/>
    <w:tmpl w:val="CA14074A"/>
    <w:lvl w:ilvl="0" w:tplc="A72E0834">
      <w:start w:val="1"/>
      <w:numFmt w:val="bullet"/>
      <w:lvlText w:val=""/>
      <w:lvlJc w:val="left"/>
      <w:pPr>
        <w:ind w:left="720" w:hanging="360"/>
      </w:pPr>
      <w:rPr>
        <w:rFonts w:ascii="Symbol" w:hAnsi="Symbol" w:hint="default"/>
        <w:color w:val="2C4BA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5C139E"/>
    <w:multiLevelType w:val="hybridMultilevel"/>
    <w:tmpl w:val="AE50BA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E1032E8"/>
    <w:multiLevelType w:val="multilevel"/>
    <w:tmpl w:val="0A384DEA"/>
    <w:numStyleLink w:val="ListHeadings"/>
  </w:abstractNum>
  <w:abstractNum w:abstractNumId="11"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BC1392"/>
    <w:multiLevelType w:val="multilevel"/>
    <w:tmpl w:val="AD006BE8"/>
    <w:numStyleLink w:val="Numbering"/>
  </w:abstractNum>
  <w:abstractNum w:abstractNumId="14" w15:restartNumberingAfterBreak="0">
    <w:nsid w:val="2D177CE4"/>
    <w:multiLevelType w:val="multilevel"/>
    <w:tmpl w:val="30C2CC96"/>
    <w:numStyleLink w:val="TableNumbersBullets"/>
  </w:abstractNum>
  <w:abstractNum w:abstractNumId="15" w15:restartNumberingAfterBreak="0">
    <w:nsid w:val="2FAD4904"/>
    <w:multiLevelType w:val="hybridMultilevel"/>
    <w:tmpl w:val="6D64F3A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C3147B"/>
    <w:multiLevelType w:val="hybridMultilevel"/>
    <w:tmpl w:val="E426430A"/>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A44FF9"/>
    <w:multiLevelType w:val="multilevel"/>
    <w:tmpl w:val="2842FAB0"/>
    <w:numStyleLink w:val="AppendixHeadings"/>
  </w:abstractNum>
  <w:abstractNum w:abstractNumId="19" w15:restartNumberingAfterBreak="0">
    <w:nsid w:val="3DFD44FF"/>
    <w:multiLevelType w:val="multilevel"/>
    <w:tmpl w:val="0A384DEA"/>
    <w:numStyleLink w:val="ListHeadings"/>
  </w:abstractNum>
  <w:abstractNum w:abstractNumId="20" w15:restartNumberingAfterBreak="0">
    <w:nsid w:val="4C6211A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F791D93"/>
    <w:multiLevelType w:val="multilevel"/>
    <w:tmpl w:val="8826BFB0"/>
    <w:lvl w:ilvl="0">
      <w:start w:val="28"/>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242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54BD21DD"/>
    <w:multiLevelType w:val="multilevel"/>
    <w:tmpl w:val="4516BD58"/>
    <w:numStyleLink w:val="Bullets"/>
  </w:abstractNum>
  <w:abstractNum w:abstractNumId="23" w15:restartNumberingAfterBreak="0">
    <w:nsid w:val="596A0C8C"/>
    <w:multiLevelType w:val="multilevel"/>
    <w:tmpl w:val="AD006BE8"/>
    <w:numStyleLink w:val="Numbering"/>
  </w:abstractNum>
  <w:abstractNum w:abstractNumId="24" w15:restartNumberingAfterBreak="0">
    <w:nsid w:val="5DF952B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58760E"/>
    <w:multiLevelType w:val="multilevel"/>
    <w:tmpl w:val="2842FAB0"/>
    <w:numStyleLink w:val="AppendixHeadings"/>
  </w:abstractNum>
  <w:abstractNum w:abstractNumId="26" w15:restartNumberingAfterBreak="0">
    <w:nsid w:val="5F934D41"/>
    <w:multiLevelType w:val="multilevel"/>
    <w:tmpl w:val="D2EA0B02"/>
    <w:lvl w:ilvl="0">
      <w:start w:val="1"/>
      <w:numFmt w:val="decimal"/>
      <w:lvlText w:val="%1."/>
      <w:lvlJc w:val="left"/>
      <w:pPr>
        <w:ind w:left="284" w:hanging="284"/>
      </w:pPr>
      <w:rPr>
        <w:b w:val="0"/>
        <w:bCs w:val="0"/>
      </w:rPr>
    </w:lvl>
    <w:lvl w:ilvl="1">
      <w:start w:val="1"/>
      <w:numFmt w:val="bullet"/>
      <w:lvlText w:val="•"/>
      <w:lvlJc w:val="left"/>
      <w:pPr>
        <w:ind w:left="284" w:hanging="284"/>
      </w:pPr>
      <w:rPr>
        <w:rFonts w:ascii="Calibri" w:hAnsi="Calibri" w:cs="Times New Roman" w:hint="default"/>
        <w:color w:val="2C4BA0" w:themeColor="accent1"/>
      </w:rPr>
    </w:lvl>
    <w:lvl w:ilvl="2">
      <w:start w:val="1"/>
      <w:numFmt w:val="lowerLetter"/>
      <w:pStyle w:val="TableNumbers2"/>
      <w:lvlText w:val="%3."/>
      <w:lvlJc w:val="left"/>
      <w:pPr>
        <w:ind w:left="567" w:hanging="283"/>
      </w:pPr>
      <w:rPr>
        <w:b w:val="0"/>
        <w:bCs w:val="0"/>
        <w:strike w:val="0"/>
        <w:dstrike w:val="0"/>
        <w:color w:val="auto"/>
        <w:u w:val="none"/>
        <w:effect w:val="none"/>
      </w:r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b w:val="0"/>
        <w:bCs w:val="0"/>
      </w:rPr>
    </w:lvl>
    <w:lvl w:ilvl="8">
      <w:start w:val="1"/>
      <w:numFmt w:val="lowerRoman"/>
      <w:lvlText w:val="%9."/>
      <w:lvlJc w:val="left"/>
      <w:pPr>
        <w:ind w:left="3240" w:hanging="360"/>
      </w:pPr>
    </w:lvl>
  </w:abstractNum>
  <w:abstractNum w:abstractNumId="27"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33D6386"/>
    <w:multiLevelType w:val="multilevel"/>
    <w:tmpl w:val="E362DF46"/>
    <w:lvl w:ilvl="0">
      <w:start w:val="1"/>
      <w:numFmt w:val="upperLetter"/>
      <w:suff w:val="space"/>
      <w:lvlText w:val="Appendix %1."/>
      <w:lvlJc w:val="left"/>
      <w:pPr>
        <w:ind w:left="360" w:hanging="360"/>
      </w:pPr>
      <w:rPr>
        <w:rFonts w:ascii="Jacobs Chronos" w:hAnsi="Jacobs Chronos" w:cs="Jacobs Chronos" w:hint="default"/>
        <w:b/>
        <w:i w:val="0"/>
        <w:sz w:val="32"/>
      </w:rPr>
    </w:lvl>
    <w:lvl w:ilvl="1">
      <w:start w:val="1"/>
      <w:numFmt w:val="decimal"/>
      <w:lvlText w:val="%1.%2"/>
      <w:lvlJc w:val="left"/>
      <w:pPr>
        <w:ind w:left="851" w:hanging="851"/>
      </w:pPr>
      <w:rPr>
        <w:rFonts w:ascii="Jacobs Chronos" w:hAnsi="Jacobs Chronos" w:cs="Jacobs Chronos" w:hint="default"/>
        <w:b/>
        <w:i w:val="0"/>
        <w:sz w:val="24"/>
      </w:rPr>
    </w:lvl>
    <w:lvl w:ilvl="2">
      <w:start w:val="1"/>
      <w:numFmt w:val="decimal"/>
      <w:lvlText w:val="%1.%2.%3"/>
      <w:lvlJc w:val="left"/>
      <w:pPr>
        <w:ind w:left="851" w:hanging="851"/>
      </w:pPr>
      <w:rPr>
        <w:rFonts w:ascii="Jacobs Chronos" w:hAnsi="Jacobs Chronos" w:cs="Jacobs Chronos" w:hint="default"/>
        <w:b/>
        <w:i w:val="0"/>
        <w:sz w:val="20"/>
      </w:rPr>
    </w:lvl>
    <w:lvl w:ilvl="3">
      <w:start w:val="1"/>
      <w:numFmt w:val="decimal"/>
      <w:lvlText w:val="%1.%2.%3.%4"/>
      <w:lvlJc w:val="left"/>
      <w:pPr>
        <w:ind w:left="851" w:hanging="851"/>
      </w:pPr>
      <w:rPr>
        <w:rFonts w:ascii="Jacobs Chronos" w:hAnsi="Jacobs Chronos" w:cs="Jacobs Chronos" w:hint="default"/>
        <w:b/>
        <w:i w:val="0"/>
        <w:sz w:val="20"/>
      </w:rPr>
    </w:lvl>
    <w:lvl w:ilvl="4">
      <w:numFmt w:val="none"/>
      <w:lvlRestart w:val="0"/>
      <w:suff w:val="nothing"/>
      <w:lvlText w:val=""/>
      <w:lvlJc w:val="left"/>
      <w:pPr>
        <w:ind w:left="-32767" w:firstLine="32767"/>
      </w:pPr>
      <w:rPr>
        <w:rFonts w:ascii="Jacobs Chronos Light" w:hAnsi="Jacobs Chronos Light" w:cs="Jacobs Chronos Light"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29" w15:restartNumberingAfterBreak="0">
    <w:nsid w:val="6C8B6546"/>
    <w:multiLevelType w:val="multilevel"/>
    <w:tmpl w:val="2842FAB0"/>
    <w:numStyleLink w:val="AppendixHeadings"/>
  </w:abstractNum>
  <w:abstractNum w:abstractNumId="30" w15:restartNumberingAfterBreak="0">
    <w:nsid w:val="6FD17C7D"/>
    <w:multiLevelType w:val="hybridMultilevel"/>
    <w:tmpl w:val="1D489B0E"/>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1" w15:restartNumberingAfterBreak="0">
    <w:nsid w:val="74216C06"/>
    <w:multiLevelType w:val="multilevel"/>
    <w:tmpl w:val="0A384DEA"/>
    <w:numStyleLink w:val="ListHeadings"/>
  </w:abstractNum>
  <w:abstractNum w:abstractNumId="32"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D987E27"/>
    <w:multiLevelType w:val="multilevel"/>
    <w:tmpl w:val="2842FAB0"/>
    <w:numStyleLink w:val="AppendixHeadings"/>
  </w:abstractNum>
  <w:num w:numId="1" w16cid:durableId="1254897668">
    <w:abstractNumId w:val="27"/>
  </w:num>
  <w:num w:numId="2" w16cid:durableId="445738277">
    <w:abstractNumId w:val="11"/>
  </w:num>
  <w:num w:numId="3" w16cid:durableId="1793594145">
    <w:abstractNumId w:val="9"/>
  </w:num>
  <w:num w:numId="4" w16cid:durableId="1354846621">
    <w:abstractNumId w:val="12"/>
  </w:num>
  <w:num w:numId="5" w16cid:durableId="2216458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8822989">
    <w:abstractNumId w:val="17"/>
  </w:num>
  <w:num w:numId="7" w16cid:durableId="1818767665">
    <w:abstractNumId w:val="22"/>
  </w:num>
  <w:num w:numId="8" w16cid:durableId="1564754712">
    <w:abstractNumId w:val="14"/>
  </w:num>
  <w:num w:numId="9" w16cid:durableId="7182417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43257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05712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1772189">
    <w:abstractNumId w:val="13"/>
  </w:num>
  <w:num w:numId="13" w16cid:durableId="1132943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75449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8165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0426780">
    <w:abstractNumId w:val="5"/>
  </w:num>
  <w:num w:numId="17" w16cid:durableId="506211915">
    <w:abstractNumId w:val="19"/>
  </w:num>
  <w:num w:numId="18" w16cid:durableId="668026454">
    <w:abstractNumId w:val="10"/>
  </w:num>
  <w:num w:numId="19" w16cid:durableId="1287856516">
    <w:abstractNumId w:val="31"/>
  </w:num>
  <w:num w:numId="20" w16cid:durableId="2132821855">
    <w:abstractNumId w:val="32"/>
  </w:num>
  <w:num w:numId="21" w16cid:durableId="938220107">
    <w:abstractNumId w:val="29"/>
  </w:num>
  <w:num w:numId="22" w16cid:durableId="603076310">
    <w:abstractNumId w:val="33"/>
  </w:num>
  <w:num w:numId="23" w16cid:durableId="1127046679">
    <w:abstractNumId w:val="25"/>
  </w:num>
  <w:num w:numId="24" w16cid:durableId="851644494">
    <w:abstractNumId w:val="18"/>
  </w:num>
  <w:num w:numId="25" w16cid:durableId="444427027">
    <w:abstractNumId w:val="0"/>
  </w:num>
  <w:num w:numId="26" w16cid:durableId="1247232694">
    <w:abstractNumId w:val="4"/>
  </w:num>
  <w:num w:numId="27" w16cid:durableId="1638341039">
    <w:abstractNumId w:val="3"/>
  </w:num>
  <w:num w:numId="28" w16cid:durableId="423304857">
    <w:abstractNumId w:val="7"/>
  </w:num>
  <w:num w:numId="29" w16cid:durableId="529269505">
    <w:abstractNumId w:val="24"/>
  </w:num>
  <w:num w:numId="30" w16cid:durableId="2069110840">
    <w:abstractNumId w:val="20"/>
  </w:num>
  <w:num w:numId="31" w16cid:durableId="59980708">
    <w:abstractNumId w:val="21"/>
  </w:num>
  <w:num w:numId="32" w16cid:durableId="1533221878">
    <w:abstractNumId w:val="21"/>
  </w:num>
  <w:num w:numId="33" w16cid:durableId="514077693">
    <w:abstractNumId w:val="15"/>
  </w:num>
  <w:num w:numId="34" w16cid:durableId="1485508195">
    <w:abstractNumId w:val="2"/>
  </w:num>
  <w:num w:numId="35" w16cid:durableId="1448961985">
    <w:abstractNumId w:val="22"/>
  </w:num>
  <w:num w:numId="36" w16cid:durableId="1741053578">
    <w:abstractNumId w:val="22"/>
  </w:num>
  <w:num w:numId="37" w16cid:durableId="1888952032">
    <w:abstractNumId w:val="22"/>
  </w:num>
  <w:num w:numId="38" w16cid:durableId="364839434">
    <w:abstractNumId w:val="28"/>
  </w:num>
  <w:num w:numId="39" w16cid:durableId="1911647326">
    <w:abstractNumId w:val="6"/>
  </w:num>
  <w:num w:numId="40" w16cid:durableId="634140982">
    <w:abstractNumId w:val="22"/>
  </w:num>
  <w:num w:numId="41" w16cid:durableId="8950492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04229497">
    <w:abstractNumId w:val="22"/>
  </w:num>
  <w:num w:numId="43" w16cid:durableId="528184864">
    <w:abstractNumId w:val="22"/>
  </w:num>
  <w:num w:numId="44" w16cid:durableId="1495293980">
    <w:abstractNumId w:val="22"/>
  </w:num>
  <w:num w:numId="45" w16cid:durableId="628632328">
    <w:abstractNumId w:val="22"/>
  </w:num>
  <w:num w:numId="46" w16cid:durableId="1209412767">
    <w:abstractNumId w:val="22"/>
  </w:num>
  <w:num w:numId="47" w16cid:durableId="1064638894">
    <w:abstractNumId w:val="1"/>
  </w:num>
  <w:num w:numId="48" w16cid:durableId="719013556">
    <w:abstractNumId w:val="22"/>
  </w:num>
  <w:num w:numId="49" w16cid:durableId="768310302">
    <w:abstractNumId w:val="22"/>
  </w:num>
  <w:num w:numId="50" w16cid:durableId="768234049">
    <w:abstractNumId w:val="22"/>
  </w:num>
  <w:num w:numId="51" w16cid:durableId="907376233">
    <w:abstractNumId w:val="22"/>
  </w:num>
  <w:num w:numId="52" w16cid:durableId="270405767">
    <w:abstractNumId w:val="22"/>
  </w:num>
  <w:num w:numId="53" w16cid:durableId="456947102">
    <w:abstractNumId w:val="22"/>
  </w:num>
  <w:num w:numId="54" w16cid:durableId="689911667">
    <w:abstractNumId w:val="22"/>
  </w:num>
  <w:num w:numId="55" w16cid:durableId="719013218">
    <w:abstractNumId w:val="3"/>
  </w:num>
  <w:num w:numId="56" w16cid:durableId="655379049">
    <w:abstractNumId w:val="3"/>
  </w:num>
  <w:num w:numId="57" w16cid:durableId="949433012">
    <w:abstractNumId w:val="22"/>
  </w:num>
  <w:num w:numId="58" w16cid:durableId="2019037279">
    <w:abstractNumId w:val="16"/>
  </w:num>
  <w:num w:numId="59" w16cid:durableId="1471475">
    <w:abstractNumId w:val="30"/>
  </w:num>
  <w:num w:numId="60" w16cid:durableId="469833498">
    <w:abstractNumId w:val="8"/>
  </w:num>
  <w:num w:numId="61" w16cid:durableId="21349033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1618639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37174513">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04231425">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mTAhv66XHS1UrEImOARjrm58loy/0QJcpQ0YzBrffs9+cjaBqs+MhaKP46VBwy1t+2ODkNnqYrYmjFeMchLubA==" w:salt="4XljgXzMcm80qasdhYcQVA=="/>
  <w:defaultTabStop w:val="624"/>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45E"/>
    <w:rsid w:val="000009CA"/>
    <w:rsid w:val="000043ED"/>
    <w:rsid w:val="0000450E"/>
    <w:rsid w:val="00005052"/>
    <w:rsid w:val="00005510"/>
    <w:rsid w:val="00010C67"/>
    <w:rsid w:val="00012F5A"/>
    <w:rsid w:val="0002083E"/>
    <w:rsid w:val="00020C22"/>
    <w:rsid w:val="00026BCC"/>
    <w:rsid w:val="000300AF"/>
    <w:rsid w:val="00032C89"/>
    <w:rsid w:val="00033034"/>
    <w:rsid w:val="000331C6"/>
    <w:rsid w:val="00033E7C"/>
    <w:rsid w:val="00036C56"/>
    <w:rsid w:val="00037B62"/>
    <w:rsid w:val="00040C22"/>
    <w:rsid w:val="00041414"/>
    <w:rsid w:val="00043644"/>
    <w:rsid w:val="00044129"/>
    <w:rsid w:val="00045971"/>
    <w:rsid w:val="0004624B"/>
    <w:rsid w:val="00047962"/>
    <w:rsid w:val="00047B5C"/>
    <w:rsid w:val="0005154D"/>
    <w:rsid w:val="00055D1B"/>
    <w:rsid w:val="00056AF5"/>
    <w:rsid w:val="00060483"/>
    <w:rsid w:val="00064DA6"/>
    <w:rsid w:val="000706F8"/>
    <w:rsid w:val="00071E84"/>
    <w:rsid w:val="000724AE"/>
    <w:rsid w:val="000742F4"/>
    <w:rsid w:val="000744D7"/>
    <w:rsid w:val="00074E4D"/>
    <w:rsid w:val="00076262"/>
    <w:rsid w:val="00076994"/>
    <w:rsid w:val="00077558"/>
    <w:rsid w:val="0008037D"/>
    <w:rsid w:val="00080461"/>
    <w:rsid w:val="000831A2"/>
    <w:rsid w:val="00084150"/>
    <w:rsid w:val="000846C7"/>
    <w:rsid w:val="00084873"/>
    <w:rsid w:val="0008724B"/>
    <w:rsid w:val="0009195A"/>
    <w:rsid w:val="0009337C"/>
    <w:rsid w:val="000A23B3"/>
    <w:rsid w:val="000A6BFB"/>
    <w:rsid w:val="000B19F6"/>
    <w:rsid w:val="000B1CF7"/>
    <w:rsid w:val="000B3E76"/>
    <w:rsid w:val="000B497F"/>
    <w:rsid w:val="000B5088"/>
    <w:rsid w:val="000B6AE7"/>
    <w:rsid w:val="000C0821"/>
    <w:rsid w:val="000C3A23"/>
    <w:rsid w:val="000C5059"/>
    <w:rsid w:val="000C6D31"/>
    <w:rsid w:val="000C7D3C"/>
    <w:rsid w:val="000D17FB"/>
    <w:rsid w:val="000D1DA4"/>
    <w:rsid w:val="000D2C68"/>
    <w:rsid w:val="000D3EB7"/>
    <w:rsid w:val="000D422D"/>
    <w:rsid w:val="000D4533"/>
    <w:rsid w:val="000D4B03"/>
    <w:rsid w:val="000D66B8"/>
    <w:rsid w:val="000E00F7"/>
    <w:rsid w:val="000E0E7B"/>
    <w:rsid w:val="000E21B9"/>
    <w:rsid w:val="000E2D78"/>
    <w:rsid w:val="000E5388"/>
    <w:rsid w:val="000E570A"/>
    <w:rsid w:val="000F0E7F"/>
    <w:rsid w:val="000F124A"/>
    <w:rsid w:val="000F1686"/>
    <w:rsid w:val="000F16B0"/>
    <w:rsid w:val="000F33BA"/>
    <w:rsid w:val="000F35F1"/>
    <w:rsid w:val="001002FE"/>
    <w:rsid w:val="00100B16"/>
    <w:rsid w:val="001025C6"/>
    <w:rsid w:val="0010279F"/>
    <w:rsid w:val="00103642"/>
    <w:rsid w:val="001073CC"/>
    <w:rsid w:val="00110087"/>
    <w:rsid w:val="001103C9"/>
    <w:rsid w:val="00110CBF"/>
    <w:rsid w:val="0011259A"/>
    <w:rsid w:val="00112E8F"/>
    <w:rsid w:val="001130DB"/>
    <w:rsid w:val="00116056"/>
    <w:rsid w:val="00116731"/>
    <w:rsid w:val="0011764B"/>
    <w:rsid w:val="001176C4"/>
    <w:rsid w:val="00117722"/>
    <w:rsid w:val="0012245C"/>
    <w:rsid w:val="00122707"/>
    <w:rsid w:val="00122B7D"/>
    <w:rsid w:val="00124226"/>
    <w:rsid w:val="00125152"/>
    <w:rsid w:val="00125800"/>
    <w:rsid w:val="00125ABC"/>
    <w:rsid w:val="00125B69"/>
    <w:rsid w:val="001268BC"/>
    <w:rsid w:val="0012710A"/>
    <w:rsid w:val="00132002"/>
    <w:rsid w:val="00132861"/>
    <w:rsid w:val="00133B8B"/>
    <w:rsid w:val="00134B29"/>
    <w:rsid w:val="0013534E"/>
    <w:rsid w:val="00136794"/>
    <w:rsid w:val="00136A6C"/>
    <w:rsid w:val="00136F32"/>
    <w:rsid w:val="0013790D"/>
    <w:rsid w:val="00141DE8"/>
    <w:rsid w:val="00143205"/>
    <w:rsid w:val="001439DE"/>
    <w:rsid w:val="00144356"/>
    <w:rsid w:val="00145DFD"/>
    <w:rsid w:val="00145E53"/>
    <w:rsid w:val="00146955"/>
    <w:rsid w:val="00146E0F"/>
    <w:rsid w:val="0015318E"/>
    <w:rsid w:val="001605BB"/>
    <w:rsid w:val="0016279E"/>
    <w:rsid w:val="00162EA3"/>
    <w:rsid w:val="00166956"/>
    <w:rsid w:val="001673B1"/>
    <w:rsid w:val="00167593"/>
    <w:rsid w:val="00172724"/>
    <w:rsid w:val="001731D2"/>
    <w:rsid w:val="00174F2D"/>
    <w:rsid w:val="0017533E"/>
    <w:rsid w:val="00175A1F"/>
    <w:rsid w:val="00177B8C"/>
    <w:rsid w:val="00177D52"/>
    <w:rsid w:val="00180EEC"/>
    <w:rsid w:val="00182083"/>
    <w:rsid w:val="0018346A"/>
    <w:rsid w:val="001834DF"/>
    <w:rsid w:val="0018501A"/>
    <w:rsid w:val="00191EAF"/>
    <w:rsid w:val="00192AC2"/>
    <w:rsid w:val="001950C6"/>
    <w:rsid w:val="00196482"/>
    <w:rsid w:val="001A0911"/>
    <w:rsid w:val="001A0D77"/>
    <w:rsid w:val="001A0F01"/>
    <w:rsid w:val="001A5E20"/>
    <w:rsid w:val="001A6B03"/>
    <w:rsid w:val="001B2827"/>
    <w:rsid w:val="001B3127"/>
    <w:rsid w:val="001B4984"/>
    <w:rsid w:val="001B60BD"/>
    <w:rsid w:val="001B61D1"/>
    <w:rsid w:val="001B63F7"/>
    <w:rsid w:val="001B6B73"/>
    <w:rsid w:val="001B6FDB"/>
    <w:rsid w:val="001B7982"/>
    <w:rsid w:val="001C2CB4"/>
    <w:rsid w:val="001C3B05"/>
    <w:rsid w:val="001C3B39"/>
    <w:rsid w:val="001C6D71"/>
    <w:rsid w:val="001C7835"/>
    <w:rsid w:val="001D0D78"/>
    <w:rsid w:val="001D185E"/>
    <w:rsid w:val="001D3876"/>
    <w:rsid w:val="001D4789"/>
    <w:rsid w:val="001D5C06"/>
    <w:rsid w:val="001D7030"/>
    <w:rsid w:val="001E0233"/>
    <w:rsid w:val="001E06FC"/>
    <w:rsid w:val="001E1238"/>
    <w:rsid w:val="001E1468"/>
    <w:rsid w:val="001E330D"/>
    <w:rsid w:val="001E48F9"/>
    <w:rsid w:val="001E7402"/>
    <w:rsid w:val="001F0465"/>
    <w:rsid w:val="001F13C1"/>
    <w:rsid w:val="001F446D"/>
    <w:rsid w:val="001F648F"/>
    <w:rsid w:val="001F71D0"/>
    <w:rsid w:val="002020E6"/>
    <w:rsid w:val="00202149"/>
    <w:rsid w:val="002025DB"/>
    <w:rsid w:val="00202A73"/>
    <w:rsid w:val="00203861"/>
    <w:rsid w:val="0020424D"/>
    <w:rsid w:val="00205EDD"/>
    <w:rsid w:val="00206474"/>
    <w:rsid w:val="00210777"/>
    <w:rsid w:val="00212A06"/>
    <w:rsid w:val="0021481B"/>
    <w:rsid w:val="00215375"/>
    <w:rsid w:val="002161FC"/>
    <w:rsid w:val="002172DF"/>
    <w:rsid w:val="00220D9C"/>
    <w:rsid w:val="002216E2"/>
    <w:rsid w:val="00221AB7"/>
    <w:rsid w:val="0022205D"/>
    <w:rsid w:val="00222B81"/>
    <w:rsid w:val="00224FEB"/>
    <w:rsid w:val="00225077"/>
    <w:rsid w:val="0022583C"/>
    <w:rsid w:val="0023098A"/>
    <w:rsid w:val="0023111F"/>
    <w:rsid w:val="00234AAC"/>
    <w:rsid w:val="00235839"/>
    <w:rsid w:val="00235B1D"/>
    <w:rsid w:val="00235F6C"/>
    <w:rsid w:val="00236EAC"/>
    <w:rsid w:val="00236FAD"/>
    <w:rsid w:val="00241EBF"/>
    <w:rsid w:val="002437D8"/>
    <w:rsid w:val="002454BF"/>
    <w:rsid w:val="00246435"/>
    <w:rsid w:val="00246B53"/>
    <w:rsid w:val="00246BCF"/>
    <w:rsid w:val="002478F0"/>
    <w:rsid w:val="00252B8B"/>
    <w:rsid w:val="00253BAE"/>
    <w:rsid w:val="00256F0E"/>
    <w:rsid w:val="00263336"/>
    <w:rsid w:val="00270834"/>
    <w:rsid w:val="00272612"/>
    <w:rsid w:val="00272A69"/>
    <w:rsid w:val="00273670"/>
    <w:rsid w:val="002748D0"/>
    <w:rsid w:val="00274B9C"/>
    <w:rsid w:val="002771C3"/>
    <w:rsid w:val="002814E6"/>
    <w:rsid w:val="0028270E"/>
    <w:rsid w:val="00285E02"/>
    <w:rsid w:val="00286126"/>
    <w:rsid w:val="0028752A"/>
    <w:rsid w:val="00287EEF"/>
    <w:rsid w:val="002900BE"/>
    <w:rsid w:val="0029120A"/>
    <w:rsid w:val="002927A8"/>
    <w:rsid w:val="00292D6C"/>
    <w:rsid w:val="0029388F"/>
    <w:rsid w:val="00295B4C"/>
    <w:rsid w:val="00297BD7"/>
    <w:rsid w:val="002A0C4E"/>
    <w:rsid w:val="002A407E"/>
    <w:rsid w:val="002A5358"/>
    <w:rsid w:val="002B0409"/>
    <w:rsid w:val="002B0AC1"/>
    <w:rsid w:val="002B145E"/>
    <w:rsid w:val="002B211C"/>
    <w:rsid w:val="002B4BF5"/>
    <w:rsid w:val="002B6593"/>
    <w:rsid w:val="002C21F0"/>
    <w:rsid w:val="002C2645"/>
    <w:rsid w:val="002C579B"/>
    <w:rsid w:val="002C5A00"/>
    <w:rsid w:val="002C7231"/>
    <w:rsid w:val="002D1168"/>
    <w:rsid w:val="002D1D27"/>
    <w:rsid w:val="002D30DC"/>
    <w:rsid w:val="002D3118"/>
    <w:rsid w:val="002D35A4"/>
    <w:rsid w:val="002D3FB2"/>
    <w:rsid w:val="002D629A"/>
    <w:rsid w:val="002D7696"/>
    <w:rsid w:val="002E025F"/>
    <w:rsid w:val="002E169B"/>
    <w:rsid w:val="002E548A"/>
    <w:rsid w:val="002E5D6E"/>
    <w:rsid w:val="002F21C7"/>
    <w:rsid w:val="002F4F25"/>
    <w:rsid w:val="002F5BAE"/>
    <w:rsid w:val="002F6E53"/>
    <w:rsid w:val="00302495"/>
    <w:rsid w:val="003032E9"/>
    <w:rsid w:val="00303685"/>
    <w:rsid w:val="0030475E"/>
    <w:rsid w:val="00304FE0"/>
    <w:rsid w:val="00305001"/>
    <w:rsid w:val="00305171"/>
    <w:rsid w:val="0030628B"/>
    <w:rsid w:val="00307255"/>
    <w:rsid w:val="00310384"/>
    <w:rsid w:val="003109F2"/>
    <w:rsid w:val="003118CD"/>
    <w:rsid w:val="00313563"/>
    <w:rsid w:val="00313D0F"/>
    <w:rsid w:val="00326109"/>
    <w:rsid w:val="00327417"/>
    <w:rsid w:val="00327C68"/>
    <w:rsid w:val="003300C8"/>
    <w:rsid w:val="0033073D"/>
    <w:rsid w:val="00330AC8"/>
    <w:rsid w:val="00333597"/>
    <w:rsid w:val="00334815"/>
    <w:rsid w:val="00340406"/>
    <w:rsid w:val="0034213F"/>
    <w:rsid w:val="00342736"/>
    <w:rsid w:val="00342DD1"/>
    <w:rsid w:val="00343667"/>
    <w:rsid w:val="00346235"/>
    <w:rsid w:val="00346758"/>
    <w:rsid w:val="0034680A"/>
    <w:rsid w:val="003521A5"/>
    <w:rsid w:val="00354DC8"/>
    <w:rsid w:val="00355278"/>
    <w:rsid w:val="00361E0E"/>
    <w:rsid w:val="003634F3"/>
    <w:rsid w:val="00363FF8"/>
    <w:rsid w:val="00365D81"/>
    <w:rsid w:val="0036609E"/>
    <w:rsid w:val="0037084D"/>
    <w:rsid w:val="003746EF"/>
    <w:rsid w:val="0037721D"/>
    <w:rsid w:val="0037723B"/>
    <w:rsid w:val="0038102A"/>
    <w:rsid w:val="003818B2"/>
    <w:rsid w:val="0038381C"/>
    <w:rsid w:val="00384EB9"/>
    <w:rsid w:val="0038745A"/>
    <w:rsid w:val="00391872"/>
    <w:rsid w:val="00393D20"/>
    <w:rsid w:val="003974CA"/>
    <w:rsid w:val="00397EA3"/>
    <w:rsid w:val="003A065A"/>
    <w:rsid w:val="003A12E0"/>
    <w:rsid w:val="003A1DF2"/>
    <w:rsid w:val="003A3CD4"/>
    <w:rsid w:val="003A4FB0"/>
    <w:rsid w:val="003A525F"/>
    <w:rsid w:val="003A5A40"/>
    <w:rsid w:val="003A67F6"/>
    <w:rsid w:val="003A6D44"/>
    <w:rsid w:val="003A71B6"/>
    <w:rsid w:val="003B07EC"/>
    <w:rsid w:val="003B3582"/>
    <w:rsid w:val="003B6797"/>
    <w:rsid w:val="003C0170"/>
    <w:rsid w:val="003C01D7"/>
    <w:rsid w:val="003C11ED"/>
    <w:rsid w:val="003C204D"/>
    <w:rsid w:val="003C3695"/>
    <w:rsid w:val="003C371A"/>
    <w:rsid w:val="003C5510"/>
    <w:rsid w:val="003D0DE8"/>
    <w:rsid w:val="003D23A3"/>
    <w:rsid w:val="003D2F1A"/>
    <w:rsid w:val="003D38AF"/>
    <w:rsid w:val="003D5856"/>
    <w:rsid w:val="003D5E42"/>
    <w:rsid w:val="003D6565"/>
    <w:rsid w:val="003E1883"/>
    <w:rsid w:val="003E2207"/>
    <w:rsid w:val="003E2611"/>
    <w:rsid w:val="003E34C1"/>
    <w:rsid w:val="003E3E02"/>
    <w:rsid w:val="003E53F9"/>
    <w:rsid w:val="003E6C38"/>
    <w:rsid w:val="003E6E22"/>
    <w:rsid w:val="003E6EEB"/>
    <w:rsid w:val="003E731D"/>
    <w:rsid w:val="003E7BE8"/>
    <w:rsid w:val="003F068B"/>
    <w:rsid w:val="003F1D9D"/>
    <w:rsid w:val="003F21A5"/>
    <w:rsid w:val="003F344E"/>
    <w:rsid w:val="003F39EE"/>
    <w:rsid w:val="003F4C72"/>
    <w:rsid w:val="003F5C58"/>
    <w:rsid w:val="003F7399"/>
    <w:rsid w:val="00403B8E"/>
    <w:rsid w:val="00404A49"/>
    <w:rsid w:val="00404E4F"/>
    <w:rsid w:val="00406AE4"/>
    <w:rsid w:val="00410E54"/>
    <w:rsid w:val="00411021"/>
    <w:rsid w:val="00411707"/>
    <w:rsid w:val="004129B6"/>
    <w:rsid w:val="00414C31"/>
    <w:rsid w:val="00415C4C"/>
    <w:rsid w:val="004168A7"/>
    <w:rsid w:val="004170CC"/>
    <w:rsid w:val="004201C7"/>
    <w:rsid w:val="004217A0"/>
    <w:rsid w:val="004218C4"/>
    <w:rsid w:val="0042339A"/>
    <w:rsid w:val="00423A4B"/>
    <w:rsid w:val="00424A6F"/>
    <w:rsid w:val="0042508F"/>
    <w:rsid w:val="00425260"/>
    <w:rsid w:val="00425415"/>
    <w:rsid w:val="004254E4"/>
    <w:rsid w:val="00427245"/>
    <w:rsid w:val="0043086D"/>
    <w:rsid w:val="00431086"/>
    <w:rsid w:val="0043189B"/>
    <w:rsid w:val="0043211E"/>
    <w:rsid w:val="00437189"/>
    <w:rsid w:val="004375E9"/>
    <w:rsid w:val="004378CB"/>
    <w:rsid w:val="0044056A"/>
    <w:rsid w:val="00440EB3"/>
    <w:rsid w:val="004412CF"/>
    <w:rsid w:val="004412EE"/>
    <w:rsid w:val="00442003"/>
    <w:rsid w:val="004431BE"/>
    <w:rsid w:val="004432DC"/>
    <w:rsid w:val="00443AAD"/>
    <w:rsid w:val="00445051"/>
    <w:rsid w:val="00445AD8"/>
    <w:rsid w:val="004469DC"/>
    <w:rsid w:val="00451473"/>
    <w:rsid w:val="004518F5"/>
    <w:rsid w:val="00456CE6"/>
    <w:rsid w:val="004604C9"/>
    <w:rsid w:val="00460AE4"/>
    <w:rsid w:val="00460EBD"/>
    <w:rsid w:val="00460EC5"/>
    <w:rsid w:val="00461FFF"/>
    <w:rsid w:val="004621C2"/>
    <w:rsid w:val="004635FD"/>
    <w:rsid w:val="00464048"/>
    <w:rsid w:val="004640A2"/>
    <w:rsid w:val="00472CDA"/>
    <w:rsid w:val="00473995"/>
    <w:rsid w:val="0047402C"/>
    <w:rsid w:val="00475811"/>
    <w:rsid w:val="00475DE1"/>
    <w:rsid w:val="00476374"/>
    <w:rsid w:val="00476B22"/>
    <w:rsid w:val="004777C0"/>
    <w:rsid w:val="00483EA3"/>
    <w:rsid w:val="00486668"/>
    <w:rsid w:val="00490250"/>
    <w:rsid w:val="00490F54"/>
    <w:rsid w:val="0049218F"/>
    <w:rsid w:val="004936C2"/>
    <w:rsid w:val="00493E9E"/>
    <w:rsid w:val="00493F6D"/>
    <w:rsid w:val="00494903"/>
    <w:rsid w:val="004972D1"/>
    <w:rsid w:val="00497394"/>
    <w:rsid w:val="004A0887"/>
    <w:rsid w:val="004A4534"/>
    <w:rsid w:val="004A5A4E"/>
    <w:rsid w:val="004A67FB"/>
    <w:rsid w:val="004B282F"/>
    <w:rsid w:val="004B38D8"/>
    <w:rsid w:val="004B4322"/>
    <w:rsid w:val="004B5AD5"/>
    <w:rsid w:val="004B609E"/>
    <w:rsid w:val="004B65FD"/>
    <w:rsid w:val="004B77C3"/>
    <w:rsid w:val="004C0056"/>
    <w:rsid w:val="004C1936"/>
    <w:rsid w:val="004C1B8D"/>
    <w:rsid w:val="004C2F05"/>
    <w:rsid w:val="004C32AF"/>
    <w:rsid w:val="004C5BA1"/>
    <w:rsid w:val="004C5C73"/>
    <w:rsid w:val="004D01D6"/>
    <w:rsid w:val="004D12CC"/>
    <w:rsid w:val="004D1DE3"/>
    <w:rsid w:val="004D1EA4"/>
    <w:rsid w:val="004D2299"/>
    <w:rsid w:val="004D5A28"/>
    <w:rsid w:val="004D5D11"/>
    <w:rsid w:val="004E02A6"/>
    <w:rsid w:val="004E05AF"/>
    <w:rsid w:val="004E0833"/>
    <w:rsid w:val="004E0DA6"/>
    <w:rsid w:val="004E1A1C"/>
    <w:rsid w:val="004E28C6"/>
    <w:rsid w:val="004E347A"/>
    <w:rsid w:val="004E3A38"/>
    <w:rsid w:val="004E422C"/>
    <w:rsid w:val="004E4E98"/>
    <w:rsid w:val="004E6199"/>
    <w:rsid w:val="004F138F"/>
    <w:rsid w:val="004F1759"/>
    <w:rsid w:val="004F42F5"/>
    <w:rsid w:val="004F57C2"/>
    <w:rsid w:val="004F78E5"/>
    <w:rsid w:val="00504D75"/>
    <w:rsid w:val="0050646D"/>
    <w:rsid w:val="0050670B"/>
    <w:rsid w:val="0050681A"/>
    <w:rsid w:val="00507294"/>
    <w:rsid w:val="00510F2A"/>
    <w:rsid w:val="00511B8B"/>
    <w:rsid w:val="00512BAF"/>
    <w:rsid w:val="0051301A"/>
    <w:rsid w:val="0051307D"/>
    <w:rsid w:val="00513D7D"/>
    <w:rsid w:val="005141E8"/>
    <w:rsid w:val="0051777F"/>
    <w:rsid w:val="00517C08"/>
    <w:rsid w:val="00520AE1"/>
    <w:rsid w:val="00520EE7"/>
    <w:rsid w:val="00521BCC"/>
    <w:rsid w:val="0052457F"/>
    <w:rsid w:val="00526950"/>
    <w:rsid w:val="00526B1A"/>
    <w:rsid w:val="0053153F"/>
    <w:rsid w:val="005326FB"/>
    <w:rsid w:val="00532972"/>
    <w:rsid w:val="005334A5"/>
    <w:rsid w:val="00535E65"/>
    <w:rsid w:val="00535EBA"/>
    <w:rsid w:val="00537571"/>
    <w:rsid w:val="0054028D"/>
    <w:rsid w:val="00540FB4"/>
    <w:rsid w:val="00541D6B"/>
    <w:rsid w:val="005426B2"/>
    <w:rsid w:val="00542E9A"/>
    <w:rsid w:val="00545FC6"/>
    <w:rsid w:val="005462C6"/>
    <w:rsid w:val="005462D5"/>
    <w:rsid w:val="0055078D"/>
    <w:rsid w:val="00550C99"/>
    <w:rsid w:val="00550D11"/>
    <w:rsid w:val="0055322A"/>
    <w:rsid w:val="00553413"/>
    <w:rsid w:val="00553CED"/>
    <w:rsid w:val="00555022"/>
    <w:rsid w:val="005557E5"/>
    <w:rsid w:val="00555841"/>
    <w:rsid w:val="005559E4"/>
    <w:rsid w:val="00555DC0"/>
    <w:rsid w:val="00556A66"/>
    <w:rsid w:val="00556D49"/>
    <w:rsid w:val="00556DA8"/>
    <w:rsid w:val="00560712"/>
    <w:rsid w:val="0056075A"/>
    <w:rsid w:val="00561326"/>
    <w:rsid w:val="00567B63"/>
    <w:rsid w:val="005705E9"/>
    <w:rsid w:val="00570749"/>
    <w:rsid w:val="00571119"/>
    <w:rsid w:val="00572752"/>
    <w:rsid w:val="0057338D"/>
    <w:rsid w:val="00573E39"/>
    <w:rsid w:val="0057616F"/>
    <w:rsid w:val="00576A98"/>
    <w:rsid w:val="00576BBC"/>
    <w:rsid w:val="00580140"/>
    <w:rsid w:val="00582210"/>
    <w:rsid w:val="005822DF"/>
    <w:rsid w:val="0058369E"/>
    <w:rsid w:val="00584A7B"/>
    <w:rsid w:val="00585971"/>
    <w:rsid w:val="0058665A"/>
    <w:rsid w:val="00590568"/>
    <w:rsid w:val="00590828"/>
    <w:rsid w:val="005908CF"/>
    <w:rsid w:val="0059201E"/>
    <w:rsid w:val="005922B0"/>
    <w:rsid w:val="005928D2"/>
    <w:rsid w:val="00593314"/>
    <w:rsid w:val="005933A6"/>
    <w:rsid w:val="00594496"/>
    <w:rsid w:val="0059731D"/>
    <w:rsid w:val="005973A5"/>
    <w:rsid w:val="005975A1"/>
    <w:rsid w:val="005A4EA3"/>
    <w:rsid w:val="005A6BC4"/>
    <w:rsid w:val="005A7AFC"/>
    <w:rsid w:val="005A7E37"/>
    <w:rsid w:val="005B2C57"/>
    <w:rsid w:val="005B36D2"/>
    <w:rsid w:val="005B4D10"/>
    <w:rsid w:val="005B5BCD"/>
    <w:rsid w:val="005C0EBB"/>
    <w:rsid w:val="005C13FB"/>
    <w:rsid w:val="005C1B98"/>
    <w:rsid w:val="005C295E"/>
    <w:rsid w:val="005C3F3E"/>
    <w:rsid w:val="005C6618"/>
    <w:rsid w:val="005C669B"/>
    <w:rsid w:val="005D0FDA"/>
    <w:rsid w:val="005D3E90"/>
    <w:rsid w:val="005D3F6B"/>
    <w:rsid w:val="005D5174"/>
    <w:rsid w:val="005E1FBA"/>
    <w:rsid w:val="005E29B4"/>
    <w:rsid w:val="005E470B"/>
    <w:rsid w:val="005E5374"/>
    <w:rsid w:val="005F2011"/>
    <w:rsid w:val="005F2854"/>
    <w:rsid w:val="005F3F15"/>
    <w:rsid w:val="005F640E"/>
    <w:rsid w:val="0060305C"/>
    <w:rsid w:val="00603FD5"/>
    <w:rsid w:val="0060523D"/>
    <w:rsid w:val="0061054C"/>
    <w:rsid w:val="00610766"/>
    <w:rsid w:val="006116C1"/>
    <w:rsid w:val="006133E2"/>
    <w:rsid w:val="006140BB"/>
    <w:rsid w:val="00614E5D"/>
    <w:rsid w:val="00615CF1"/>
    <w:rsid w:val="0061660B"/>
    <w:rsid w:val="00616DC8"/>
    <w:rsid w:val="006219F4"/>
    <w:rsid w:val="00624229"/>
    <w:rsid w:val="006254EF"/>
    <w:rsid w:val="00625AEB"/>
    <w:rsid w:val="00626A32"/>
    <w:rsid w:val="00626D31"/>
    <w:rsid w:val="0063022F"/>
    <w:rsid w:val="00636117"/>
    <w:rsid w:val="00637296"/>
    <w:rsid w:val="006427AC"/>
    <w:rsid w:val="00643ADD"/>
    <w:rsid w:val="00644FEC"/>
    <w:rsid w:val="00646A06"/>
    <w:rsid w:val="006470A1"/>
    <w:rsid w:val="00647A50"/>
    <w:rsid w:val="00647F33"/>
    <w:rsid w:val="006522C9"/>
    <w:rsid w:val="00652E27"/>
    <w:rsid w:val="00653064"/>
    <w:rsid w:val="006535F4"/>
    <w:rsid w:val="00654189"/>
    <w:rsid w:val="0065434D"/>
    <w:rsid w:val="00656D3C"/>
    <w:rsid w:val="00662765"/>
    <w:rsid w:val="006627CE"/>
    <w:rsid w:val="0066483B"/>
    <w:rsid w:val="00665124"/>
    <w:rsid w:val="006662CE"/>
    <w:rsid w:val="00666607"/>
    <w:rsid w:val="006666F2"/>
    <w:rsid w:val="0066723D"/>
    <w:rsid w:val="00670185"/>
    <w:rsid w:val="006758AA"/>
    <w:rsid w:val="00676135"/>
    <w:rsid w:val="00676801"/>
    <w:rsid w:val="00677CEF"/>
    <w:rsid w:val="00680A62"/>
    <w:rsid w:val="00681726"/>
    <w:rsid w:val="006838FF"/>
    <w:rsid w:val="00686A24"/>
    <w:rsid w:val="0068724F"/>
    <w:rsid w:val="006872E8"/>
    <w:rsid w:val="00691850"/>
    <w:rsid w:val="00692F67"/>
    <w:rsid w:val="00694373"/>
    <w:rsid w:val="0069451A"/>
    <w:rsid w:val="00695162"/>
    <w:rsid w:val="006951C8"/>
    <w:rsid w:val="006960AF"/>
    <w:rsid w:val="006965AF"/>
    <w:rsid w:val="006A0606"/>
    <w:rsid w:val="006A1DEF"/>
    <w:rsid w:val="006A20FB"/>
    <w:rsid w:val="006A2525"/>
    <w:rsid w:val="006A2E4F"/>
    <w:rsid w:val="006A4CEE"/>
    <w:rsid w:val="006A6B6D"/>
    <w:rsid w:val="006A6BBF"/>
    <w:rsid w:val="006B0C26"/>
    <w:rsid w:val="006B1FC3"/>
    <w:rsid w:val="006B21A1"/>
    <w:rsid w:val="006B21FA"/>
    <w:rsid w:val="006B2360"/>
    <w:rsid w:val="006B2417"/>
    <w:rsid w:val="006B285F"/>
    <w:rsid w:val="006B61E3"/>
    <w:rsid w:val="006B6620"/>
    <w:rsid w:val="006C137C"/>
    <w:rsid w:val="006C31AA"/>
    <w:rsid w:val="006C4AF4"/>
    <w:rsid w:val="006C4F3D"/>
    <w:rsid w:val="006C6385"/>
    <w:rsid w:val="006D1179"/>
    <w:rsid w:val="006D1668"/>
    <w:rsid w:val="006D3F2F"/>
    <w:rsid w:val="006D4303"/>
    <w:rsid w:val="006D59DA"/>
    <w:rsid w:val="006D68F7"/>
    <w:rsid w:val="006E0C4E"/>
    <w:rsid w:val="006E14F7"/>
    <w:rsid w:val="006E22C1"/>
    <w:rsid w:val="006E2F63"/>
    <w:rsid w:val="006E3061"/>
    <w:rsid w:val="006E3536"/>
    <w:rsid w:val="006E41CF"/>
    <w:rsid w:val="006E426C"/>
    <w:rsid w:val="006E5109"/>
    <w:rsid w:val="006E6C29"/>
    <w:rsid w:val="006E6CBF"/>
    <w:rsid w:val="006E6FBD"/>
    <w:rsid w:val="006F13EC"/>
    <w:rsid w:val="006F23F7"/>
    <w:rsid w:val="006F7519"/>
    <w:rsid w:val="006F7B76"/>
    <w:rsid w:val="007002A3"/>
    <w:rsid w:val="00700516"/>
    <w:rsid w:val="007030AE"/>
    <w:rsid w:val="00703128"/>
    <w:rsid w:val="00705995"/>
    <w:rsid w:val="007074FE"/>
    <w:rsid w:val="007113FD"/>
    <w:rsid w:val="0071196E"/>
    <w:rsid w:val="00714488"/>
    <w:rsid w:val="0071469B"/>
    <w:rsid w:val="00715072"/>
    <w:rsid w:val="007174AF"/>
    <w:rsid w:val="007225B0"/>
    <w:rsid w:val="00723218"/>
    <w:rsid w:val="00727120"/>
    <w:rsid w:val="00730909"/>
    <w:rsid w:val="00734ADA"/>
    <w:rsid w:val="0073688B"/>
    <w:rsid w:val="00737EFB"/>
    <w:rsid w:val="00743370"/>
    <w:rsid w:val="0074492B"/>
    <w:rsid w:val="007530B4"/>
    <w:rsid w:val="00756212"/>
    <w:rsid w:val="007568AC"/>
    <w:rsid w:val="007578A9"/>
    <w:rsid w:val="007617B7"/>
    <w:rsid w:val="00763A1D"/>
    <w:rsid w:val="00763C8A"/>
    <w:rsid w:val="007651C1"/>
    <w:rsid w:val="00766166"/>
    <w:rsid w:val="00766DEE"/>
    <w:rsid w:val="0077054D"/>
    <w:rsid w:val="00773571"/>
    <w:rsid w:val="00774585"/>
    <w:rsid w:val="007764E1"/>
    <w:rsid w:val="00776B71"/>
    <w:rsid w:val="00776EEF"/>
    <w:rsid w:val="00780D89"/>
    <w:rsid w:val="00781424"/>
    <w:rsid w:val="00782399"/>
    <w:rsid w:val="00783CF9"/>
    <w:rsid w:val="00784840"/>
    <w:rsid w:val="00784D31"/>
    <w:rsid w:val="007850D0"/>
    <w:rsid w:val="0078588D"/>
    <w:rsid w:val="00785D2E"/>
    <w:rsid w:val="007877B5"/>
    <w:rsid w:val="00790C3B"/>
    <w:rsid w:val="00790E98"/>
    <w:rsid w:val="00792DEA"/>
    <w:rsid w:val="00797115"/>
    <w:rsid w:val="007A0363"/>
    <w:rsid w:val="007A1BC9"/>
    <w:rsid w:val="007A4245"/>
    <w:rsid w:val="007A4BA7"/>
    <w:rsid w:val="007A5F0F"/>
    <w:rsid w:val="007A6E9F"/>
    <w:rsid w:val="007A7F94"/>
    <w:rsid w:val="007B1B4E"/>
    <w:rsid w:val="007B2037"/>
    <w:rsid w:val="007B236D"/>
    <w:rsid w:val="007B29C4"/>
    <w:rsid w:val="007B45BC"/>
    <w:rsid w:val="007B7D06"/>
    <w:rsid w:val="007B7F39"/>
    <w:rsid w:val="007C1526"/>
    <w:rsid w:val="007C1BCA"/>
    <w:rsid w:val="007C3911"/>
    <w:rsid w:val="007C3A97"/>
    <w:rsid w:val="007C4C67"/>
    <w:rsid w:val="007C7297"/>
    <w:rsid w:val="007C7468"/>
    <w:rsid w:val="007C7A0D"/>
    <w:rsid w:val="007C7AD3"/>
    <w:rsid w:val="007C7C44"/>
    <w:rsid w:val="007D18BD"/>
    <w:rsid w:val="007D1CF8"/>
    <w:rsid w:val="007D29F3"/>
    <w:rsid w:val="007D3F2E"/>
    <w:rsid w:val="007D3FEF"/>
    <w:rsid w:val="007D4007"/>
    <w:rsid w:val="007D6FF8"/>
    <w:rsid w:val="007D7B50"/>
    <w:rsid w:val="007D7F2C"/>
    <w:rsid w:val="007E2B1C"/>
    <w:rsid w:val="007E5011"/>
    <w:rsid w:val="007F1434"/>
    <w:rsid w:val="007F1D94"/>
    <w:rsid w:val="007F3A20"/>
    <w:rsid w:val="007F4630"/>
    <w:rsid w:val="007F48DB"/>
    <w:rsid w:val="007F5647"/>
    <w:rsid w:val="007F647C"/>
    <w:rsid w:val="007F6EF2"/>
    <w:rsid w:val="007F7A8C"/>
    <w:rsid w:val="0080212F"/>
    <w:rsid w:val="00804B72"/>
    <w:rsid w:val="00807B4C"/>
    <w:rsid w:val="00810DCD"/>
    <w:rsid w:val="008122D9"/>
    <w:rsid w:val="00813A79"/>
    <w:rsid w:val="0081476B"/>
    <w:rsid w:val="0081533C"/>
    <w:rsid w:val="0081673B"/>
    <w:rsid w:val="00817CD7"/>
    <w:rsid w:val="00821B92"/>
    <w:rsid w:val="0082314A"/>
    <w:rsid w:val="00825729"/>
    <w:rsid w:val="00825781"/>
    <w:rsid w:val="00825F8D"/>
    <w:rsid w:val="00827D6A"/>
    <w:rsid w:val="00835950"/>
    <w:rsid w:val="00836669"/>
    <w:rsid w:val="0084026A"/>
    <w:rsid w:val="0084085C"/>
    <w:rsid w:val="008421C1"/>
    <w:rsid w:val="00842C29"/>
    <w:rsid w:val="008442F6"/>
    <w:rsid w:val="00844D2E"/>
    <w:rsid w:val="008472CB"/>
    <w:rsid w:val="00850782"/>
    <w:rsid w:val="00851B7F"/>
    <w:rsid w:val="0085439B"/>
    <w:rsid w:val="0085453A"/>
    <w:rsid w:val="008575C0"/>
    <w:rsid w:val="0085769D"/>
    <w:rsid w:val="00857FCE"/>
    <w:rsid w:val="00861725"/>
    <w:rsid w:val="008621D3"/>
    <w:rsid w:val="008623F9"/>
    <w:rsid w:val="008637FB"/>
    <w:rsid w:val="00864093"/>
    <w:rsid w:val="00864C02"/>
    <w:rsid w:val="008655C1"/>
    <w:rsid w:val="00871DDF"/>
    <w:rsid w:val="0087226B"/>
    <w:rsid w:val="00872592"/>
    <w:rsid w:val="008726A3"/>
    <w:rsid w:val="00873C3B"/>
    <w:rsid w:val="00874068"/>
    <w:rsid w:val="008761A2"/>
    <w:rsid w:val="00877990"/>
    <w:rsid w:val="0088069B"/>
    <w:rsid w:val="00884319"/>
    <w:rsid w:val="00885B26"/>
    <w:rsid w:val="0088700F"/>
    <w:rsid w:val="00890F51"/>
    <w:rsid w:val="00892DAE"/>
    <w:rsid w:val="0089572C"/>
    <w:rsid w:val="00897C91"/>
    <w:rsid w:val="008A0B1D"/>
    <w:rsid w:val="008A0FB1"/>
    <w:rsid w:val="008A262C"/>
    <w:rsid w:val="008A42E1"/>
    <w:rsid w:val="008A5682"/>
    <w:rsid w:val="008A5F31"/>
    <w:rsid w:val="008A6651"/>
    <w:rsid w:val="008A67BC"/>
    <w:rsid w:val="008A6FBC"/>
    <w:rsid w:val="008B05C3"/>
    <w:rsid w:val="008B3D76"/>
    <w:rsid w:val="008B4965"/>
    <w:rsid w:val="008B52FD"/>
    <w:rsid w:val="008B54DC"/>
    <w:rsid w:val="008C09D8"/>
    <w:rsid w:val="008C5325"/>
    <w:rsid w:val="008C547D"/>
    <w:rsid w:val="008C5F81"/>
    <w:rsid w:val="008D1339"/>
    <w:rsid w:val="008D161D"/>
    <w:rsid w:val="008D1ABD"/>
    <w:rsid w:val="008D6D83"/>
    <w:rsid w:val="008E20AC"/>
    <w:rsid w:val="008E61F8"/>
    <w:rsid w:val="008E6341"/>
    <w:rsid w:val="008F0B89"/>
    <w:rsid w:val="008F0C70"/>
    <w:rsid w:val="008F109A"/>
    <w:rsid w:val="008F10B3"/>
    <w:rsid w:val="008F2315"/>
    <w:rsid w:val="008F44B3"/>
    <w:rsid w:val="008F7AF1"/>
    <w:rsid w:val="0090137A"/>
    <w:rsid w:val="00901AC9"/>
    <w:rsid w:val="00903EB1"/>
    <w:rsid w:val="00906015"/>
    <w:rsid w:val="00906788"/>
    <w:rsid w:val="009069E5"/>
    <w:rsid w:val="0090777B"/>
    <w:rsid w:val="00907B82"/>
    <w:rsid w:val="00910711"/>
    <w:rsid w:val="00911952"/>
    <w:rsid w:val="0091251B"/>
    <w:rsid w:val="00912816"/>
    <w:rsid w:val="00912E61"/>
    <w:rsid w:val="009130F4"/>
    <w:rsid w:val="00913774"/>
    <w:rsid w:val="00917F36"/>
    <w:rsid w:val="00920CF7"/>
    <w:rsid w:val="00921373"/>
    <w:rsid w:val="0092235B"/>
    <w:rsid w:val="0092248A"/>
    <w:rsid w:val="009233B2"/>
    <w:rsid w:val="00925F6B"/>
    <w:rsid w:val="009260CD"/>
    <w:rsid w:val="00930147"/>
    <w:rsid w:val="0093348D"/>
    <w:rsid w:val="00933A1B"/>
    <w:rsid w:val="009347D0"/>
    <w:rsid w:val="00936068"/>
    <w:rsid w:val="00936C6A"/>
    <w:rsid w:val="00937976"/>
    <w:rsid w:val="009428B6"/>
    <w:rsid w:val="00942BF3"/>
    <w:rsid w:val="0094373C"/>
    <w:rsid w:val="00943ADB"/>
    <w:rsid w:val="00946522"/>
    <w:rsid w:val="009517CC"/>
    <w:rsid w:val="00951B63"/>
    <w:rsid w:val="0095354F"/>
    <w:rsid w:val="00956026"/>
    <w:rsid w:val="00956E40"/>
    <w:rsid w:val="00960023"/>
    <w:rsid w:val="009604D7"/>
    <w:rsid w:val="0096098D"/>
    <w:rsid w:val="00960F00"/>
    <w:rsid w:val="009615D4"/>
    <w:rsid w:val="009642D1"/>
    <w:rsid w:val="00964647"/>
    <w:rsid w:val="00965D91"/>
    <w:rsid w:val="0096614A"/>
    <w:rsid w:val="00967C9D"/>
    <w:rsid w:val="009706A8"/>
    <w:rsid w:val="00972595"/>
    <w:rsid w:val="00974677"/>
    <w:rsid w:val="0097517F"/>
    <w:rsid w:val="00981206"/>
    <w:rsid w:val="009815F0"/>
    <w:rsid w:val="0098398B"/>
    <w:rsid w:val="009843C6"/>
    <w:rsid w:val="0098571B"/>
    <w:rsid w:val="00985825"/>
    <w:rsid w:val="00985A34"/>
    <w:rsid w:val="00987745"/>
    <w:rsid w:val="00987CC3"/>
    <w:rsid w:val="00987FE3"/>
    <w:rsid w:val="009912CB"/>
    <w:rsid w:val="009928BD"/>
    <w:rsid w:val="009929E6"/>
    <w:rsid w:val="00992D44"/>
    <w:rsid w:val="00993A2F"/>
    <w:rsid w:val="00993C01"/>
    <w:rsid w:val="00995977"/>
    <w:rsid w:val="00997B0B"/>
    <w:rsid w:val="009A129C"/>
    <w:rsid w:val="009A2F17"/>
    <w:rsid w:val="009A361C"/>
    <w:rsid w:val="009A4C5B"/>
    <w:rsid w:val="009A4CBE"/>
    <w:rsid w:val="009A53CF"/>
    <w:rsid w:val="009A69B0"/>
    <w:rsid w:val="009A7164"/>
    <w:rsid w:val="009B152D"/>
    <w:rsid w:val="009B1613"/>
    <w:rsid w:val="009B33FD"/>
    <w:rsid w:val="009B34F6"/>
    <w:rsid w:val="009B5C36"/>
    <w:rsid w:val="009B5DBE"/>
    <w:rsid w:val="009C1389"/>
    <w:rsid w:val="009C5A84"/>
    <w:rsid w:val="009C6BD1"/>
    <w:rsid w:val="009D09C1"/>
    <w:rsid w:val="009D20D2"/>
    <w:rsid w:val="009D24F5"/>
    <w:rsid w:val="009D3F89"/>
    <w:rsid w:val="009D4716"/>
    <w:rsid w:val="009D5013"/>
    <w:rsid w:val="009D573F"/>
    <w:rsid w:val="009D5ADE"/>
    <w:rsid w:val="009D5D9E"/>
    <w:rsid w:val="009D6794"/>
    <w:rsid w:val="009E1588"/>
    <w:rsid w:val="009E2CDB"/>
    <w:rsid w:val="009E6264"/>
    <w:rsid w:val="009E6CA4"/>
    <w:rsid w:val="009E7515"/>
    <w:rsid w:val="009F0BB5"/>
    <w:rsid w:val="009F3B43"/>
    <w:rsid w:val="009F5B30"/>
    <w:rsid w:val="00A015A6"/>
    <w:rsid w:val="00A01B8D"/>
    <w:rsid w:val="00A0712E"/>
    <w:rsid w:val="00A071BA"/>
    <w:rsid w:val="00A115BE"/>
    <w:rsid w:val="00A11AA5"/>
    <w:rsid w:val="00A11FBF"/>
    <w:rsid w:val="00A12E33"/>
    <w:rsid w:val="00A13664"/>
    <w:rsid w:val="00A13F7E"/>
    <w:rsid w:val="00A14C55"/>
    <w:rsid w:val="00A15783"/>
    <w:rsid w:val="00A165A5"/>
    <w:rsid w:val="00A16771"/>
    <w:rsid w:val="00A22F2D"/>
    <w:rsid w:val="00A24EF4"/>
    <w:rsid w:val="00A34551"/>
    <w:rsid w:val="00A34C01"/>
    <w:rsid w:val="00A34C8B"/>
    <w:rsid w:val="00A36D09"/>
    <w:rsid w:val="00A37607"/>
    <w:rsid w:val="00A42465"/>
    <w:rsid w:val="00A42744"/>
    <w:rsid w:val="00A44A1D"/>
    <w:rsid w:val="00A46165"/>
    <w:rsid w:val="00A462B0"/>
    <w:rsid w:val="00A46E36"/>
    <w:rsid w:val="00A476EF"/>
    <w:rsid w:val="00A53086"/>
    <w:rsid w:val="00A5408E"/>
    <w:rsid w:val="00A55009"/>
    <w:rsid w:val="00A55228"/>
    <w:rsid w:val="00A56603"/>
    <w:rsid w:val="00A56639"/>
    <w:rsid w:val="00A57CC6"/>
    <w:rsid w:val="00A602E7"/>
    <w:rsid w:val="00A615DD"/>
    <w:rsid w:val="00A62B4B"/>
    <w:rsid w:val="00A6529E"/>
    <w:rsid w:val="00A673D1"/>
    <w:rsid w:val="00A67A14"/>
    <w:rsid w:val="00A702CD"/>
    <w:rsid w:val="00A7132F"/>
    <w:rsid w:val="00A72696"/>
    <w:rsid w:val="00A74BC6"/>
    <w:rsid w:val="00A74DAB"/>
    <w:rsid w:val="00A75D37"/>
    <w:rsid w:val="00A76620"/>
    <w:rsid w:val="00A77ABB"/>
    <w:rsid w:val="00A84A31"/>
    <w:rsid w:val="00A85686"/>
    <w:rsid w:val="00A85FBD"/>
    <w:rsid w:val="00A90151"/>
    <w:rsid w:val="00A9022B"/>
    <w:rsid w:val="00A91824"/>
    <w:rsid w:val="00A9359B"/>
    <w:rsid w:val="00A94528"/>
    <w:rsid w:val="00A94F04"/>
    <w:rsid w:val="00A978CC"/>
    <w:rsid w:val="00AA0704"/>
    <w:rsid w:val="00AA163B"/>
    <w:rsid w:val="00AA1863"/>
    <w:rsid w:val="00AA1DD2"/>
    <w:rsid w:val="00AA30D8"/>
    <w:rsid w:val="00AA341E"/>
    <w:rsid w:val="00AA3A8B"/>
    <w:rsid w:val="00AA4134"/>
    <w:rsid w:val="00AA6DA5"/>
    <w:rsid w:val="00AA7591"/>
    <w:rsid w:val="00AA7D41"/>
    <w:rsid w:val="00AB17B4"/>
    <w:rsid w:val="00AB1FB0"/>
    <w:rsid w:val="00AB2BDE"/>
    <w:rsid w:val="00AB515F"/>
    <w:rsid w:val="00AC0558"/>
    <w:rsid w:val="00AC43B9"/>
    <w:rsid w:val="00AC5BC3"/>
    <w:rsid w:val="00AC6380"/>
    <w:rsid w:val="00AC71C5"/>
    <w:rsid w:val="00AC7200"/>
    <w:rsid w:val="00AD0B62"/>
    <w:rsid w:val="00AD26A8"/>
    <w:rsid w:val="00AD6DE3"/>
    <w:rsid w:val="00AD74D6"/>
    <w:rsid w:val="00AE085C"/>
    <w:rsid w:val="00AE2047"/>
    <w:rsid w:val="00AE234C"/>
    <w:rsid w:val="00AE408F"/>
    <w:rsid w:val="00AF20EC"/>
    <w:rsid w:val="00AF32AC"/>
    <w:rsid w:val="00AF4CEB"/>
    <w:rsid w:val="00AF7C23"/>
    <w:rsid w:val="00B008C5"/>
    <w:rsid w:val="00B02069"/>
    <w:rsid w:val="00B02075"/>
    <w:rsid w:val="00B023AF"/>
    <w:rsid w:val="00B02F80"/>
    <w:rsid w:val="00B04666"/>
    <w:rsid w:val="00B05288"/>
    <w:rsid w:val="00B056EF"/>
    <w:rsid w:val="00B05980"/>
    <w:rsid w:val="00B070FD"/>
    <w:rsid w:val="00B12E33"/>
    <w:rsid w:val="00B1487A"/>
    <w:rsid w:val="00B14A06"/>
    <w:rsid w:val="00B17A60"/>
    <w:rsid w:val="00B2065B"/>
    <w:rsid w:val="00B235B0"/>
    <w:rsid w:val="00B23603"/>
    <w:rsid w:val="00B24CAE"/>
    <w:rsid w:val="00B25CA7"/>
    <w:rsid w:val="00B31613"/>
    <w:rsid w:val="00B32D6C"/>
    <w:rsid w:val="00B34C6E"/>
    <w:rsid w:val="00B360A5"/>
    <w:rsid w:val="00B36E43"/>
    <w:rsid w:val="00B3749D"/>
    <w:rsid w:val="00B4186A"/>
    <w:rsid w:val="00B418DE"/>
    <w:rsid w:val="00B41C57"/>
    <w:rsid w:val="00B41D3D"/>
    <w:rsid w:val="00B41F41"/>
    <w:rsid w:val="00B4256F"/>
    <w:rsid w:val="00B465DA"/>
    <w:rsid w:val="00B470C6"/>
    <w:rsid w:val="00B4737B"/>
    <w:rsid w:val="00B50F42"/>
    <w:rsid w:val="00B52933"/>
    <w:rsid w:val="00B54F8E"/>
    <w:rsid w:val="00B556C9"/>
    <w:rsid w:val="00B5721C"/>
    <w:rsid w:val="00B6038A"/>
    <w:rsid w:val="00B623C9"/>
    <w:rsid w:val="00B626AA"/>
    <w:rsid w:val="00B62C33"/>
    <w:rsid w:val="00B6312C"/>
    <w:rsid w:val="00B6539E"/>
    <w:rsid w:val="00B658B9"/>
    <w:rsid w:val="00B65DAA"/>
    <w:rsid w:val="00B66B2F"/>
    <w:rsid w:val="00B67E8F"/>
    <w:rsid w:val="00B72091"/>
    <w:rsid w:val="00B74F7F"/>
    <w:rsid w:val="00B75B08"/>
    <w:rsid w:val="00B80961"/>
    <w:rsid w:val="00B84401"/>
    <w:rsid w:val="00B84C6C"/>
    <w:rsid w:val="00B8508F"/>
    <w:rsid w:val="00B85852"/>
    <w:rsid w:val="00B85B67"/>
    <w:rsid w:val="00B87445"/>
    <w:rsid w:val="00B87859"/>
    <w:rsid w:val="00B91D47"/>
    <w:rsid w:val="00B928DA"/>
    <w:rsid w:val="00B94011"/>
    <w:rsid w:val="00B94179"/>
    <w:rsid w:val="00B94746"/>
    <w:rsid w:val="00B94F1F"/>
    <w:rsid w:val="00BA099B"/>
    <w:rsid w:val="00BA35F0"/>
    <w:rsid w:val="00BA3CB8"/>
    <w:rsid w:val="00BA4002"/>
    <w:rsid w:val="00BA4A1E"/>
    <w:rsid w:val="00BA5338"/>
    <w:rsid w:val="00BA7623"/>
    <w:rsid w:val="00BB2A23"/>
    <w:rsid w:val="00BB49E6"/>
    <w:rsid w:val="00BB52E5"/>
    <w:rsid w:val="00BB74CA"/>
    <w:rsid w:val="00BB769D"/>
    <w:rsid w:val="00BB76B9"/>
    <w:rsid w:val="00BB7996"/>
    <w:rsid w:val="00BB7C7E"/>
    <w:rsid w:val="00BB7D51"/>
    <w:rsid w:val="00BC1EFB"/>
    <w:rsid w:val="00BC2982"/>
    <w:rsid w:val="00BC4E10"/>
    <w:rsid w:val="00BC6265"/>
    <w:rsid w:val="00BD7386"/>
    <w:rsid w:val="00BE0A47"/>
    <w:rsid w:val="00BE1702"/>
    <w:rsid w:val="00BE1995"/>
    <w:rsid w:val="00BE3D21"/>
    <w:rsid w:val="00BE6F34"/>
    <w:rsid w:val="00BF2C01"/>
    <w:rsid w:val="00BF3BEC"/>
    <w:rsid w:val="00BF4413"/>
    <w:rsid w:val="00BF450E"/>
    <w:rsid w:val="00BF4CD8"/>
    <w:rsid w:val="00BF60FC"/>
    <w:rsid w:val="00BF65BD"/>
    <w:rsid w:val="00BF68C8"/>
    <w:rsid w:val="00BF6D24"/>
    <w:rsid w:val="00BF727B"/>
    <w:rsid w:val="00C00850"/>
    <w:rsid w:val="00C01E68"/>
    <w:rsid w:val="00C04DE7"/>
    <w:rsid w:val="00C055D9"/>
    <w:rsid w:val="00C0660F"/>
    <w:rsid w:val="00C06BBC"/>
    <w:rsid w:val="00C11924"/>
    <w:rsid w:val="00C11FBB"/>
    <w:rsid w:val="00C144EC"/>
    <w:rsid w:val="00C15BAA"/>
    <w:rsid w:val="00C17E09"/>
    <w:rsid w:val="00C2057B"/>
    <w:rsid w:val="00C21458"/>
    <w:rsid w:val="00C220AD"/>
    <w:rsid w:val="00C2485B"/>
    <w:rsid w:val="00C262AB"/>
    <w:rsid w:val="00C26C6D"/>
    <w:rsid w:val="00C30072"/>
    <w:rsid w:val="00C3025B"/>
    <w:rsid w:val="00C326F9"/>
    <w:rsid w:val="00C327BC"/>
    <w:rsid w:val="00C36C85"/>
    <w:rsid w:val="00C37A29"/>
    <w:rsid w:val="00C41E5F"/>
    <w:rsid w:val="00C4592D"/>
    <w:rsid w:val="00C463B1"/>
    <w:rsid w:val="00C46858"/>
    <w:rsid w:val="00C478F2"/>
    <w:rsid w:val="00C51E40"/>
    <w:rsid w:val="00C552A8"/>
    <w:rsid w:val="00C55857"/>
    <w:rsid w:val="00C57320"/>
    <w:rsid w:val="00C6082E"/>
    <w:rsid w:val="00C61801"/>
    <w:rsid w:val="00C6322E"/>
    <w:rsid w:val="00C632A8"/>
    <w:rsid w:val="00C635C9"/>
    <w:rsid w:val="00C645B3"/>
    <w:rsid w:val="00C6562F"/>
    <w:rsid w:val="00C65683"/>
    <w:rsid w:val="00C67945"/>
    <w:rsid w:val="00C7045F"/>
    <w:rsid w:val="00C70EFC"/>
    <w:rsid w:val="00C72482"/>
    <w:rsid w:val="00C73528"/>
    <w:rsid w:val="00C76046"/>
    <w:rsid w:val="00C76255"/>
    <w:rsid w:val="00C762DF"/>
    <w:rsid w:val="00C76BBF"/>
    <w:rsid w:val="00C82BD9"/>
    <w:rsid w:val="00C84D04"/>
    <w:rsid w:val="00C84F98"/>
    <w:rsid w:val="00C852DE"/>
    <w:rsid w:val="00C86A9F"/>
    <w:rsid w:val="00C87AA4"/>
    <w:rsid w:val="00C932F3"/>
    <w:rsid w:val="00C9543E"/>
    <w:rsid w:val="00C965FD"/>
    <w:rsid w:val="00C97293"/>
    <w:rsid w:val="00CA0450"/>
    <w:rsid w:val="00CA1BCF"/>
    <w:rsid w:val="00CA4065"/>
    <w:rsid w:val="00CA4202"/>
    <w:rsid w:val="00CA57BE"/>
    <w:rsid w:val="00CA6AFC"/>
    <w:rsid w:val="00CA6DBF"/>
    <w:rsid w:val="00CA740D"/>
    <w:rsid w:val="00CB469A"/>
    <w:rsid w:val="00CB55B8"/>
    <w:rsid w:val="00CB5DA7"/>
    <w:rsid w:val="00CB726A"/>
    <w:rsid w:val="00CC19EF"/>
    <w:rsid w:val="00CC3697"/>
    <w:rsid w:val="00CC3D0E"/>
    <w:rsid w:val="00CC4711"/>
    <w:rsid w:val="00CC47EF"/>
    <w:rsid w:val="00CC4D42"/>
    <w:rsid w:val="00CC5816"/>
    <w:rsid w:val="00CC5E38"/>
    <w:rsid w:val="00CC6183"/>
    <w:rsid w:val="00CC69F9"/>
    <w:rsid w:val="00CC7341"/>
    <w:rsid w:val="00CD031C"/>
    <w:rsid w:val="00CD04AF"/>
    <w:rsid w:val="00CD0722"/>
    <w:rsid w:val="00CD0C08"/>
    <w:rsid w:val="00CD2990"/>
    <w:rsid w:val="00CD4314"/>
    <w:rsid w:val="00CD61EB"/>
    <w:rsid w:val="00CD698A"/>
    <w:rsid w:val="00CE09BA"/>
    <w:rsid w:val="00CE1449"/>
    <w:rsid w:val="00CE1581"/>
    <w:rsid w:val="00CE32DF"/>
    <w:rsid w:val="00CE4B89"/>
    <w:rsid w:val="00CE7F6F"/>
    <w:rsid w:val="00CF02F0"/>
    <w:rsid w:val="00CF158C"/>
    <w:rsid w:val="00CF1DDA"/>
    <w:rsid w:val="00CF2A2B"/>
    <w:rsid w:val="00CF6E71"/>
    <w:rsid w:val="00CF76FB"/>
    <w:rsid w:val="00CF7B2A"/>
    <w:rsid w:val="00D0098A"/>
    <w:rsid w:val="00D02A4F"/>
    <w:rsid w:val="00D04493"/>
    <w:rsid w:val="00D05841"/>
    <w:rsid w:val="00D076B6"/>
    <w:rsid w:val="00D10D9C"/>
    <w:rsid w:val="00D10F2F"/>
    <w:rsid w:val="00D12CE8"/>
    <w:rsid w:val="00D16F74"/>
    <w:rsid w:val="00D21133"/>
    <w:rsid w:val="00D21881"/>
    <w:rsid w:val="00D23C60"/>
    <w:rsid w:val="00D2586B"/>
    <w:rsid w:val="00D26EB7"/>
    <w:rsid w:val="00D306CB"/>
    <w:rsid w:val="00D31163"/>
    <w:rsid w:val="00D31BF6"/>
    <w:rsid w:val="00D344EC"/>
    <w:rsid w:val="00D34DC7"/>
    <w:rsid w:val="00D34F9D"/>
    <w:rsid w:val="00D355F2"/>
    <w:rsid w:val="00D36AC6"/>
    <w:rsid w:val="00D37B3A"/>
    <w:rsid w:val="00D42168"/>
    <w:rsid w:val="00D431C4"/>
    <w:rsid w:val="00D454CA"/>
    <w:rsid w:val="00D45A76"/>
    <w:rsid w:val="00D46C75"/>
    <w:rsid w:val="00D513D6"/>
    <w:rsid w:val="00D56C89"/>
    <w:rsid w:val="00D57C59"/>
    <w:rsid w:val="00D60281"/>
    <w:rsid w:val="00D60649"/>
    <w:rsid w:val="00D60F93"/>
    <w:rsid w:val="00D61E88"/>
    <w:rsid w:val="00D62B11"/>
    <w:rsid w:val="00D64660"/>
    <w:rsid w:val="00D67F7E"/>
    <w:rsid w:val="00D706A7"/>
    <w:rsid w:val="00D73CCD"/>
    <w:rsid w:val="00D77A44"/>
    <w:rsid w:val="00D80395"/>
    <w:rsid w:val="00D81D55"/>
    <w:rsid w:val="00D81FEF"/>
    <w:rsid w:val="00D830ED"/>
    <w:rsid w:val="00D83923"/>
    <w:rsid w:val="00D8560A"/>
    <w:rsid w:val="00D856DD"/>
    <w:rsid w:val="00D86E0E"/>
    <w:rsid w:val="00D871B1"/>
    <w:rsid w:val="00D9341C"/>
    <w:rsid w:val="00D9419D"/>
    <w:rsid w:val="00D95EA1"/>
    <w:rsid w:val="00D9637D"/>
    <w:rsid w:val="00D96D91"/>
    <w:rsid w:val="00D97762"/>
    <w:rsid w:val="00DA0D62"/>
    <w:rsid w:val="00DA0E51"/>
    <w:rsid w:val="00DA2985"/>
    <w:rsid w:val="00DA46C0"/>
    <w:rsid w:val="00DA60FB"/>
    <w:rsid w:val="00DA6875"/>
    <w:rsid w:val="00DA7B5D"/>
    <w:rsid w:val="00DB1068"/>
    <w:rsid w:val="00DB1DA8"/>
    <w:rsid w:val="00DB284E"/>
    <w:rsid w:val="00DB47B4"/>
    <w:rsid w:val="00DB5AC9"/>
    <w:rsid w:val="00DB680C"/>
    <w:rsid w:val="00DB7650"/>
    <w:rsid w:val="00DC0B04"/>
    <w:rsid w:val="00DC0D1D"/>
    <w:rsid w:val="00DC2E54"/>
    <w:rsid w:val="00DC5CA0"/>
    <w:rsid w:val="00DC6A59"/>
    <w:rsid w:val="00DD169A"/>
    <w:rsid w:val="00DD20C7"/>
    <w:rsid w:val="00DD2CAE"/>
    <w:rsid w:val="00DD317C"/>
    <w:rsid w:val="00DD41FD"/>
    <w:rsid w:val="00DD47E7"/>
    <w:rsid w:val="00DD4AE8"/>
    <w:rsid w:val="00DD522D"/>
    <w:rsid w:val="00DD60FB"/>
    <w:rsid w:val="00DD7030"/>
    <w:rsid w:val="00DD73C2"/>
    <w:rsid w:val="00DD79AC"/>
    <w:rsid w:val="00DE1741"/>
    <w:rsid w:val="00DE34A8"/>
    <w:rsid w:val="00DE47F3"/>
    <w:rsid w:val="00DE48CE"/>
    <w:rsid w:val="00DE5578"/>
    <w:rsid w:val="00DE6662"/>
    <w:rsid w:val="00DF1617"/>
    <w:rsid w:val="00DF1DC7"/>
    <w:rsid w:val="00DF290B"/>
    <w:rsid w:val="00DF339A"/>
    <w:rsid w:val="00DF38A5"/>
    <w:rsid w:val="00DF4E3E"/>
    <w:rsid w:val="00E0050C"/>
    <w:rsid w:val="00E015EA"/>
    <w:rsid w:val="00E02F39"/>
    <w:rsid w:val="00E03895"/>
    <w:rsid w:val="00E0453D"/>
    <w:rsid w:val="00E05FA6"/>
    <w:rsid w:val="00E0751B"/>
    <w:rsid w:val="00E0792D"/>
    <w:rsid w:val="00E106F2"/>
    <w:rsid w:val="00E10B1E"/>
    <w:rsid w:val="00E10D3D"/>
    <w:rsid w:val="00E13385"/>
    <w:rsid w:val="00E16E5A"/>
    <w:rsid w:val="00E205AD"/>
    <w:rsid w:val="00E2100A"/>
    <w:rsid w:val="00E24380"/>
    <w:rsid w:val="00E247C2"/>
    <w:rsid w:val="00E24BC4"/>
    <w:rsid w:val="00E24D3A"/>
    <w:rsid w:val="00E25474"/>
    <w:rsid w:val="00E26EB7"/>
    <w:rsid w:val="00E276CC"/>
    <w:rsid w:val="00E301AE"/>
    <w:rsid w:val="00E30E6F"/>
    <w:rsid w:val="00E32F93"/>
    <w:rsid w:val="00E330CC"/>
    <w:rsid w:val="00E35495"/>
    <w:rsid w:val="00E35F43"/>
    <w:rsid w:val="00E369E9"/>
    <w:rsid w:val="00E46A52"/>
    <w:rsid w:val="00E50A82"/>
    <w:rsid w:val="00E50CA2"/>
    <w:rsid w:val="00E54359"/>
    <w:rsid w:val="00E5444F"/>
    <w:rsid w:val="00E54B2B"/>
    <w:rsid w:val="00E551DD"/>
    <w:rsid w:val="00E560A8"/>
    <w:rsid w:val="00E607D2"/>
    <w:rsid w:val="00E65C95"/>
    <w:rsid w:val="00E65D6B"/>
    <w:rsid w:val="00E670C3"/>
    <w:rsid w:val="00E674A6"/>
    <w:rsid w:val="00E711E6"/>
    <w:rsid w:val="00E72B0B"/>
    <w:rsid w:val="00E74A6E"/>
    <w:rsid w:val="00E80469"/>
    <w:rsid w:val="00E8048F"/>
    <w:rsid w:val="00E81D21"/>
    <w:rsid w:val="00E8465A"/>
    <w:rsid w:val="00E85CAE"/>
    <w:rsid w:val="00E85FE7"/>
    <w:rsid w:val="00E87305"/>
    <w:rsid w:val="00E87F9E"/>
    <w:rsid w:val="00E905D7"/>
    <w:rsid w:val="00E9170A"/>
    <w:rsid w:val="00E91990"/>
    <w:rsid w:val="00E91B94"/>
    <w:rsid w:val="00E93A75"/>
    <w:rsid w:val="00E94850"/>
    <w:rsid w:val="00E955B6"/>
    <w:rsid w:val="00E96565"/>
    <w:rsid w:val="00E96D42"/>
    <w:rsid w:val="00E9715F"/>
    <w:rsid w:val="00EA0377"/>
    <w:rsid w:val="00EA1943"/>
    <w:rsid w:val="00EA2671"/>
    <w:rsid w:val="00EA33E8"/>
    <w:rsid w:val="00EA3A21"/>
    <w:rsid w:val="00EA3B8D"/>
    <w:rsid w:val="00EA63A9"/>
    <w:rsid w:val="00EA733C"/>
    <w:rsid w:val="00EA7B9B"/>
    <w:rsid w:val="00EA7BE7"/>
    <w:rsid w:val="00EB177B"/>
    <w:rsid w:val="00EB2182"/>
    <w:rsid w:val="00EB21D6"/>
    <w:rsid w:val="00EB42E9"/>
    <w:rsid w:val="00EB4648"/>
    <w:rsid w:val="00EB6734"/>
    <w:rsid w:val="00EB6AE7"/>
    <w:rsid w:val="00EB71F2"/>
    <w:rsid w:val="00EC0416"/>
    <w:rsid w:val="00EC151C"/>
    <w:rsid w:val="00EC26CC"/>
    <w:rsid w:val="00ED2F0F"/>
    <w:rsid w:val="00ED3314"/>
    <w:rsid w:val="00ED3785"/>
    <w:rsid w:val="00ED4536"/>
    <w:rsid w:val="00ED547E"/>
    <w:rsid w:val="00ED598A"/>
    <w:rsid w:val="00ED695C"/>
    <w:rsid w:val="00ED713A"/>
    <w:rsid w:val="00EE060D"/>
    <w:rsid w:val="00EE0B16"/>
    <w:rsid w:val="00EE1515"/>
    <w:rsid w:val="00EE1D89"/>
    <w:rsid w:val="00EE4F33"/>
    <w:rsid w:val="00EE5466"/>
    <w:rsid w:val="00EE6381"/>
    <w:rsid w:val="00EE6F14"/>
    <w:rsid w:val="00EF0F33"/>
    <w:rsid w:val="00EF3F23"/>
    <w:rsid w:val="00EF5017"/>
    <w:rsid w:val="00EF571E"/>
    <w:rsid w:val="00EF6BB6"/>
    <w:rsid w:val="00EF6CCF"/>
    <w:rsid w:val="00F00F58"/>
    <w:rsid w:val="00F01D39"/>
    <w:rsid w:val="00F023CA"/>
    <w:rsid w:val="00F02707"/>
    <w:rsid w:val="00F055D8"/>
    <w:rsid w:val="00F056A3"/>
    <w:rsid w:val="00F078D3"/>
    <w:rsid w:val="00F12132"/>
    <w:rsid w:val="00F12A50"/>
    <w:rsid w:val="00F1330F"/>
    <w:rsid w:val="00F13EAB"/>
    <w:rsid w:val="00F154FB"/>
    <w:rsid w:val="00F161BE"/>
    <w:rsid w:val="00F162D4"/>
    <w:rsid w:val="00F16B7B"/>
    <w:rsid w:val="00F203CA"/>
    <w:rsid w:val="00F21DB9"/>
    <w:rsid w:val="00F22709"/>
    <w:rsid w:val="00F22D24"/>
    <w:rsid w:val="00F2567B"/>
    <w:rsid w:val="00F25E90"/>
    <w:rsid w:val="00F33AA5"/>
    <w:rsid w:val="00F34967"/>
    <w:rsid w:val="00F36D3A"/>
    <w:rsid w:val="00F37C31"/>
    <w:rsid w:val="00F4010B"/>
    <w:rsid w:val="00F40AF7"/>
    <w:rsid w:val="00F41C87"/>
    <w:rsid w:val="00F41E3D"/>
    <w:rsid w:val="00F41F3A"/>
    <w:rsid w:val="00F41F58"/>
    <w:rsid w:val="00F44A24"/>
    <w:rsid w:val="00F45B1D"/>
    <w:rsid w:val="00F45CEA"/>
    <w:rsid w:val="00F4702C"/>
    <w:rsid w:val="00F505B8"/>
    <w:rsid w:val="00F52C33"/>
    <w:rsid w:val="00F52CB1"/>
    <w:rsid w:val="00F60586"/>
    <w:rsid w:val="00F609F3"/>
    <w:rsid w:val="00F610B1"/>
    <w:rsid w:val="00F618E0"/>
    <w:rsid w:val="00F61D13"/>
    <w:rsid w:val="00F634F6"/>
    <w:rsid w:val="00F63B78"/>
    <w:rsid w:val="00F64957"/>
    <w:rsid w:val="00F64A35"/>
    <w:rsid w:val="00F6524E"/>
    <w:rsid w:val="00F65423"/>
    <w:rsid w:val="00F65D7C"/>
    <w:rsid w:val="00F66536"/>
    <w:rsid w:val="00F66D25"/>
    <w:rsid w:val="00F67893"/>
    <w:rsid w:val="00F70011"/>
    <w:rsid w:val="00F71A34"/>
    <w:rsid w:val="00F72BE6"/>
    <w:rsid w:val="00F74BCD"/>
    <w:rsid w:val="00F76754"/>
    <w:rsid w:val="00F773F7"/>
    <w:rsid w:val="00F7779E"/>
    <w:rsid w:val="00F8021F"/>
    <w:rsid w:val="00F8069F"/>
    <w:rsid w:val="00F87B07"/>
    <w:rsid w:val="00F9041B"/>
    <w:rsid w:val="00F9319D"/>
    <w:rsid w:val="00F944F4"/>
    <w:rsid w:val="00F94880"/>
    <w:rsid w:val="00F94EDF"/>
    <w:rsid w:val="00F979ED"/>
    <w:rsid w:val="00FA2412"/>
    <w:rsid w:val="00FA2C7F"/>
    <w:rsid w:val="00FA3643"/>
    <w:rsid w:val="00FA43C8"/>
    <w:rsid w:val="00FA44BB"/>
    <w:rsid w:val="00FA6871"/>
    <w:rsid w:val="00FA7947"/>
    <w:rsid w:val="00FB0D65"/>
    <w:rsid w:val="00FB4991"/>
    <w:rsid w:val="00FB4A8A"/>
    <w:rsid w:val="00FB79C6"/>
    <w:rsid w:val="00FB7D88"/>
    <w:rsid w:val="00FB7F6A"/>
    <w:rsid w:val="00FC2B23"/>
    <w:rsid w:val="00FC2D8B"/>
    <w:rsid w:val="00FC31E7"/>
    <w:rsid w:val="00FC3309"/>
    <w:rsid w:val="00FC394E"/>
    <w:rsid w:val="00FC3ED9"/>
    <w:rsid w:val="00FC662C"/>
    <w:rsid w:val="00FD0A80"/>
    <w:rsid w:val="00FD12FE"/>
    <w:rsid w:val="00FD1EEF"/>
    <w:rsid w:val="00FD285E"/>
    <w:rsid w:val="00FD2D4F"/>
    <w:rsid w:val="00FD3002"/>
    <w:rsid w:val="00FD3306"/>
    <w:rsid w:val="00FD39E5"/>
    <w:rsid w:val="00FD3AC7"/>
    <w:rsid w:val="00FD40B2"/>
    <w:rsid w:val="00FE5059"/>
    <w:rsid w:val="00FE57D8"/>
    <w:rsid w:val="00FE7188"/>
    <w:rsid w:val="00FF0919"/>
    <w:rsid w:val="00FF13E0"/>
    <w:rsid w:val="00FF1B50"/>
    <w:rsid w:val="00FF1DD3"/>
    <w:rsid w:val="00FF265E"/>
    <w:rsid w:val="00FF74F2"/>
    <w:rsid w:val="063826D1"/>
    <w:rsid w:val="185E4199"/>
    <w:rsid w:val="1C75953E"/>
    <w:rsid w:val="1CF9ABA7"/>
    <w:rsid w:val="246769EB"/>
    <w:rsid w:val="2C36583F"/>
    <w:rsid w:val="2E1AE072"/>
    <w:rsid w:val="315EB105"/>
    <w:rsid w:val="31A22AFE"/>
    <w:rsid w:val="3408F814"/>
    <w:rsid w:val="3529087C"/>
    <w:rsid w:val="353D6387"/>
    <w:rsid w:val="388185F5"/>
    <w:rsid w:val="3894E36C"/>
    <w:rsid w:val="3B24B84B"/>
    <w:rsid w:val="50F27995"/>
    <w:rsid w:val="5422F24D"/>
    <w:rsid w:val="5669E9BE"/>
    <w:rsid w:val="612D7B5B"/>
    <w:rsid w:val="62F5BA2E"/>
    <w:rsid w:val="6316D554"/>
    <w:rsid w:val="6B35279A"/>
    <w:rsid w:val="6CA83F80"/>
    <w:rsid w:val="6DE759F6"/>
    <w:rsid w:val="6EDA1E4F"/>
    <w:rsid w:val="72A5D1C5"/>
    <w:rsid w:val="7312E2BB"/>
    <w:rsid w:val="7321604E"/>
    <w:rsid w:val="77AE39AE"/>
    <w:rsid w:val="7852FAF6"/>
    <w:rsid w:val="7B1D5F40"/>
    <w:rsid w:val="7CE089E2"/>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A9834"/>
  <w15:chartTrackingRefBased/>
  <w15:docId w15:val="{5118E246-7874-4ECE-94FC-3711D82B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57F"/>
    <w:pPr>
      <w:spacing w:after="180"/>
    </w:pPr>
    <w:rPr>
      <w:sz w:val="18"/>
    </w:rPr>
  </w:style>
  <w:style w:type="paragraph" w:styleId="Heading1">
    <w:name w:val="heading 1"/>
    <w:basedOn w:val="Normal"/>
    <w:next w:val="Normal"/>
    <w:link w:val="Heading1Char"/>
    <w:uiPriority w:val="9"/>
    <w:qFormat/>
    <w:rsid w:val="009B34F6"/>
    <w:pPr>
      <w:keepNext/>
      <w:keepLines/>
      <w:numPr>
        <w:numId w:val="31"/>
      </w:numPr>
      <w:spacing w:after="380"/>
      <w:ind w:left="851" w:hanging="851"/>
      <w:outlineLvl w:val="0"/>
    </w:pPr>
    <w:rPr>
      <w:rFonts w:asciiTheme="majorHAnsi" w:eastAsiaTheme="majorEastAsia" w:hAnsiTheme="majorHAnsi" w:cstheme="majorBidi"/>
      <w:b/>
      <w:color w:val="2C4BA0" w:themeColor="accent1"/>
      <w:sz w:val="44"/>
      <w:szCs w:val="32"/>
    </w:rPr>
  </w:style>
  <w:style w:type="paragraph" w:styleId="Heading2">
    <w:name w:val="heading 2"/>
    <w:basedOn w:val="Normal"/>
    <w:next w:val="Normal"/>
    <w:link w:val="Heading2Char"/>
    <w:uiPriority w:val="9"/>
    <w:qFormat/>
    <w:rsid w:val="009B34F6"/>
    <w:pPr>
      <w:keepNext/>
      <w:keepLines/>
      <w:numPr>
        <w:ilvl w:val="1"/>
        <w:numId w:val="31"/>
      </w:numPr>
      <w:spacing w:before="280" w:after="240"/>
      <w:ind w:left="851" w:hanging="851"/>
      <w:outlineLvl w:val="1"/>
    </w:pPr>
    <w:rPr>
      <w:rFonts w:asciiTheme="majorHAnsi" w:eastAsiaTheme="majorEastAsia" w:hAnsiTheme="majorHAnsi" w:cstheme="majorBidi"/>
      <w:b/>
      <w:color w:val="2C4BA0" w:themeColor="accent1"/>
      <w:sz w:val="28"/>
      <w:szCs w:val="26"/>
    </w:rPr>
  </w:style>
  <w:style w:type="paragraph" w:styleId="Heading3">
    <w:name w:val="heading 3"/>
    <w:basedOn w:val="Normal"/>
    <w:next w:val="Normal"/>
    <w:link w:val="Heading3Char"/>
    <w:uiPriority w:val="9"/>
    <w:qFormat/>
    <w:rsid w:val="009B34F6"/>
    <w:pPr>
      <w:keepNext/>
      <w:keepLines/>
      <w:numPr>
        <w:ilvl w:val="2"/>
        <w:numId w:val="31"/>
      </w:numPr>
      <w:spacing w:before="240" w:after="100"/>
      <w:ind w:left="851" w:hanging="851"/>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numPr>
        <w:ilvl w:val="3"/>
      </w:numPr>
      <w:spacing w:before="200"/>
      <w:ind w:left="864"/>
      <w:outlineLvl w:val="3"/>
    </w:pPr>
    <w:rPr>
      <w:b w:val="0"/>
      <w:i/>
      <w:color w:val="auto"/>
      <w:szCs w:val="18"/>
    </w:rPr>
  </w:style>
  <w:style w:type="paragraph" w:styleId="Heading5">
    <w:name w:val="heading 5"/>
    <w:basedOn w:val="Heading4"/>
    <w:next w:val="Normal"/>
    <w:link w:val="Heading5Char"/>
    <w:uiPriority w:val="9"/>
    <w:qFormat/>
    <w:rsid w:val="005E29B4"/>
    <w:pPr>
      <w:numPr>
        <w:ilvl w:val="4"/>
      </w:numPr>
      <w:outlineLvl w:val="4"/>
    </w:pPr>
    <w:rPr>
      <w:b/>
      <w:i w:val="0"/>
      <w:color w:val="2C4BA0" w:themeColor="accent1"/>
      <w:sz w:val="18"/>
    </w:rPr>
  </w:style>
  <w:style w:type="paragraph" w:styleId="Heading6">
    <w:name w:val="heading 6"/>
    <w:basedOn w:val="Heading4"/>
    <w:next w:val="Normal"/>
    <w:link w:val="Heading6Char"/>
    <w:uiPriority w:val="9"/>
    <w:qFormat/>
    <w:rsid w:val="005E29B4"/>
    <w:pPr>
      <w:numPr>
        <w:ilvl w:val="5"/>
      </w:num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31"/>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w:basedOn w:val="Normal"/>
    <w:next w:val="Normal"/>
    <w:link w:val="Heading9Char"/>
    <w:unhideWhenUsed/>
    <w:qFormat/>
    <w:rsid w:val="00133B8B"/>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FF1B50"/>
    <w:pPr>
      <w:numPr>
        <w:numId w:val="7"/>
      </w:numPr>
    </w:pPr>
  </w:style>
  <w:style w:type="paragraph" w:styleId="ListBullet2">
    <w:name w:val="List Bullet 2"/>
    <w:basedOn w:val="Normal"/>
    <w:uiPriority w:val="99"/>
    <w:unhideWhenUsed/>
    <w:qFormat/>
    <w:rsid w:val="00FF1B50"/>
    <w:pPr>
      <w:numPr>
        <w:ilvl w:val="1"/>
        <w:numId w:val="7"/>
      </w:numPr>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basedOn w:val="DefaultParagraphFont"/>
    <w:link w:val="Heading1"/>
    <w:uiPriority w:val="9"/>
    <w:rsid w:val="009B34F6"/>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basedOn w:val="DefaultParagraphFont"/>
    <w:link w:val="Heading2"/>
    <w:uiPriority w:val="9"/>
    <w:rsid w:val="009B34F6"/>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FF1B50"/>
    <w:pPr>
      <w:numPr>
        <w:ilvl w:val="2"/>
        <w:numId w:val="7"/>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9B34F6"/>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5E29B4"/>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52457F"/>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paragraph" w:customStyle="1" w:styleId="Call-outboxHeadingwithicon">
    <w:name w:val="Call-out box Heading with icon"/>
    <w:basedOn w:val="Call-outbox"/>
    <w:next w:val="Call-outbox"/>
    <w:link w:val="Call-outboxHeadingwithiconChar"/>
    <w:uiPriority w:val="15"/>
    <w:rsid w:val="00E2100A"/>
    <w:pPr>
      <w:framePr w:wrap="around"/>
      <w:numPr>
        <w:numId w:val="56"/>
      </w:numPr>
      <w:spacing w:after="80"/>
    </w:pPr>
    <w:rPr>
      <w:b/>
      <w:color w:val="2C4BA0" w:themeColor="accent1"/>
    </w:rPr>
  </w:style>
  <w:style w:type="character" w:customStyle="1" w:styleId="Call-outboxChar">
    <w:name w:val="Call-out box Char"/>
    <w:basedOn w:val="DefaultParagraphFont"/>
    <w:link w:val="Call-outbox"/>
    <w:uiPriority w:val="15"/>
    <w:rsid w:val="0052457F"/>
    <w:rPr>
      <w:sz w:val="18"/>
      <w:shd w:val="clear" w:color="auto" w:fill="F1F2F2" w:themeFill="accent3"/>
    </w:rPr>
  </w:style>
  <w:style w:type="character" w:customStyle="1" w:styleId="Call-outboxHeadingwithiconChar">
    <w:name w:val="Call-out box Heading with icon Char"/>
    <w:basedOn w:val="Call-outboxChar"/>
    <w:link w:val="Call-outboxHeadingwithicon"/>
    <w:uiPriority w:val="15"/>
    <w:rsid w:val="00E2100A"/>
    <w:rPr>
      <w:b/>
      <w:color w:val="2C4BA0" w:themeColor="accent1"/>
      <w:sz w:val="18"/>
      <w:shd w:val="clear" w:color="auto" w:fill="F1F2F2" w:themeFill="accent3"/>
    </w:rPr>
  </w:style>
  <w:style w:type="paragraph" w:customStyle="1" w:styleId="Heading1-NoNumber">
    <w:name w:val="Heading 1 - No Number"/>
    <w:basedOn w:val="Heading1"/>
    <w:next w:val="Normal"/>
    <w:link w:val="Heading1-NoNumberChar"/>
    <w:uiPriority w:val="9"/>
    <w:qFormat/>
    <w:rsid w:val="00EA733C"/>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Ch"/>
    <w:basedOn w:val="Normal"/>
    <w:next w:val="Normal"/>
    <w:link w:val="CaptionChar"/>
    <w:uiPriority w:val="35"/>
    <w:unhideWhenUsed/>
    <w:qFormat/>
    <w:rsid w:val="009B34F6"/>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qFormat/>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4D12CC"/>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7"/>
      </w:numPr>
      <w:ind w:left="1135" w:hanging="284"/>
    </w:pPr>
  </w:style>
  <w:style w:type="numbering" w:customStyle="1" w:styleId="TableNumbersBullets">
    <w:name w:val="Table Numbers &amp; Bullets"/>
    <w:uiPriority w:val="99"/>
    <w:rsid w:val="00EF0F33"/>
    <w:pPr>
      <w:numPr>
        <w:numId w:val="6"/>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EF0F33"/>
    <w:pPr>
      <w:spacing w:after="40"/>
    </w:pPr>
    <w:rPr>
      <w:sz w:val="16"/>
      <w:szCs w:val="16"/>
    </w:rPr>
  </w:style>
  <w:style w:type="paragraph" w:customStyle="1" w:styleId="TableBullet">
    <w:name w:val="Table Bullet"/>
    <w:basedOn w:val="TableText"/>
    <w:link w:val="TableBulletChar"/>
    <w:uiPriority w:val="7"/>
    <w:qFormat/>
    <w:rsid w:val="00EF0F33"/>
    <w:pPr>
      <w:numPr>
        <w:ilvl w:val="1"/>
        <w:numId w:val="8"/>
      </w:numPr>
    </w:pPr>
  </w:style>
  <w:style w:type="character" w:customStyle="1" w:styleId="TableTextChar">
    <w:name w:val="Table Text Char"/>
    <w:basedOn w:val="DefaultParagraphFont"/>
    <w:link w:val="TableText"/>
    <w:uiPriority w:val="4"/>
    <w:rsid w:val="007074FE"/>
    <w:rPr>
      <w:sz w:val="16"/>
      <w:szCs w:val="16"/>
    </w:rPr>
  </w:style>
  <w:style w:type="paragraph" w:customStyle="1" w:styleId="TableBullet2">
    <w:name w:val="Table Bullet 2"/>
    <w:basedOn w:val="TableText"/>
    <w:link w:val="TableBullet2Char"/>
    <w:uiPriority w:val="7"/>
    <w:qFormat/>
    <w:rsid w:val="00EF0F33"/>
    <w:pPr>
      <w:numPr>
        <w:ilvl w:val="2"/>
        <w:numId w:val="8"/>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8"/>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36C85"/>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pPr>
      <w:ind w:left="1134" w:hanging="1134"/>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9B34F6"/>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spacing w:after="180"/>
      <w:ind w:left="4111" w:hanging="1134"/>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20"/>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Call-outboxHeadingwithicon"/>
    <w:rsid w:val="007B7D06"/>
    <w:pPr>
      <w:framePr w:wrap="around"/>
      <w:numPr>
        <w:numId w:val="0"/>
      </w:numPr>
      <w:ind w:left="113"/>
    </w:p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Para0bullet">
    <w:name w:val="Para 0 bullet"/>
    <w:basedOn w:val="TableText"/>
    <w:link w:val="Para0bulletChar"/>
    <w:uiPriority w:val="99"/>
    <w:qFormat/>
    <w:rsid w:val="00EA3A21"/>
    <w:pPr>
      <w:numPr>
        <w:numId w:val="39"/>
      </w:numPr>
      <w:tabs>
        <w:tab w:val="left" w:pos="851"/>
      </w:tabs>
      <w:spacing w:after="120" w:line="240" w:lineRule="atLeast"/>
    </w:pPr>
    <w:rPr>
      <w:rFonts w:ascii="Jacobs Chronos" w:eastAsiaTheme="minorEastAsia" w:hAnsi="Jacobs Chronos" w:cs="Jacobs Chronos"/>
      <w:sz w:val="20"/>
      <w:szCs w:val="24"/>
      <w:lang w:val="en-GB"/>
    </w:rPr>
  </w:style>
  <w:style w:type="paragraph" w:customStyle="1" w:styleId="Para1narrowarrow">
    <w:name w:val="Para 1 narrow arrow"/>
    <w:basedOn w:val="Normal"/>
    <w:uiPriority w:val="5"/>
    <w:unhideWhenUsed/>
    <w:qFormat/>
    <w:rsid w:val="00EA3A21"/>
    <w:pPr>
      <w:numPr>
        <w:ilvl w:val="1"/>
        <w:numId w:val="39"/>
      </w:numPr>
      <w:tabs>
        <w:tab w:val="left" w:pos="851"/>
      </w:tabs>
      <w:spacing w:after="120" w:line="240" w:lineRule="atLeast"/>
    </w:pPr>
    <w:rPr>
      <w:rFonts w:ascii="Jacobs Chronos" w:eastAsiaTheme="minorEastAsia" w:hAnsi="Jacobs Chronos" w:cs="Jacobs Chronos"/>
      <w:sz w:val="20"/>
      <w:szCs w:val="24"/>
      <w:lang w:val="en-GB"/>
    </w:rPr>
  </w:style>
  <w:style w:type="paragraph" w:customStyle="1" w:styleId="Appendixsubheading1">
    <w:name w:val="Appendix subheading 1"/>
    <w:basedOn w:val="Normal"/>
    <w:next w:val="TableText"/>
    <w:uiPriority w:val="2"/>
    <w:qFormat/>
    <w:rsid w:val="00EA3A21"/>
    <w:pPr>
      <w:spacing w:before="240" w:after="120" w:line="280" w:lineRule="exact"/>
      <w:ind w:left="851" w:hanging="851"/>
    </w:pPr>
    <w:rPr>
      <w:rFonts w:ascii="Jacobs Chronos" w:eastAsiaTheme="minorEastAsia" w:hAnsi="Jacobs Chronos" w:cs="Jacobs Chronos"/>
      <w:b/>
      <w:sz w:val="24"/>
      <w:szCs w:val="24"/>
      <w:lang w:val="en-GB"/>
    </w:rPr>
  </w:style>
  <w:style w:type="paragraph" w:customStyle="1" w:styleId="Appendixsubheading2">
    <w:name w:val="Appendix subheading 2"/>
    <w:basedOn w:val="Normal"/>
    <w:next w:val="TableText"/>
    <w:uiPriority w:val="2"/>
    <w:qFormat/>
    <w:rsid w:val="00EA3A21"/>
    <w:pPr>
      <w:spacing w:before="240" w:after="120" w:line="240" w:lineRule="atLeast"/>
      <w:ind w:left="851" w:hanging="851"/>
    </w:pPr>
    <w:rPr>
      <w:rFonts w:ascii="Jacobs Chronos" w:eastAsiaTheme="minorEastAsia" w:hAnsi="Jacobs Chronos" w:cs="Jacobs Chronos"/>
      <w:b/>
      <w:sz w:val="20"/>
      <w:szCs w:val="24"/>
      <w:lang w:val="en-GB"/>
    </w:rPr>
  </w:style>
  <w:style w:type="numbering" w:customStyle="1" w:styleId="JacobsBulletList1">
    <w:name w:val="Jacobs Bullet List 1"/>
    <w:uiPriority w:val="99"/>
    <w:rsid w:val="00EA3A21"/>
    <w:pPr>
      <w:numPr>
        <w:numId w:val="39"/>
      </w:numPr>
    </w:pPr>
  </w:style>
  <w:style w:type="paragraph" w:customStyle="1" w:styleId="Appendixsubheading3">
    <w:name w:val="Appendix subheading 3"/>
    <w:basedOn w:val="Appendixsubheading2"/>
    <w:next w:val="TableText"/>
    <w:uiPriority w:val="2"/>
    <w:rsid w:val="00EA3A21"/>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EA3A21"/>
    <w:rPr>
      <w:rFonts w:ascii="Jacobs Chronos" w:hAnsi="Jacobs Chronos" w:cs="Jacobs Chronos"/>
      <w:sz w:val="20"/>
      <w:lang w:val="en-GB"/>
    </w:rPr>
  </w:style>
  <w:style w:type="character" w:customStyle="1" w:styleId="Para0bulletChar">
    <w:name w:val="Para 0 bullet Char"/>
    <w:basedOn w:val="DefaultParagraphFont"/>
    <w:link w:val="Para0bullet"/>
    <w:uiPriority w:val="99"/>
    <w:locked/>
    <w:rsid w:val="00EA3A21"/>
    <w:rPr>
      <w:rFonts w:ascii="Jacobs Chronos" w:eastAsiaTheme="minorEastAsia" w:hAnsi="Jacobs Chronos" w:cs="Jacobs Chronos"/>
      <w:sz w:val="20"/>
      <w:szCs w:val="24"/>
      <w:lang w:val="en-GB"/>
    </w:rPr>
  </w:style>
  <w:style w:type="paragraph" w:styleId="BodyText">
    <w:name w:val="Body Text"/>
    <w:basedOn w:val="Normal"/>
    <w:link w:val="BodyTextChar"/>
    <w:unhideWhenUsed/>
    <w:qFormat/>
    <w:rsid w:val="00C21458"/>
    <w:pPr>
      <w:spacing w:after="120" w:line="240" w:lineRule="atLeast"/>
    </w:pPr>
    <w:rPr>
      <w:rFonts w:ascii="Jacobs Chronos" w:eastAsiaTheme="minorEastAsia" w:hAnsi="Jacobs Chronos" w:cs="Jacobs Chronos"/>
      <w:sz w:val="20"/>
      <w:szCs w:val="24"/>
      <w:lang w:val="en-GB"/>
    </w:rPr>
  </w:style>
  <w:style w:type="character" w:customStyle="1" w:styleId="BodyTextChar">
    <w:name w:val="Body Text Char"/>
    <w:basedOn w:val="DefaultParagraphFont"/>
    <w:link w:val="BodyText"/>
    <w:rsid w:val="00C21458"/>
    <w:rPr>
      <w:rFonts w:ascii="Jacobs Chronos" w:eastAsiaTheme="minorEastAsia" w:hAnsi="Jacobs Chronos" w:cs="Jacobs Chronos"/>
      <w:sz w:val="20"/>
      <w:szCs w:val="24"/>
      <w:lang w:val="en-GB"/>
    </w:rPr>
  </w:style>
  <w:style w:type="paragraph" w:styleId="NormalWeb">
    <w:name w:val="Normal (Web)"/>
    <w:basedOn w:val="Normal"/>
    <w:uiPriority w:val="99"/>
    <w:semiHidden/>
    <w:unhideWhenUsed/>
    <w:rsid w:val="00943A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A75D37"/>
    <w:rPr>
      <w:rFonts w:ascii="Segoe UI" w:hAnsi="Segoe UI" w:cs="Segoe UI" w:hint="default"/>
      <w:sz w:val="18"/>
      <w:szCs w:val="18"/>
    </w:rPr>
  </w:style>
  <w:style w:type="character" w:customStyle="1" w:styleId="cf11">
    <w:name w:val="cf11"/>
    <w:basedOn w:val="DefaultParagraphFont"/>
    <w:rsid w:val="00A75D37"/>
    <w:rPr>
      <w:rFonts w:ascii="Segoe UI" w:hAnsi="Segoe UI" w:cs="Segoe UI" w:hint="default"/>
      <w:b/>
      <w:bCs/>
      <w:sz w:val="18"/>
      <w:szCs w:val="18"/>
    </w:rPr>
  </w:style>
  <w:style w:type="paragraph" w:customStyle="1" w:styleId="TableNumbers2">
    <w:name w:val="Table Numbers 2"/>
    <w:basedOn w:val="Normal"/>
    <w:qFormat/>
    <w:rsid w:val="00951B63"/>
    <w:pPr>
      <w:numPr>
        <w:ilvl w:val="2"/>
        <w:numId w:val="62"/>
      </w:numPr>
      <w:spacing w:before="40" w:after="80" w:line="240" w:lineRule="auto"/>
      <w:ind w:left="568" w:hanging="284"/>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46635">
      <w:bodyDiv w:val="1"/>
      <w:marLeft w:val="0"/>
      <w:marRight w:val="0"/>
      <w:marTop w:val="0"/>
      <w:marBottom w:val="0"/>
      <w:divBdr>
        <w:top w:val="none" w:sz="0" w:space="0" w:color="auto"/>
        <w:left w:val="none" w:sz="0" w:space="0" w:color="auto"/>
        <w:bottom w:val="none" w:sz="0" w:space="0" w:color="auto"/>
        <w:right w:val="none" w:sz="0" w:space="0" w:color="auto"/>
      </w:divBdr>
      <w:divsChild>
        <w:div w:id="223101598">
          <w:marLeft w:val="0"/>
          <w:marRight w:val="0"/>
          <w:marTop w:val="0"/>
          <w:marBottom w:val="0"/>
          <w:divBdr>
            <w:top w:val="none" w:sz="0" w:space="0" w:color="auto"/>
            <w:left w:val="none" w:sz="0" w:space="0" w:color="auto"/>
            <w:bottom w:val="none" w:sz="0" w:space="0" w:color="auto"/>
            <w:right w:val="none" w:sz="0" w:space="0" w:color="auto"/>
          </w:divBdr>
          <w:divsChild>
            <w:div w:id="7327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483811719">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1240867782">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21747017">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7282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image" Target="media/image9.jpeg"/><Relationship Id="rId21" Type="http://schemas.openxmlformats.org/officeDocument/2006/relationships/footer" Target="footer5.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oter" Target="footer2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footer" Target="footer12.xml"/><Relationship Id="rId37" Type="http://schemas.openxmlformats.org/officeDocument/2006/relationships/image" Target="media/image7.jpg"/><Relationship Id="rId40" Type="http://schemas.openxmlformats.org/officeDocument/2006/relationships/image" Target="media/image10.jpeg"/><Relationship Id="rId45" Type="http://schemas.openxmlformats.org/officeDocument/2006/relationships/footer" Target="footer1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5.jpg"/><Relationship Id="rId36" Type="http://schemas.openxmlformats.org/officeDocument/2006/relationships/footer" Target="footer15.xm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11.xm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7.xml"/><Relationship Id="rId38" Type="http://schemas.openxmlformats.org/officeDocument/2006/relationships/image" Target="media/image8.jpeg"/><Relationship Id="rId46" Type="http://schemas.openxmlformats.org/officeDocument/2006/relationships/footer" Target="footer20.xml"/><Relationship Id="rId20" Type="http://schemas.openxmlformats.org/officeDocument/2006/relationships/footer" Target="footer4.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1055C"/>
    <w:rsid w:val="00021659"/>
    <w:rsid w:val="000438B9"/>
    <w:rsid w:val="000464E2"/>
    <w:rsid w:val="0005154D"/>
    <w:rsid w:val="00067338"/>
    <w:rsid w:val="000E1CB8"/>
    <w:rsid w:val="000F124A"/>
    <w:rsid w:val="00100061"/>
    <w:rsid w:val="00105F69"/>
    <w:rsid w:val="00124226"/>
    <w:rsid w:val="001305D5"/>
    <w:rsid w:val="0015318E"/>
    <w:rsid w:val="001673B1"/>
    <w:rsid w:val="00176649"/>
    <w:rsid w:val="001908AC"/>
    <w:rsid w:val="001B5DFF"/>
    <w:rsid w:val="001D0D78"/>
    <w:rsid w:val="001D33CB"/>
    <w:rsid w:val="001D621B"/>
    <w:rsid w:val="001E0FF9"/>
    <w:rsid w:val="001E1238"/>
    <w:rsid w:val="001F2D98"/>
    <w:rsid w:val="001F57EF"/>
    <w:rsid w:val="0020424D"/>
    <w:rsid w:val="00232B9F"/>
    <w:rsid w:val="00235F22"/>
    <w:rsid w:val="002772A7"/>
    <w:rsid w:val="002A407E"/>
    <w:rsid w:val="002D7E28"/>
    <w:rsid w:val="002F2730"/>
    <w:rsid w:val="00304FE0"/>
    <w:rsid w:val="00307255"/>
    <w:rsid w:val="00346914"/>
    <w:rsid w:val="00365A26"/>
    <w:rsid w:val="003753E2"/>
    <w:rsid w:val="0037723B"/>
    <w:rsid w:val="00380D85"/>
    <w:rsid w:val="003855BD"/>
    <w:rsid w:val="003A5F01"/>
    <w:rsid w:val="003B6797"/>
    <w:rsid w:val="003B7547"/>
    <w:rsid w:val="003D4E95"/>
    <w:rsid w:val="003F3746"/>
    <w:rsid w:val="003F4C72"/>
    <w:rsid w:val="00415C4C"/>
    <w:rsid w:val="00455BDD"/>
    <w:rsid w:val="004768DD"/>
    <w:rsid w:val="0049260A"/>
    <w:rsid w:val="004C1137"/>
    <w:rsid w:val="004C7492"/>
    <w:rsid w:val="004D1DE3"/>
    <w:rsid w:val="004E0DCD"/>
    <w:rsid w:val="00510641"/>
    <w:rsid w:val="00533102"/>
    <w:rsid w:val="00540A70"/>
    <w:rsid w:val="00553CED"/>
    <w:rsid w:val="00564B51"/>
    <w:rsid w:val="0057651B"/>
    <w:rsid w:val="00581C6F"/>
    <w:rsid w:val="005908CF"/>
    <w:rsid w:val="005C13FB"/>
    <w:rsid w:val="005C1B98"/>
    <w:rsid w:val="005F2011"/>
    <w:rsid w:val="005F7E53"/>
    <w:rsid w:val="0062693C"/>
    <w:rsid w:val="00637296"/>
    <w:rsid w:val="006514B4"/>
    <w:rsid w:val="00670E2C"/>
    <w:rsid w:val="0067698A"/>
    <w:rsid w:val="00693771"/>
    <w:rsid w:val="006A2181"/>
    <w:rsid w:val="006A7A17"/>
    <w:rsid w:val="006B21A1"/>
    <w:rsid w:val="006B56B3"/>
    <w:rsid w:val="006E6FBD"/>
    <w:rsid w:val="007002A3"/>
    <w:rsid w:val="00702A02"/>
    <w:rsid w:val="00730094"/>
    <w:rsid w:val="00733F9C"/>
    <w:rsid w:val="007345F9"/>
    <w:rsid w:val="00736EC1"/>
    <w:rsid w:val="0076317E"/>
    <w:rsid w:val="00777F3E"/>
    <w:rsid w:val="007877B5"/>
    <w:rsid w:val="00796973"/>
    <w:rsid w:val="007C7A0D"/>
    <w:rsid w:val="007E2B1C"/>
    <w:rsid w:val="007F6F9F"/>
    <w:rsid w:val="00824F45"/>
    <w:rsid w:val="00826F70"/>
    <w:rsid w:val="00832B3F"/>
    <w:rsid w:val="0084026A"/>
    <w:rsid w:val="00854E57"/>
    <w:rsid w:val="0088069B"/>
    <w:rsid w:val="00883642"/>
    <w:rsid w:val="008903A3"/>
    <w:rsid w:val="008A2CEC"/>
    <w:rsid w:val="008A5682"/>
    <w:rsid w:val="008C5B75"/>
    <w:rsid w:val="008E20AC"/>
    <w:rsid w:val="008E210B"/>
    <w:rsid w:val="009270AC"/>
    <w:rsid w:val="009515B7"/>
    <w:rsid w:val="0095355F"/>
    <w:rsid w:val="009A5A8F"/>
    <w:rsid w:val="009A7E31"/>
    <w:rsid w:val="009C28DC"/>
    <w:rsid w:val="009D56D0"/>
    <w:rsid w:val="00A44A1D"/>
    <w:rsid w:val="00A85686"/>
    <w:rsid w:val="00AA4134"/>
    <w:rsid w:val="00AB67FE"/>
    <w:rsid w:val="00AC37F0"/>
    <w:rsid w:val="00AC43B9"/>
    <w:rsid w:val="00AD365C"/>
    <w:rsid w:val="00B07AB3"/>
    <w:rsid w:val="00B36339"/>
    <w:rsid w:val="00B4256F"/>
    <w:rsid w:val="00B471BC"/>
    <w:rsid w:val="00B4737B"/>
    <w:rsid w:val="00B62C33"/>
    <w:rsid w:val="00B90B93"/>
    <w:rsid w:val="00B920D5"/>
    <w:rsid w:val="00BA4A1E"/>
    <w:rsid w:val="00BB078A"/>
    <w:rsid w:val="00BB2B41"/>
    <w:rsid w:val="00BB361F"/>
    <w:rsid w:val="00BB52E5"/>
    <w:rsid w:val="00C01023"/>
    <w:rsid w:val="00C0297E"/>
    <w:rsid w:val="00C05A0E"/>
    <w:rsid w:val="00C07E24"/>
    <w:rsid w:val="00C73528"/>
    <w:rsid w:val="00C76255"/>
    <w:rsid w:val="00C95040"/>
    <w:rsid w:val="00C95A15"/>
    <w:rsid w:val="00CA6AFC"/>
    <w:rsid w:val="00CE32DF"/>
    <w:rsid w:val="00CE7F6F"/>
    <w:rsid w:val="00D26EB7"/>
    <w:rsid w:val="00D355F2"/>
    <w:rsid w:val="00D37B3A"/>
    <w:rsid w:val="00D62B11"/>
    <w:rsid w:val="00D95EE2"/>
    <w:rsid w:val="00DB1E56"/>
    <w:rsid w:val="00DC0B04"/>
    <w:rsid w:val="00DC326F"/>
    <w:rsid w:val="00DC38EB"/>
    <w:rsid w:val="00DC6F5D"/>
    <w:rsid w:val="00DD2A11"/>
    <w:rsid w:val="00DF1DC7"/>
    <w:rsid w:val="00E03895"/>
    <w:rsid w:val="00E15B64"/>
    <w:rsid w:val="00E20B2B"/>
    <w:rsid w:val="00E5075B"/>
    <w:rsid w:val="00E50CA2"/>
    <w:rsid w:val="00E56955"/>
    <w:rsid w:val="00E607D2"/>
    <w:rsid w:val="00E64211"/>
    <w:rsid w:val="00E70BB7"/>
    <w:rsid w:val="00E9120C"/>
    <w:rsid w:val="00E93375"/>
    <w:rsid w:val="00E94850"/>
    <w:rsid w:val="00EA4261"/>
    <w:rsid w:val="00EA5634"/>
    <w:rsid w:val="00EB4D8D"/>
    <w:rsid w:val="00EB6734"/>
    <w:rsid w:val="00EC4734"/>
    <w:rsid w:val="00EE6E7E"/>
    <w:rsid w:val="00EF5017"/>
    <w:rsid w:val="00F625C1"/>
    <w:rsid w:val="00F74BCD"/>
    <w:rsid w:val="00F774B2"/>
    <w:rsid w:val="00F83F85"/>
    <w:rsid w:val="00F84475"/>
    <w:rsid w:val="00F84ABF"/>
    <w:rsid w:val="00F85E9F"/>
    <w:rsid w:val="00F9319D"/>
    <w:rsid w:val="00FB1C4D"/>
    <w:rsid w:val="00FD1EEF"/>
    <w:rsid w:val="00FD3AC7"/>
    <w:rsid w:val="00FD6D94"/>
    <w:rsid w:val="00FD79E2"/>
    <w:rsid w:val="00FE00C3"/>
    <w:rsid w:val="00FE50CE"/>
    <w:rsid w:val="00FF1DD3"/>
    <w:rsid w:val="00FF3FCF"/>
    <w:rsid w:val="00FF74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098CCFC1C084B27A0835ABE43BA481F">
    <w:name w:val="3098CCFC1C084B27A0835ABE43BA481F"/>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25C36C-4C0B-4AEB-8144-FB335EE43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0500D-AC8B-4F82-BC19-375FF5C2BC83}">
  <ds:schemaRefs>
    <ds:schemaRef ds:uri="http://schemas.openxmlformats.org/package/2006/metadata/core-properties"/>
    <ds:schemaRef ds:uri="http://purl.org/dc/terms/"/>
    <ds:schemaRef ds:uri="http://schemas.microsoft.com/office/2006/documentManagement/types"/>
    <ds:schemaRef ds:uri="http://www.w3.org/XML/1998/namespace"/>
    <ds:schemaRef ds:uri="http://schemas.microsoft.com/office/infopath/2007/PartnerControls"/>
    <ds:schemaRef ds:uri="7e6efeb2-6871-4338-8041-a3189fc08d76"/>
    <ds:schemaRef ds:uri="fe36b737-7a15-45c9-aa55-60b829812b9c"/>
    <ds:schemaRef ds:uri="fb1c2c90-7ebb-4f49-9b69-8e3e86b86080"/>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B8FEFE6D-13E4-485F-A226-8BAA2EE0DE69}">
  <ds:schemaRefs>
    <ds:schemaRef ds:uri="http://schemas.microsoft.com/sharepoint/v3/contenttype/forms"/>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15</TotalTime>
  <Pages>12</Pages>
  <Words>3124</Words>
  <Characters>17810</Characters>
  <Application>Microsoft Office Word</Application>
  <DocSecurity>8</DocSecurity>
  <Lines>148</Lines>
  <Paragraphs>41</Paragraphs>
  <ScaleCrop>false</ScaleCrop>
  <HeadingPairs>
    <vt:vector size="2" baseType="variant">
      <vt:variant>
        <vt:lpstr>Title</vt:lpstr>
      </vt:variant>
      <vt:variant>
        <vt:i4>1</vt:i4>
      </vt:variant>
    </vt:vector>
  </HeadingPairs>
  <TitlesOfParts>
    <vt:vector size="1" baseType="lpstr">
      <vt:lpstr>Chapter 28: Climate change</vt:lpstr>
    </vt:vector>
  </TitlesOfParts>
  <Company/>
  <LinksUpToDate>false</LinksUpToDate>
  <CharactersWithSpaces>20893</CharactersWithSpaces>
  <SharedDoc>false</SharedDoc>
  <HLinks>
    <vt:vector size="72" baseType="variant">
      <vt:variant>
        <vt:i4>1310783</vt:i4>
      </vt:variant>
      <vt:variant>
        <vt:i4>68</vt:i4>
      </vt:variant>
      <vt:variant>
        <vt:i4>0</vt:i4>
      </vt:variant>
      <vt:variant>
        <vt:i4>5</vt:i4>
      </vt:variant>
      <vt:variant>
        <vt:lpwstr/>
      </vt:variant>
      <vt:variant>
        <vt:lpwstr>_Toc190778954</vt:lpwstr>
      </vt:variant>
      <vt:variant>
        <vt:i4>1310783</vt:i4>
      </vt:variant>
      <vt:variant>
        <vt:i4>62</vt:i4>
      </vt:variant>
      <vt:variant>
        <vt:i4>0</vt:i4>
      </vt:variant>
      <vt:variant>
        <vt:i4>5</vt:i4>
      </vt:variant>
      <vt:variant>
        <vt:lpwstr/>
      </vt:variant>
      <vt:variant>
        <vt:lpwstr>_Toc190778953</vt:lpwstr>
      </vt:variant>
      <vt:variant>
        <vt:i4>1310783</vt:i4>
      </vt:variant>
      <vt:variant>
        <vt:i4>56</vt:i4>
      </vt:variant>
      <vt:variant>
        <vt:i4>0</vt:i4>
      </vt:variant>
      <vt:variant>
        <vt:i4>5</vt:i4>
      </vt:variant>
      <vt:variant>
        <vt:lpwstr/>
      </vt:variant>
      <vt:variant>
        <vt:lpwstr>_Toc190778952</vt:lpwstr>
      </vt:variant>
      <vt:variant>
        <vt:i4>1310783</vt:i4>
      </vt:variant>
      <vt:variant>
        <vt:i4>50</vt:i4>
      </vt:variant>
      <vt:variant>
        <vt:i4>0</vt:i4>
      </vt:variant>
      <vt:variant>
        <vt:i4>5</vt:i4>
      </vt:variant>
      <vt:variant>
        <vt:lpwstr/>
      </vt:variant>
      <vt:variant>
        <vt:lpwstr>_Toc190778951</vt:lpwstr>
      </vt:variant>
      <vt:variant>
        <vt:i4>1310783</vt:i4>
      </vt:variant>
      <vt:variant>
        <vt:i4>44</vt:i4>
      </vt:variant>
      <vt:variant>
        <vt:i4>0</vt:i4>
      </vt:variant>
      <vt:variant>
        <vt:i4>5</vt:i4>
      </vt:variant>
      <vt:variant>
        <vt:lpwstr/>
      </vt:variant>
      <vt:variant>
        <vt:lpwstr>_Toc190778950</vt:lpwstr>
      </vt:variant>
      <vt:variant>
        <vt:i4>1376319</vt:i4>
      </vt:variant>
      <vt:variant>
        <vt:i4>38</vt:i4>
      </vt:variant>
      <vt:variant>
        <vt:i4>0</vt:i4>
      </vt:variant>
      <vt:variant>
        <vt:i4>5</vt:i4>
      </vt:variant>
      <vt:variant>
        <vt:lpwstr/>
      </vt:variant>
      <vt:variant>
        <vt:lpwstr>_Toc190778949</vt:lpwstr>
      </vt:variant>
      <vt:variant>
        <vt:i4>1376319</vt:i4>
      </vt:variant>
      <vt:variant>
        <vt:i4>32</vt:i4>
      </vt:variant>
      <vt:variant>
        <vt:i4>0</vt:i4>
      </vt:variant>
      <vt:variant>
        <vt:i4>5</vt:i4>
      </vt:variant>
      <vt:variant>
        <vt:lpwstr/>
      </vt:variant>
      <vt:variant>
        <vt:lpwstr>_Toc190778948</vt:lpwstr>
      </vt:variant>
      <vt:variant>
        <vt:i4>1376319</vt:i4>
      </vt:variant>
      <vt:variant>
        <vt:i4>26</vt:i4>
      </vt:variant>
      <vt:variant>
        <vt:i4>0</vt:i4>
      </vt:variant>
      <vt:variant>
        <vt:i4>5</vt:i4>
      </vt:variant>
      <vt:variant>
        <vt:lpwstr/>
      </vt:variant>
      <vt:variant>
        <vt:lpwstr>_Toc190778947</vt:lpwstr>
      </vt:variant>
      <vt:variant>
        <vt:i4>1376319</vt:i4>
      </vt:variant>
      <vt:variant>
        <vt:i4>20</vt:i4>
      </vt:variant>
      <vt:variant>
        <vt:i4>0</vt:i4>
      </vt:variant>
      <vt:variant>
        <vt:i4>5</vt:i4>
      </vt:variant>
      <vt:variant>
        <vt:lpwstr/>
      </vt:variant>
      <vt:variant>
        <vt:lpwstr>_Toc190778946</vt:lpwstr>
      </vt:variant>
      <vt:variant>
        <vt:i4>1376319</vt:i4>
      </vt:variant>
      <vt:variant>
        <vt:i4>14</vt:i4>
      </vt:variant>
      <vt:variant>
        <vt:i4>0</vt:i4>
      </vt:variant>
      <vt:variant>
        <vt:i4>5</vt:i4>
      </vt:variant>
      <vt:variant>
        <vt:lpwstr/>
      </vt:variant>
      <vt:variant>
        <vt:lpwstr>_Toc190778945</vt:lpwstr>
      </vt:variant>
      <vt:variant>
        <vt:i4>1376319</vt:i4>
      </vt:variant>
      <vt:variant>
        <vt:i4>8</vt:i4>
      </vt:variant>
      <vt:variant>
        <vt:i4>0</vt:i4>
      </vt:variant>
      <vt:variant>
        <vt:i4>5</vt:i4>
      </vt:variant>
      <vt:variant>
        <vt:lpwstr/>
      </vt:variant>
      <vt:variant>
        <vt:lpwstr>_Toc190778944</vt:lpwstr>
      </vt:variant>
      <vt:variant>
        <vt:i4>1376319</vt:i4>
      </vt:variant>
      <vt:variant>
        <vt:i4>2</vt:i4>
      </vt:variant>
      <vt:variant>
        <vt:i4>0</vt:i4>
      </vt:variant>
      <vt:variant>
        <vt:i4>5</vt:i4>
      </vt:variant>
      <vt:variant>
        <vt:lpwstr/>
      </vt:variant>
      <vt:variant>
        <vt:lpwstr>_Toc190778943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28: Climate change</dc:title>
  <dc:subject/>
  <cp:keywords/>
  <dc:description/>
  <cp:lastModifiedBy/>
  <cp:revision>2</cp:revision>
  <cp:lastPrinted>2025-03-17T04:17:00Z</cp:lastPrinted>
  <dcterms:created xsi:type="dcterms:W3CDTF">2025-05-22T08:09:00Z</dcterms:created>
  <dcterms:modified xsi:type="dcterms:W3CDTF">2025-06-19T01:05:00Z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158b1204,117a951c,442ce483,77047d1c,1dd33681,783d08d,66f4fcee,4062e4d7,7378ee2,6e7ac016,75d96579</vt:lpwstr>
  </property>
  <property fmtid="{D5CDD505-2E9C-101B-9397-08002B2CF9AE}" pid="3" name="ClassificationContentMarkingFooterFontProps">
    <vt:lpwstr>#7f7f7f,7,Century Gothic</vt:lpwstr>
  </property>
  <property fmtid="{D5CDD505-2E9C-101B-9397-08002B2CF9AE}" pid="4" name="ClassificationContentMarkingFooterText">
    <vt:lpwstr>BUSINESS USE ONLY</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ies>
</file>