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2BC509" w14:textId="35E80656" w:rsidR="007B29C4" w:rsidRDefault="00D14A32">
      <w:pPr>
        <w:spacing w:after="160"/>
        <w:sectPr w:rsidR="007B29C4" w:rsidSect="00DB0507">
          <w:headerReference w:type="even" r:id="rId11"/>
          <w:headerReference w:type="default" r:id="rId12"/>
          <w:footerReference w:type="even" r:id="rId13"/>
          <w:footerReference w:type="default" r:id="rId14"/>
          <w:footerReference w:type="first" r:id="rId15"/>
          <w:pgSz w:w="11906" w:h="16838" w:code="9"/>
          <w:pgMar w:top="1418" w:right="1418" w:bottom="1418" w:left="1418" w:header="1134" w:footer="340" w:gutter="0"/>
          <w:cols w:space="708"/>
          <w:titlePg/>
          <w:docGrid w:linePitch="360"/>
        </w:sectPr>
      </w:pPr>
      <w:r>
        <w:rPr>
          <w:noProof/>
        </w:rPr>
        <w:drawing>
          <wp:anchor distT="0" distB="0" distL="114300" distR="114300" simplePos="0" relativeHeight="251660291" behindDoc="0" locked="0" layoutInCell="1" allowOverlap="1" wp14:anchorId="2147ED08" wp14:editId="0E1C82C3">
            <wp:simplePos x="0" y="0"/>
            <wp:positionH relativeFrom="margin">
              <wp:posOffset>-899814</wp:posOffset>
            </wp:positionH>
            <wp:positionV relativeFrom="margin">
              <wp:posOffset>-891804</wp:posOffset>
            </wp:positionV>
            <wp:extent cx="7558767" cy="10692000"/>
            <wp:effectExtent l="0" t="0" r="4445" b="0"/>
            <wp:wrapNone/>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7558767"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0343FA" w14:textId="4108DCA7" w:rsidR="00517C08" w:rsidRDefault="00053812" w:rsidP="00470EA6">
      <w:pPr>
        <w:pStyle w:val="Heading1"/>
      </w:pPr>
      <w:r>
        <w:lastRenderedPageBreak/>
        <w:t xml:space="preserve">Aboriginal </w:t>
      </w:r>
      <w:r w:rsidR="0095214B">
        <w:t>c</w:t>
      </w:r>
      <w:r>
        <w:t xml:space="preserve">ultural </w:t>
      </w:r>
      <w:r w:rsidR="0095214B">
        <w:t>h</w:t>
      </w:r>
      <w:r>
        <w:t>eritage</w:t>
      </w:r>
    </w:p>
    <w:p w14:paraId="365601F7" w14:textId="0806C3B4" w:rsidR="00F74E1E" w:rsidRDefault="00A14C55" w:rsidP="00120924">
      <w:pPr>
        <w:pStyle w:val="Introduction"/>
        <w:rPr>
          <w:lang w:val="en-GB"/>
        </w:rPr>
      </w:pPr>
      <w:r w:rsidRPr="686DF24D">
        <w:rPr>
          <w:lang w:val="en-GB"/>
        </w:rPr>
        <w:t>This chapter</w:t>
      </w:r>
      <w:r w:rsidR="007C3911">
        <w:rPr>
          <w:lang w:val="en-GB"/>
        </w:rPr>
        <w:t xml:space="preserve"> provides an </w:t>
      </w:r>
      <w:r w:rsidR="00647AFD">
        <w:rPr>
          <w:lang w:val="en-GB"/>
        </w:rPr>
        <w:t>overview of the</w:t>
      </w:r>
      <w:r w:rsidR="00340B38">
        <w:rPr>
          <w:lang w:val="en-GB"/>
        </w:rPr>
        <w:t xml:space="preserve"> potential</w:t>
      </w:r>
      <w:r w:rsidR="00647AFD">
        <w:rPr>
          <w:lang w:val="en-GB"/>
        </w:rPr>
        <w:t xml:space="preserve"> </w:t>
      </w:r>
      <w:r w:rsidR="00864843">
        <w:rPr>
          <w:lang w:val="en-GB"/>
        </w:rPr>
        <w:t xml:space="preserve">Aboriginal </w:t>
      </w:r>
      <w:r w:rsidR="0095214B">
        <w:rPr>
          <w:lang w:val="en-GB"/>
        </w:rPr>
        <w:t>c</w:t>
      </w:r>
      <w:r w:rsidR="00864843">
        <w:rPr>
          <w:lang w:val="en-GB"/>
        </w:rPr>
        <w:t xml:space="preserve">ultural </w:t>
      </w:r>
      <w:r w:rsidR="0095214B">
        <w:rPr>
          <w:lang w:val="en-GB"/>
        </w:rPr>
        <w:t>h</w:t>
      </w:r>
      <w:r w:rsidR="00864843">
        <w:rPr>
          <w:lang w:val="en-GB"/>
        </w:rPr>
        <w:t>eritage</w:t>
      </w:r>
      <w:r w:rsidR="007C3911">
        <w:rPr>
          <w:lang w:val="en-GB"/>
        </w:rPr>
        <w:t xml:space="preserve"> impacts associated with the construction, operation and decommissioning of the Project. This chapter is based on </w:t>
      </w:r>
      <w:r w:rsidR="00E955B6" w:rsidRPr="00196482">
        <w:rPr>
          <w:b/>
          <w:bCs/>
          <w:lang w:val="en-GB"/>
        </w:rPr>
        <w:t xml:space="preserve">Technical Report </w:t>
      </w:r>
      <w:r w:rsidR="007B0D34">
        <w:rPr>
          <w:b/>
          <w:bCs/>
          <w:lang w:val="en-GB"/>
        </w:rPr>
        <w:t>B</w:t>
      </w:r>
      <w:r w:rsidR="00E955B6" w:rsidRPr="00196482">
        <w:rPr>
          <w:b/>
          <w:bCs/>
          <w:lang w:val="en-GB"/>
        </w:rPr>
        <w:t xml:space="preserve">: </w:t>
      </w:r>
      <w:r w:rsidR="007B0D34">
        <w:rPr>
          <w:b/>
          <w:bCs/>
          <w:lang w:val="en-GB"/>
        </w:rPr>
        <w:t xml:space="preserve">Aboriginal </w:t>
      </w:r>
      <w:r w:rsidR="0095214B">
        <w:rPr>
          <w:b/>
          <w:bCs/>
          <w:lang w:val="en-GB"/>
        </w:rPr>
        <w:t>C</w:t>
      </w:r>
      <w:r w:rsidR="007B0D34">
        <w:rPr>
          <w:b/>
          <w:bCs/>
          <w:lang w:val="en-GB"/>
        </w:rPr>
        <w:t xml:space="preserve">ultural </w:t>
      </w:r>
      <w:r w:rsidR="0095214B">
        <w:rPr>
          <w:b/>
          <w:bCs/>
          <w:lang w:val="en-GB"/>
        </w:rPr>
        <w:t>H</w:t>
      </w:r>
      <w:r w:rsidR="007B0D34">
        <w:rPr>
          <w:b/>
          <w:bCs/>
          <w:lang w:val="en-GB"/>
        </w:rPr>
        <w:t xml:space="preserve">eritage </w:t>
      </w:r>
      <w:r w:rsidR="0095214B">
        <w:rPr>
          <w:b/>
          <w:bCs/>
          <w:lang w:val="en-GB"/>
        </w:rPr>
        <w:t>I</w:t>
      </w:r>
      <w:r w:rsidR="007B0D34">
        <w:rPr>
          <w:b/>
          <w:bCs/>
          <w:lang w:val="en-GB"/>
        </w:rPr>
        <w:t xml:space="preserve">mpact </w:t>
      </w:r>
      <w:r w:rsidR="0095214B">
        <w:rPr>
          <w:b/>
          <w:bCs/>
          <w:lang w:val="en-GB"/>
        </w:rPr>
        <w:t>A</w:t>
      </w:r>
      <w:r w:rsidR="007B0D34">
        <w:rPr>
          <w:b/>
          <w:bCs/>
          <w:lang w:val="en-GB"/>
        </w:rPr>
        <w:t>ssessment</w:t>
      </w:r>
      <w:r w:rsidRPr="686DF24D">
        <w:rPr>
          <w:lang w:val="en-GB"/>
        </w:rPr>
        <w:t xml:space="preserve">. </w:t>
      </w:r>
    </w:p>
    <w:p w14:paraId="79CCEEA4" w14:textId="3B59B5ED" w:rsidR="00D7332E" w:rsidRDefault="00F74E1E" w:rsidP="00A14C55">
      <w:pPr>
        <w:spacing w:after="60"/>
        <w:rPr>
          <w:lang w:val="en-GB"/>
        </w:rPr>
      </w:pPr>
      <w:r w:rsidRPr="0A13365A">
        <w:rPr>
          <w:lang w:val="en-GB"/>
        </w:rPr>
        <w:t>Aboriginal people have lived in southern Australia, including what is now Victoria, for thousands of years, leaving behind physical evidence of their activities that survive as cultural heritage places and objects. Aboriginal cultural heritage</w:t>
      </w:r>
      <w:r w:rsidR="00543717">
        <w:rPr>
          <w:lang w:val="en-GB"/>
        </w:rPr>
        <w:t xml:space="preserve"> </w:t>
      </w:r>
      <w:r w:rsidR="00F21906">
        <w:rPr>
          <w:lang w:val="en-GB"/>
        </w:rPr>
        <w:t>encompasses</w:t>
      </w:r>
      <w:r w:rsidR="00543717">
        <w:rPr>
          <w:lang w:val="en-GB"/>
        </w:rPr>
        <w:t xml:space="preserve"> both tangible and </w:t>
      </w:r>
      <w:r w:rsidR="00F21906">
        <w:rPr>
          <w:lang w:val="en-GB"/>
        </w:rPr>
        <w:t>intangible values</w:t>
      </w:r>
      <w:r w:rsidR="007174A7">
        <w:rPr>
          <w:lang w:val="en-GB"/>
        </w:rPr>
        <w:t xml:space="preserve">. </w:t>
      </w:r>
      <w:r w:rsidR="00C91DD4">
        <w:rPr>
          <w:lang w:val="en-GB"/>
        </w:rPr>
        <w:t xml:space="preserve">Tangible </w:t>
      </w:r>
      <w:r w:rsidR="008E78A7">
        <w:rPr>
          <w:lang w:val="en-GB"/>
        </w:rPr>
        <w:t xml:space="preserve">Aboriginal heritage </w:t>
      </w:r>
      <w:r w:rsidRPr="0A13365A">
        <w:rPr>
          <w:lang w:val="en-GB"/>
        </w:rPr>
        <w:t>includ</w:t>
      </w:r>
      <w:r w:rsidR="0013764C">
        <w:rPr>
          <w:lang w:val="en-GB"/>
        </w:rPr>
        <w:t>e</w:t>
      </w:r>
      <w:r w:rsidR="00F21906">
        <w:rPr>
          <w:lang w:val="en-GB"/>
        </w:rPr>
        <w:t xml:space="preserve">s </w:t>
      </w:r>
      <w:r w:rsidRPr="0A13365A">
        <w:rPr>
          <w:lang w:val="en-GB"/>
        </w:rPr>
        <w:t xml:space="preserve">places and objects that are of significant value to Aboriginal </w:t>
      </w:r>
      <w:r w:rsidR="00FA70D0" w:rsidRPr="0A13365A">
        <w:rPr>
          <w:lang w:val="en-GB"/>
        </w:rPr>
        <w:t>T</w:t>
      </w:r>
      <w:r w:rsidRPr="0A13365A">
        <w:rPr>
          <w:lang w:val="en-GB"/>
        </w:rPr>
        <w:t xml:space="preserve">raditional </w:t>
      </w:r>
      <w:r w:rsidR="00FA70D0" w:rsidRPr="0A13365A">
        <w:rPr>
          <w:lang w:val="en-GB"/>
        </w:rPr>
        <w:t>O</w:t>
      </w:r>
      <w:r w:rsidRPr="0A13365A">
        <w:rPr>
          <w:lang w:val="en-GB"/>
        </w:rPr>
        <w:t>wner</w:t>
      </w:r>
      <w:r w:rsidR="0089681E" w:rsidRPr="0A13365A">
        <w:rPr>
          <w:lang w:val="en-GB"/>
        </w:rPr>
        <w:t xml:space="preserve"> (TO)</w:t>
      </w:r>
      <w:r w:rsidRPr="0A13365A">
        <w:rPr>
          <w:lang w:val="en-GB"/>
        </w:rPr>
        <w:t xml:space="preserve"> </w:t>
      </w:r>
      <w:r w:rsidR="00612407">
        <w:rPr>
          <w:lang w:val="en-GB"/>
        </w:rPr>
        <w:t xml:space="preserve">groups </w:t>
      </w:r>
      <w:r w:rsidRPr="0A13365A">
        <w:rPr>
          <w:lang w:val="en-GB"/>
        </w:rPr>
        <w:t>and the wider community.</w:t>
      </w:r>
      <w:r w:rsidR="00D40F99">
        <w:rPr>
          <w:lang w:val="en-GB"/>
        </w:rPr>
        <w:t xml:space="preserve"> </w:t>
      </w:r>
      <w:r w:rsidR="00D40F99" w:rsidRPr="0A13365A">
        <w:rPr>
          <w:lang w:val="en-GB"/>
        </w:rPr>
        <w:t>Aboriginal heritage places provide a connection between generations and help to connect landscapes with past and current TO</w:t>
      </w:r>
      <w:r w:rsidR="00612407">
        <w:rPr>
          <w:lang w:val="en-GB"/>
        </w:rPr>
        <w:t xml:space="preserve"> group</w:t>
      </w:r>
      <w:r w:rsidR="00D40F99" w:rsidRPr="0A13365A">
        <w:rPr>
          <w:lang w:val="en-GB"/>
        </w:rPr>
        <w:t xml:space="preserve">s. </w:t>
      </w:r>
      <w:r w:rsidR="00F21906">
        <w:rPr>
          <w:lang w:val="en-GB"/>
        </w:rPr>
        <w:t xml:space="preserve"> </w:t>
      </w:r>
      <w:r w:rsidR="004A7E71">
        <w:rPr>
          <w:lang w:val="en-GB"/>
        </w:rPr>
        <w:t>Intangible heritage values include</w:t>
      </w:r>
      <w:r w:rsidR="00BB0999">
        <w:rPr>
          <w:lang w:val="en-GB"/>
        </w:rPr>
        <w:t>, but are not limited to</w:t>
      </w:r>
      <w:r w:rsidR="00EA1D1E">
        <w:rPr>
          <w:lang w:val="en-GB"/>
        </w:rPr>
        <w:t xml:space="preserve">, </w:t>
      </w:r>
      <w:r w:rsidR="00EA1D1E" w:rsidRPr="00EA1D1E">
        <w:rPr>
          <w:lang w:val="en-GB"/>
        </w:rPr>
        <w:t>landscapes, knowledge, and practices pertaining to and valued by Aboriginal people both past and present.</w:t>
      </w:r>
      <w:r w:rsidR="008B6E95">
        <w:rPr>
          <w:lang w:val="en-GB"/>
        </w:rPr>
        <w:t xml:space="preserve"> </w:t>
      </w:r>
    </w:p>
    <w:p w14:paraId="5F1BE5D2" w14:textId="2D768DCC" w:rsidR="00517C08" w:rsidRDefault="00A14C55" w:rsidP="00DC18EC">
      <w:pPr>
        <w:pStyle w:val="Heading2"/>
      </w:pPr>
      <w:r>
        <w:t>Evaluation objective</w:t>
      </w:r>
    </w:p>
    <w:p w14:paraId="02C1F41F" w14:textId="12323405" w:rsidR="00A14C55" w:rsidRPr="000227E8" w:rsidRDefault="00A14C55" w:rsidP="0091113E">
      <w:r>
        <w:t xml:space="preserve">The </w:t>
      </w:r>
      <w:r w:rsidR="0095214B">
        <w:t>s</w:t>
      </w:r>
      <w:r>
        <w:t>coping requirements identify the following evaluation objective relevant to</w:t>
      </w:r>
      <w:r w:rsidR="00F847C1">
        <w:t xml:space="preserve"> Aboriginal </w:t>
      </w:r>
      <w:r w:rsidR="00005BB8">
        <w:t>c</w:t>
      </w:r>
      <w:r w:rsidR="00F847C1">
        <w:t xml:space="preserve">ultural </w:t>
      </w:r>
      <w:r w:rsidR="00005BB8">
        <w:t>h</w:t>
      </w:r>
      <w:r w:rsidR="00F847C1">
        <w:t>eritage</w:t>
      </w:r>
      <w:r w:rsidR="0095214B">
        <w:t>:</w:t>
      </w:r>
    </w:p>
    <w:p w14:paraId="1FA58E99" w14:textId="4BBF9E2E" w:rsidR="006901EA" w:rsidRPr="004F15C8" w:rsidRDefault="006901EA" w:rsidP="003F75BC">
      <w:pPr>
        <w:pStyle w:val="Call-outboxHeading"/>
        <w:framePr w:w="8996" w:h="1066" w:hRule="exact" w:hSpace="170" w:vSpace="170" w:wrap="around" w:y="7"/>
        <w:rPr>
          <w:color w:val="auto"/>
        </w:rPr>
      </w:pPr>
      <w:r w:rsidRPr="004F15C8">
        <w:rPr>
          <w:color w:val="auto"/>
        </w:rPr>
        <w:t xml:space="preserve">Evaluation objective </w:t>
      </w:r>
    </w:p>
    <w:p w14:paraId="36D69F2A" w14:textId="7E69A1F8" w:rsidR="006901EA" w:rsidRDefault="006901EA" w:rsidP="003F75BC">
      <w:pPr>
        <w:pStyle w:val="Call-outbox"/>
        <w:framePr w:w="8996" w:h="1066" w:hRule="exact" w:hSpace="170" w:vSpace="170" w:wrap="around" w:y="7"/>
      </w:pPr>
      <w:r>
        <w:t>Avoid, or minimise where avoidance is not possible, adverse effects on Aboriginal cultural heritage and historic heritage values.</w:t>
      </w:r>
    </w:p>
    <w:p w14:paraId="6901F5E5" w14:textId="372C1310" w:rsidR="00AF55EB" w:rsidRDefault="00A14C55" w:rsidP="00136794">
      <w:r>
        <w:t xml:space="preserve">In response to this evaluation objective, </w:t>
      </w:r>
      <w:r w:rsidR="009D3F89">
        <w:t>impacts</w:t>
      </w:r>
      <w:r>
        <w:t xml:space="preserve"> of the </w:t>
      </w:r>
      <w:r w:rsidR="00E97392">
        <w:t>P</w:t>
      </w:r>
      <w:r>
        <w:t xml:space="preserve">roject on </w:t>
      </w:r>
      <w:r w:rsidR="00537740">
        <w:t xml:space="preserve">Aboriginal </w:t>
      </w:r>
      <w:r w:rsidR="003D195C">
        <w:t>c</w:t>
      </w:r>
      <w:r w:rsidR="00537740">
        <w:t xml:space="preserve">ultural </w:t>
      </w:r>
      <w:r w:rsidR="003D195C">
        <w:t>h</w:t>
      </w:r>
      <w:r w:rsidR="00537740">
        <w:t>eritage</w:t>
      </w:r>
      <w:r>
        <w:t xml:space="preserve"> </w:t>
      </w:r>
      <w:r w:rsidR="0095214B">
        <w:t>were</w:t>
      </w:r>
      <w:r>
        <w:t xml:space="preserve"> assessed and measures to avoid, minimise or manage potential </w:t>
      </w:r>
      <w:r w:rsidR="009D3F89">
        <w:t>impacts</w:t>
      </w:r>
      <w:r>
        <w:t xml:space="preserve"> have been identified. These measures are discussed throughout this chapter</w:t>
      </w:r>
      <w:r w:rsidR="00F9041B">
        <w:t xml:space="preserve"> and </w:t>
      </w:r>
      <w:r w:rsidR="315EB105">
        <w:t xml:space="preserve">have informed the development of </w:t>
      </w:r>
      <w:r w:rsidR="0095214B">
        <w:t xml:space="preserve">Environmental Performance Requirements </w:t>
      </w:r>
      <w:r w:rsidR="0097080D">
        <w:t>(</w:t>
      </w:r>
      <w:r w:rsidR="0095214B">
        <w:t>EPRs</w:t>
      </w:r>
      <w:r w:rsidR="00A30B9F">
        <w:t>)</w:t>
      </w:r>
      <w:r>
        <w:t>.</w:t>
      </w:r>
      <w:r w:rsidR="00F9041B">
        <w:t xml:space="preserve"> </w:t>
      </w:r>
      <w:r w:rsidR="00AF55EB">
        <w:t>EPRs set out the environmental outcomes to be achieved through the implementation of mitigation measures during construction, operation and decommissioning to avoid</w:t>
      </w:r>
      <w:r w:rsidR="005C5C4C">
        <w:t>, minimise and manage</w:t>
      </w:r>
      <w:r w:rsidR="00AF55EB">
        <w:t xml:space="preserve"> identified impacts. Cumulative impacts associated with relevant future projects were also assessed. </w:t>
      </w:r>
    </w:p>
    <w:p w14:paraId="447130A7" w14:textId="1122396E" w:rsidR="00E72B0B" w:rsidRDefault="00A14C55" w:rsidP="00136794">
      <w:r>
        <w:t xml:space="preserve">Further information on how the </w:t>
      </w:r>
      <w:r w:rsidR="00E97392">
        <w:t>P</w:t>
      </w:r>
      <w:r>
        <w:t xml:space="preserve">roject has been designed to avoid and minimise </w:t>
      </w:r>
      <w:r w:rsidR="009D3F89">
        <w:t>impacts</w:t>
      </w:r>
      <w:r>
        <w:t xml:space="preserve"> is provided in </w:t>
      </w:r>
      <w:r w:rsidRPr="00A76620">
        <w:rPr>
          <w:b/>
          <w:bCs/>
        </w:rPr>
        <w:t>Chapter</w:t>
      </w:r>
      <w:r w:rsidR="007862E5">
        <w:rPr>
          <w:b/>
          <w:bCs/>
        </w:rPr>
        <w:t xml:space="preserve"> 5:</w:t>
      </w:r>
      <w:r w:rsidRPr="00A76620">
        <w:rPr>
          <w:b/>
          <w:bCs/>
          <w:color w:val="FF0000"/>
        </w:rPr>
        <w:t xml:space="preserve"> </w:t>
      </w:r>
      <w:r w:rsidRPr="00A76620">
        <w:rPr>
          <w:b/>
          <w:bCs/>
        </w:rPr>
        <w:t xml:space="preserve">Project </w:t>
      </w:r>
      <w:r w:rsidR="00FF3D2A">
        <w:rPr>
          <w:b/>
          <w:bCs/>
        </w:rPr>
        <w:t>d</w:t>
      </w:r>
      <w:r w:rsidRPr="00A76620">
        <w:rPr>
          <w:b/>
          <w:bCs/>
        </w:rPr>
        <w:t>evelopment</w:t>
      </w:r>
      <w:r w:rsidR="7DB8BA81">
        <w:t xml:space="preserve"> and </w:t>
      </w:r>
      <w:r w:rsidR="7DB8BA81" w:rsidRPr="00A76620">
        <w:rPr>
          <w:b/>
          <w:bCs/>
        </w:rPr>
        <w:t>Chapter 6</w:t>
      </w:r>
      <w:r w:rsidR="7DB8BA81" w:rsidRPr="246769EB">
        <w:rPr>
          <w:b/>
          <w:bCs/>
        </w:rPr>
        <w:t>:</w:t>
      </w:r>
      <w:r w:rsidR="7DB8BA81" w:rsidRPr="00A76620">
        <w:rPr>
          <w:b/>
          <w:bCs/>
        </w:rPr>
        <w:t xml:space="preserve"> Project </w:t>
      </w:r>
      <w:r w:rsidR="00FF3D2A">
        <w:rPr>
          <w:b/>
          <w:bCs/>
        </w:rPr>
        <w:t>d</w:t>
      </w:r>
      <w:r w:rsidR="7DB8BA81" w:rsidRPr="00A76620">
        <w:rPr>
          <w:b/>
          <w:bCs/>
        </w:rPr>
        <w:t>escription</w:t>
      </w:r>
      <w:r>
        <w:t>.</w:t>
      </w:r>
    </w:p>
    <w:p w14:paraId="56759931" w14:textId="55A71BE6" w:rsidR="00EE060D" w:rsidRPr="004110E7" w:rsidRDefault="00EE060D" w:rsidP="00D87C2A">
      <w:r>
        <w:t xml:space="preserve">Other aspects covered in the </w:t>
      </w:r>
      <w:r w:rsidR="005B35ED">
        <w:t>Environment Effect</w:t>
      </w:r>
      <w:r w:rsidR="001563B7">
        <w:t>s</w:t>
      </w:r>
      <w:r w:rsidR="005B35ED">
        <w:t xml:space="preserve"> Statement (</w:t>
      </w:r>
      <w:r>
        <w:t>EES</w:t>
      </w:r>
      <w:r w:rsidR="005B35ED">
        <w:t>)</w:t>
      </w:r>
      <w:r>
        <w:t xml:space="preserve"> evaluation objective </w:t>
      </w:r>
      <w:r w:rsidR="00DF671F">
        <w:t xml:space="preserve">and relevant to Aboriginal cultural heritage </w:t>
      </w:r>
      <w:r>
        <w:t>are addressed in</w:t>
      </w:r>
      <w:r w:rsidR="0095214B">
        <w:t xml:space="preserve"> </w:t>
      </w:r>
      <w:r w:rsidRPr="00D87C2A">
        <w:rPr>
          <w:b/>
          <w:bCs/>
        </w:rPr>
        <w:t xml:space="preserve">Chapter </w:t>
      </w:r>
      <w:r w:rsidR="00BF460B" w:rsidRPr="00D87C2A">
        <w:rPr>
          <w:b/>
          <w:bCs/>
        </w:rPr>
        <w:t>10</w:t>
      </w:r>
      <w:r w:rsidRPr="00D87C2A">
        <w:rPr>
          <w:b/>
          <w:bCs/>
        </w:rPr>
        <w:t xml:space="preserve">: </w:t>
      </w:r>
      <w:r w:rsidR="00BF460B" w:rsidRPr="00D87C2A">
        <w:rPr>
          <w:b/>
          <w:bCs/>
        </w:rPr>
        <w:t>Historic</w:t>
      </w:r>
      <w:r w:rsidR="001D4194">
        <w:rPr>
          <w:b/>
          <w:bCs/>
        </w:rPr>
        <w:t>al</w:t>
      </w:r>
      <w:r w:rsidR="00BF460B" w:rsidRPr="00D87C2A">
        <w:rPr>
          <w:b/>
          <w:bCs/>
        </w:rPr>
        <w:t xml:space="preserve"> </w:t>
      </w:r>
      <w:r w:rsidR="00037BEA" w:rsidRPr="00D87C2A">
        <w:rPr>
          <w:b/>
          <w:bCs/>
        </w:rPr>
        <w:t>h</w:t>
      </w:r>
      <w:r w:rsidR="00BF460B" w:rsidRPr="00D87C2A">
        <w:rPr>
          <w:b/>
          <w:bCs/>
        </w:rPr>
        <w:t>eritage</w:t>
      </w:r>
      <w:r w:rsidR="0095214B">
        <w:t>.</w:t>
      </w:r>
    </w:p>
    <w:p w14:paraId="551BE1C7" w14:textId="34D13270" w:rsidR="002B0409" w:rsidRDefault="00D10D9C" w:rsidP="0045504F">
      <w:pPr>
        <w:pStyle w:val="Heading2"/>
      </w:pPr>
      <w:r>
        <w:t>Method</w:t>
      </w:r>
    </w:p>
    <w:p w14:paraId="59E1CE67" w14:textId="63E114E5" w:rsidR="00F37560" w:rsidRDefault="00F37560" w:rsidP="00F37560">
      <w:r>
        <w:t>Th</w:t>
      </w:r>
      <w:r w:rsidR="00BB29BB">
        <w:t>is</w:t>
      </w:r>
      <w:r w:rsidR="0095214B">
        <w:t xml:space="preserve"> </w:t>
      </w:r>
      <w:r w:rsidR="00014477">
        <w:t xml:space="preserve">section summarises the </w:t>
      </w:r>
      <w:r w:rsidR="00F646EF">
        <w:t xml:space="preserve">method adopted </w:t>
      </w:r>
      <w:r>
        <w:t xml:space="preserve">in </w:t>
      </w:r>
      <w:r w:rsidR="00F646EF" w:rsidRPr="00D87C2A">
        <w:rPr>
          <w:b/>
          <w:bCs/>
        </w:rPr>
        <w:t xml:space="preserve">Technical Report B: Aboriginal </w:t>
      </w:r>
      <w:r w:rsidR="00F646EF">
        <w:rPr>
          <w:b/>
          <w:bCs/>
        </w:rPr>
        <w:t>C</w:t>
      </w:r>
      <w:r w:rsidR="00F646EF" w:rsidRPr="00D87C2A">
        <w:rPr>
          <w:b/>
          <w:bCs/>
        </w:rPr>
        <w:t xml:space="preserve">ultural </w:t>
      </w:r>
      <w:r w:rsidR="00F646EF">
        <w:rPr>
          <w:b/>
          <w:bCs/>
        </w:rPr>
        <w:t>H</w:t>
      </w:r>
      <w:r w:rsidR="00F646EF" w:rsidRPr="00D87C2A">
        <w:rPr>
          <w:b/>
          <w:bCs/>
        </w:rPr>
        <w:t xml:space="preserve">eritage </w:t>
      </w:r>
      <w:r w:rsidR="00F646EF">
        <w:rPr>
          <w:b/>
          <w:bCs/>
        </w:rPr>
        <w:t>I</w:t>
      </w:r>
      <w:r w:rsidR="00F646EF" w:rsidRPr="00D87C2A">
        <w:rPr>
          <w:b/>
          <w:bCs/>
        </w:rPr>
        <w:t xml:space="preserve">mpact </w:t>
      </w:r>
      <w:r w:rsidR="00F646EF">
        <w:rPr>
          <w:b/>
          <w:bCs/>
        </w:rPr>
        <w:t>A</w:t>
      </w:r>
      <w:r w:rsidR="00F646EF" w:rsidRPr="00D87C2A">
        <w:rPr>
          <w:b/>
          <w:bCs/>
        </w:rPr>
        <w:t>ssessment</w:t>
      </w:r>
      <w:r w:rsidR="00F646EF">
        <w:t xml:space="preserve">, which was informed </w:t>
      </w:r>
      <w:r w:rsidR="00347065">
        <w:t>by</w:t>
      </w:r>
      <w:r w:rsidR="00F646EF" w:rsidRPr="246769EB">
        <w:rPr>
          <w:b/>
          <w:bCs/>
        </w:rPr>
        <w:t xml:space="preserve"> </w:t>
      </w:r>
      <w:r w:rsidRPr="246769EB">
        <w:rPr>
          <w:b/>
          <w:bCs/>
        </w:rPr>
        <w:t xml:space="preserve">Chapter 4: EES </w:t>
      </w:r>
      <w:r w:rsidR="00037BEA">
        <w:rPr>
          <w:b/>
          <w:bCs/>
        </w:rPr>
        <w:t>a</w:t>
      </w:r>
      <w:r w:rsidRPr="246769EB">
        <w:rPr>
          <w:b/>
          <w:bCs/>
        </w:rPr>
        <w:t xml:space="preserve">ssessment </w:t>
      </w:r>
      <w:r w:rsidR="00037BEA">
        <w:rPr>
          <w:b/>
          <w:bCs/>
        </w:rPr>
        <w:t>f</w:t>
      </w:r>
      <w:r w:rsidRPr="246769EB">
        <w:rPr>
          <w:b/>
          <w:bCs/>
        </w:rPr>
        <w:t>ramework</w:t>
      </w:r>
      <w:r w:rsidR="00E203B7">
        <w:t xml:space="preserve"> </w:t>
      </w:r>
      <w:r w:rsidR="00E203B7" w:rsidRPr="00E203B7">
        <w:rPr>
          <w:b/>
          <w:bCs/>
        </w:rPr>
        <w:t>and approach</w:t>
      </w:r>
      <w:r w:rsidR="00347065">
        <w:rPr>
          <w:b/>
          <w:bCs/>
        </w:rPr>
        <w:t>.</w:t>
      </w:r>
      <w:r w:rsidR="00347065">
        <w:t xml:space="preserve"> </w:t>
      </w:r>
      <w:r>
        <w:t>The key steps in assessing the impacts associated with Aboriginal cultural heritage included:</w:t>
      </w:r>
    </w:p>
    <w:p w14:paraId="1EB4F8B0" w14:textId="37266860" w:rsidR="00A115C1" w:rsidRDefault="00A115C1" w:rsidP="002D6EF2">
      <w:pPr>
        <w:pStyle w:val="ListBullet"/>
      </w:pPr>
      <w:r>
        <w:t>Defining</w:t>
      </w:r>
      <w:r w:rsidR="0095214B">
        <w:t xml:space="preserve"> </w:t>
      </w:r>
      <w:r>
        <w:t xml:space="preserve">a study area </w:t>
      </w:r>
      <w:r w:rsidRPr="000C0325">
        <w:t xml:space="preserve">appropriate </w:t>
      </w:r>
      <w:r w:rsidR="000C0325" w:rsidRPr="000C0325">
        <w:t xml:space="preserve">for Aboriginal </w:t>
      </w:r>
      <w:r w:rsidR="00A941F9">
        <w:t>cultural</w:t>
      </w:r>
      <w:r w:rsidR="00A941F9" w:rsidRPr="000C0325">
        <w:t xml:space="preserve"> </w:t>
      </w:r>
      <w:r w:rsidR="000C0325" w:rsidRPr="000C0325">
        <w:t>heritage</w:t>
      </w:r>
      <w:r w:rsidR="00B62FDD">
        <w:t xml:space="preserve"> as</w:t>
      </w:r>
      <w:r w:rsidR="00B62FDD" w:rsidRPr="00B62FDD">
        <w:t xml:space="preserve"> </w:t>
      </w:r>
      <w:r w:rsidR="00B62FDD" w:rsidRPr="000C0325">
        <w:t xml:space="preserve">presented </w:t>
      </w:r>
      <w:r w:rsidR="00B62FDD" w:rsidRPr="00DA0E51">
        <w:t>in</w:t>
      </w:r>
      <w:r w:rsidR="00B62FDD">
        <w:rPr>
          <w:color w:val="FF0000"/>
        </w:rPr>
        <w:t xml:space="preserve"> </w:t>
      </w:r>
      <w:r w:rsidR="00B62FDD" w:rsidRPr="004F15C8">
        <w:fldChar w:fldCharType="begin"/>
      </w:r>
      <w:r w:rsidR="00B62FDD" w:rsidRPr="004F15C8">
        <w:instrText xml:space="preserve"> REF _Ref184898740 \h </w:instrText>
      </w:r>
      <w:r w:rsidR="00B62FDD" w:rsidRPr="004F15C8">
        <w:fldChar w:fldCharType="separate"/>
      </w:r>
      <w:r w:rsidR="002D33F8">
        <w:t>Figure</w:t>
      </w:r>
      <w:r w:rsidR="003F75BC">
        <w:t> </w:t>
      </w:r>
      <w:r w:rsidR="002D33F8">
        <w:rPr>
          <w:noProof/>
        </w:rPr>
        <w:t>9.1</w:t>
      </w:r>
      <w:r w:rsidR="00B62FDD" w:rsidRPr="004F15C8">
        <w:fldChar w:fldCharType="end"/>
      </w:r>
      <w:r w:rsidR="00B62FDD" w:rsidRPr="004F15C8">
        <w:t xml:space="preserve">. </w:t>
      </w:r>
      <w:r w:rsidR="00240131" w:rsidRPr="003F3EE7">
        <w:t>T</w:t>
      </w:r>
      <w:r w:rsidR="0095214B" w:rsidRPr="003F3EE7">
        <w:t>h</w:t>
      </w:r>
      <w:r w:rsidR="00F23926">
        <w:t>is included a</w:t>
      </w:r>
      <w:r w:rsidR="008C18DD">
        <w:t>n area which</w:t>
      </w:r>
      <w:r w:rsidR="002C27DA">
        <w:t xml:space="preserve"> extends to the </w:t>
      </w:r>
      <w:r w:rsidR="0095214B" w:rsidRPr="00685E98">
        <w:t xml:space="preserve">boundary of the </w:t>
      </w:r>
      <w:r w:rsidR="00F7444D">
        <w:t>Project</w:t>
      </w:r>
      <w:r w:rsidR="00395E42">
        <w:t xml:space="preserve"> </w:t>
      </w:r>
      <w:r w:rsidR="00E74F7E">
        <w:t>L</w:t>
      </w:r>
      <w:r w:rsidR="00395E42">
        <w:t>and</w:t>
      </w:r>
      <w:r w:rsidR="002E0BF2">
        <w:t>,</w:t>
      </w:r>
      <w:r w:rsidR="00A50EAB">
        <w:t xml:space="preserve"> encompassing </w:t>
      </w:r>
      <w:r w:rsidR="00EA2A8F">
        <w:t>all land</w:t>
      </w:r>
      <w:r w:rsidR="00A23670">
        <w:t xml:space="preserve"> that could be used for construction</w:t>
      </w:r>
      <w:r w:rsidR="0095214B">
        <w:t xml:space="preserve">. The study </w:t>
      </w:r>
      <w:r w:rsidR="0095214B" w:rsidDel="00DF54BC">
        <w:t>area</w:t>
      </w:r>
      <w:r w:rsidR="0095214B">
        <w:t xml:space="preserve"> </w:t>
      </w:r>
      <w:r w:rsidR="00D91614">
        <w:t xml:space="preserve">has </w:t>
      </w:r>
      <w:r w:rsidR="00FE423B">
        <w:t>then</w:t>
      </w:r>
      <w:r w:rsidR="00047B4C">
        <w:t xml:space="preserve"> </w:t>
      </w:r>
      <w:r w:rsidR="0095214B">
        <w:t>been divided</w:t>
      </w:r>
      <w:r w:rsidR="0095214B" w:rsidRPr="00685E98">
        <w:t xml:space="preserve"> </w:t>
      </w:r>
      <w:r w:rsidR="0095214B">
        <w:t xml:space="preserve">into six </w:t>
      </w:r>
      <w:r w:rsidR="0095214B" w:rsidRPr="006E5326">
        <w:t xml:space="preserve">geographical areas to align </w:t>
      </w:r>
      <w:r w:rsidR="0095214B">
        <w:t>with R</w:t>
      </w:r>
      <w:r w:rsidR="00047B4C">
        <w:t xml:space="preserve">egistered </w:t>
      </w:r>
      <w:r w:rsidR="0095214B">
        <w:t>A</w:t>
      </w:r>
      <w:r w:rsidR="00047B4C">
        <w:t xml:space="preserve">boriginal </w:t>
      </w:r>
      <w:r w:rsidR="0095214B">
        <w:t>P</w:t>
      </w:r>
      <w:r w:rsidR="00047B4C">
        <w:t>arty (RAP)</w:t>
      </w:r>
      <w:r w:rsidR="0095214B">
        <w:t xml:space="preserve"> boundaries; these</w:t>
      </w:r>
      <w:r w:rsidR="006F6595">
        <w:t xml:space="preserve"> </w:t>
      </w:r>
      <w:r w:rsidR="00531AEA">
        <w:t>S</w:t>
      </w:r>
      <w:r w:rsidR="000D3E7E">
        <w:t xml:space="preserve">tudy </w:t>
      </w:r>
      <w:r w:rsidR="00531AEA">
        <w:t>A</w:t>
      </w:r>
      <w:r w:rsidR="000D3E7E">
        <w:t>rea</w:t>
      </w:r>
      <w:r w:rsidR="00CA2776">
        <w:t>s</w:t>
      </w:r>
      <w:r w:rsidR="007526A2">
        <w:t xml:space="preserve"> and the boundaries of the relevant RA</w:t>
      </w:r>
      <w:r w:rsidR="00B6554D">
        <w:t>Ps</w:t>
      </w:r>
      <w:r w:rsidR="0095214B">
        <w:t xml:space="preserve"> </w:t>
      </w:r>
      <w:r w:rsidR="000C0325" w:rsidRPr="000C0325">
        <w:t>a</w:t>
      </w:r>
      <w:r w:rsidR="0095214B">
        <w:t>re</w:t>
      </w:r>
      <w:r w:rsidR="0058347D">
        <w:t xml:space="preserve"> also</w:t>
      </w:r>
      <w:r w:rsidR="000C0325" w:rsidRPr="000C0325">
        <w:t xml:space="preserve"> presente</w:t>
      </w:r>
      <w:r w:rsidR="000C0325" w:rsidRPr="00D45EF0">
        <w:t>d in</w:t>
      </w:r>
      <w:r w:rsidR="008B2B5E" w:rsidRPr="004F15C8">
        <w:t xml:space="preserve"> </w:t>
      </w:r>
      <w:r w:rsidR="008B2B5E" w:rsidRPr="004F15C8">
        <w:fldChar w:fldCharType="begin"/>
      </w:r>
      <w:r w:rsidR="008B2B5E" w:rsidRPr="004F15C8">
        <w:instrText xml:space="preserve"> REF _Ref184898740 \h </w:instrText>
      </w:r>
      <w:r w:rsidR="008B2B5E" w:rsidRPr="004F15C8">
        <w:fldChar w:fldCharType="separate"/>
      </w:r>
      <w:r w:rsidR="002D33F8">
        <w:t>Figure</w:t>
      </w:r>
      <w:r w:rsidR="003F75BC">
        <w:t> </w:t>
      </w:r>
      <w:r w:rsidR="002D33F8">
        <w:rPr>
          <w:noProof/>
        </w:rPr>
        <w:t>9.1</w:t>
      </w:r>
      <w:r w:rsidR="008B2B5E" w:rsidRPr="004F15C8">
        <w:fldChar w:fldCharType="end"/>
      </w:r>
      <w:r w:rsidR="00D45EF0" w:rsidRPr="004F15C8">
        <w:t>.</w:t>
      </w:r>
    </w:p>
    <w:p w14:paraId="1FB53C20" w14:textId="2BA40504" w:rsidR="00A115C1" w:rsidRDefault="00A115C1" w:rsidP="002D6EF2">
      <w:pPr>
        <w:pStyle w:val="ListBullet"/>
      </w:pPr>
      <w:r>
        <w:t>Reviewing applicable Commonwealth and Victorian legislation, and relevant local, state, national and international standards, guidelines and policies</w:t>
      </w:r>
      <w:r w:rsidR="00D45EF0">
        <w:t>.</w:t>
      </w:r>
    </w:p>
    <w:p w14:paraId="1E202673" w14:textId="61E485C8" w:rsidR="0095214B" w:rsidRDefault="0095214B" w:rsidP="00E55070">
      <w:pPr>
        <w:pStyle w:val="ListBullet"/>
      </w:pPr>
      <w:r>
        <w:lastRenderedPageBreak/>
        <w:t>Reviewing the Project’s proposed design and construction method</w:t>
      </w:r>
      <w:r w:rsidR="00D45EF0">
        <w:t>.</w:t>
      </w:r>
    </w:p>
    <w:p w14:paraId="662EDE32" w14:textId="31CE6AFC" w:rsidR="00EC2A12" w:rsidRDefault="00A115C1" w:rsidP="00E55070">
      <w:pPr>
        <w:pStyle w:val="ListBullet"/>
      </w:pPr>
      <w:r>
        <w:t xml:space="preserve">Conducting </w:t>
      </w:r>
      <w:r w:rsidR="00557895">
        <w:t xml:space="preserve">a </w:t>
      </w:r>
      <w:r>
        <w:t>desktop review</w:t>
      </w:r>
      <w:r w:rsidR="00557895">
        <w:t xml:space="preserve"> to </w:t>
      </w:r>
      <w:r w:rsidR="00224942">
        <w:t>determine</w:t>
      </w:r>
      <w:r w:rsidR="00557895">
        <w:t xml:space="preserve"> the existing </w:t>
      </w:r>
      <w:r w:rsidR="00E03829">
        <w:t>Aboriginal cultural heritage conditions</w:t>
      </w:r>
      <w:r w:rsidR="00FC15EA">
        <w:t>, including</w:t>
      </w:r>
      <w:r w:rsidR="00036DFA">
        <w:t xml:space="preserve"> a review of</w:t>
      </w:r>
      <w:r w:rsidR="00FC15EA">
        <w:t>:</w:t>
      </w:r>
    </w:p>
    <w:p w14:paraId="06E05BCB" w14:textId="2E74382A" w:rsidR="00AF140C" w:rsidRDefault="0095214B">
      <w:pPr>
        <w:pStyle w:val="ListBullet2"/>
        <w:numPr>
          <w:ilvl w:val="1"/>
          <w:numId w:val="10"/>
        </w:numPr>
        <w:spacing w:line="256" w:lineRule="auto"/>
      </w:pPr>
      <w:r>
        <w:rPr>
          <w:lang w:eastAsia="en-AU"/>
        </w:rPr>
        <w:t xml:space="preserve">The </w:t>
      </w:r>
      <w:r w:rsidR="00AF140C">
        <w:rPr>
          <w:lang w:eastAsia="en-AU"/>
        </w:rPr>
        <w:t xml:space="preserve">geological and environmental conditions </w:t>
      </w:r>
      <w:r>
        <w:rPr>
          <w:lang w:eastAsia="en-AU"/>
        </w:rPr>
        <w:t xml:space="preserve">of </w:t>
      </w:r>
      <w:r w:rsidR="00AF140C">
        <w:rPr>
          <w:lang w:eastAsia="en-AU"/>
        </w:rPr>
        <w:t xml:space="preserve">the </w:t>
      </w:r>
      <w:r>
        <w:rPr>
          <w:lang w:eastAsia="en-AU"/>
        </w:rPr>
        <w:t>study area</w:t>
      </w:r>
      <w:r w:rsidR="00AF140C">
        <w:rPr>
          <w:lang w:eastAsia="en-AU"/>
        </w:rPr>
        <w:t xml:space="preserve"> and its vicinity</w:t>
      </w:r>
    </w:p>
    <w:p w14:paraId="00AAFCA2" w14:textId="3166C768" w:rsidR="0095214B" w:rsidRDefault="0095214B">
      <w:pPr>
        <w:pStyle w:val="ListBullet2"/>
        <w:numPr>
          <w:ilvl w:val="1"/>
          <w:numId w:val="10"/>
        </w:numPr>
        <w:spacing w:line="256" w:lineRule="auto"/>
      </w:pPr>
      <w:r>
        <w:rPr>
          <w:lang w:eastAsia="en-AU"/>
        </w:rPr>
        <w:t>Prior archaeological assessments</w:t>
      </w:r>
      <w:r w:rsidRPr="0095214B">
        <w:rPr>
          <w:lang w:eastAsia="en-AU"/>
        </w:rPr>
        <w:t xml:space="preserve"> </w:t>
      </w:r>
      <w:r>
        <w:rPr>
          <w:lang w:eastAsia="en-AU"/>
        </w:rPr>
        <w:t xml:space="preserve">to identify known Aboriginal </w:t>
      </w:r>
      <w:r w:rsidR="00A50263">
        <w:rPr>
          <w:lang w:eastAsia="en-AU"/>
        </w:rPr>
        <w:t>P</w:t>
      </w:r>
      <w:r>
        <w:rPr>
          <w:lang w:eastAsia="en-AU"/>
        </w:rPr>
        <w:t>laces (tangible and intangible) that may be present</w:t>
      </w:r>
      <w:r w:rsidRPr="0095214B">
        <w:rPr>
          <w:lang w:eastAsia="en-AU"/>
        </w:rPr>
        <w:t xml:space="preserve"> </w:t>
      </w:r>
    </w:p>
    <w:p w14:paraId="0092C2E7" w14:textId="6A1EB6D5" w:rsidR="00403EA3" w:rsidRPr="00403EA3" w:rsidRDefault="0095214B">
      <w:pPr>
        <w:pStyle w:val="ListBullet2"/>
        <w:numPr>
          <w:ilvl w:val="1"/>
          <w:numId w:val="10"/>
        </w:numPr>
        <w:spacing w:line="256" w:lineRule="auto"/>
      </w:pPr>
      <w:r>
        <w:rPr>
          <w:lang w:eastAsia="en-AU"/>
        </w:rPr>
        <w:t>A</w:t>
      </w:r>
      <w:r w:rsidR="00F91300">
        <w:rPr>
          <w:lang w:eastAsia="en-AU"/>
        </w:rPr>
        <w:t>vailable ethnohistorical and historical information relating to Aboriginal people and post contact settlers</w:t>
      </w:r>
      <w:r w:rsidR="00403EA3" w:rsidRPr="00403EA3">
        <w:rPr>
          <w:rFonts w:cstheme="minorHAnsi"/>
          <w:lang w:eastAsia="en-AU"/>
        </w:rPr>
        <w:t xml:space="preserve"> </w:t>
      </w:r>
    </w:p>
    <w:p w14:paraId="2839AABB" w14:textId="750366B5" w:rsidR="008E2A89" w:rsidRDefault="00403EA3">
      <w:pPr>
        <w:pStyle w:val="ListBullet2"/>
        <w:numPr>
          <w:ilvl w:val="1"/>
          <w:numId w:val="10"/>
        </w:numPr>
        <w:spacing w:line="256" w:lineRule="auto"/>
      </w:pPr>
      <w:r>
        <w:rPr>
          <w:rFonts w:cstheme="minorHAnsi"/>
          <w:lang w:eastAsia="en-AU"/>
        </w:rPr>
        <w:t xml:space="preserve">Aboriginal Cultural Heritage Register and </w:t>
      </w:r>
      <w:r w:rsidRPr="008E2A89">
        <w:t xml:space="preserve">Information System </w:t>
      </w:r>
    </w:p>
    <w:p w14:paraId="4C8CDE65" w14:textId="7ECE3D1F" w:rsidR="006D5C9D" w:rsidRDefault="0095214B">
      <w:pPr>
        <w:pStyle w:val="ListBullet2"/>
        <w:numPr>
          <w:ilvl w:val="1"/>
          <w:numId w:val="10"/>
        </w:numPr>
        <w:spacing w:line="256" w:lineRule="auto"/>
      </w:pPr>
      <w:r>
        <w:rPr>
          <w:lang w:eastAsia="en-AU"/>
        </w:rPr>
        <w:t>L</w:t>
      </w:r>
      <w:r w:rsidR="006D5C9D">
        <w:rPr>
          <w:lang w:eastAsia="en-AU"/>
        </w:rPr>
        <w:t xml:space="preserve">and use history to provide an overview of the key periods of post-contact historical activity </w:t>
      </w:r>
    </w:p>
    <w:p w14:paraId="7306A51D" w14:textId="6C567F78" w:rsidR="00FE00F8" w:rsidRDefault="00FE00F8">
      <w:pPr>
        <w:pStyle w:val="ListBullet2"/>
        <w:numPr>
          <w:ilvl w:val="1"/>
          <w:numId w:val="10"/>
        </w:numPr>
        <w:spacing w:line="256" w:lineRule="auto"/>
      </w:pPr>
      <w:r>
        <w:t xml:space="preserve">Victorian Aboriginal Heritage Register (VAHR) </w:t>
      </w:r>
    </w:p>
    <w:p w14:paraId="48A5BCA5" w14:textId="3EADAED0" w:rsidR="00E27C58" w:rsidRDefault="0095214B">
      <w:pPr>
        <w:pStyle w:val="ListBullet2"/>
        <w:numPr>
          <w:ilvl w:val="1"/>
          <w:numId w:val="10"/>
        </w:numPr>
        <w:spacing w:line="256" w:lineRule="auto"/>
      </w:pPr>
      <w:r w:rsidRPr="00D84DE0">
        <w:t>Cultural Heritage Management Plan</w:t>
      </w:r>
      <w:r>
        <w:t>s</w:t>
      </w:r>
      <w:r w:rsidRPr="00D84DE0">
        <w:t xml:space="preserve"> </w:t>
      </w:r>
      <w:r w:rsidR="008A607A" w:rsidRPr="00D84DE0">
        <w:t>(</w:t>
      </w:r>
      <w:r w:rsidRPr="00D84DE0">
        <w:t>CHMP</w:t>
      </w:r>
      <w:r w:rsidR="00D84DE0" w:rsidRPr="00D84DE0">
        <w:t xml:space="preserve">) </w:t>
      </w:r>
      <w:r w:rsidR="00E27C58" w:rsidRPr="00D84DE0">
        <w:t>fieldwork</w:t>
      </w:r>
      <w:r w:rsidR="00E27C58">
        <w:t xml:space="preserve"> data </w:t>
      </w:r>
    </w:p>
    <w:p w14:paraId="766DBC12" w14:textId="6B0BEF7E" w:rsidR="00E27C58" w:rsidRDefault="00E945A8">
      <w:pPr>
        <w:pStyle w:val="ListBullet2"/>
        <w:numPr>
          <w:ilvl w:val="1"/>
          <w:numId w:val="10"/>
        </w:numPr>
        <w:spacing w:line="256" w:lineRule="auto"/>
      </w:pPr>
      <w:r>
        <w:t>Registered Aboriginal Party (</w:t>
      </w:r>
      <w:r w:rsidR="00E27C58">
        <w:t>RAP</w:t>
      </w:r>
      <w:r>
        <w:t>)</w:t>
      </w:r>
      <w:r w:rsidR="00E27C58">
        <w:t xml:space="preserve"> statements of significance</w:t>
      </w:r>
      <w:r w:rsidR="00DA0705">
        <w:t>.</w:t>
      </w:r>
    </w:p>
    <w:p w14:paraId="7E6BFF67" w14:textId="1E881F6C" w:rsidR="0095214B" w:rsidRDefault="0095214B" w:rsidP="00D87C2A">
      <w:pPr>
        <w:pStyle w:val="ListBullet"/>
      </w:pPr>
      <w:r>
        <w:rPr>
          <w:lang w:eastAsia="en-AU"/>
        </w:rPr>
        <w:t xml:space="preserve">Developing a preliminary site predictive model of Aboriginal </w:t>
      </w:r>
      <w:r w:rsidR="00A42194">
        <w:rPr>
          <w:lang w:eastAsia="en-AU"/>
        </w:rPr>
        <w:t>p</w:t>
      </w:r>
      <w:r>
        <w:rPr>
          <w:lang w:eastAsia="en-AU"/>
        </w:rPr>
        <w:t xml:space="preserve">lace types (tangible) to understand patterns of occupation and use of the landscape by Aboriginal people </w:t>
      </w:r>
      <w:r>
        <w:t xml:space="preserve">using </w:t>
      </w:r>
      <w:r w:rsidR="00FB0DAE">
        <w:t>a m</w:t>
      </w:r>
      <w:r>
        <w:t>ulti-</w:t>
      </w:r>
      <w:r w:rsidR="00FB0DAE">
        <w:t>c</w:t>
      </w:r>
      <w:r>
        <w:t xml:space="preserve">riteria </w:t>
      </w:r>
      <w:r w:rsidR="00FB0DAE">
        <w:t>a</w:t>
      </w:r>
      <w:r>
        <w:t>nalysis</w:t>
      </w:r>
      <w:r w:rsidR="00D45EF0">
        <w:t>.</w:t>
      </w:r>
    </w:p>
    <w:p w14:paraId="2EB9FC6A" w14:textId="672A3AD6" w:rsidR="00354D63" w:rsidRDefault="00354D63">
      <w:pPr>
        <w:pStyle w:val="ListBullet"/>
        <w:numPr>
          <w:ilvl w:val="0"/>
          <w:numId w:val="10"/>
        </w:numPr>
        <w:spacing w:line="256" w:lineRule="auto"/>
      </w:pPr>
      <w:r>
        <w:t>Consulting with the relevant regulatory authorities and key stakeholders including</w:t>
      </w:r>
      <w:r w:rsidR="00F03107">
        <w:t xml:space="preserve"> the RAP</w:t>
      </w:r>
      <w:r w:rsidR="009F1F04">
        <w:t>s</w:t>
      </w:r>
      <w:r w:rsidR="00F03107">
        <w:t xml:space="preserve">, TO groups and </w:t>
      </w:r>
      <w:bookmarkStart w:id="0" w:name="_Hlk183534873"/>
      <w:r w:rsidR="00F03107">
        <w:t>First People</w:t>
      </w:r>
      <w:r w:rsidR="009140A2">
        <w:t>s – State Relations</w:t>
      </w:r>
      <w:r w:rsidR="00697D0A">
        <w:t xml:space="preserve"> (FP–SR)</w:t>
      </w:r>
      <w:bookmarkEnd w:id="0"/>
      <w:r w:rsidR="00D74A8B">
        <w:t xml:space="preserve"> (</w:t>
      </w:r>
      <w:r w:rsidR="0018189B">
        <w:t>the</w:t>
      </w:r>
      <w:r w:rsidR="0056632F">
        <w:t xml:space="preserve"> </w:t>
      </w:r>
      <w:r w:rsidR="00D74A8B">
        <w:t>Victorian government department</w:t>
      </w:r>
      <w:r w:rsidR="0056632F">
        <w:t xml:space="preserve"> </w:t>
      </w:r>
      <w:r w:rsidR="0018189B">
        <w:t>responsible for</w:t>
      </w:r>
      <w:r w:rsidR="0056632F">
        <w:t xml:space="preserve"> </w:t>
      </w:r>
      <w:r w:rsidR="00F9311C">
        <w:t xml:space="preserve">work in areas of </w:t>
      </w:r>
      <w:r w:rsidR="008D01DD">
        <w:t xml:space="preserve">Aboriginal </w:t>
      </w:r>
      <w:r w:rsidR="00F9311C">
        <w:t>cultural rights</w:t>
      </w:r>
      <w:r w:rsidR="00D74A8B">
        <w:t>)</w:t>
      </w:r>
      <w:bookmarkStart w:id="1" w:name="_Hlk183459062"/>
      <w:bookmarkStart w:id="2" w:name="_Hlk182234886"/>
      <w:r w:rsidR="0095214B">
        <w:t xml:space="preserve">, and reviewing the pins dropped by community members </w:t>
      </w:r>
      <w:r w:rsidR="005269C6" w:rsidRPr="005269C6">
        <w:t>onto the Project’s Social Pinpoint online mapping tool, which identified locations, features and values of importance.</w:t>
      </w:r>
      <w:bookmarkEnd w:id="1"/>
      <w:bookmarkEnd w:id="2"/>
    </w:p>
    <w:p w14:paraId="018D22B9" w14:textId="2AEFFE05" w:rsidR="00A115C1" w:rsidRPr="00CA02AE" w:rsidRDefault="00A115C1" w:rsidP="00CA02AE">
      <w:pPr>
        <w:pStyle w:val="ListBullet"/>
      </w:pPr>
      <w:r>
        <w:t>Conducting field investigations and targeted site inspections</w:t>
      </w:r>
      <w:r w:rsidR="00985506">
        <w:t xml:space="preserve"> </w:t>
      </w:r>
      <w:r>
        <w:t>/</w:t>
      </w:r>
      <w:r w:rsidR="00985506">
        <w:t xml:space="preserve"> </w:t>
      </w:r>
      <w:r>
        <w:t>walkovers where required</w:t>
      </w:r>
      <w:r w:rsidR="0095214B">
        <w:t>, including</w:t>
      </w:r>
      <w:r>
        <w:t xml:space="preserve"> </w:t>
      </w:r>
      <w:r w:rsidRPr="00CA02AE">
        <w:t>Cultural Values Assessments (CVAs) conducted with RAPs and TO groups</w:t>
      </w:r>
      <w:r w:rsidR="00D45EF0">
        <w:t>.</w:t>
      </w:r>
    </w:p>
    <w:p w14:paraId="26C706AD" w14:textId="6FCE7680" w:rsidR="00E279F1" w:rsidRPr="00CA02AE" w:rsidRDefault="00F8787E" w:rsidP="00CA02AE">
      <w:pPr>
        <w:pStyle w:val="ListBullet"/>
      </w:pPr>
      <w:r w:rsidRPr="00CA02AE">
        <w:t xml:space="preserve">Conducting a risk screening process to identify the key issues during construction, operation and decommissioning for investigation within the technical </w:t>
      </w:r>
      <w:r w:rsidR="00A74E6E">
        <w:t>report</w:t>
      </w:r>
      <w:r w:rsidRPr="00CA02AE">
        <w:t xml:space="preserve">. </w:t>
      </w:r>
    </w:p>
    <w:p w14:paraId="423E6099" w14:textId="17FD5F76" w:rsidR="0095214B" w:rsidRDefault="007E1D76" w:rsidP="00E279F1">
      <w:pPr>
        <w:pStyle w:val="ListBullet"/>
      </w:pPr>
      <w:r w:rsidRPr="00CA02AE">
        <w:t xml:space="preserve">Identifying and assessing the potential impacts </w:t>
      </w:r>
      <w:r w:rsidR="00790B41">
        <w:t xml:space="preserve">on </w:t>
      </w:r>
      <w:r w:rsidR="00BB4460">
        <w:t>Aboriginal</w:t>
      </w:r>
      <w:r w:rsidR="000A723D" w:rsidRPr="00CA02AE">
        <w:t xml:space="preserve"> cultural heritage values</w:t>
      </w:r>
      <w:r w:rsidR="006601E8" w:rsidRPr="00CA02AE">
        <w:t xml:space="preserve"> including tangible and intangible heritage</w:t>
      </w:r>
      <w:r w:rsidR="00C371F0">
        <w:t xml:space="preserve"> during construction, operation and decommissioning</w:t>
      </w:r>
      <w:r w:rsidR="004E2341" w:rsidRPr="004E2341">
        <w:t>. These impacts were evaluated according to the following ratings</w:t>
      </w:r>
      <w:r w:rsidR="004E2341" w:rsidRPr="004F15C8">
        <w:t>, in relation to the extent, magnitude and duration of the impacts</w:t>
      </w:r>
      <w:r w:rsidR="004E2341">
        <w:t>:</w:t>
      </w:r>
    </w:p>
    <w:p w14:paraId="3518BA8A" w14:textId="7BF33A46" w:rsidR="0095214B" w:rsidRDefault="0095214B" w:rsidP="0095214B">
      <w:pPr>
        <w:pStyle w:val="ListBullet2"/>
      </w:pPr>
      <w:r>
        <w:t>Nil: No impact or disturbance or no measurable effect to a known Aboriginal cultural heritage value</w:t>
      </w:r>
      <w:r w:rsidR="004E2341">
        <w:t>.</w:t>
      </w:r>
    </w:p>
    <w:p w14:paraId="3539DF40" w14:textId="7F8648E5" w:rsidR="0095214B" w:rsidRDefault="0095214B">
      <w:pPr>
        <w:pStyle w:val="ListBullet2"/>
      </w:pPr>
      <w:r>
        <w:t xml:space="preserve">Low: Measurable but insignificant effect to a known Aboriginal cultural heritage value, including minor disturbances (e.g., surface vegetation clearance, excluding Culturally Modified Trees (CMTs); minimal loss of ground surfaces and substrates; </w:t>
      </w:r>
      <w:r w:rsidR="00F56127">
        <w:t xml:space="preserve">or a </w:t>
      </w:r>
      <w:r>
        <w:t>low impact from discovery only (subsurface deposits identified but no longer impacted by the Project)</w:t>
      </w:r>
      <w:r w:rsidR="004E2341">
        <w:t>.</w:t>
      </w:r>
    </w:p>
    <w:p w14:paraId="5E2F42C2" w14:textId="4215CD6C" w:rsidR="0095214B" w:rsidRPr="0095214B" w:rsidRDefault="0095214B" w:rsidP="0095214B">
      <w:pPr>
        <w:pStyle w:val="ListBullet2"/>
      </w:pPr>
      <w:r>
        <w:t xml:space="preserve">Moderate: </w:t>
      </w:r>
      <w:r w:rsidRPr="0095214B">
        <w:t>Measurable effect to a known Aboriginal cultural heritage value, including partial loss of ground surfaces and substrates</w:t>
      </w:r>
      <w:r w:rsidR="004E2341">
        <w:t>.</w:t>
      </w:r>
    </w:p>
    <w:p w14:paraId="36CDEE8C" w14:textId="055A271D" w:rsidR="0095214B" w:rsidRPr="0095214B" w:rsidRDefault="0095214B" w:rsidP="0095214B">
      <w:pPr>
        <w:pStyle w:val="ListBullet2"/>
      </w:pPr>
      <w:r>
        <w:t xml:space="preserve">High: </w:t>
      </w:r>
      <w:r w:rsidRPr="0095214B">
        <w:t xml:space="preserve">Measurable effect to a known Aboriginal cultural heritage value, including </w:t>
      </w:r>
      <w:r w:rsidR="0093339F">
        <w:t xml:space="preserve">extensive and irreversible </w:t>
      </w:r>
      <w:r w:rsidR="00775256">
        <w:t xml:space="preserve">loss of ground surfaces and </w:t>
      </w:r>
      <w:r w:rsidR="00C15636">
        <w:t xml:space="preserve">substrates; or </w:t>
      </w:r>
      <w:r w:rsidR="001A7AF0" w:rsidRPr="001A7AF0">
        <w:t>vegetation clearance; for example, resulting in the disturbance of CMTs</w:t>
      </w:r>
      <w:r w:rsidR="004E2341">
        <w:t>.</w:t>
      </w:r>
    </w:p>
    <w:p w14:paraId="657CF403" w14:textId="6D66CC00" w:rsidR="007E1D76" w:rsidRDefault="0095214B" w:rsidP="00D87C2A">
      <w:pPr>
        <w:pStyle w:val="ListBullet2"/>
      </w:pPr>
      <w:r>
        <w:t xml:space="preserve">Severe: </w:t>
      </w:r>
      <w:r w:rsidRPr="0095214B">
        <w:t>Extensive impact and irreversible loss to an Aboriginal cultural heritage value of exceptional value, including loss of ground surfaces and substrates (e.g., a burial) as identified by RAP, TO</w:t>
      </w:r>
      <w:r w:rsidR="005D1CF2">
        <w:t xml:space="preserve"> groups</w:t>
      </w:r>
      <w:r w:rsidRPr="0095214B">
        <w:t>, and</w:t>
      </w:r>
      <w:r w:rsidR="00985506">
        <w:t xml:space="preserve"> </w:t>
      </w:r>
      <w:r w:rsidRPr="0095214B">
        <w:t>/</w:t>
      </w:r>
      <w:r w:rsidR="00985506">
        <w:t xml:space="preserve"> </w:t>
      </w:r>
      <w:r w:rsidRPr="0095214B">
        <w:t xml:space="preserve">or </w:t>
      </w:r>
      <w:r>
        <w:t>FP-SR</w:t>
      </w:r>
      <w:r w:rsidR="004E2341">
        <w:t>.</w:t>
      </w:r>
    </w:p>
    <w:p w14:paraId="0EA8264A" w14:textId="2A56DAA0" w:rsidR="00BC5288" w:rsidRDefault="00D443CC" w:rsidP="00FC590E">
      <w:pPr>
        <w:pStyle w:val="ListBullet"/>
        <w:numPr>
          <w:ilvl w:val="0"/>
          <w:numId w:val="0"/>
        </w:numPr>
        <w:ind w:left="284"/>
      </w:pPr>
      <w:r>
        <w:lastRenderedPageBreak/>
        <w:t xml:space="preserve">Impact </w:t>
      </w:r>
      <w:r w:rsidRPr="00C569F2">
        <w:t xml:space="preserve">ratings considered the historic, scientific, social, and spiritual significance </w:t>
      </w:r>
      <w:r>
        <w:t xml:space="preserve">(i.e., significance ranking) </w:t>
      </w:r>
      <w:r w:rsidRPr="00C569F2">
        <w:t>of Aboriginal cultural heritage values</w:t>
      </w:r>
      <w:r>
        <w:t xml:space="preserve"> by assessing their intersection and impact with </w:t>
      </w:r>
      <w:r w:rsidRPr="004E2341">
        <w:t>the Project at the time of assessment</w:t>
      </w:r>
      <w:r>
        <w:t>.</w:t>
      </w:r>
      <w:r w:rsidR="00731D1B">
        <w:t xml:space="preserve"> </w:t>
      </w:r>
      <w:r w:rsidR="00BC5288">
        <w:t xml:space="preserve">The </w:t>
      </w:r>
      <w:r w:rsidR="00BC5288" w:rsidRPr="00067898">
        <w:t>full definition of each rating is provided in Section</w:t>
      </w:r>
      <w:r w:rsidR="003F75BC">
        <w:t> </w:t>
      </w:r>
      <w:r w:rsidR="00BC5288">
        <w:t xml:space="preserve">5.5.3 </w:t>
      </w:r>
      <w:r w:rsidR="00BC5288" w:rsidRPr="00067898">
        <w:t xml:space="preserve">of </w:t>
      </w:r>
      <w:r w:rsidR="00BC5288" w:rsidRPr="00D87C2A">
        <w:rPr>
          <w:b/>
          <w:bCs/>
        </w:rPr>
        <w:t xml:space="preserve">Technical Report B: Aboriginal </w:t>
      </w:r>
      <w:r w:rsidR="00BC5288">
        <w:rPr>
          <w:b/>
          <w:bCs/>
        </w:rPr>
        <w:t>C</w:t>
      </w:r>
      <w:r w:rsidR="00BC5288" w:rsidRPr="00D87C2A">
        <w:rPr>
          <w:b/>
          <w:bCs/>
        </w:rPr>
        <w:t xml:space="preserve">ultural </w:t>
      </w:r>
      <w:r w:rsidR="00BC5288">
        <w:rPr>
          <w:b/>
          <w:bCs/>
        </w:rPr>
        <w:t>H</w:t>
      </w:r>
      <w:r w:rsidR="00BC5288" w:rsidRPr="00D87C2A">
        <w:rPr>
          <w:b/>
          <w:bCs/>
        </w:rPr>
        <w:t xml:space="preserve">eritage </w:t>
      </w:r>
      <w:r w:rsidR="00BC5288">
        <w:rPr>
          <w:b/>
          <w:bCs/>
        </w:rPr>
        <w:t>I</w:t>
      </w:r>
      <w:r w:rsidR="00BC5288" w:rsidRPr="00D87C2A">
        <w:rPr>
          <w:b/>
          <w:bCs/>
        </w:rPr>
        <w:t xml:space="preserve">mpact </w:t>
      </w:r>
      <w:r w:rsidR="00BC5288">
        <w:rPr>
          <w:b/>
          <w:bCs/>
        </w:rPr>
        <w:t>A</w:t>
      </w:r>
      <w:r w:rsidR="00BC5288" w:rsidRPr="00D87C2A">
        <w:rPr>
          <w:b/>
          <w:bCs/>
        </w:rPr>
        <w:t>ssessment</w:t>
      </w:r>
      <w:r w:rsidR="00BC5288">
        <w:rPr>
          <w:b/>
          <w:bCs/>
        </w:rPr>
        <w:t>.</w:t>
      </w:r>
    </w:p>
    <w:p w14:paraId="03972444" w14:textId="53E27062" w:rsidR="00D45EF0" w:rsidRDefault="00D45EF0" w:rsidP="00D45EF0">
      <w:pPr>
        <w:pStyle w:val="ListBullet"/>
      </w:pPr>
      <w:r w:rsidRPr="00CA02AE">
        <w:t xml:space="preserve">Identifying </w:t>
      </w:r>
      <w:r>
        <w:t xml:space="preserve">relevant </w:t>
      </w:r>
      <w:r w:rsidR="007D6514">
        <w:t xml:space="preserve">future </w:t>
      </w:r>
      <w:r>
        <w:t>projects</w:t>
      </w:r>
      <w:r w:rsidRPr="00CA02AE">
        <w:t xml:space="preserve"> that could lead to cumulative impacts when considered together with the Project (refer to </w:t>
      </w:r>
      <w:r w:rsidRPr="00DF5427">
        <w:rPr>
          <w:b/>
          <w:bCs/>
        </w:rPr>
        <w:t>Chapter 4</w:t>
      </w:r>
      <w:r w:rsidRPr="009A7B81">
        <w:rPr>
          <w:b/>
          <w:bCs/>
        </w:rPr>
        <w:t>:</w:t>
      </w:r>
      <w:r w:rsidR="00543749">
        <w:rPr>
          <w:b/>
          <w:bCs/>
        </w:rPr>
        <w:t xml:space="preserve"> </w:t>
      </w:r>
      <w:r w:rsidRPr="00694A37">
        <w:rPr>
          <w:b/>
          <w:bCs/>
        </w:rPr>
        <w:t xml:space="preserve">EES assessment </w:t>
      </w:r>
      <w:r w:rsidRPr="00153A98">
        <w:rPr>
          <w:b/>
          <w:bCs/>
        </w:rPr>
        <w:t>framework and approach</w:t>
      </w:r>
      <w:r w:rsidRPr="00CA02AE">
        <w:t xml:space="preserve"> for the full cumulative impact assessment method</w:t>
      </w:r>
      <w:r w:rsidR="008713E4">
        <w:t>)</w:t>
      </w:r>
      <w:r>
        <w:t>.</w:t>
      </w:r>
    </w:p>
    <w:p w14:paraId="7E07B6B6" w14:textId="58AF7398" w:rsidR="00D52215" w:rsidRDefault="00EA056E" w:rsidP="00EA53D6">
      <w:pPr>
        <w:pStyle w:val="ListBullet"/>
      </w:pPr>
      <w:r w:rsidRPr="00EA056E">
        <w:t>Developing EPRs in response to the impact assessment to define the required environmental outcomes that the Project must achieve through the implementation of mitigation measures during construction, operation and decommissioning. Measures to reduce the potential impacts were proposed in accordance with the mitigation hierarchy (avoid, minimise, manage, rehabilitate and offset) and have informed the development of EPRs. Alternative mitigation measures could be implemented to comply with the EPRs based on the specific site conditions, available resources, and the Principal Contractor’s expertise</w:t>
      </w:r>
      <w:r w:rsidR="004D6DE5">
        <w:t>.</w:t>
      </w:r>
    </w:p>
    <w:p w14:paraId="111B9C8E" w14:textId="1BA5A696" w:rsidR="00F61A6A" w:rsidRDefault="00D52215" w:rsidP="002E318E">
      <w:pPr>
        <w:pStyle w:val="ListBullet"/>
        <w:sectPr w:rsidR="00F61A6A" w:rsidSect="00415D5F">
          <w:headerReference w:type="even" r:id="rId17"/>
          <w:headerReference w:type="default" r:id="rId18"/>
          <w:footerReference w:type="even" r:id="rId19"/>
          <w:footerReference w:type="default" r:id="rId20"/>
          <w:footerReference w:type="first" r:id="rId21"/>
          <w:pgSz w:w="11906" w:h="16838" w:code="9"/>
          <w:pgMar w:top="1418" w:right="1418" w:bottom="1418" w:left="1418" w:header="1134" w:footer="340" w:gutter="0"/>
          <w:pgNumType w:start="1" w:chapStyle="1"/>
          <w:cols w:space="708"/>
          <w:docGrid w:linePitch="360"/>
        </w:sectPr>
      </w:pPr>
      <w:r w:rsidRPr="00D52215">
        <w:t>Following application of mitigation measures that would comply with the EPRs, determining residual impacts associated with the construction, operation and decommissioning of the Project, and evaluating their significance.</w:t>
      </w:r>
    </w:p>
    <w:p w14:paraId="6DF4D32C" w14:textId="6668903B" w:rsidR="009310FD" w:rsidRDefault="002E318E" w:rsidP="00D87C2A">
      <w:pPr>
        <w:pStyle w:val="NormalWeb"/>
        <w:rPr>
          <w:noProof/>
        </w:rPr>
      </w:pPr>
      <w:r>
        <w:rPr>
          <w:noProof/>
        </w:rPr>
        <w:lastRenderedPageBreak/>
        <mc:AlternateContent>
          <mc:Choice Requires="wpg">
            <w:drawing>
              <wp:anchor distT="0" distB="0" distL="114300" distR="114300" simplePos="0" relativeHeight="251662339" behindDoc="1" locked="0" layoutInCell="1" allowOverlap="1" wp14:anchorId="3695FC00" wp14:editId="75DB4CCC">
                <wp:simplePos x="0" y="0"/>
                <wp:positionH relativeFrom="column">
                  <wp:posOffset>-383595</wp:posOffset>
                </wp:positionH>
                <wp:positionV relativeFrom="paragraph">
                  <wp:posOffset>-535995</wp:posOffset>
                </wp:positionV>
                <wp:extent cx="9672955" cy="6839585"/>
                <wp:effectExtent l="0" t="0" r="4445" b="0"/>
                <wp:wrapNone/>
                <wp:docPr id="438856061" name="Group 2"/>
                <wp:cNvGraphicFramePr/>
                <a:graphic xmlns:a="http://schemas.openxmlformats.org/drawingml/2006/main">
                  <a:graphicData uri="http://schemas.microsoft.com/office/word/2010/wordprocessingGroup">
                    <wpg:wgp>
                      <wpg:cNvGrpSpPr/>
                      <wpg:grpSpPr>
                        <a:xfrm>
                          <a:off x="0" y="0"/>
                          <a:ext cx="9672955" cy="6839585"/>
                          <a:chOff x="-394970" y="-534670"/>
                          <a:chExt cx="9672955" cy="6839585"/>
                        </a:xfrm>
                      </wpg:grpSpPr>
                      <pic:pic xmlns:pic="http://schemas.openxmlformats.org/drawingml/2006/picture">
                        <pic:nvPicPr>
                          <pic:cNvPr id="499998086" name="Picture 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94970" y="-534670"/>
                            <a:ext cx="9672955" cy="6839585"/>
                          </a:xfrm>
                          <a:prstGeom prst="rect">
                            <a:avLst/>
                          </a:prstGeom>
                        </pic:spPr>
                      </pic:pic>
                      <wps:wsp>
                        <wps:cNvPr id="1872623919" name="Text Box 1"/>
                        <wps:cNvSpPr txBox="1"/>
                        <wps:spPr>
                          <a:xfrm>
                            <a:off x="-331470" y="-455295"/>
                            <a:ext cx="4773544" cy="316720"/>
                          </a:xfrm>
                          <a:prstGeom prst="rect">
                            <a:avLst/>
                          </a:prstGeom>
                          <a:solidFill>
                            <a:prstClr val="white"/>
                          </a:solidFill>
                          <a:ln>
                            <a:noFill/>
                          </a:ln>
                        </wps:spPr>
                        <wps:txbx>
                          <w:txbxContent>
                            <w:p w14:paraId="44E58A7F" w14:textId="0E20E80C" w:rsidR="002E318E" w:rsidRPr="00EB5C62" w:rsidRDefault="002E318E" w:rsidP="002E318E">
                              <w:pPr>
                                <w:pStyle w:val="Caption"/>
                                <w:spacing w:before="0"/>
                                <w:rPr>
                                  <w:noProof/>
                                  <w:sz w:val="18"/>
                                </w:rPr>
                              </w:pPr>
                              <w:bookmarkStart w:id="3" w:name="_Ref184898740"/>
                              <w:r>
                                <w:t>Figure </w:t>
                              </w:r>
                              <w:r>
                                <w:fldChar w:fldCharType="begin"/>
                              </w:r>
                              <w:r>
                                <w:instrText>STYLEREF 1 \s</w:instrText>
                              </w:r>
                              <w:r>
                                <w:fldChar w:fldCharType="separate"/>
                              </w:r>
                              <w:r>
                                <w:rPr>
                                  <w:noProof/>
                                </w:rPr>
                                <w:t>9</w:t>
                              </w:r>
                              <w:r>
                                <w:fldChar w:fldCharType="end"/>
                              </w:r>
                              <w:r>
                                <w:rPr>
                                  <w:noProof/>
                                </w:rPr>
                                <w:t>.</w:t>
                              </w:r>
                              <w:r>
                                <w:fldChar w:fldCharType="begin"/>
                              </w:r>
                              <w:r>
                                <w:instrText>SEQ Figure \* ARABIC \s 1</w:instrText>
                              </w:r>
                              <w:r>
                                <w:fldChar w:fldCharType="separate"/>
                              </w:r>
                              <w:r>
                                <w:rPr>
                                  <w:noProof/>
                                </w:rPr>
                                <w:t>1</w:t>
                              </w:r>
                              <w:r>
                                <w:fldChar w:fldCharType="end"/>
                              </w:r>
                              <w:bookmarkEnd w:id="3"/>
                              <w:r>
                                <w:t xml:space="preserve"> </w:t>
                              </w:r>
                              <w:r w:rsidRPr="00934B01">
                                <w:t xml:space="preserve">Six </w:t>
                              </w:r>
                              <w:r>
                                <w:t>S</w:t>
                              </w:r>
                              <w:r w:rsidRPr="00934B01">
                                <w:t xml:space="preserve">tudy </w:t>
                              </w:r>
                              <w:r>
                                <w:t>A</w:t>
                              </w:r>
                              <w:r w:rsidRPr="00934B01">
                                <w:t xml:space="preserve">reas investigated for the Aboriginal </w:t>
                              </w:r>
                              <w:r>
                                <w:t>C</w:t>
                              </w:r>
                              <w:r w:rsidRPr="00934B01">
                                <w:t xml:space="preserve">ultural </w:t>
                              </w:r>
                              <w:r>
                                <w:t>H</w:t>
                              </w:r>
                              <w:r w:rsidRPr="00934B01">
                                <w:t xml:space="preserve">eritage </w:t>
                              </w:r>
                              <w:r>
                                <w:t>I</w:t>
                              </w:r>
                              <w:r w:rsidRPr="00934B01">
                                <w:t xml:space="preserve">mpact </w:t>
                              </w:r>
                              <w:r>
                                <w:t>A</w:t>
                              </w:r>
                              <w:r w:rsidRPr="00934B01">
                                <w:t>ssessment</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wpg:wgp>
                  </a:graphicData>
                </a:graphic>
              </wp:anchor>
            </w:drawing>
          </mc:Choice>
          <mc:Fallback>
            <w:pict>
              <v:group w14:anchorId="3695FC00" id="Group 2" o:spid="_x0000_s1026" style="position:absolute;margin-left:-30.2pt;margin-top:-42.2pt;width:761.65pt;height:538.55pt;z-index:-251654141" coordorigin="-3949,-5346" coordsize="9672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">
                <v:shape id="Picture 2" o:spid="_x0000_s1027" type="#_x0000_t75" style="position:absolute;left:-3949;top:-5346;width:96728;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">
                  <v:imagedata r:id="rId23" o:title=""/>
                </v:shape>
                <v:shapetype id="_x0000_t202" coordsize="21600,21600" o:spt="202" path="m,l,21600r21600,l21600,xe">
                  <v:stroke joinstyle="miter"/>
                  <v:path gradientshapeok="t" o:connecttype="rect"/>
                </v:shapetype>
                <v:shape id="Text Box 1" o:spid="_x0000_s1028" type="#_x0000_t202" style="position:absolute;left:-3314;top:-4552;width:47734;height:3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" stroked="f">
                  <v:textbox style="mso-fit-shape-to-text:t" inset="2.5mm,2mm,2.5mm,2mm">
                    <w:txbxContent>
                      <w:p w14:paraId="44E58A7F" w14:textId="0E20E80C" w:rsidR="002E318E" w:rsidRPr="00EB5C62" w:rsidRDefault="002E318E" w:rsidP="002E318E">
                        <w:pPr>
                          <w:pStyle w:val="Caption"/>
                          <w:spacing w:before="0"/>
                          <w:rPr>
                            <w:noProof/>
                            <w:sz w:val="18"/>
                          </w:rPr>
                        </w:pPr>
                        <w:bookmarkStart w:id="4" w:name="_Ref184898740"/>
                        <w:r>
                          <w:t>Figure </w:t>
                        </w:r>
                        <w:r>
                          <w:fldChar w:fldCharType="begin"/>
                        </w:r>
                        <w:r>
                          <w:instrText>STYLEREF 1 \s</w:instrText>
                        </w:r>
                        <w:r>
                          <w:fldChar w:fldCharType="separate"/>
                        </w:r>
                        <w:r>
                          <w:rPr>
                            <w:noProof/>
                          </w:rPr>
                          <w:t>9</w:t>
                        </w:r>
                        <w:r>
                          <w:fldChar w:fldCharType="end"/>
                        </w:r>
                        <w:r>
                          <w:rPr>
                            <w:noProof/>
                          </w:rPr>
                          <w:t>.</w:t>
                        </w:r>
                        <w:r>
                          <w:fldChar w:fldCharType="begin"/>
                        </w:r>
                        <w:r>
                          <w:instrText>SEQ Figure \* ARABIC \s 1</w:instrText>
                        </w:r>
                        <w:r>
                          <w:fldChar w:fldCharType="separate"/>
                        </w:r>
                        <w:r>
                          <w:rPr>
                            <w:noProof/>
                          </w:rPr>
                          <w:t>1</w:t>
                        </w:r>
                        <w:r>
                          <w:fldChar w:fldCharType="end"/>
                        </w:r>
                        <w:bookmarkEnd w:id="4"/>
                        <w:r>
                          <w:t xml:space="preserve"> </w:t>
                        </w:r>
                        <w:r w:rsidRPr="00934B01">
                          <w:t xml:space="preserve">Six </w:t>
                        </w:r>
                        <w:r>
                          <w:t>S</w:t>
                        </w:r>
                        <w:r w:rsidRPr="00934B01">
                          <w:t xml:space="preserve">tudy </w:t>
                        </w:r>
                        <w:r>
                          <w:t>A</w:t>
                        </w:r>
                        <w:r w:rsidRPr="00934B01">
                          <w:t xml:space="preserve">reas investigated for the Aboriginal </w:t>
                        </w:r>
                        <w:r>
                          <w:t>C</w:t>
                        </w:r>
                        <w:r w:rsidRPr="00934B01">
                          <w:t xml:space="preserve">ultural </w:t>
                        </w:r>
                        <w:r>
                          <w:t>H</w:t>
                        </w:r>
                        <w:r w:rsidRPr="00934B01">
                          <w:t xml:space="preserve">eritage </w:t>
                        </w:r>
                        <w:r>
                          <w:t>I</w:t>
                        </w:r>
                        <w:r w:rsidRPr="00934B01">
                          <w:t xml:space="preserve">mpact </w:t>
                        </w:r>
                        <w:r>
                          <w:t>A</w:t>
                        </w:r>
                        <w:r w:rsidRPr="00934B01">
                          <w:t>ssessment</w:t>
                        </w:r>
                      </w:p>
                    </w:txbxContent>
                  </v:textbox>
                </v:shape>
              </v:group>
            </w:pict>
          </mc:Fallback>
        </mc:AlternateContent>
      </w:r>
    </w:p>
    <w:p w14:paraId="79714603" w14:textId="3EB74EFC" w:rsidR="002E318E" w:rsidRDefault="002E318E" w:rsidP="00D87C2A">
      <w:pPr>
        <w:pStyle w:val="NormalWeb"/>
        <w:sectPr w:rsidR="002E318E" w:rsidSect="00415D5F">
          <w:footerReference w:type="even" r:id="rId24"/>
          <w:footerReference w:type="default" r:id="rId25"/>
          <w:footerReference w:type="first" r:id="rId26"/>
          <w:pgSz w:w="16838" w:h="11906" w:orient="landscape" w:code="9"/>
          <w:pgMar w:top="1418" w:right="1418" w:bottom="1418" w:left="1418" w:header="1134" w:footer="340" w:gutter="0"/>
          <w:pgNumType w:chapStyle="1"/>
          <w:cols w:space="708"/>
          <w:docGrid w:linePitch="360"/>
        </w:sectPr>
      </w:pPr>
    </w:p>
    <w:p w14:paraId="46E36634" w14:textId="474F6D5E" w:rsidR="00B008C5" w:rsidRDefault="00B008C5" w:rsidP="0045504F">
      <w:pPr>
        <w:pStyle w:val="Heading2"/>
      </w:pPr>
      <w:r>
        <w:lastRenderedPageBreak/>
        <w:t>Existing conditions</w:t>
      </w:r>
    </w:p>
    <w:p w14:paraId="3D291ED7" w14:textId="069C1306" w:rsidR="006901EA" w:rsidRDefault="006901EA" w:rsidP="00635F55">
      <w:pPr>
        <w:pStyle w:val="Call-outboxHeadingwithicon"/>
        <w:framePr w:w="3464" w:h="7687" w:hRule="exact" w:hSpace="170" w:vSpace="170" w:wrap="around" w:hAnchor="page" w:x="6974" w:y="-7"/>
      </w:pPr>
      <w:r>
        <w:t xml:space="preserve"> CHMPs and CVAs</w:t>
      </w:r>
    </w:p>
    <w:p w14:paraId="6D90ED74" w14:textId="369B93C4" w:rsidR="006901EA" w:rsidRDefault="006901EA" w:rsidP="00635F55">
      <w:pPr>
        <w:pStyle w:val="Call-outbox"/>
        <w:framePr w:w="3464" w:h="7687" w:hRule="exact" w:hSpace="170" w:vSpace="170" w:wrap="around" w:hAnchor="page" w:x="6974" w:y="-7"/>
      </w:pPr>
      <w:r>
        <w:t xml:space="preserve">The </w:t>
      </w:r>
      <w:r w:rsidRPr="004F15C8">
        <w:rPr>
          <w:i/>
          <w:iCs/>
        </w:rPr>
        <w:t>Aboriginal Heritage Act 2006</w:t>
      </w:r>
      <w:r>
        <w:t xml:space="preserve"> specifies that if an EES is required for an activity under the Environment Effects Act, a CHMP must be prepared. CHMPs outline the processes for identifying Aboriginal heritage management measures, with the primary objective of avoiding harm or minimising harm to Aboriginal cultural heritage. </w:t>
      </w:r>
    </w:p>
    <w:p w14:paraId="6BF262B0" w14:textId="67F0E397" w:rsidR="006901EA" w:rsidRPr="007152A5" w:rsidRDefault="006901EA" w:rsidP="00635F55">
      <w:pPr>
        <w:pStyle w:val="Call-outbox"/>
        <w:framePr w:w="3464" w:h="7687" w:hRule="exact" w:hSpace="170" w:vSpace="170" w:wrap="around" w:hAnchor="page" w:x="6974" w:y="-7"/>
      </w:pPr>
      <w:r>
        <w:t>A CVA is an assessment completed in consultation with the Registered Aboriginal Party and Traditional Owner groups, largely targeting intangible heritage values.</w:t>
      </w:r>
      <w:r w:rsidR="00753166" w:rsidRPr="00753166">
        <w:t xml:space="preserve"> </w:t>
      </w:r>
      <w:r w:rsidR="00693D6C">
        <w:t>Its</w:t>
      </w:r>
      <w:r w:rsidR="00753166">
        <w:t xml:space="preserve"> purpose</w:t>
      </w:r>
      <w:r w:rsidR="00753166" w:rsidRPr="00753166">
        <w:t xml:space="preserve"> is to identify and understand traditional and contemporary Aboriginal cultural heritage values and meanings held by the Indigenous communit</w:t>
      </w:r>
      <w:r w:rsidR="003F1755">
        <w:t>ies</w:t>
      </w:r>
      <w:r w:rsidR="00753166" w:rsidRPr="00753166">
        <w:t xml:space="preserve"> associated with the Project Land, and the ways in which these values can be interpreted in a meaningful and practical way so that they can then be factored into the impact assessment.</w:t>
      </w:r>
    </w:p>
    <w:p w14:paraId="6ADBC513" w14:textId="77777777" w:rsidR="006901EA" w:rsidRDefault="006901EA" w:rsidP="006901EA">
      <w:r>
        <w:t xml:space="preserve">This section summarises the existing </w:t>
      </w:r>
      <w:r w:rsidRPr="0074045B">
        <w:t xml:space="preserve">conditions for Aboriginal </w:t>
      </w:r>
      <w:r>
        <w:t>c</w:t>
      </w:r>
      <w:r w:rsidRPr="0074045B">
        <w:t xml:space="preserve">ultural </w:t>
      </w:r>
      <w:r>
        <w:t>h</w:t>
      </w:r>
      <w:r w:rsidRPr="0074045B">
        <w:t xml:space="preserve">eritage </w:t>
      </w:r>
      <w:r>
        <w:t xml:space="preserve">according to the following key themes: </w:t>
      </w:r>
    </w:p>
    <w:p w14:paraId="0C245CEC" w14:textId="77777777" w:rsidR="006901EA" w:rsidRDefault="006901EA" w:rsidP="006901EA">
      <w:pPr>
        <w:pStyle w:val="ListBullet"/>
      </w:pPr>
      <w:r>
        <w:t>RAPs and TO groups</w:t>
      </w:r>
    </w:p>
    <w:p w14:paraId="6A0D7651" w14:textId="77777777" w:rsidR="006901EA" w:rsidRDefault="006901EA" w:rsidP="006901EA">
      <w:pPr>
        <w:pStyle w:val="ListBullet"/>
      </w:pPr>
      <w:r>
        <w:t>Aboriginal cultural heritage values</w:t>
      </w:r>
    </w:p>
    <w:p w14:paraId="2180DE30" w14:textId="7996F558" w:rsidR="006901EA" w:rsidRDefault="00543749" w:rsidP="006901EA">
      <w:pPr>
        <w:pStyle w:val="ListBullet"/>
      </w:pPr>
      <w:r>
        <w:t>Cultural Heritage Management Plans (</w:t>
      </w:r>
      <w:r w:rsidR="006901EA">
        <w:t>CHMPs</w:t>
      </w:r>
      <w:r>
        <w:t>)</w:t>
      </w:r>
    </w:p>
    <w:p w14:paraId="67D8AC54" w14:textId="45A798BA" w:rsidR="006901EA" w:rsidRDefault="00543749" w:rsidP="006901EA">
      <w:pPr>
        <w:pStyle w:val="ListBullet"/>
      </w:pPr>
      <w:r>
        <w:t>Cultural Value Assessments (</w:t>
      </w:r>
      <w:r w:rsidR="006901EA">
        <w:t>CVAs</w:t>
      </w:r>
      <w:r>
        <w:t>)</w:t>
      </w:r>
      <w:r w:rsidR="006901EA">
        <w:t>.</w:t>
      </w:r>
    </w:p>
    <w:p w14:paraId="18B1FE74" w14:textId="76BBD484" w:rsidR="004F6546" w:rsidRPr="00435477" w:rsidRDefault="00B00C5B" w:rsidP="007B236D">
      <w:r>
        <w:t xml:space="preserve">The Aboriginal cultural heritage </w:t>
      </w:r>
      <w:r w:rsidR="0095214B">
        <w:t xml:space="preserve">investigations identified </w:t>
      </w:r>
      <w:r w:rsidR="00993179">
        <w:t xml:space="preserve">previously </w:t>
      </w:r>
      <w:r w:rsidR="00F55594">
        <w:t>recorded</w:t>
      </w:r>
      <w:r w:rsidR="00993179">
        <w:t xml:space="preserve"> </w:t>
      </w:r>
      <w:r w:rsidR="00A50263">
        <w:t>Aboriginal Places</w:t>
      </w:r>
      <w:r w:rsidR="006E6AEC">
        <w:t xml:space="preserve"> </w:t>
      </w:r>
      <w:r w:rsidR="00F7768F">
        <w:t xml:space="preserve">and </w:t>
      </w:r>
      <w:r w:rsidR="00F55594">
        <w:t>newly identified</w:t>
      </w:r>
      <w:r w:rsidR="006E6AEC">
        <w:t xml:space="preserve"> Aboriginal cultural heritage values</w:t>
      </w:r>
      <w:r>
        <w:t xml:space="preserve">. </w:t>
      </w:r>
      <w:r w:rsidR="00F16915">
        <w:t>Nine</w:t>
      </w:r>
      <w:r w:rsidR="00B3769F">
        <w:t xml:space="preserve"> CHMPs</w:t>
      </w:r>
      <w:r w:rsidR="00DD7A8A">
        <w:t xml:space="preserve"> </w:t>
      </w:r>
      <w:r w:rsidR="00B3769F">
        <w:t xml:space="preserve">are being prepared </w:t>
      </w:r>
      <w:r w:rsidR="0095214B">
        <w:t>concurrently with</w:t>
      </w:r>
      <w:r w:rsidR="00B3769F">
        <w:t xml:space="preserve"> this EES</w:t>
      </w:r>
      <w:r w:rsidR="000C560D">
        <w:t xml:space="preserve"> </w:t>
      </w:r>
      <w:r w:rsidR="00123EE7">
        <w:t>that correspond to RAP boundaries</w:t>
      </w:r>
      <w:r w:rsidR="00EE3E5B">
        <w:t xml:space="preserve"> </w:t>
      </w:r>
      <w:r w:rsidR="00B67F02">
        <w:t>and/</w:t>
      </w:r>
      <w:r w:rsidR="00EE3E5B">
        <w:t xml:space="preserve">or </w:t>
      </w:r>
      <w:r w:rsidR="00B67F02">
        <w:t>construction</w:t>
      </w:r>
      <w:r w:rsidR="00EE3E5B">
        <w:t xml:space="preserve"> </w:t>
      </w:r>
      <w:r w:rsidR="00AE7A5D">
        <w:t>stages</w:t>
      </w:r>
      <w:r w:rsidR="00EE3E5B">
        <w:t xml:space="preserve"> for the Project</w:t>
      </w:r>
      <w:r w:rsidR="00DC7777">
        <w:t>.</w:t>
      </w:r>
      <w:r w:rsidR="00AA23E8">
        <w:t xml:space="preserve"> </w:t>
      </w:r>
      <w:r w:rsidR="000A6F93">
        <w:t xml:space="preserve">For example, </w:t>
      </w:r>
      <w:r w:rsidR="00AE7A5D">
        <w:t>s</w:t>
      </w:r>
      <w:r w:rsidR="000A6F93">
        <w:t xml:space="preserve">tudy </w:t>
      </w:r>
      <w:r w:rsidR="00AE7A5D">
        <w:t>a</w:t>
      </w:r>
      <w:r w:rsidR="000A6F93">
        <w:t>rea 4 has been split into</w:t>
      </w:r>
      <w:r w:rsidR="005205FF">
        <w:t xml:space="preserve"> </w:t>
      </w:r>
      <w:r w:rsidR="000A6F93">
        <w:t xml:space="preserve">two </w:t>
      </w:r>
      <w:r w:rsidR="005205FF">
        <w:t xml:space="preserve">CHMPs </w:t>
      </w:r>
      <w:r w:rsidR="000A6F93">
        <w:t xml:space="preserve">due to its </w:t>
      </w:r>
      <w:r w:rsidR="005205FF">
        <w:t xml:space="preserve">large size. </w:t>
      </w:r>
      <w:r w:rsidR="007A4E09">
        <w:t xml:space="preserve">These CHMPs are being prepared in accordance with the statutory requirements of the </w:t>
      </w:r>
      <w:r w:rsidR="007A4E09" w:rsidRPr="0A13365A">
        <w:rPr>
          <w:i/>
          <w:iCs/>
        </w:rPr>
        <w:t>Aboriginal Heritage Act 2006</w:t>
      </w:r>
      <w:r w:rsidR="007A4E09">
        <w:t xml:space="preserve">. </w:t>
      </w:r>
      <w:r w:rsidR="006069B9">
        <w:t>Additionally,</w:t>
      </w:r>
      <w:r w:rsidR="0008514D">
        <w:t xml:space="preserve"> CVAs </w:t>
      </w:r>
      <w:r w:rsidR="00132306">
        <w:t>for</w:t>
      </w:r>
      <w:r w:rsidR="00151474">
        <w:t xml:space="preserve"> </w:t>
      </w:r>
      <w:r w:rsidR="0008514D">
        <w:t xml:space="preserve">each </w:t>
      </w:r>
      <w:r w:rsidR="00C83A61">
        <w:t>s</w:t>
      </w:r>
      <w:r w:rsidR="0012337F">
        <w:t xml:space="preserve">tudy </w:t>
      </w:r>
      <w:r w:rsidR="00C83A61">
        <w:t>a</w:t>
      </w:r>
      <w:r w:rsidR="0012337F">
        <w:t>rea</w:t>
      </w:r>
      <w:r w:rsidR="006069B9">
        <w:t xml:space="preserve"> </w:t>
      </w:r>
      <w:r w:rsidR="0008514D">
        <w:t xml:space="preserve">have been </w:t>
      </w:r>
      <w:r w:rsidR="007A4E09">
        <w:t xml:space="preserve">prepared </w:t>
      </w:r>
      <w:r w:rsidR="007A4E09" w:rsidRPr="0A13365A">
        <w:rPr>
          <w:lang w:eastAsia="en-AU"/>
        </w:rPr>
        <w:t xml:space="preserve">to identify tangible and intangible values through consultation with the relevant Aboriginal stakeholders, as well as relevant </w:t>
      </w:r>
      <w:r w:rsidR="007A4E09">
        <w:t>oral history and broader values incorporating landscapes, biodiversity, and contemporary values</w:t>
      </w:r>
      <w:r w:rsidR="00DC2DA0">
        <w:t>.</w:t>
      </w:r>
      <w:r w:rsidR="0055016F">
        <w:t xml:space="preserve"> </w:t>
      </w:r>
      <w:r w:rsidR="00DC7777">
        <w:t>The CHMPs</w:t>
      </w:r>
      <w:r w:rsidR="004B0410">
        <w:t xml:space="preserve"> and CVAs</w:t>
      </w:r>
      <w:r w:rsidR="00DC7777">
        <w:t xml:space="preserve"> have been </w:t>
      </w:r>
      <w:r w:rsidR="008A4EFF">
        <w:t>produced</w:t>
      </w:r>
      <w:r w:rsidR="00B3769F">
        <w:t xml:space="preserve"> in consultation with</w:t>
      </w:r>
      <w:r w:rsidR="00FC1DC8">
        <w:t xml:space="preserve"> t</w:t>
      </w:r>
      <w:r w:rsidR="00AE3AFB">
        <w:t>he</w:t>
      </w:r>
      <w:r w:rsidR="00B3769F">
        <w:t xml:space="preserve"> RAPs, T</w:t>
      </w:r>
      <w:r w:rsidR="00D84DE0">
        <w:t>O</w:t>
      </w:r>
      <w:r w:rsidR="00B3769F">
        <w:t xml:space="preserve"> groups, and </w:t>
      </w:r>
      <w:r w:rsidR="00697D0A">
        <w:t>FP–SR</w:t>
      </w:r>
      <w:r w:rsidR="00B3769F">
        <w:t xml:space="preserve">, </w:t>
      </w:r>
      <w:r w:rsidR="01F01AD9">
        <w:t xml:space="preserve">and have included </w:t>
      </w:r>
      <w:r w:rsidR="00B3769F">
        <w:t xml:space="preserve">desktop research and fieldwork to identify </w:t>
      </w:r>
      <w:r w:rsidR="008A6446">
        <w:t xml:space="preserve">Aboriginal </w:t>
      </w:r>
      <w:r w:rsidR="00A50263">
        <w:t>P</w:t>
      </w:r>
      <w:r w:rsidR="008A6446">
        <w:t xml:space="preserve">laces, </w:t>
      </w:r>
      <w:r w:rsidR="00B3769F">
        <w:t xml:space="preserve">areas of Aboriginal cultural heritage sensitivity and Aboriginal </w:t>
      </w:r>
      <w:r w:rsidR="00145E16">
        <w:t xml:space="preserve">cultural heritage </w:t>
      </w:r>
      <w:r w:rsidR="00AD280F">
        <w:t>v</w:t>
      </w:r>
      <w:r w:rsidR="00B3769F">
        <w:t>alues</w:t>
      </w:r>
      <w:r w:rsidR="00DC2DA0">
        <w:t xml:space="preserve"> associated with the </w:t>
      </w:r>
      <w:r w:rsidR="00E74F7E">
        <w:t>study area</w:t>
      </w:r>
      <w:r w:rsidR="00DC2DA0">
        <w:t>.</w:t>
      </w:r>
      <w:r w:rsidR="00C401E7">
        <w:t xml:space="preserve"> </w:t>
      </w:r>
      <w:r w:rsidR="007376DD">
        <w:t>T</w:t>
      </w:r>
      <w:r w:rsidR="004C112F">
        <w:t xml:space="preserve">he CHMPs and CVAs </w:t>
      </w:r>
      <w:r w:rsidR="006602DE">
        <w:t>have been</w:t>
      </w:r>
      <w:r w:rsidR="007B0195">
        <w:t xml:space="preserve"> extensively</w:t>
      </w:r>
      <w:r w:rsidR="006602DE">
        <w:t xml:space="preserve"> </w:t>
      </w:r>
      <w:r w:rsidR="005A7C27">
        <w:t xml:space="preserve">used to </w:t>
      </w:r>
      <w:r w:rsidR="00111455">
        <w:t>identify th</w:t>
      </w:r>
      <w:r w:rsidR="00976C4A">
        <w:t xml:space="preserve">e </w:t>
      </w:r>
      <w:r w:rsidR="00002046">
        <w:t xml:space="preserve">existing </w:t>
      </w:r>
      <w:r w:rsidR="0056450E">
        <w:t>conditions</w:t>
      </w:r>
      <w:r w:rsidR="00D84182">
        <w:t xml:space="preserve"> across the </w:t>
      </w:r>
      <w:r w:rsidR="00E74F7E">
        <w:t>study area</w:t>
      </w:r>
      <w:r w:rsidR="00AF7FA9">
        <w:t>. As</w:t>
      </w:r>
      <w:r w:rsidR="00DA6C55">
        <w:t xml:space="preserve"> such</w:t>
      </w:r>
      <w:r w:rsidR="00E50DAC">
        <w:t xml:space="preserve">, </w:t>
      </w:r>
      <w:r w:rsidR="00AF7FA9">
        <w:t xml:space="preserve">both </w:t>
      </w:r>
      <w:r w:rsidR="00E41C3F">
        <w:t xml:space="preserve">are discussed </w:t>
      </w:r>
      <w:r w:rsidR="004C112F">
        <w:t>in this section to</w:t>
      </w:r>
      <w:r w:rsidR="00DA6C55">
        <w:t xml:space="preserve"> </w:t>
      </w:r>
      <w:r w:rsidR="004A7E75">
        <w:t>provide</w:t>
      </w:r>
      <w:r w:rsidR="00443767">
        <w:t xml:space="preserve"> further</w:t>
      </w:r>
      <w:r w:rsidR="004A7E75">
        <w:t xml:space="preserve"> </w:t>
      </w:r>
      <w:r w:rsidR="001550F0">
        <w:t>understanding</w:t>
      </w:r>
      <w:r w:rsidR="00407899">
        <w:t xml:space="preserve"> </w:t>
      </w:r>
      <w:r w:rsidR="00CE2ABA">
        <w:t>regarding</w:t>
      </w:r>
      <w:r w:rsidR="00F42E19">
        <w:t xml:space="preserve"> </w:t>
      </w:r>
      <w:r w:rsidR="00EB1FC1">
        <w:t>the origin of th</w:t>
      </w:r>
      <w:r w:rsidR="00A11072">
        <w:t>e</w:t>
      </w:r>
      <w:r w:rsidR="00F42E19">
        <w:t xml:space="preserve"> </w:t>
      </w:r>
      <w:r w:rsidR="006E6AEC">
        <w:t xml:space="preserve">existing </w:t>
      </w:r>
      <w:r w:rsidR="00F42E19">
        <w:t>conditions</w:t>
      </w:r>
      <w:r w:rsidR="00EB1FC1">
        <w:t>.</w:t>
      </w:r>
    </w:p>
    <w:p w14:paraId="762518A3" w14:textId="5F518F1A" w:rsidR="00B008C5" w:rsidRDefault="007B1531" w:rsidP="00DC18EC">
      <w:pPr>
        <w:pStyle w:val="Heading3"/>
      </w:pPr>
      <w:bookmarkStart w:id="5" w:name="_Ref179535637"/>
      <w:r>
        <w:t>RAPs</w:t>
      </w:r>
      <w:r w:rsidR="00635230">
        <w:t xml:space="preserve"> and </w:t>
      </w:r>
      <w:r>
        <w:t>TO</w:t>
      </w:r>
      <w:r w:rsidR="00635230">
        <w:t xml:space="preserve"> groups</w:t>
      </w:r>
      <w:bookmarkEnd w:id="5"/>
    </w:p>
    <w:p w14:paraId="2E7AE0A2" w14:textId="267AA976" w:rsidR="00F45B3F" w:rsidRDefault="00F45B3F" w:rsidP="000D4F9D">
      <w:r>
        <w:t xml:space="preserve">The RAPs for the study area </w:t>
      </w:r>
      <w:r w:rsidR="06261036">
        <w:t>are</w:t>
      </w:r>
      <w:r>
        <w:t>:</w:t>
      </w:r>
      <w:r w:rsidR="00A56A37">
        <w:t xml:space="preserve"> </w:t>
      </w:r>
    </w:p>
    <w:p w14:paraId="3B0882A4" w14:textId="7A4D02ED" w:rsidR="00F45B3F" w:rsidRDefault="00CF7B14" w:rsidP="000D4F9D">
      <w:pPr>
        <w:pStyle w:val="ListBullet"/>
      </w:pPr>
      <w:r>
        <w:t xml:space="preserve">Area 1: </w:t>
      </w:r>
      <w:r w:rsidR="00F45B3F">
        <w:t>Barengi Gadjin Land Council Aboriginal Corporation (BGLCAC)</w:t>
      </w:r>
    </w:p>
    <w:p w14:paraId="5088949C" w14:textId="64BBE59D" w:rsidR="00F45B3F" w:rsidRDefault="00CF7B14" w:rsidP="000D4F9D">
      <w:pPr>
        <w:pStyle w:val="ListBullet"/>
      </w:pPr>
      <w:r>
        <w:t xml:space="preserve">Area 2: </w:t>
      </w:r>
      <w:r w:rsidR="00F45B3F">
        <w:t>Eastern Maar Aboriginal Corporation (EMAC)</w:t>
      </w:r>
    </w:p>
    <w:p w14:paraId="182B5B47" w14:textId="3B53E2C0" w:rsidR="00CF7B14" w:rsidRDefault="00CF7B14" w:rsidP="000D4F9D">
      <w:pPr>
        <w:pStyle w:val="ListBullet"/>
      </w:pPr>
      <w:r>
        <w:t xml:space="preserve">Area 3: </w:t>
      </w:r>
      <w:r w:rsidRPr="00CF7B14">
        <w:t>There is no RAP for this area (TO</w:t>
      </w:r>
      <w:r w:rsidR="005D1CF2">
        <w:t xml:space="preserve"> groups </w:t>
      </w:r>
      <w:r w:rsidRPr="00CF7B14">
        <w:t xml:space="preserve">from </w:t>
      </w:r>
      <w:r w:rsidR="009A1B0E">
        <w:t xml:space="preserve">the </w:t>
      </w:r>
      <w:r w:rsidRPr="00CF7B14">
        <w:t xml:space="preserve">BGLCAC, EMAC, and </w:t>
      </w:r>
      <w:r>
        <w:t>Dja Dja Wurrung Clans Aboriginal Council (DJAARA)</w:t>
      </w:r>
      <w:r w:rsidRPr="00CF7B14">
        <w:t xml:space="preserve"> are consulted for this area)</w:t>
      </w:r>
    </w:p>
    <w:p w14:paraId="22BA0601" w14:textId="43F5112C" w:rsidR="00F45B3F" w:rsidRDefault="00CF7B14" w:rsidP="000D4F9D">
      <w:pPr>
        <w:pStyle w:val="ListBullet"/>
      </w:pPr>
      <w:r>
        <w:t xml:space="preserve">Area 4: </w:t>
      </w:r>
      <w:r w:rsidR="00F45B3F">
        <w:t>DJAARA</w:t>
      </w:r>
    </w:p>
    <w:p w14:paraId="55852C54" w14:textId="0B3D133A" w:rsidR="00F45B3F" w:rsidRDefault="00CF7B14" w:rsidP="000D4F9D">
      <w:pPr>
        <w:pStyle w:val="ListBullet"/>
      </w:pPr>
      <w:r>
        <w:t xml:space="preserve">Area 5: </w:t>
      </w:r>
      <w:r w:rsidR="00F45B3F">
        <w:t>Wadawurrung Traditional Owners Aboriginal Corporation (WTOAC)</w:t>
      </w:r>
    </w:p>
    <w:p w14:paraId="5AFF8982" w14:textId="27BC8DA6" w:rsidR="00CF7B14" w:rsidRDefault="00CF7B14" w:rsidP="00CF7B14">
      <w:pPr>
        <w:pStyle w:val="ListBullet"/>
      </w:pPr>
      <w:r>
        <w:t xml:space="preserve">Area 6: </w:t>
      </w:r>
      <w:r w:rsidR="00F45B3F">
        <w:t>Wurundjeri Woi</w:t>
      </w:r>
      <w:r w:rsidR="001246F4">
        <w:t>-w</w:t>
      </w:r>
      <w:r w:rsidR="00F45B3F">
        <w:t>urrung Cultural Heritage Aboriginal Corporation (WWCHAC).</w:t>
      </w:r>
    </w:p>
    <w:p w14:paraId="7EE40160" w14:textId="03C0BB33" w:rsidR="00A56A37" w:rsidRDefault="00A56A37" w:rsidP="00A56A37">
      <w:r>
        <w:t xml:space="preserve">The extent of the RAP boundaries within the study area </w:t>
      </w:r>
      <w:r w:rsidR="00420511">
        <w:t>is</w:t>
      </w:r>
      <w:r>
        <w:t xml:space="preserve"> shown in</w:t>
      </w:r>
      <w:r w:rsidR="00A5666A">
        <w:t xml:space="preserve"> </w:t>
      </w:r>
      <w:r w:rsidR="00A5666A">
        <w:fldChar w:fldCharType="begin"/>
      </w:r>
      <w:r w:rsidR="00A5666A">
        <w:instrText xml:space="preserve"> REF _Ref184898740 \h </w:instrText>
      </w:r>
      <w:r w:rsidR="00A5666A">
        <w:fldChar w:fldCharType="separate"/>
      </w:r>
      <w:r w:rsidR="002D33F8">
        <w:t>Figure</w:t>
      </w:r>
      <w:r w:rsidR="003F75BC">
        <w:t> </w:t>
      </w:r>
      <w:r w:rsidR="002D33F8">
        <w:rPr>
          <w:noProof/>
        </w:rPr>
        <w:t>9.1</w:t>
      </w:r>
      <w:r w:rsidR="00A5666A">
        <w:fldChar w:fldCharType="end"/>
      </w:r>
      <w:r>
        <w:t xml:space="preserve">. </w:t>
      </w:r>
    </w:p>
    <w:p w14:paraId="14AC32AE" w14:textId="54B442D8" w:rsidR="00542693" w:rsidRDefault="00E0663A" w:rsidP="003F75BC">
      <w:pPr>
        <w:keepNext/>
        <w:keepLines/>
      </w:pPr>
      <w:r w:rsidRPr="0012337F">
        <w:lastRenderedPageBreak/>
        <w:t xml:space="preserve">CVAs were completed on Country in consultation with the relevant RAPs and TO groups. These assessments </w:t>
      </w:r>
      <w:r w:rsidR="00C75B64" w:rsidRPr="0012337F">
        <w:t xml:space="preserve">sought </w:t>
      </w:r>
      <w:r w:rsidRPr="0012337F">
        <w:t xml:space="preserve">to identify </w:t>
      </w:r>
      <w:r w:rsidR="00C75B64" w:rsidRPr="0012337F">
        <w:t xml:space="preserve">and </w:t>
      </w:r>
      <w:r w:rsidRPr="0012337F">
        <w:t>understand traditional and contemporary Aboriginal cultural heritage values and meanings held by the Indigenous community and the ways in which these values can be interpreted.</w:t>
      </w:r>
      <w:r w:rsidR="00C75B64" w:rsidRPr="0012337F">
        <w:t xml:space="preserve"> The CVAs helped to identify tangible</w:t>
      </w:r>
      <w:r w:rsidR="00C75B64">
        <w:t xml:space="preserve"> and intangible cultural values in the study area.</w:t>
      </w:r>
      <w:r w:rsidR="00A56A37">
        <w:t xml:space="preserve"> </w:t>
      </w:r>
      <w:r w:rsidR="00CF7B14" w:rsidRPr="00CF7B14">
        <w:t xml:space="preserve">At the time of European contact, the </w:t>
      </w:r>
      <w:r w:rsidR="00E74F7E">
        <w:t>study area</w:t>
      </w:r>
      <w:r w:rsidR="00CF7B14" w:rsidRPr="00CF7B14">
        <w:t xml:space="preserve"> was occupied and utilised by clans from the Jadawadjali, Djab wurrung, Dja Dja Wurrun</w:t>
      </w:r>
      <w:r w:rsidR="00CF7B14">
        <w:t>g</w:t>
      </w:r>
      <w:r w:rsidR="00CF7B14" w:rsidRPr="00CF7B14">
        <w:t xml:space="preserve">, Wadawurrung, and </w:t>
      </w:r>
      <w:r w:rsidR="00BD2F9C">
        <w:t>Wurundjeri</w:t>
      </w:r>
      <w:r w:rsidR="00CF7B14" w:rsidRPr="00CF7B14">
        <w:t xml:space="preserve"> Woi</w:t>
      </w:r>
      <w:r w:rsidR="00BD2F9C">
        <w:t>-</w:t>
      </w:r>
      <w:r w:rsidR="00CF7B14" w:rsidRPr="00CF7B14">
        <w:t xml:space="preserve">wurrung. </w:t>
      </w:r>
      <w:r w:rsidR="005F4646">
        <w:t xml:space="preserve">The </w:t>
      </w:r>
      <w:r w:rsidR="00CF7B14" w:rsidRPr="00CF7B14">
        <w:t xml:space="preserve">BGLCAC represents several TO groups, including the Jadawadjali people in Area 1. </w:t>
      </w:r>
      <w:r w:rsidR="005F4646">
        <w:t xml:space="preserve">The </w:t>
      </w:r>
      <w:r w:rsidR="00CF7B14" w:rsidRPr="00CF7B14">
        <w:t xml:space="preserve">EMAC represents the Djab Wurrung people in Area 2. </w:t>
      </w:r>
      <w:r w:rsidR="005F4646">
        <w:t xml:space="preserve">The </w:t>
      </w:r>
      <w:r w:rsidR="00CF7B14" w:rsidRPr="00CF7B14">
        <w:t xml:space="preserve">DJAARA represents the Dja Dja Wurrung people in Area 4, </w:t>
      </w:r>
      <w:r w:rsidR="005F4646">
        <w:t xml:space="preserve">the </w:t>
      </w:r>
      <w:r w:rsidR="00CF7B14" w:rsidRPr="00CF7B14">
        <w:t xml:space="preserve">WTOAC represents the Wadawurrung people in Area 5, and </w:t>
      </w:r>
      <w:r w:rsidR="009758AA">
        <w:t xml:space="preserve">the </w:t>
      </w:r>
      <w:r w:rsidR="00624D6E">
        <w:t>WWCHAC</w:t>
      </w:r>
      <w:r w:rsidR="00624D6E" w:rsidRPr="00CF7B14" w:rsidDel="00624D6E">
        <w:t xml:space="preserve"> </w:t>
      </w:r>
      <w:r w:rsidR="00CF7B14" w:rsidRPr="00CF7B14">
        <w:t xml:space="preserve">represents the </w:t>
      </w:r>
      <w:r w:rsidR="00BD2F9C">
        <w:t xml:space="preserve">Wurundjeri </w:t>
      </w:r>
      <w:r w:rsidR="00CF7B14" w:rsidRPr="00CF7B14">
        <w:t>Woi</w:t>
      </w:r>
      <w:r w:rsidR="00BD2F9C">
        <w:t>-</w:t>
      </w:r>
      <w:r w:rsidR="00CF7B14" w:rsidRPr="00CF7B14">
        <w:t>wurrung people in Area 6. TO</w:t>
      </w:r>
      <w:r w:rsidR="005D1CF2">
        <w:t xml:space="preserve"> groups</w:t>
      </w:r>
      <w:r w:rsidR="00CF7B14" w:rsidRPr="00CF7B14">
        <w:t xml:space="preserve"> from </w:t>
      </w:r>
      <w:r w:rsidR="009758AA">
        <w:t xml:space="preserve">the </w:t>
      </w:r>
      <w:r w:rsidR="00CF7B14" w:rsidRPr="00CF7B14">
        <w:t xml:space="preserve">BGLCAC, EMAC, and DJAARA are </w:t>
      </w:r>
      <w:r w:rsidR="00CF7B14">
        <w:t>known to have utilised Area 3</w:t>
      </w:r>
      <w:r w:rsidR="00CF7B14" w:rsidRPr="00CF7B14">
        <w:t>.</w:t>
      </w:r>
      <w:r w:rsidR="00542693">
        <w:t xml:space="preserve"> These groups moved about within their lands, procuring and exchanging resources, and gathering together for extended periods of time. </w:t>
      </w:r>
    </w:p>
    <w:p w14:paraId="4036A266" w14:textId="0CE4D3C2" w:rsidR="00E55D9B" w:rsidRDefault="00CF7B14" w:rsidP="004F15C8">
      <w:r>
        <w:t xml:space="preserve">Activities in these lands </w:t>
      </w:r>
      <w:r w:rsidR="00E26DC3">
        <w:t>were</w:t>
      </w:r>
      <w:r>
        <w:t xml:space="preserve"> varied and often depend</w:t>
      </w:r>
      <w:r w:rsidR="00E26DC3">
        <w:t>e</w:t>
      </w:r>
      <w:r>
        <w:t xml:space="preserve">nt on seasonal conditions. </w:t>
      </w:r>
      <w:r w:rsidR="00542693">
        <w:t xml:space="preserve">The Jardwadjali trapped eels in Kooyang (late summer), lived in stone huts and congregated in large groups. </w:t>
      </w:r>
      <w:r w:rsidR="00550785">
        <w:t xml:space="preserve">The </w:t>
      </w:r>
      <w:r w:rsidR="00542693">
        <w:t xml:space="preserve">Djab wurrung people moved to fishing grounds such as Mount William </w:t>
      </w:r>
      <w:r w:rsidR="00542693" w:rsidRPr="00E3486C">
        <w:t>Swamp in Gariwerd (the Aboriginal name for the Grampians)</w:t>
      </w:r>
      <w:r w:rsidR="00542693">
        <w:t xml:space="preserve"> and Lake Bolac in autumn and hunted for emu and other game at Mirraewuae (a large marsh near Hexham) in midsummer. Each clan of the Dja Dja Wurrung had distinct summer and winter campsites, which allowed them to exploit a variety of resources and develop a system of regional specialisation and exchange. People of the Wadawurrung language group moved around different clan estates to use seasonal resources, promoted grasslands using fire stick farming during the winter months and joined other groups for hunting at Mirraewuae in midsummer. The </w:t>
      </w:r>
      <w:r w:rsidR="00DE5B0D">
        <w:t>Wurundjeri</w:t>
      </w:r>
      <w:r w:rsidR="00542693">
        <w:t xml:space="preserve"> Woi</w:t>
      </w:r>
      <w:r w:rsidR="00DE5B0D">
        <w:t>-</w:t>
      </w:r>
      <w:r w:rsidR="00E600D7">
        <w:t>w</w:t>
      </w:r>
      <w:r w:rsidR="00542693">
        <w:t>urrung camped in higher areas of the land near rivers during the winter months and travelled during the spring and summer months to hunt food, gather resources or visit sacred sites</w:t>
      </w:r>
      <w:r w:rsidR="0095214B">
        <w:t>.</w:t>
      </w:r>
      <w:r w:rsidR="00047F27">
        <w:t xml:space="preserve"> </w:t>
      </w:r>
      <w:r w:rsidR="0095214B">
        <w:t>F</w:t>
      </w:r>
      <w:r w:rsidR="00047F27">
        <w:t>urther detail</w:t>
      </w:r>
      <w:r w:rsidR="0095214B">
        <w:t>s on the historical occupation of the</w:t>
      </w:r>
      <w:r w:rsidR="00624E21">
        <w:t xml:space="preserve"> study area</w:t>
      </w:r>
      <w:r w:rsidR="00047F27">
        <w:t xml:space="preserve">, refer to </w:t>
      </w:r>
      <w:r w:rsidR="00047F27" w:rsidRPr="00C569F2">
        <w:rPr>
          <w:b/>
          <w:bCs/>
        </w:rPr>
        <w:t xml:space="preserve">Technical Report B: Aboriginal </w:t>
      </w:r>
      <w:r w:rsidR="0095214B">
        <w:rPr>
          <w:b/>
          <w:bCs/>
        </w:rPr>
        <w:t>C</w:t>
      </w:r>
      <w:r w:rsidR="00047F27" w:rsidRPr="00C569F2">
        <w:rPr>
          <w:b/>
          <w:bCs/>
        </w:rPr>
        <w:t xml:space="preserve">ultural </w:t>
      </w:r>
      <w:r w:rsidR="0095214B">
        <w:rPr>
          <w:b/>
          <w:bCs/>
        </w:rPr>
        <w:t>H</w:t>
      </w:r>
      <w:r w:rsidR="00047F27" w:rsidRPr="00C569F2">
        <w:rPr>
          <w:b/>
          <w:bCs/>
        </w:rPr>
        <w:t xml:space="preserve">eritage </w:t>
      </w:r>
      <w:r w:rsidR="0095214B">
        <w:rPr>
          <w:b/>
          <w:bCs/>
        </w:rPr>
        <w:t>I</w:t>
      </w:r>
      <w:r w:rsidR="00047F27" w:rsidRPr="00C569F2">
        <w:rPr>
          <w:b/>
          <w:bCs/>
        </w:rPr>
        <w:t xml:space="preserve">mpact </w:t>
      </w:r>
      <w:r w:rsidR="0095214B">
        <w:rPr>
          <w:b/>
          <w:bCs/>
        </w:rPr>
        <w:t>A</w:t>
      </w:r>
      <w:r w:rsidR="00047F27" w:rsidRPr="00C569F2">
        <w:rPr>
          <w:b/>
          <w:bCs/>
        </w:rPr>
        <w:t>ssessment</w:t>
      </w:r>
      <w:r w:rsidR="00E55D9B" w:rsidRPr="00E55D9B">
        <w:t>.</w:t>
      </w:r>
      <w:bookmarkStart w:id="6" w:name="_Ref179470621"/>
    </w:p>
    <w:p w14:paraId="2369C583" w14:textId="321A90ED" w:rsidR="007A17FE" w:rsidRPr="00E55D9B" w:rsidRDefault="007A17FE" w:rsidP="00E55D9B">
      <w:pPr>
        <w:pStyle w:val="Heading3"/>
      </w:pPr>
      <w:r w:rsidRPr="00E55D9B">
        <w:t>Aboriginal cultural heritage values</w:t>
      </w:r>
      <w:bookmarkEnd w:id="6"/>
    </w:p>
    <w:p w14:paraId="7426046F" w14:textId="1C81FAFF" w:rsidR="00773396" w:rsidRDefault="00773396" w:rsidP="000D4F9D">
      <w:r>
        <w:t>E</w:t>
      </w:r>
      <w:r w:rsidRPr="0095214B">
        <w:t>ach</w:t>
      </w:r>
      <w:r w:rsidRPr="004E4003">
        <w:t xml:space="preserve"> of the six </w:t>
      </w:r>
      <w:r w:rsidR="00A50263">
        <w:t xml:space="preserve">Study Areas </w:t>
      </w:r>
      <w:r w:rsidRPr="004E4003">
        <w:t xml:space="preserve">examined </w:t>
      </w:r>
      <w:r w:rsidR="00AE7A5D">
        <w:t xml:space="preserve">in </w:t>
      </w:r>
      <w:r w:rsidR="00AE7A5D" w:rsidRPr="000613EF">
        <w:rPr>
          <w:b/>
          <w:bCs/>
        </w:rPr>
        <w:t>Technical Report B: Aboriginal Cultural Heritage Impact Assessment</w:t>
      </w:r>
      <w:r w:rsidR="00AE7A5D" w:rsidRPr="004E4003">
        <w:t xml:space="preserve"> </w:t>
      </w:r>
      <w:r w:rsidRPr="004E4003">
        <w:t>contain</w:t>
      </w:r>
      <w:r w:rsidR="00CF7B14">
        <w:t>s</w:t>
      </w:r>
      <w:r w:rsidRPr="004E4003">
        <w:t xml:space="preserve"> specific landforms and landscape features that are sensitive for Aboriginal cultural heritage and hold Aboriginal cultural</w:t>
      </w:r>
      <w:r w:rsidR="0069661B">
        <w:t xml:space="preserve"> heritage</w:t>
      </w:r>
      <w:r w:rsidRPr="004E4003">
        <w:t xml:space="preserve"> values.</w:t>
      </w:r>
      <w:r w:rsidR="004D62BE">
        <w:t xml:space="preserve"> </w:t>
      </w:r>
      <w:r w:rsidR="00D44044">
        <w:fldChar w:fldCharType="begin"/>
      </w:r>
      <w:r w:rsidR="00D44044">
        <w:instrText xml:space="preserve"> REF _Ref191987797 \h </w:instrText>
      </w:r>
      <w:r w:rsidR="00D44044">
        <w:fldChar w:fldCharType="separate"/>
      </w:r>
      <w:r w:rsidR="002D33F8" w:rsidRPr="009038E7">
        <w:t>Figure</w:t>
      </w:r>
      <w:r w:rsidR="002D33F8">
        <w:t> </w:t>
      </w:r>
      <w:r w:rsidR="002D33F8">
        <w:rPr>
          <w:noProof/>
        </w:rPr>
        <w:t>9.2</w:t>
      </w:r>
      <w:r w:rsidR="00D44044">
        <w:fldChar w:fldCharType="end"/>
      </w:r>
      <w:r w:rsidR="00012F86">
        <w:t xml:space="preserve"> </w:t>
      </w:r>
      <w:r w:rsidR="00761D88">
        <w:t xml:space="preserve">and </w:t>
      </w:r>
      <w:r w:rsidR="00761D88">
        <w:fldChar w:fldCharType="begin"/>
      </w:r>
      <w:r w:rsidR="00761D88">
        <w:instrText xml:space="preserve"> REF _Ref191973037 \h </w:instrText>
      </w:r>
      <w:r w:rsidR="00761D88">
        <w:fldChar w:fldCharType="separate"/>
      </w:r>
      <w:r w:rsidR="002D33F8" w:rsidRPr="009038E7">
        <w:t>Figure</w:t>
      </w:r>
      <w:r w:rsidR="002D33F8">
        <w:t> </w:t>
      </w:r>
      <w:r w:rsidR="002D33F8">
        <w:rPr>
          <w:noProof/>
        </w:rPr>
        <w:t>9.3</w:t>
      </w:r>
      <w:r w:rsidR="00761D88">
        <w:fldChar w:fldCharType="end"/>
      </w:r>
      <w:r w:rsidR="00761D88">
        <w:t xml:space="preserve"> </w:t>
      </w:r>
      <w:r w:rsidR="00015F25" w:rsidRPr="000613EF">
        <w:t xml:space="preserve">displays the </w:t>
      </w:r>
      <w:r w:rsidR="00CF7B14">
        <w:t xml:space="preserve">indicative </w:t>
      </w:r>
      <w:r w:rsidR="00015F25" w:rsidRPr="000613EF">
        <w:t xml:space="preserve">locations of </w:t>
      </w:r>
      <w:r w:rsidR="00A50263">
        <w:t>Aboriginal Places</w:t>
      </w:r>
      <w:r w:rsidR="00B2178E">
        <w:t xml:space="preserve"> and </w:t>
      </w:r>
      <w:r w:rsidR="00015F25" w:rsidRPr="000613EF">
        <w:t xml:space="preserve">areas of potential archaeological sensitivity </w:t>
      </w:r>
      <w:r w:rsidR="00E74F7E">
        <w:t>across the study area</w:t>
      </w:r>
      <w:r w:rsidR="00790BEE">
        <w:t>, in relation to the</w:t>
      </w:r>
      <w:r w:rsidR="00011AB2">
        <w:t xml:space="preserve"> six Study Areas discussed in Section</w:t>
      </w:r>
      <w:r w:rsidR="003F75BC">
        <w:t> </w:t>
      </w:r>
      <w:r w:rsidR="00011AB2">
        <w:fldChar w:fldCharType="begin"/>
      </w:r>
      <w:r w:rsidR="00011AB2">
        <w:instrText xml:space="preserve"> REF _Ref179535637 \r \h </w:instrText>
      </w:r>
      <w:r w:rsidR="00011AB2">
        <w:fldChar w:fldCharType="separate"/>
      </w:r>
      <w:r w:rsidR="002D33F8">
        <w:t>9.3.1</w:t>
      </w:r>
      <w:r w:rsidR="00011AB2">
        <w:fldChar w:fldCharType="end"/>
      </w:r>
      <w:r w:rsidR="00011AB2">
        <w:t xml:space="preserve">. </w:t>
      </w:r>
      <w:r w:rsidR="00015F25" w:rsidRPr="000613EF">
        <w:t xml:space="preserve">This information </w:t>
      </w:r>
      <w:r w:rsidR="000224E9" w:rsidRPr="000613EF">
        <w:t>is also contained in</w:t>
      </w:r>
      <w:r w:rsidR="00AE7A5D">
        <w:t xml:space="preserve"> the technical report</w:t>
      </w:r>
      <w:r w:rsidR="00CF7B14" w:rsidRPr="00CF7B14">
        <w:t>, which</w:t>
      </w:r>
      <w:r w:rsidR="005962AC" w:rsidRPr="00CF7B14">
        <w:t xml:space="preserve"> </w:t>
      </w:r>
      <w:r w:rsidR="00401BED">
        <w:t>overlays</w:t>
      </w:r>
      <w:r w:rsidR="005962AC">
        <w:t xml:space="preserve"> </w:t>
      </w:r>
      <w:r w:rsidR="00A152BA">
        <w:t>the specific</w:t>
      </w:r>
      <w:r w:rsidR="00844A47">
        <w:t xml:space="preserve"> locations </w:t>
      </w:r>
      <w:r w:rsidR="00A152BA">
        <w:t xml:space="preserve">of excavations </w:t>
      </w:r>
      <w:r w:rsidR="00844A47">
        <w:t>undertaken during the CHMP fieldwork.</w:t>
      </w:r>
    </w:p>
    <w:p w14:paraId="7F97D2CE" w14:textId="40CDE003" w:rsidR="00D03D4A" w:rsidRPr="007A4E09" w:rsidRDefault="00D03D4A" w:rsidP="000D4F9D">
      <w:pPr>
        <w:rPr>
          <w:strike/>
        </w:rPr>
      </w:pPr>
      <w:r>
        <w:t>Generally, large scale evidence of diverse and wide-ranging</w:t>
      </w:r>
      <w:r w:rsidR="0095214B">
        <w:t xml:space="preserve"> historical</w:t>
      </w:r>
      <w:r>
        <w:t xml:space="preserve"> activities </w:t>
      </w:r>
      <w:r w:rsidR="00CB50E1">
        <w:t>across the study area</w:t>
      </w:r>
      <w:r w:rsidR="00CF7B14">
        <w:t>,</w:t>
      </w:r>
      <w:r w:rsidR="00CB50E1">
        <w:t xml:space="preserve"> </w:t>
      </w:r>
      <w:r>
        <w:t>such as huts, weirs and traps</w:t>
      </w:r>
      <w:r w:rsidR="00CF7B14">
        <w:t>,</w:t>
      </w:r>
      <w:r>
        <w:t xml:space="preserve"> has not survived due to high levels of surface and below-ground disturbance from grazing, gold mining, utilit</w:t>
      </w:r>
      <w:r w:rsidR="0095214B">
        <w:t>y installation</w:t>
      </w:r>
      <w:r>
        <w:t xml:space="preserve">, development and other post-colonisation activities. However, archaeological materials </w:t>
      </w:r>
      <w:r w:rsidR="004E0D59">
        <w:t xml:space="preserve">(tangible values) </w:t>
      </w:r>
      <w:r>
        <w:t xml:space="preserve">are present within the </w:t>
      </w:r>
      <w:r w:rsidR="00C400BC">
        <w:t xml:space="preserve">study area </w:t>
      </w:r>
      <w:r w:rsidR="0095214B" w:rsidRPr="00F55594">
        <w:t>with</w:t>
      </w:r>
      <w:r w:rsidRPr="00F55594">
        <w:t xml:space="preserve"> </w:t>
      </w:r>
      <w:r w:rsidR="00941AC1">
        <w:t>79</w:t>
      </w:r>
      <w:r w:rsidR="006E6AEC" w:rsidRPr="00F55594">
        <w:t xml:space="preserve"> previously</w:t>
      </w:r>
      <w:r w:rsidR="006E6AEC" w:rsidRPr="006E6AEC">
        <w:t xml:space="preserve"> </w:t>
      </w:r>
      <w:r w:rsidR="00F55594">
        <w:t>recorded</w:t>
      </w:r>
      <w:r w:rsidR="006E6AEC" w:rsidRPr="006E6AEC">
        <w:t xml:space="preserve"> </w:t>
      </w:r>
      <w:r w:rsidR="00A50263">
        <w:t>Aboriginal Places</w:t>
      </w:r>
      <w:r>
        <w:t xml:space="preserve"> </w:t>
      </w:r>
      <w:r w:rsidR="0095214B">
        <w:t xml:space="preserve">listed </w:t>
      </w:r>
      <w:r>
        <w:t>on the VAHR. The majority of these</w:t>
      </w:r>
      <w:r w:rsidR="0095214B" w:rsidRPr="0095214B">
        <w:t xml:space="preserve"> </w:t>
      </w:r>
      <w:r w:rsidR="0095214B">
        <w:t>archaeological materials</w:t>
      </w:r>
      <w:r>
        <w:t xml:space="preserve"> were surface and subsurface artefact scatters (including low density artefact distributions), and to a lesser extent, </w:t>
      </w:r>
      <w:r w:rsidR="00A9532F">
        <w:t>CMTs</w:t>
      </w:r>
      <w:r>
        <w:t xml:space="preserve"> (including scarred trees and ring trees), object collections, earth features</w:t>
      </w:r>
      <w:r w:rsidR="001D10FB">
        <w:t xml:space="preserve"> (</w:t>
      </w:r>
      <w:r w:rsidR="002D1E54">
        <w:t xml:space="preserve">including </w:t>
      </w:r>
      <w:r w:rsidR="00107EC3">
        <w:t>hearths</w:t>
      </w:r>
      <w:r w:rsidR="005860D0">
        <w:t xml:space="preserve"> and mounds</w:t>
      </w:r>
      <w:r w:rsidR="00107EC3">
        <w:t>)</w:t>
      </w:r>
      <w:r>
        <w:t>, quarries and stone features.</w:t>
      </w:r>
      <w:r w:rsidR="00E55D9B">
        <w:t xml:space="preserve"> </w:t>
      </w:r>
    </w:p>
    <w:p w14:paraId="7F5897C1" w14:textId="3826EC2D" w:rsidR="00030CEF" w:rsidRDefault="00030CEF" w:rsidP="00564DE5">
      <w:r>
        <w:t>Of the</w:t>
      </w:r>
      <w:r w:rsidR="00426F07">
        <w:t xml:space="preserve"> 79</w:t>
      </w:r>
      <w:r>
        <w:t xml:space="preserve"> </w:t>
      </w:r>
      <w:r w:rsidR="006E6AEC">
        <w:t xml:space="preserve">previously </w:t>
      </w:r>
      <w:r w:rsidR="00F55594">
        <w:t>recorded</w:t>
      </w:r>
      <w:r w:rsidR="006E6AEC">
        <w:t xml:space="preserve"> </w:t>
      </w:r>
      <w:r w:rsidR="00A50263">
        <w:t>Aboriginal Places</w:t>
      </w:r>
      <w:r w:rsidR="006E6AEC">
        <w:t xml:space="preserve"> </w:t>
      </w:r>
      <w:r>
        <w:t xml:space="preserve">within the </w:t>
      </w:r>
      <w:r w:rsidR="00E74F7E">
        <w:t>study area</w:t>
      </w:r>
      <w:r>
        <w:t xml:space="preserve"> identified on the VAHR, 10 </w:t>
      </w:r>
      <w:r w:rsidR="00A42194">
        <w:t>p</w:t>
      </w:r>
      <w:r>
        <w:t xml:space="preserve">laces have </w:t>
      </w:r>
      <w:r w:rsidR="001704DB">
        <w:t xml:space="preserve">been </w:t>
      </w:r>
      <w:r>
        <w:t xml:space="preserve">listed as object collections. </w:t>
      </w:r>
      <w:r w:rsidR="00087029">
        <w:t xml:space="preserve">Object collections comprise of sites identified in disturbed contexts, reburied or repatriated heritage, private collections, heritage held by various groups, and other items. </w:t>
      </w:r>
      <w:r w:rsidR="000A229E" w:rsidRPr="000A229E">
        <w:t xml:space="preserve">Object collections </w:t>
      </w:r>
      <w:r w:rsidR="007A0CDB">
        <w:t>were</w:t>
      </w:r>
      <w:r w:rsidR="000A229E" w:rsidRPr="000A229E">
        <w:t xml:space="preserve"> not included in the following </w:t>
      </w:r>
      <w:r w:rsidR="007A0CDB">
        <w:t>assessment</w:t>
      </w:r>
      <w:r w:rsidR="000A229E" w:rsidRPr="000A229E">
        <w:t xml:space="preserve"> as they either do not </w:t>
      </w:r>
      <w:r w:rsidR="007A0CDB">
        <w:t>originate</w:t>
      </w:r>
      <w:r w:rsidR="000A229E" w:rsidRPr="000A229E">
        <w:t xml:space="preserve"> from the Project Land or they are already counted as</w:t>
      </w:r>
      <w:r w:rsidR="007A0CDB">
        <w:t xml:space="preserve"> components of</w:t>
      </w:r>
      <w:r w:rsidR="000A229E" w:rsidRPr="000A229E">
        <w:t xml:space="preserve"> other Aboriginal Plac</w:t>
      </w:r>
      <w:r w:rsidR="00BF39CA">
        <w:t>es.</w:t>
      </w:r>
      <w:r w:rsidR="00A50263">
        <w:t xml:space="preserve"> Aboriginal Places</w:t>
      </w:r>
      <w:r>
        <w:t xml:space="preserve"> The majority of the remaining </w:t>
      </w:r>
      <w:r w:rsidR="006878FE">
        <w:t>69</w:t>
      </w:r>
      <w:r>
        <w:t xml:space="preserve"> identified </w:t>
      </w:r>
      <w:r w:rsidR="00A50263">
        <w:t>Aboriginal Places</w:t>
      </w:r>
      <w:r>
        <w:t xml:space="preserve"> consist of artefact scatters and low-density artefact distributions (LDADs),</w:t>
      </w:r>
      <w:r w:rsidR="005B35ED">
        <w:t xml:space="preserve"> </w:t>
      </w:r>
      <w:r>
        <w:t xml:space="preserve">CMTs and earth features. </w:t>
      </w:r>
      <w:r w:rsidR="00993265">
        <w:t>F</w:t>
      </w:r>
      <w:r w:rsidR="00991ACA">
        <w:t>ive</w:t>
      </w:r>
      <w:r w:rsidR="00993265">
        <w:t xml:space="preserve"> of the </w:t>
      </w:r>
      <w:r w:rsidR="006878FE">
        <w:t>69</w:t>
      </w:r>
      <w:r w:rsidR="006E6AEC">
        <w:t xml:space="preserve"> previously </w:t>
      </w:r>
      <w:r w:rsidR="00F55594">
        <w:t>recorded</w:t>
      </w:r>
      <w:r w:rsidR="006E6AEC">
        <w:t xml:space="preserve"> </w:t>
      </w:r>
      <w:r w:rsidR="00A50263">
        <w:t>Aboriginal Places</w:t>
      </w:r>
      <w:r w:rsidR="00993265">
        <w:t xml:space="preserve"> </w:t>
      </w:r>
      <w:r w:rsidR="00991ACA">
        <w:t xml:space="preserve">were included in the assessment as the </w:t>
      </w:r>
      <w:r w:rsidR="00B732C3">
        <w:t>Project</w:t>
      </w:r>
      <w:r w:rsidR="00991ACA">
        <w:t xml:space="preserve"> intersects their recorded coordinates or their extent. Overall significance rankings of t</w:t>
      </w:r>
      <w:r w:rsidR="00F52896">
        <w:t>hree</w:t>
      </w:r>
      <w:r w:rsidR="00991ACA">
        <w:t xml:space="preserve"> low and t</w:t>
      </w:r>
      <w:r w:rsidR="00F52896">
        <w:t>wo</w:t>
      </w:r>
      <w:r w:rsidR="00991ACA">
        <w:t xml:space="preserve"> moderate were assigned to these places.</w:t>
      </w:r>
      <w:r w:rsidR="005820BB">
        <w:t xml:space="preserve"> </w:t>
      </w:r>
      <w:r w:rsidR="00991ACA">
        <w:t xml:space="preserve">All other </w:t>
      </w:r>
      <w:r w:rsidR="00CF7B14">
        <w:t xml:space="preserve">previously </w:t>
      </w:r>
      <w:r w:rsidR="00F55594">
        <w:t>recorded</w:t>
      </w:r>
      <w:r w:rsidR="00CF7B14">
        <w:t xml:space="preserve"> </w:t>
      </w:r>
      <w:r w:rsidR="00991ACA">
        <w:t>places (</w:t>
      </w:r>
      <w:r w:rsidR="00727275">
        <w:t>64</w:t>
      </w:r>
      <w:r w:rsidR="00991ACA">
        <w:t xml:space="preserve">) </w:t>
      </w:r>
      <w:r w:rsidR="00BC001E">
        <w:t>were</w:t>
      </w:r>
      <w:r w:rsidR="00991ACA">
        <w:t xml:space="preserve"> identified as not being intersected by the </w:t>
      </w:r>
      <w:r w:rsidR="00B732C3">
        <w:t>Project</w:t>
      </w:r>
      <w:r w:rsidR="00991ACA">
        <w:t xml:space="preserve">. </w:t>
      </w:r>
    </w:p>
    <w:p w14:paraId="7E7F2A76" w14:textId="1ADFF0E1" w:rsidR="00D03D4A" w:rsidRPr="008066BB" w:rsidRDefault="00D03D4A" w:rsidP="003F75BC">
      <w:pPr>
        <w:keepNext/>
        <w:keepLines/>
        <w:rPr>
          <w:b/>
          <w:bCs/>
        </w:rPr>
      </w:pPr>
      <w:r w:rsidRPr="00D64DCA">
        <w:lastRenderedPageBreak/>
        <w:t xml:space="preserve">Predictive modelling undertaken for the EES indicates that </w:t>
      </w:r>
      <w:r w:rsidR="00A50263">
        <w:t>Aboriginal Places</w:t>
      </w:r>
      <w:r w:rsidRPr="00D64DCA">
        <w:t xml:space="preserve"> are likely to be found on rises, hill </w:t>
      </w:r>
      <w:r>
        <w:t xml:space="preserve">slopes and </w:t>
      </w:r>
      <w:r w:rsidRPr="00D64DCA">
        <w:t>crests</w:t>
      </w:r>
      <w:r>
        <w:t>,</w:t>
      </w:r>
      <w:r w:rsidRPr="00D64DCA">
        <w:t xml:space="preserve"> ridgelines</w:t>
      </w:r>
      <w:r>
        <w:t xml:space="preserve"> and terraces</w:t>
      </w:r>
      <w:r w:rsidRPr="00D64DCA">
        <w:t xml:space="preserve"> or on elevated landforms within 200m of prior permanent water sources (such as streams, lagoons and swamps). </w:t>
      </w:r>
      <w:r w:rsidR="003E3451">
        <w:t>Places</w:t>
      </w:r>
      <w:r w:rsidR="003E3451" w:rsidRPr="00D64DCA">
        <w:t xml:space="preserve"> </w:t>
      </w:r>
      <w:r w:rsidRPr="00D64DCA">
        <w:t xml:space="preserve">are most likely to be culturally scarred trees or stone artefacts. Stone artefacts may be found on the surface or in sub-surface deposits up to 300mm deep. </w:t>
      </w:r>
      <w:r w:rsidRPr="00295279">
        <w:t xml:space="preserve">Although rare, Aboriginal Ancestral Remains (burials) have </w:t>
      </w:r>
      <w:r w:rsidRPr="000613EF">
        <w:t xml:space="preserve">previously been recorded within the broader region, though none are recorded within the </w:t>
      </w:r>
      <w:r w:rsidR="00E74F7E">
        <w:t>study area</w:t>
      </w:r>
      <w:r w:rsidRPr="000613EF">
        <w:t xml:space="preserve">. On this basis, there is the potential for unregistered burial sites or mortuary trees to be located within the </w:t>
      </w:r>
      <w:r w:rsidR="00E74F7E">
        <w:t>study area</w:t>
      </w:r>
      <w:r w:rsidRPr="000613EF">
        <w:t>, especially near the confluence of waterways or on river or creek flats, terraces, or slopes within 200m of</w:t>
      </w:r>
      <w:r w:rsidRPr="00295279">
        <w:t xml:space="preserve"> a major watercourse.</w:t>
      </w:r>
      <w:r w:rsidR="00064412">
        <w:t xml:space="preserve"> </w:t>
      </w:r>
      <w:r w:rsidR="00FE5624" w:rsidRPr="00FE5624">
        <w:t>However, due to the rare occurrence of Aboriginal Ancestral Remains within the broader region, the discovery of any Aboriginal Ancestral Remains within the study area is considered unlikely</w:t>
      </w:r>
      <w:r w:rsidR="00064412">
        <w:rPr>
          <w:lang w:val="en-GB"/>
        </w:rPr>
        <w:t>.</w:t>
      </w:r>
    </w:p>
    <w:p w14:paraId="666B7B8C" w14:textId="483F57DC" w:rsidR="006901EA" w:rsidRDefault="006901EA" w:rsidP="000227E8">
      <w:pPr>
        <w:pStyle w:val="Call-outboxHeadingwithicon"/>
        <w:framePr w:w="3761" w:h="6721" w:hRule="exact" w:hSpace="170" w:vSpace="170" w:wrap="around" w:hAnchor="page" w:x="6686" w:y="38"/>
      </w:pPr>
      <w:r>
        <w:t xml:space="preserve"> Significance </w:t>
      </w:r>
      <w:r w:rsidR="00543749">
        <w:t>r</w:t>
      </w:r>
      <w:r>
        <w:t>ankings</w:t>
      </w:r>
    </w:p>
    <w:p w14:paraId="446F9E1C" w14:textId="1B53EE64" w:rsidR="006901EA" w:rsidRDefault="006901EA" w:rsidP="000227E8">
      <w:pPr>
        <w:pStyle w:val="Call-outbox"/>
        <w:framePr w:w="3761" w:h="6721" w:hRule="exact" w:hSpace="170" w:vSpace="170" w:wrap="around" w:hAnchor="page" w:x="6686" w:y="38"/>
      </w:pPr>
      <w:r>
        <w:t xml:space="preserve">The criteria used to determine the significance ranking (i.e., low, moderate, high, or very high) of an Aboriginal cultural heritage value (being places in this instance) consists of assessing its historic, scientific, social and spiritual importance. These four criteria are individually assessed and rated as being either low, moderate, or high. The overall significance ranking determined for each value is derived as an overall score across the four criteria. These rankings are used in the assessment of impacts for the study area. </w:t>
      </w:r>
    </w:p>
    <w:p w14:paraId="09117E14" w14:textId="394A6D5B" w:rsidR="006901EA" w:rsidRDefault="006901EA" w:rsidP="000227E8">
      <w:pPr>
        <w:pStyle w:val="Call-outbox"/>
        <w:framePr w:w="3761" w:h="6721" w:hRule="exact" w:hSpace="170" w:vSpace="170" w:wrap="around" w:hAnchor="page" w:x="6686" w:y="38"/>
      </w:pPr>
      <w:r w:rsidRPr="00F90413">
        <w:t>These ra</w:t>
      </w:r>
      <w:r>
        <w:t>nk</w:t>
      </w:r>
      <w:r w:rsidRPr="00F90413">
        <w:t>ings were based on professional archaeological experience and do not necessarily reflect the views of TO</w:t>
      </w:r>
      <w:r w:rsidR="00612407">
        <w:t xml:space="preserve"> group</w:t>
      </w:r>
      <w:r w:rsidRPr="00F90413">
        <w:t>s unless such information was obtained during consultation with the relevant Aboriginal stakeholders through the CVA and other consultation.</w:t>
      </w:r>
    </w:p>
    <w:p w14:paraId="6F8CDF62" w14:textId="0602F3DD" w:rsidR="00D03D4A" w:rsidRPr="00781DB8" w:rsidRDefault="00D03D4A" w:rsidP="000D4F9D">
      <w:r>
        <w:t xml:space="preserve">Additional landscape features that have the potential for Aboriginal </w:t>
      </w:r>
      <w:r w:rsidR="00D25DEA">
        <w:t>c</w:t>
      </w:r>
      <w:r>
        <w:t xml:space="preserve">ultural </w:t>
      </w:r>
      <w:r w:rsidR="00D25DEA">
        <w:t>h</w:t>
      </w:r>
      <w:r>
        <w:t xml:space="preserve">eritage comprise swamp and lake deposits, volcanic cones, caves and stony rises. These may have tangible or intangible values, or both. </w:t>
      </w:r>
      <w:r w:rsidR="00BB4A67">
        <w:t xml:space="preserve">Intangible values </w:t>
      </w:r>
      <w:r w:rsidR="0003022F">
        <w:t>include</w:t>
      </w:r>
      <w:r>
        <w:t xml:space="preserve"> </w:t>
      </w:r>
      <w:r w:rsidR="00BB4A67">
        <w:t xml:space="preserve">cultural elements that are not physical, but link the practices, representations, expressions, knowledges and skills to places, landmarks, landscape features or broader landscapes which groups and individuals recognise as part of their cultural heritage such as, but not limited to, waterways, rivers, and ridgelines. </w:t>
      </w:r>
      <w:r>
        <w:t xml:space="preserve">Cultural landscapes identified as part of the </w:t>
      </w:r>
      <w:r w:rsidR="009D41EF">
        <w:t>CVA</w:t>
      </w:r>
      <w:r w:rsidR="006671A8">
        <w:t>s</w:t>
      </w:r>
      <w:r w:rsidR="009D41EF">
        <w:t xml:space="preserve"> </w:t>
      </w:r>
      <w:r>
        <w:t>include the Pyrenees Range</w:t>
      </w:r>
      <w:r w:rsidR="005272D7">
        <w:t>s</w:t>
      </w:r>
      <w:r>
        <w:t xml:space="preserve"> landscape, Hepburn Lagoon, Wimmera River, Avoca River, Werribee River, Mount Kororoit, and Kororoit Creek.</w:t>
      </w:r>
      <w:r w:rsidR="007732DC">
        <w:t xml:space="preserve"> </w:t>
      </w:r>
    </w:p>
    <w:p w14:paraId="64DCBF3A" w14:textId="26B52130" w:rsidR="00395FE6" w:rsidRDefault="00F55594" w:rsidP="001C3D50">
      <w:r>
        <w:t xml:space="preserve">During the preparation of the </w:t>
      </w:r>
      <w:r w:rsidRPr="004E4003">
        <w:t>CHMPs</w:t>
      </w:r>
      <w:r w:rsidRPr="004E4003" w:rsidDel="00F55594">
        <w:t xml:space="preserve"> </w:t>
      </w:r>
      <w:r>
        <w:t>that inform the</w:t>
      </w:r>
      <w:r w:rsidR="00E00669">
        <w:t xml:space="preserve"> </w:t>
      </w:r>
      <w:r w:rsidR="00030CEF" w:rsidRPr="004E4003">
        <w:t xml:space="preserve">Aboriginal </w:t>
      </w:r>
      <w:r w:rsidR="00DF5427">
        <w:t>C</w:t>
      </w:r>
      <w:r w:rsidR="00030CEF" w:rsidRPr="004E4003">
        <w:t xml:space="preserve">ultural </w:t>
      </w:r>
      <w:r w:rsidR="00DF5427">
        <w:t>H</w:t>
      </w:r>
      <w:r w:rsidR="00030CEF" w:rsidRPr="004E4003">
        <w:t xml:space="preserve">eritage </w:t>
      </w:r>
      <w:r w:rsidR="004E6906">
        <w:t xml:space="preserve">Impact </w:t>
      </w:r>
      <w:r w:rsidR="00030CEF" w:rsidRPr="004E4003">
        <w:t>Assessment</w:t>
      </w:r>
      <w:r>
        <w:t>,</w:t>
      </w:r>
      <w:r w:rsidR="00030CEF" w:rsidRPr="004E4003">
        <w:t xml:space="preserve"> </w:t>
      </w:r>
      <w:r w:rsidR="00395FE6">
        <w:t>123</w:t>
      </w:r>
      <w:r w:rsidR="00395FE6" w:rsidRPr="00F55594">
        <w:t xml:space="preserve"> </w:t>
      </w:r>
      <w:r>
        <w:t>newly identified</w:t>
      </w:r>
      <w:r w:rsidR="00030CEF" w:rsidRPr="004E4003">
        <w:t xml:space="preserve"> Aboriginal cultural heritage values have been recorded across the </w:t>
      </w:r>
      <w:r w:rsidR="00A63E66">
        <w:t>study area</w:t>
      </w:r>
      <w:r w:rsidR="00030CEF" w:rsidRPr="004E4003">
        <w:t xml:space="preserve">. These include artefact scatters and LDADs, CMTs, </w:t>
      </w:r>
      <w:r w:rsidR="007F2260">
        <w:t xml:space="preserve">and </w:t>
      </w:r>
      <w:r w:rsidR="00047F27">
        <w:t xml:space="preserve">earth features, </w:t>
      </w:r>
      <w:r w:rsidR="00030CEF" w:rsidRPr="004E4003">
        <w:t>a</w:t>
      </w:r>
      <w:r w:rsidR="007F2260">
        <w:t>s well as</w:t>
      </w:r>
      <w:r w:rsidR="00030CEF" w:rsidRPr="004E4003">
        <w:t xml:space="preserve"> cultural landscapes holding important intangible values</w:t>
      </w:r>
      <w:r w:rsidR="00030CEF">
        <w:t>.</w:t>
      </w:r>
      <w:r w:rsidR="00030CEF" w:rsidRPr="004E4003">
        <w:t xml:space="preserve"> See </w:t>
      </w:r>
      <w:r w:rsidR="00960F1A">
        <w:fldChar w:fldCharType="begin"/>
      </w:r>
      <w:r w:rsidR="00960F1A">
        <w:instrText xml:space="preserve"> REF _Ref184898718 \h </w:instrText>
      </w:r>
      <w:r w:rsidR="00960F1A">
        <w:fldChar w:fldCharType="separate"/>
      </w:r>
      <w:r w:rsidR="002D33F8">
        <w:t>Figure</w:t>
      </w:r>
      <w:r w:rsidR="003F75BC">
        <w:t> </w:t>
      </w:r>
      <w:r w:rsidR="002D33F8">
        <w:rPr>
          <w:noProof/>
        </w:rPr>
        <w:t>9.4</w:t>
      </w:r>
      <w:r w:rsidR="00960F1A">
        <w:fldChar w:fldCharType="end"/>
      </w:r>
      <w:r w:rsidR="00960F1A">
        <w:t xml:space="preserve"> </w:t>
      </w:r>
      <w:r w:rsidR="00030CEF" w:rsidRPr="004E4003">
        <w:t xml:space="preserve">for </w:t>
      </w:r>
      <w:r w:rsidR="00D56BDA">
        <w:t>e</w:t>
      </w:r>
      <w:r w:rsidR="00D56BDA" w:rsidRPr="00D56BDA">
        <w:t>xamples of newly identified Aboriginal cultural heritage values identified during field surveys</w:t>
      </w:r>
      <w:r w:rsidR="00D56BDA">
        <w:t>.</w:t>
      </w:r>
      <w:r w:rsidR="009539D6">
        <w:t xml:space="preserve"> </w:t>
      </w:r>
      <w:r w:rsidR="00AF10C5">
        <w:t xml:space="preserve">Of the </w:t>
      </w:r>
      <w:r w:rsidR="00395FE6">
        <w:t>123</w:t>
      </w:r>
      <w:r w:rsidR="00395FE6" w:rsidRPr="004E4003">
        <w:t xml:space="preserve"> </w:t>
      </w:r>
      <w:r>
        <w:t>newly identified</w:t>
      </w:r>
      <w:r w:rsidR="00AF10C5" w:rsidRPr="004E4003">
        <w:t xml:space="preserve"> Aboriginal cultural heritage </w:t>
      </w:r>
      <w:r w:rsidR="00AF10C5" w:rsidRPr="00F55594">
        <w:t xml:space="preserve">values, </w:t>
      </w:r>
      <w:r w:rsidR="00612407">
        <w:t>70</w:t>
      </w:r>
      <w:r w:rsidR="00395FE6" w:rsidRPr="00F55594">
        <w:t xml:space="preserve"> </w:t>
      </w:r>
      <w:r w:rsidR="00AF10C5" w:rsidRPr="00F55594">
        <w:t>w</w:t>
      </w:r>
      <w:r w:rsidR="001E26A9" w:rsidRPr="00F55594">
        <w:t>ere</w:t>
      </w:r>
      <w:r w:rsidR="001E26A9">
        <w:t xml:space="preserve"> </w:t>
      </w:r>
      <w:r w:rsidR="00ED5B7E">
        <w:t>included in the assessment</w:t>
      </w:r>
      <w:r w:rsidR="00BC1612">
        <w:t xml:space="preserve">, as </w:t>
      </w:r>
      <w:r w:rsidR="006625F3">
        <w:t>all other values were assessed as being outside</w:t>
      </w:r>
      <w:r w:rsidR="005C0157">
        <w:t xml:space="preserve"> of</w:t>
      </w:r>
      <w:r w:rsidR="006625F3">
        <w:t xml:space="preserve"> </w:t>
      </w:r>
      <w:r w:rsidR="00031290">
        <w:t xml:space="preserve">the </w:t>
      </w:r>
      <w:r w:rsidR="005C0157">
        <w:t>area impacted by the Project</w:t>
      </w:r>
      <w:r w:rsidR="006B57B7">
        <w:t>.</w:t>
      </w:r>
      <w:r w:rsidR="00FA0CB2">
        <w:t xml:space="preserve"> </w:t>
      </w:r>
      <w:r w:rsidR="0054256B">
        <w:t>Their a</w:t>
      </w:r>
      <w:r w:rsidR="001C3D50">
        <w:t xml:space="preserve">ssigned significance rankings consisted of </w:t>
      </w:r>
      <w:r w:rsidR="003F1755">
        <w:t xml:space="preserve">23 </w:t>
      </w:r>
      <w:r w:rsidR="001C3D50">
        <w:t xml:space="preserve">low, </w:t>
      </w:r>
      <w:r w:rsidR="003F1755">
        <w:t xml:space="preserve">30 </w:t>
      </w:r>
      <w:r w:rsidR="001C3D50">
        <w:t>moderate, five high and 12 very high.</w:t>
      </w:r>
      <w:r w:rsidR="00395FE6">
        <w:t xml:space="preserve"> </w:t>
      </w:r>
    </w:p>
    <w:p w14:paraId="0E2FFED0" w14:textId="38CD60FF" w:rsidR="00395FE6" w:rsidRDefault="00395FE6" w:rsidP="00395FE6">
      <w:r>
        <w:t xml:space="preserve">As the fieldwork programs for the CHMPs are running concurrent with the updates to the EES reports, an addendum has been added to </w:t>
      </w:r>
      <w:r w:rsidR="007E5EA2" w:rsidRPr="000227E8">
        <w:rPr>
          <w:b/>
          <w:bCs/>
        </w:rPr>
        <w:t>Technical Report B:</w:t>
      </w:r>
      <w:r w:rsidRPr="000227E8">
        <w:rPr>
          <w:b/>
          <w:bCs/>
        </w:rPr>
        <w:t xml:space="preserve"> Aboriginal Cultural Heritage</w:t>
      </w:r>
      <w:r w:rsidR="00516BD1">
        <w:rPr>
          <w:b/>
          <w:bCs/>
        </w:rPr>
        <w:t xml:space="preserve"> Impact Assessment</w:t>
      </w:r>
      <w:r w:rsidRPr="004E4003">
        <w:t xml:space="preserve"> </w:t>
      </w:r>
      <w:r w:rsidR="003F1755">
        <w:t xml:space="preserve">(Appendix N) </w:t>
      </w:r>
      <w:r>
        <w:t>to</w:t>
      </w:r>
      <w:r w:rsidRPr="00395FE6">
        <w:t xml:space="preserve"> </w:t>
      </w:r>
      <w:r>
        <w:t xml:space="preserve">capture the most up to date results </w:t>
      </w:r>
      <w:r w:rsidRPr="00395FE6">
        <w:t>for the Project</w:t>
      </w:r>
      <w:r>
        <w:t xml:space="preserve">. Based on the results </w:t>
      </w:r>
      <w:r w:rsidR="007E5EA2">
        <w:t xml:space="preserve">identified as of February 2025, </w:t>
      </w:r>
      <w:r>
        <w:t>the addendum</w:t>
      </w:r>
      <w:r w:rsidR="007E5EA2">
        <w:t xml:space="preserve"> identifies a</w:t>
      </w:r>
      <w:r w:rsidRPr="00395FE6">
        <w:t xml:space="preserve"> </w:t>
      </w:r>
      <w:r>
        <w:t>total</w:t>
      </w:r>
      <w:r w:rsidR="00064412">
        <w:t xml:space="preserve"> increase from 123 to</w:t>
      </w:r>
      <w:r w:rsidR="007E5EA2">
        <w:t xml:space="preserve"> 125 </w:t>
      </w:r>
      <w:r w:rsidRPr="00395FE6">
        <w:t>newly identified Aboriginal cultural heritage values</w:t>
      </w:r>
      <w:r>
        <w:t>, with 7</w:t>
      </w:r>
      <w:r w:rsidR="00706C34">
        <w:t>7</w:t>
      </w:r>
      <w:r>
        <w:t xml:space="preserve"> of these values to be impacted by the Project. </w:t>
      </w:r>
      <w:r w:rsidRPr="00395FE6">
        <w:t xml:space="preserve"> </w:t>
      </w:r>
    </w:p>
    <w:p w14:paraId="4448173A" w14:textId="3B4D13D5" w:rsidR="006E08DA" w:rsidRDefault="006E08DA" w:rsidP="001C3D50">
      <w:pPr>
        <w:sectPr w:rsidR="006E08DA" w:rsidSect="00415D5F">
          <w:headerReference w:type="default" r:id="rId27"/>
          <w:footerReference w:type="even" r:id="rId28"/>
          <w:footerReference w:type="default" r:id="rId29"/>
          <w:footerReference w:type="first" r:id="rId30"/>
          <w:pgSz w:w="11906" w:h="16838" w:code="9"/>
          <w:pgMar w:top="1418" w:right="1418" w:bottom="1418" w:left="1418" w:header="1134" w:footer="340" w:gutter="0"/>
          <w:pgNumType w:chapStyle="1"/>
          <w:cols w:space="284"/>
          <w:docGrid w:linePitch="360"/>
        </w:sectPr>
      </w:pPr>
    </w:p>
    <w:p w14:paraId="34858B2D" w14:textId="63AADA6D" w:rsidR="006E08DA" w:rsidRDefault="00710503" w:rsidP="001C3D50">
      <w:r>
        <w:rPr>
          <w:noProof/>
        </w:rPr>
        <w:lastRenderedPageBreak/>
        <mc:AlternateContent>
          <mc:Choice Requires="wpg">
            <w:drawing>
              <wp:anchor distT="0" distB="0" distL="114300" distR="114300" simplePos="0" relativeHeight="251658241" behindDoc="0" locked="0" layoutInCell="1" allowOverlap="1" wp14:anchorId="2C8A61BD" wp14:editId="0600BAE5">
                <wp:simplePos x="0" y="0"/>
                <wp:positionH relativeFrom="column">
                  <wp:posOffset>-395605</wp:posOffset>
                </wp:positionH>
                <wp:positionV relativeFrom="paragraph">
                  <wp:posOffset>-614680</wp:posOffset>
                </wp:positionV>
                <wp:extent cx="9672955" cy="6839585"/>
                <wp:effectExtent l="0" t="0" r="4445" b="0"/>
                <wp:wrapNone/>
                <wp:docPr id="1207753019" name="Group 3"/>
                <wp:cNvGraphicFramePr/>
                <a:graphic xmlns:a="http://schemas.openxmlformats.org/drawingml/2006/main">
                  <a:graphicData uri="http://schemas.microsoft.com/office/word/2010/wordprocessingGroup">
                    <wpg:wgp>
                      <wpg:cNvGrpSpPr/>
                      <wpg:grpSpPr>
                        <a:xfrm>
                          <a:off x="0" y="0"/>
                          <a:ext cx="9672955" cy="6839585"/>
                          <a:chOff x="0" y="0"/>
                          <a:chExt cx="9672955" cy="6839585"/>
                        </a:xfrm>
                      </wpg:grpSpPr>
                      <pic:pic xmlns:pic="http://schemas.openxmlformats.org/drawingml/2006/picture">
                        <pic:nvPicPr>
                          <pic:cNvPr id="812452869" name="Picture 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672955" cy="6839585"/>
                          </a:xfrm>
                          <a:prstGeom prst="rect">
                            <a:avLst/>
                          </a:prstGeom>
                        </pic:spPr>
                      </pic:pic>
                      <wps:wsp>
                        <wps:cNvPr id="129604269" name="Text Box 1"/>
                        <wps:cNvSpPr txBox="1"/>
                        <wps:spPr>
                          <a:xfrm>
                            <a:off x="68580" y="68580"/>
                            <a:ext cx="7056000" cy="277200"/>
                          </a:xfrm>
                          <a:prstGeom prst="rect">
                            <a:avLst/>
                          </a:prstGeom>
                          <a:solidFill>
                            <a:prstClr val="white"/>
                          </a:solidFill>
                          <a:ln>
                            <a:noFill/>
                          </a:ln>
                        </wps:spPr>
                        <wps:txbx>
                          <w:txbxContent>
                            <w:p w14:paraId="0647BF36" w14:textId="2739D19E" w:rsidR="00F65BDB" w:rsidRDefault="00F65BDB" w:rsidP="004F15C8">
                              <w:pPr>
                                <w:pStyle w:val="Caption"/>
                                <w:spacing w:before="0"/>
                              </w:pPr>
                              <w:bookmarkStart w:id="7" w:name="_Ref191987797"/>
                              <w:r w:rsidRPr="009038E7">
                                <w:t>Figure</w:t>
                              </w:r>
                              <w:r>
                                <w:t> </w:t>
                              </w:r>
                              <w:r>
                                <w:fldChar w:fldCharType="begin"/>
                              </w:r>
                              <w:r>
                                <w:instrText>STYLEREF 1 \s</w:instrText>
                              </w:r>
                              <w:r>
                                <w:fldChar w:fldCharType="separate"/>
                              </w:r>
                              <w:r w:rsidR="002D33F8">
                                <w:rPr>
                                  <w:noProof/>
                                </w:rPr>
                                <w:t>9</w:t>
                              </w:r>
                              <w:r>
                                <w:fldChar w:fldCharType="end"/>
                              </w:r>
                              <w:r w:rsidR="00B2178E">
                                <w:rPr>
                                  <w:noProof/>
                                </w:rPr>
                                <w:t>.</w:t>
                              </w:r>
                              <w:r>
                                <w:fldChar w:fldCharType="begin"/>
                              </w:r>
                              <w:r>
                                <w:instrText>SEQ Figure \* ARABIC \s 1</w:instrText>
                              </w:r>
                              <w:r>
                                <w:fldChar w:fldCharType="separate"/>
                              </w:r>
                              <w:r w:rsidR="002D33F8">
                                <w:rPr>
                                  <w:noProof/>
                                </w:rPr>
                                <w:t>2</w:t>
                              </w:r>
                              <w:r>
                                <w:fldChar w:fldCharType="end"/>
                              </w:r>
                              <w:bookmarkEnd w:id="7"/>
                              <w:r w:rsidRPr="009038E7">
                                <w:t xml:space="preserve"> </w:t>
                              </w:r>
                              <w:r w:rsidRPr="00F65BDB">
                                <w:t xml:space="preserve">Locations of </w:t>
                              </w:r>
                              <w:r w:rsidR="00A50263">
                                <w:t>Aboriginal Places</w:t>
                              </w:r>
                              <w:r w:rsidRPr="00F65BDB">
                                <w:t xml:space="preserve"> and areas of potential archaeological sensitivity across </w:t>
                              </w:r>
                              <w:r w:rsidR="00353A25">
                                <w:t xml:space="preserve">the </w:t>
                              </w:r>
                              <w:r w:rsidRPr="00F65BDB">
                                <w:t>study area (Project Land)</w:t>
                              </w:r>
                              <w:r w:rsidR="00D44044">
                                <w:t xml:space="preserve"> (Map 1 of 2)</w:t>
                              </w:r>
                            </w:p>
                            <w:p w14:paraId="284EE24B" w14:textId="422C7162" w:rsidR="002F63DC" w:rsidRPr="00EB5C62" w:rsidRDefault="002F63DC" w:rsidP="004F15C8">
                              <w:pPr>
                                <w:pStyle w:val="Caption"/>
                                <w:spacing w:before="0"/>
                                <w:rPr>
                                  <w:noProof/>
                                  <w:sz w:val="18"/>
                                </w:rPr>
                              </w:pP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noAutofit/>
                        </wps:bodyPr>
                      </wps:wsp>
                    </wpg:wgp>
                  </a:graphicData>
                </a:graphic>
              </wp:anchor>
            </w:drawing>
          </mc:Choice>
          <mc:Fallback>
            <w:pict>
              <v:group w14:anchorId="2C8A61BD" id="Group 3" o:spid="_x0000_s1029" style="position:absolute;margin-left:-31.15pt;margin-top:-48.4pt;width:761.65pt;height:538.55pt;z-index:251658241" coordsize="96729,68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">
                <v:shape id="Picture 2" o:spid="_x0000_s1030"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">
                  <v:imagedata r:id="rId32" o:title=""/>
                </v:shape>
                <v:shape id="Text Box 1" o:spid="_x0000_s1031" type="#_x0000_t202" style="position:absolute;left:685;top:685;width:70560;height:2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" stroked="f">
                  <v:textbox inset="2.5mm,2mm,2.5mm,2mm">
                    <w:txbxContent>
                      <w:p w14:paraId="0647BF36" w14:textId="2739D19E" w:rsidR="00F65BDB" w:rsidRDefault="00F65BDB" w:rsidP="004F15C8">
                        <w:pPr>
                          <w:pStyle w:val="Caption"/>
                          <w:spacing w:before="0"/>
                        </w:pPr>
                        <w:bookmarkStart w:id="8" w:name="_Ref191987797"/>
                        <w:r w:rsidRPr="009038E7">
                          <w:t>Figure</w:t>
                        </w:r>
                        <w:r>
                          <w:t> </w:t>
                        </w:r>
                        <w:r>
                          <w:fldChar w:fldCharType="begin"/>
                        </w:r>
                        <w:r>
                          <w:instrText>STYLEREF 1 \s</w:instrText>
                        </w:r>
                        <w:r>
                          <w:fldChar w:fldCharType="separate"/>
                        </w:r>
                        <w:r w:rsidR="002D33F8">
                          <w:rPr>
                            <w:noProof/>
                          </w:rPr>
                          <w:t>9</w:t>
                        </w:r>
                        <w:r>
                          <w:fldChar w:fldCharType="end"/>
                        </w:r>
                        <w:r w:rsidR="00B2178E">
                          <w:rPr>
                            <w:noProof/>
                          </w:rPr>
                          <w:t>.</w:t>
                        </w:r>
                        <w:r>
                          <w:fldChar w:fldCharType="begin"/>
                        </w:r>
                        <w:r>
                          <w:instrText>SEQ Figure \* ARABIC \s 1</w:instrText>
                        </w:r>
                        <w:r>
                          <w:fldChar w:fldCharType="separate"/>
                        </w:r>
                        <w:r w:rsidR="002D33F8">
                          <w:rPr>
                            <w:noProof/>
                          </w:rPr>
                          <w:t>2</w:t>
                        </w:r>
                        <w:r>
                          <w:fldChar w:fldCharType="end"/>
                        </w:r>
                        <w:bookmarkEnd w:id="8"/>
                        <w:r w:rsidRPr="009038E7">
                          <w:t xml:space="preserve"> </w:t>
                        </w:r>
                        <w:r w:rsidRPr="00F65BDB">
                          <w:t xml:space="preserve">Locations of </w:t>
                        </w:r>
                        <w:r w:rsidR="00A50263">
                          <w:t>Aboriginal Places</w:t>
                        </w:r>
                        <w:r w:rsidRPr="00F65BDB">
                          <w:t xml:space="preserve"> and areas of potential archaeological sensitivity across </w:t>
                        </w:r>
                        <w:r w:rsidR="00353A25">
                          <w:t xml:space="preserve">the </w:t>
                        </w:r>
                        <w:r w:rsidRPr="00F65BDB">
                          <w:t>study area (Project Land)</w:t>
                        </w:r>
                        <w:r w:rsidR="00D44044">
                          <w:t xml:space="preserve"> (Map 1 of 2)</w:t>
                        </w:r>
                      </w:p>
                      <w:p w14:paraId="284EE24B" w14:textId="422C7162" w:rsidR="002F63DC" w:rsidRPr="00EB5C62" w:rsidRDefault="002F63DC" w:rsidP="004F15C8">
                        <w:pPr>
                          <w:pStyle w:val="Caption"/>
                          <w:spacing w:before="0"/>
                          <w:rPr>
                            <w:noProof/>
                            <w:sz w:val="18"/>
                          </w:rPr>
                        </w:pPr>
                      </w:p>
                    </w:txbxContent>
                  </v:textbox>
                </v:shape>
              </v:group>
            </w:pict>
          </mc:Fallback>
        </mc:AlternateContent>
      </w:r>
    </w:p>
    <w:p w14:paraId="1B4C7E4B" w14:textId="55FEF483" w:rsidR="006E08DA" w:rsidRDefault="006E08DA" w:rsidP="001C3D50"/>
    <w:p w14:paraId="593E4E6D" w14:textId="4FCF0F07" w:rsidR="001B09EF" w:rsidRDefault="001B09EF" w:rsidP="001C3D50"/>
    <w:p w14:paraId="3C4AF721" w14:textId="27DAF577" w:rsidR="006E08DA" w:rsidRDefault="006E08DA" w:rsidP="001C3D50"/>
    <w:p w14:paraId="38956FCF" w14:textId="77777777" w:rsidR="003C4479" w:rsidRDefault="003C4479" w:rsidP="001C3D50"/>
    <w:p w14:paraId="5D5635C1" w14:textId="77777777" w:rsidR="003C4479" w:rsidRDefault="003C4479" w:rsidP="001C3D50"/>
    <w:p w14:paraId="25D6FC49" w14:textId="77777777" w:rsidR="003C4479" w:rsidRDefault="003C4479" w:rsidP="001C3D50"/>
    <w:p w14:paraId="385BA41E" w14:textId="77777777" w:rsidR="003C4479" w:rsidRDefault="003C4479" w:rsidP="001C3D50"/>
    <w:p w14:paraId="1C35D69B" w14:textId="77777777" w:rsidR="003C4479" w:rsidRDefault="003C4479" w:rsidP="001C3D50"/>
    <w:p w14:paraId="2DA1F3A6" w14:textId="77777777" w:rsidR="003C4479" w:rsidRDefault="003C4479" w:rsidP="001C3D50"/>
    <w:p w14:paraId="701AA8CD" w14:textId="77777777" w:rsidR="003C4479" w:rsidRDefault="003C4479" w:rsidP="001C3D50"/>
    <w:p w14:paraId="0559B46D" w14:textId="77777777" w:rsidR="003C4479" w:rsidRDefault="003C4479" w:rsidP="001C3D50"/>
    <w:p w14:paraId="5BCF2DD2" w14:textId="77777777" w:rsidR="003C4479" w:rsidRDefault="003C4479" w:rsidP="001C3D50"/>
    <w:p w14:paraId="2979C143" w14:textId="77777777" w:rsidR="003C4479" w:rsidRDefault="003C4479" w:rsidP="001C3D50"/>
    <w:p w14:paraId="0F584BD3" w14:textId="77777777" w:rsidR="0074466D" w:rsidRDefault="0074466D" w:rsidP="001C3D50"/>
    <w:p w14:paraId="278389EE" w14:textId="77777777" w:rsidR="0074466D" w:rsidRDefault="0074466D" w:rsidP="001C3D50"/>
    <w:p w14:paraId="22FEC063" w14:textId="77777777" w:rsidR="0074466D" w:rsidRDefault="0074466D" w:rsidP="001C3D50"/>
    <w:p w14:paraId="0655C10E" w14:textId="77777777" w:rsidR="0074466D" w:rsidRDefault="0074466D" w:rsidP="001C3D50"/>
    <w:p w14:paraId="29ADB9F7" w14:textId="77777777" w:rsidR="0074466D" w:rsidRDefault="0074466D" w:rsidP="001C3D50"/>
    <w:p w14:paraId="3A699AD4" w14:textId="1CD28067" w:rsidR="003C4479" w:rsidRDefault="003C4479" w:rsidP="001C3D50"/>
    <w:p w14:paraId="70446A78" w14:textId="394F1390" w:rsidR="003C4479" w:rsidRDefault="003C4479" w:rsidP="001C3D50"/>
    <w:p w14:paraId="62372ED7" w14:textId="5DF5702D" w:rsidR="003C4479" w:rsidRDefault="003C4479" w:rsidP="001C3D50"/>
    <w:p w14:paraId="0732DB95" w14:textId="5E2D125F" w:rsidR="003C4479" w:rsidRDefault="00710503" w:rsidP="001C3D50">
      <w:r>
        <w:rPr>
          <w:noProof/>
        </w:rPr>
        <w:lastRenderedPageBreak/>
        <mc:AlternateContent>
          <mc:Choice Requires="wpg">
            <w:drawing>
              <wp:anchor distT="0" distB="0" distL="114300" distR="114300" simplePos="0" relativeHeight="251658242" behindDoc="0" locked="0" layoutInCell="1" allowOverlap="1" wp14:anchorId="0226A9F2" wp14:editId="20E59EC6">
                <wp:simplePos x="0" y="0"/>
                <wp:positionH relativeFrom="column">
                  <wp:posOffset>-395605</wp:posOffset>
                </wp:positionH>
                <wp:positionV relativeFrom="paragraph">
                  <wp:posOffset>-614680</wp:posOffset>
                </wp:positionV>
                <wp:extent cx="9672955" cy="6839585"/>
                <wp:effectExtent l="0" t="0" r="4445" b="0"/>
                <wp:wrapNone/>
                <wp:docPr id="1318160831" name="Group 4"/>
                <wp:cNvGraphicFramePr/>
                <a:graphic xmlns:a="http://schemas.openxmlformats.org/drawingml/2006/main">
                  <a:graphicData uri="http://schemas.microsoft.com/office/word/2010/wordprocessingGroup">
                    <wpg:wgp>
                      <wpg:cNvGrpSpPr/>
                      <wpg:grpSpPr>
                        <a:xfrm>
                          <a:off x="0" y="0"/>
                          <a:ext cx="9672955" cy="6839585"/>
                          <a:chOff x="0" y="0"/>
                          <a:chExt cx="9672955" cy="6839585"/>
                        </a:xfrm>
                      </wpg:grpSpPr>
                      <pic:pic xmlns:pic="http://schemas.openxmlformats.org/drawingml/2006/picture">
                        <pic:nvPicPr>
                          <pic:cNvPr id="1368546100" name="Picture 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672955" cy="6839585"/>
                          </a:xfrm>
                          <a:prstGeom prst="rect">
                            <a:avLst/>
                          </a:prstGeom>
                        </pic:spPr>
                      </pic:pic>
                      <wps:wsp>
                        <wps:cNvPr id="514366869" name="Text Box 1"/>
                        <wps:cNvSpPr txBox="1"/>
                        <wps:spPr>
                          <a:xfrm>
                            <a:off x="68580" y="68580"/>
                            <a:ext cx="7055780" cy="316720"/>
                          </a:xfrm>
                          <a:prstGeom prst="rect">
                            <a:avLst/>
                          </a:prstGeom>
                          <a:solidFill>
                            <a:prstClr val="white"/>
                          </a:solidFill>
                          <a:ln>
                            <a:noFill/>
                          </a:ln>
                        </wps:spPr>
                        <wps:txbx>
                          <w:txbxContent>
                            <w:p w14:paraId="5A1662B5" w14:textId="6086D750" w:rsidR="00BA33AC" w:rsidRPr="00353A25" w:rsidRDefault="00F65BDB" w:rsidP="004F15C8">
                              <w:pPr>
                                <w:pStyle w:val="Caption"/>
                                <w:spacing w:before="0"/>
                              </w:pPr>
                              <w:bookmarkStart w:id="9" w:name="_Ref191973037"/>
                              <w:r w:rsidRPr="009038E7">
                                <w:t>Figure</w:t>
                              </w:r>
                              <w:r>
                                <w:t> </w:t>
                              </w:r>
                              <w:r>
                                <w:fldChar w:fldCharType="begin"/>
                              </w:r>
                              <w:r>
                                <w:instrText>STYLEREF 1 \s</w:instrText>
                              </w:r>
                              <w:r>
                                <w:fldChar w:fldCharType="separate"/>
                              </w:r>
                              <w:r w:rsidR="002D33F8">
                                <w:rPr>
                                  <w:noProof/>
                                </w:rPr>
                                <w:t>9</w:t>
                              </w:r>
                              <w:r>
                                <w:fldChar w:fldCharType="end"/>
                              </w:r>
                              <w:r w:rsidR="00B2178E">
                                <w:rPr>
                                  <w:noProof/>
                                </w:rPr>
                                <w:t>.</w:t>
                              </w:r>
                              <w:r>
                                <w:fldChar w:fldCharType="begin"/>
                              </w:r>
                              <w:r>
                                <w:instrText>SEQ Figure \* ARABIC \s 1</w:instrText>
                              </w:r>
                              <w:r>
                                <w:fldChar w:fldCharType="separate"/>
                              </w:r>
                              <w:r w:rsidR="002D33F8">
                                <w:rPr>
                                  <w:noProof/>
                                </w:rPr>
                                <w:t>3</w:t>
                              </w:r>
                              <w:r>
                                <w:fldChar w:fldCharType="end"/>
                              </w:r>
                              <w:bookmarkStart w:id="10" w:name="_Hlk54297564"/>
                              <w:bookmarkEnd w:id="9"/>
                              <w:r>
                                <w:t xml:space="preserve"> </w:t>
                              </w:r>
                              <w:r w:rsidRPr="00F65BDB">
                                <w:t xml:space="preserve">Locations of </w:t>
                              </w:r>
                              <w:r w:rsidR="00A50263">
                                <w:t>Aboriginal Places</w:t>
                              </w:r>
                              <w:r w:rsidRPr="00F65BDB">
                                <w:t xml:space="preserve"> and areas of potential archaeological sensitivity across the study area (Project Land)</w:t>
                              </w:r>
                              <w:r w:rsidR="004C7149">
                                <w:t xml:space="preserve"> (Map </w:t>
                              </w:r>
                              <w:r w:rsidR="00353A25">
                                <w:t xml:space="preserve">2 </w:t>
                              </w:r>
                              <w:r w:rsidR="004C7149">
                                <w:t>of 2)</w:t>
                              </w:r>
                              <w:bookmarkEnd w:id="10"/>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wpg:wgp>
                  </a:graphicData>
                </a:graphic>
              </wp:anchor>
            </w:drawing>
          </mc:Choice>
          <mc:Fallback>
            <w:pict>
              <v:group w14:anchorId="0226A9F2" id="Group 4" o:spid="_x0000_s1032" style="position:absolute;margin-left:-31.15pt;margin-top:-48.4pt;width:761.65pt;height:538.55pt;z-index:251658242" coordsize="96729,68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">
                <v:shape id="Picture 3" o:spid="_x0000_s1033"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">
                  <v:imagedata r:id="rId34" o:title=""/>
                </v:shape>
                <v:shape id="Text Box 1" o:spid="_x0000_s1034" type="#_x0000_t202" style="position:absolute;left:685;top:685;width:70558;height:3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" stroked="f">
                  <v:textbox style="mso-fit-shape-to-text:t" inset="2.5mm,2mm,2.5mm,2mm">
                    <w:txbxContent>
                      <w:p w14:paraId="5A1662B5" w14:textId="6086D750" w:rsidR="00BA33AC" w:rsidRPr="00353A25" w:rsidRDefault="00F65BDB" w:rsidP="004F15C8">
                        <w:pPr>
                          <w:pStyle w:val="Caption"/>
                          <w:spacing w:before="0"/>
                        </w:pPr>
                        <w:bookmarkStart w:id="11" w:name="_Ref191973037"/>
                        <w:r w:rsidRPr="009038E7">
                          <w:t>Figure</w:t>
                        </w:r>
                        <w:r>
                          <w:t> </w:t>
                        </w:r>
                        <w:r>
                          <w:fldChar w:fldCharType="begin"/>
                        </w:r>
                        <w:r>
                          <w:instrText>STYLEREF 1 \s</w:instrText>
                        </w:r>
                        <w:r>
                          <w:fldChar w:fldCharType="separate"/>
                        </w:r>
                        <w:r w:rsidR="002D33F8">
                          <w:rPr>
                            <w:noProof/>
                          </w:rPr>
                          <w:t>9</w:t>
                        </w:r>
                        <w:r>
                          <w:fldChar w:fldCharType="end"/>
                        </w:r>
                        <w:r w:rsidR="00B2178E">
                          <w:rPr>
                            <w:noProof/>
                          </w:rPr>
                          <w:t>.</w:t>
                        </w:r>
                        <w:r>
                          <w:fldChar w:fldCharType="begin"/>
                        </w:r>
                        <w:r>
                          <w:instrText>SEQ Figure \* ARABIC \s 1</w:instrText>
                        </w:r>
                        <w:r>
                          <w:fldChar w:fldCharType="separate"/>
                        </w:r>
                        <w:r w:rsidR="002D33F8">
                          <w:rPr>
                            <w:noProof/>
                          </w:rPr>
                          <w:t>3</w:t>
                        </w:r>
                        <w:r>
                          <w:fldChar w:fldCharType="end"/>
                        </w:r>
                        <w:bookmarkStart w:id="12" w:name="_Hlk54297564"/>
                        <w:bookmarkEnd w:id="11"/>
                        <w:r>
                          <w:t xml:space="preserve"> </w:t>
                        </w:r>
                        <w:r w:rsidRPr="00F65BDB">
                          <w:t xml:space="preserve">Locations of </w:t>
                        </w:r>
                        <w:r w:rsidR="00A50263">
                          <w:t>Aboriginal Places</w:t>
                        </w:r>
                        <w:r w:rsidRPr="00F65BDB">
                          <w:t xml:space="preserve"> and areas of potential archaeological sensitivity across the study area (Project Land)</w:t>
                        </w:r>
                        <w:r w:rsidR="004C7149">
                          <w:t xml:space="preserve"> (Map </w:t>
                        </w:r>
                        <w:r w:rsidR="00353A25">
                          <w:t xml:space="preserve">2 </w:t>
                        </w:r>
                        <w:r w:rsidR="004C7149">
                          <w:t>of 2)</w:t>
                        </w:r>
                        <w:bookmarkEnd w:id="12"/>
                      </w:p>
                    </w:txbxContent>
                  </v:textbox>
                </v:shape>
              </v:group>
            </w:pict>
          </mc:Fallback>
        </mc:AlternateContent>
      </w:r>
    </w:p>
    <w:p w14:paraId="0E8D9FD6" w14:textId="77777777" w:rsidR="003C4479" w:rsidRDefault="003C4479" w:rsidP="001C3D50"/>
    <w:p w14:paraId="1D1AFC6B" w14:textId="68F349CC" w:rsidR="003C4479" w:rsidRDefault="003C4479" w:rsidP="001C3D50"/>
    <w:p w14:paraId="4C571B2F" w14:textId="77777777" w:rsidR="003C4479" w:rsidRDefault="003C4479" w:rsidP="001C3D50"/>
    <w:p w14:paraId="3A91735E" w14:textId="77777777" w:rsidR="003C4479" w:rsidRDefault="003C4479" w:rsidP="001C3D50"/>
    <w:p w14:paraId="57BA2DF4" w14:textId="77777777" w:rsidR="003C4479" w:rsidRDefault="003C4479" w:rsidP="001C3D50"/>
    <w:p w14:paraId="40AEC10F" w14:textId="77777777" w:rsidR="003C4479" w:rsidRDefault="003C4479" w:rsidP="001C3D50"/>
    <w:p w14:paraId="39E5DBBE" w14:textId="77777777" w:rsidR="003C4479" w:rsidRDefault="003C4479" w:rsidP="001C3D50"/>
    <w:p w14:paraId="1A4CDCE9" w14:textId="77777777" w:rsidR="003C4479" w:rsidRDefault="003C4479" w:rsidP="001C3D50"/>
    <w:p w14:paraId="7205BD31" w14:textId="77777777" w:rsidR="003C4479" w:rsidRDefault="003C4479" w:rsidP="001C3D50"/>
    <w:p w14:paraId="5CD8F509" w14:textId="77777777" w:rsidR="003C4479" w:rsidRDefault="003C4479" w:rsidP="001C3D50"/>
    <w:p w14:paraId="1F33F3D0" w14:textId="77777777" w:rsidR="003C4479" w:rsidRDefault="003C4479" w:rsidP="001C3D50"/>
    <w:p w14:paraId="137F9A7C" w14:textId="77777777" w:rsidR="003C4479" w:rsidRDefault="003C4479" w:rsidP="001C3D50"/>
    <w:p w14:paraId="1C9BAB6B" w14:textId="77777777" w:rsidR="00251981" w:rsidRDefault="00251981" w:rsidP="00507300">
      <w:pPr>
        <w:pStyle w:val="Caption"/>
      </w:pPr>
    </w:p>
    <w:p w14:paraId="616C0A50" w14:textId="55425435" w:rsidR="003C4479" w:rsidRDefault="003C4479" w:rsidP="001C3D50">
      <w:pPr>
        <w:sectPr w:rsidR="003C4479" w:rsidSect="00415D5F">
          <w:footerReference w:type="even" r:id="rId35"/>
          <w:footerReference w:type="default" r:id="rId36"/>
          <w:footerReference w:type="first" r:id="rId37"/>
          <w:pgSz w:w="16838" w:h="11906" w:orient="landscape" w:code="9"/>
          <w:pgMar w:top="1418" w:right="1418" w:bottom="1418" w:left="1418" w:header="1134" w:footer="340" w:gutter="0"/>
          <w:pgNumType w:chapStyle="1"/>
          <w:cols w:space="284"/>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2"/>
        <w:gridCol w:w="5018"/>
      </w:tblGrid>
      <w:tr w:rsidR="00030CEF" w14:paraId="2F13FB5C" w14:textId="77777777" w:rsidTr="00FC590E">
        <w:tc>
          <w:tcPr>
            <w:tcW w:w="4052" w:type="dxa"/>
          </w:tcPr>
          <w:p w14:paraId="69ED8F73" w14:textId="77777777" w:rsidR="00030CEF" w:rsidRDefault="00030CEF" w:rsidP="002E318E">
            <w:pPr>
              <w:spacing w:after="120"/>
              <w:ind w:left="-113"/>
              <w:jc w:val="center"/>
              <w:rPr>
                <w:lang w:val="en-GB"/>
              </w:rPr>
            </w:pPr>
            <w:r w:rsidRPr="003E6187">
              <w:rPr>
                <w:noProof/>
                <w:lang w:val="en-GB"/>
              </w:rPr>
              <w:lastRenderedPageBreak/>
              <w:drawing>
                <wp:inline distT="0" distB="0" distL="0" distR="0" wp14:anchorId="59D4F460" wp14:editId="4A920AD0">
                  <wp:extent cx="2556000" cy="2980800"/>
                  <wp:effectExtent l="0" t="0" r="0" b="0"/>
                  <wp:docPr id="1598998201" name="Picture 159899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0331" b="2409"/>
                          <a:stretch/>
                        </pic:blipFill>
                        <pic:spPr bwMode="auto">
                          <a:xfrm>
                            <a:off x="0" y="0"/>
                            <a:ext cx="2556000" cy="2980800"/>
                          </a:xfrm>
                          <a:prstGeom prst="rect">
                            <a:avLst/>
                          </a:prstGeom>
                          <a:ln>
                            <a:noFill/>
                          </a:ln>
                          <a:extLst>
                            <a:ext uri="{53640926-AAD7-44D8-BBD7-CCE9431645EC}">
                              <a14:shadowObscured xmlns:a14="http://schemas.microsoft.com/office/drawing/2010/main"/>
                            </a:ext>
                          </a:extLst>
                        </pic:spPr>
                      </pic:pic>
                    </a:graphicData>
                  </a:graphic>
                </wp:inline>
              </w:drawing>
            </w:r>
          </w:p>
        </w:tc>
        <w:tc>
          <w:tcPr>
            <w:tcW w:w="5018" w:type="dxa"/>
            <w:vAlign w:val="center"/>
          </w:tcPr>
          <w:p w14:paraId="59A521F1" w14:textId="77777777" w:rsidR="00030CEF" w:rsidRDefault="00030CEF" w:rsidP="004F15C8">
            <w:pPr>
              <w:spacing w:after="120"/>
              <w:jc w:val="center"/>
              <w:rPr>
                <w:lang w:val="en-GB"/>
              </w:rPr>
            </w:pPr>
            <w:r w:rsidRPr="003E6187">
              <w:rPr>
                <w:noProof/>
                <w:lang w:val="en-GB"/>
              </w:rPr>
              <w:drawing>
                <wp:inline distT="0" distB="0" distL="0" distR="0" wp14:anchorId="4C4F5283" wp14:editId="4A932215">
                  <wp:extent cx="3110400" cy="2980800"/>
                  <wp:effectExtent l="0" t="0" r="0" b="0"/>
                  <wp:docPr id="3469517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684" t="20379" r="16545" b="365"/>
                          <a:stretch/>
                        </pic:blipFill>
                        <pic:spPr bwMode="auto">
                          <a:xfrm>
                            <a:off x="0" y="0"/>
                            <a:ext cx="3110400" cy="2980800"/>
                          </a:xfrm>
                          <a:prstGeom prst="rect">
                            <a:avLst/>
                          </a:prstGeom>
                          <a:ln>
                            <a:noFill/>
                          </a:ln>
                          <a:extLst>
                            <a:ext uri="{53640926-AAD7-44D8-BBD7-CCE9431645EC}">
                              <a14:shadowObscured xmlns:a14="http://schemas.microsoft.com/office/drawing/2010/main"/>
                            </a:ext>
                          </a:extLst>
                        </pic:spPr>
                      </pic:pic>
                    </a:graphicData>
                  </a:graphic>
                </wp:inline>
              </w:drawing>
            </w:r>
          </w:p>
        </w:tc>
      </w:tr>
      <w:tr w:rsidR="00030CEF" w14:paraId="29A4446A" w14:textId="77777777" w:rsidTr="00FC590E">
        <w:tc>
          <w:tcPr>
            <w:tcW w:w="4052" w:type="dxa"/>
          </w:tcPr>
          <w:p w14:paraId="2C9EC5F9" w14:textId="77777777" w:rsidR="00030CEF" w:rsidRDefault="00030CEF" w:rsidP="002E318E">
            <w:pPr>
              <w:spacing w:after="60"/>
              <w:ind w:left="-113"/>
              <w:rPr>
                <w:lang w:val="en-GB"/>
              </w:rPr>
            </w:pPr>
            <w:r w:rsidRPr="003E6187">
              <w:rPr>
                <w:noProof/>
                <w:lang w:val="en-GB"/>
              </w:rPr>
              <w:drawing>
                <wp:inline distT="0" distB="0" distL="0" distR="0" wp14:anchorId="71D4C96C" wp14:editId="0D940BE1">
                  <wp:extent cx="2556000" cy="2016000"/>
                  <wp:effectExtent l="0" t="0" r="0" b="3810"/>
                  <wp:docPr id="190421033"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7542" b="6591"/>
                          <a:stretch/>
                        </pic:blipFill>
                        <pic:spPr bwMode="auto">
                          <a:xfrm>
                            <a:off x="0" y="0"/>
                            <a:ext cx="2556000" cy="2016000"/>
                          </a:xfrm>
                          <a:prstGeom prst="rect">
                            <a:avLst/>
                          </a:prstGeom>
                          <a:ln>
                            <a:noFill/>
                          </a:ln>
                          <a:extLst>
                            <a:ext uri="{53640926-AAD7-44D8-BBD7-CCE9431645EC}">
                              <a14:shadowObscured xmlns:a14="http://schemas.microsoft.com/office/drawing/2010/main"/>
                            </a:ext>
                          </a:extLst>
                        </pic:spPr>
                      </pic:pic>
                    </a:graphicData>
                  </a:graphic>
                </wp:inline>
              </w:drawing>
            </w:r>
          </w:p>
        </w:tc>
        <w:tc>
          <w:tcPr>
            <w:tcW w:w="5018" w:type="dxa"/>
          </w:tcPr>
          <w:p w14:paraId="621DBB38" w14:textId="77777777" w:rsidR="00030CEF" w:rsidRDefault="00030CEF" w:rsidP="000227E8">
            <w:pPr>
              <w:keepNext/>
              <w:spacing w:after="60"/>
              <w:rPr>
                <w:lang w:val="en-GB"/>
              </w:rPr>
            </w:pPr>
            <w:r w:rsidRPr="00FE6705">
              <w:rPr>
                <w:noProof/>
                <w:lang w:val="en-GB"/>
              </w:rPr>
              <w:drawing>
                <wp:inline distT="0" distB="0" distL="0" distR="0" wp14:anchorId="358AE814" wp14:editId="622ADEBC">
                  <wp:extent cx="3110414" cy="2016000"/>
                  <wp:effectExtent l="0" t="0" r="0" b="3810"/>
                  <wp:docPr id="19664209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4222" b="9259"/>
                          <a:stretch/>
                        </pic:blipFill>
                        <pic:spPr bwMode="auto">
                          <a:xfrm>
                            <a:off x="0" y="0"/>
                            <a:ext cx="3110414" cy="2016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3D02061" w14:textId="4F0B8B5D" w:rsidR="00FC590E" w:rsidRPr="00FC590E" w:rsidRDefault="00FC590E" w:rsidP="00FC590E">
      <w:pPr>
        <w:spacing w:before="60" w:after="120"/>
        <w:ind w:right="-2"/>
        <w:rPr>
          <w:szCs w:val="16"/>
        </w:rPr>
      </w:pPr>
      <w:bookmarkStart w:id="13" w:name="_Ref184898718"/>
      <w:r w:rsidRPr="008901A4">
        <w:rPr>
          <w:sz w:val="16"/>
          <w:szCs w:val="16"/>
        </w:rPr>
        <w:t xml:space="preserve">(Clockwise from top left: </w:t>
      </w:r>
      <w:r>
        <w:rPr>
          <w:sz w:val="16"/>
          <w:szCs w:val="16"/>
        </w:rPr>
        <w:t>Culturally modified tree (scarred tree)</w:t>
      </w:r>
      <w:r w:rsidRPr="008901A4">
        <w:rPr>
          <w:sz w:val="16"/>
          <w:szCs w:val="16"/>
        </w:rPr>
        <w:t xml:space="preserve"> </w:t>
      </w:r>
      <w:r>
        <w:rPr>
          <w:sz w:val="16"/>
          <w:szCs w:val="16"/>
        </w:rPr>
        <w:t xml:space="preserve">along a creekbank </w:t>
      </w:r>
      <w:r w:rsidRPr="008901A4">
        <w:rPr>
          <w:sz w:val="16"/>
          <w:szCs w:val="16"/>
        </w:rPr>
        <w:t>(</w:t>
      </w:r>
      <w:r>
        <w:rPr>
          <w:sz w:val="16"/>
          <w:szCs w:val="16"/>
        </w:rPr>
        <w:t>CHMP 17313</w:t>
      </w:r>
      <w:r w:rsidRPr="008901A4">
        <w:rPr>
          <w:sz w:val="16"/>
          <w:szCs w:val="16"/>
        </w:rPr>
        <w:t xml:space="preserve">); hearth and associated artefact scatter adjacent to </w:t>
      </w:r>
      <w:r>
        <w:rPr>
          <w:sz w:val="16"/>
          <w:szCs w:val="16"/>
        </w:rPr>
        <w:t xml:space="preserve">a </w:t>
      </w:r>
      <w:r w:rsidRPr="008901A4">
        <w:rPr>
          <w:sz w:val="16"/>
          <w:szCs w:val="16"/>
        </w:rPr>
        <w:t>drainage channel (</w:t>
      </w:r>
      <w:r>
        <w:rPr>
          <w:sz w:val="16"/>
          <w:szCs w:val="16"/>
        </w:rPr>
        <w:t>CHMP 17321</w:t>
      </w:r>
      <w:r w:rsidRPr="008901A4">
        <w:rPr>
          <w:sz w:val="16"/>
          <w:szCs w:val="16"/>
        </w:rPr>
        <w:t xml:space="preserve">); sample of artefacts from </w:t>
      </w:r>
      <w:r>
        <w:rPr>
          <w:sz w:val="16"/>
          <w:szCs w:val="16"/>
        </w:rPr>
        <w:t xml:space="preserve">a </w:t>
      </w:r>
      <w:r w:rsidRPr="008901A4">
        <w:rPr>
          <w:sz w:val="16"/>
          <w:szCs w:val="16"/>
        </w:rPr>
        <w:t xml:space="preserve">tower location on </w:t>
      </w:r>
      <w:r>
        <w:rPr>
          <w:sz w:val="16"/>
          <w:szCs w:val="16"/>
        </w:rPr>
        <w:t xml:space="preserve">the </w:t>
      </w:r>
      <w:r w:rsidRPr="008901A4">
        <w:rPr>
          <w:sz w:val="16"/>
          <w:szCs w:val="16"/>
        </w:rPr>
        <w:t xml:space="preserve">floodplain </w:t>
      </w:r>
      <w:r>
        <w:rPr>
          <w:sz w:val="16"/>
          <w:szCs w:val="16"/>
        </w:rPr>
        <w:t xml:space="preserve">adjacent to a river </w:t>
      </w:r>
      <w:r w:rsidRPr="008901A4">
        <w:rPr>
          <w:sz w:val="16"/>
          <w:szCs w:val="16"/>
        </w:rPr>
        <w:t>(</w:t>
      </w:r>
      <w:r>
        <w:rPr>
          <w:sz w:val="16"/>
          <w:szCs w:val="16"/>
        </w:rPr>
        <w:t>CHMP 18111</w:t>
      </w:r>
      <w:r w:rsidRPr="008901A4">
        <w:rPr>
          <w:sz w:val="16"/>
          <w:szCs w:val="16"/>
        </w:rPr>
        <w:t xml:space="preserve">); representative quartz flake recovered during excavations in </w:t>
      </w:r>
      <w:r>
        <w:rPr>
          <w:sz w:val="16"/>
          <w:szCs w:val="16"/>
        </w:rPr>
        <w:t>CHMP 17313.)</w:t>
      </w:r>
    </w:p>
    <w:p w14:paraId="1DE14DA8" w14:textId="62FB754E" w:rsidR="00030CEF" w:rsidRPr="00594A27" w:rsidRDefault="00030CEF" w:rsidP="002E318E">
      <w:pPr>
        <w:pStyle w:val="Caption"/>
        <w:spacing w:before="0" w:after="240"/>
      </w:pPr>
      <w:r>
        <w:t>Figure</w:t>
      </w:r>
      <w:r w:rsidR="00C05671">
        <w:t> </w:t>
      </w:r>
      <w:r>
        <w:fldChar w:fldCharType="begin"/>
      </w:r>
      <w:r>
        <w:instrText>STYLEREF 1 \s</w:instrText>
      </w:r>
      <w:r>
        <w:fldChar w:fldCharType="separate"/>
      </w:r>
      <w:r w:rsidR="002D33F8">
        <w:rPr>
          <w:noProof/>
        </w:rPr>
        <w:t>9</w:t>
      </w:r>
      <w:r>
        <w:fldChar w:fldCharType="end"/>
      </w:r>
      <w:r w:rsidR="00B2178E">
        <w:rPr>
          <w:noProof/>
        </w:rPr>
        <w:t>.</w:t>
      </w:r>
      <w:r>
        <w:fldChar w:fldCharType="begin"/>
      </w:r>
      <w:r>
        <w:instrText>SEQ Figure \* ARABIC \s 1</w:instrText>
      </w:r>
      <w:r>
        <w:fldChar w:fldCharType="separate"/>
      </w:r>
      <w:r w:rsidR="002D33F8">
        <w:rPr>
          <w:noProof/>
        </w:rPr>
        <w:t>4</w:t>
      </w:r>
      <w:r>
        <w:fldChar w:fldCharType="end"/>
      </w:r>
      <w:bookmarkEnd w:id="13"/>
      <w:r>
        <w:t xml:space="preserve"> </w:t>
      </w:r>
      <w:r w:rsidRPr="000613EF">
        <w:t xml:space="preserve">Examples of </w:t>
      </w:r>
      <w:r w:rsidR="00F55594">
        <w:t xml:space="preserve">newly </w:t>
      </w:r>
      <w:r w:rsidR="007C7BB9">
        <w:t>identified</w:t>
      </w:r>
      <w:r w:rsidR="00F55594" w:rsidRPr="000613EF">
        <w:t xml:space="preserve"> </w:t>
      </w:r>
      <w:r w:rsidRPr="000613EF">
        <w:t xml:space="preserve">Aboriginal </w:t>
      </w:r>
      <w:r w:rsidR="006E6AEC" w:rsidRPr="000613EF">
        <w:t>cultural</w:t>
      </w:r>
      <w:r w:rsidR="006E6AEC">
        <w:t xml:space="preserve"> heritage values</w:t>
      </w:r>
      <w:r w:rsidRPr="00677AC3">
        <w:t xml:space="preserve"> identified during field surveys</w:t>
      </w:r>
    </w:p>
    <w:p w14:paraId="6F8B19DE" w14:textId="7D85DBE6" w:rsidR="00D17AD2" w:rsidRDefault="00D03D4A" w:rsidP="000D4F9D">
      <w:r>
        <w:t xml:space="preserve">These </w:t>
      </w:r>
      <w:r w:rsidR="000748CE">
        <w:t>newly identified</w:t>
      </w:r>
      <w:r w:rsidR="000748CE" w:rsidRPr="004E4003">
        <w:t xml:space="preserve"> Aboriginal cultural heritage </w:t>
      </w:r>
      <w:r w:rsidR="000748CE" w:rsidRPr="00F55594">
        <w:t>values</w:t>
      </w:r>
      <w:r w:rsidR="000748CE" w:rsidDel="000748CE">
        <w:t xml:space="preserve"> </w:t>
      </w:r>
      <w:r w:rsidR="00835A1B">
        <w:t xml:space="preserve">have now been </w:t>
      </w:r>
      <w:r w:rsidR="00D17AD2">
        <w:t>formally identified and will be added to the VAHR</w:t>
      </w:r>
      <w:r>
        <w:t xml:space="preserve">, which means they can be clearly </w:t>
      </w:r>
      <w:r w:rsidR="00CF7B14">
        <w:t>mapped</w:t>
      </w:r>
      <w:r>
        <w:t xml:space="preserve">, </w:t>
      </w:r>
      <w:r w:rsidR="00CF7B14">
        <w:t xml:space="preserve">and </w:t>
      </w:r>
      <w:r>
        <w:t xml:space="preserve">measures can be taken to </w:t>
      </w:r>
      <w:r w:rsidR="009A00F0">
        <w:t>avoid</w:t>
      </w:r>
      <w:r>
        <w:t xml:space="preserve"> or minimise impacts to them</w:t>
      </w:r>
      <w:r w:rsidR="00CF7B14">
        <w:t>, where possible</w:t>
      </w:r>
      <w:r>
        <w:t xml:space="preserve">. </w:t>
      </w:r>
    </w:p>
    <w:p w14:paraId="0E095ADD" w14:textId="47259591" w:rsidR="00D03D4A" w:rsidRDefault="00D03D4A" w:rsidP="000D4F9D">
      <w:r w:rsidRPr="00D64DCA">
        <w:t xml:space="preserve">However, there is </w:t>
      </w:r>
      <w:r w:rsidR="00D17AD2">
        <w:t xml:space="preserve">still </w:t>
      </w:r>
      <w:r w:rsidRPr="00D64DCA">
        <w:t xml:space="preserve">likely to be </w:t>
      </w:r>
      <w:r>
        <w:t>unidentified</w:t>
      </w:r>
      <w:r w:rsidRPr="00D64DCA">
        <w:t xml:space="preserve"> archaeological material present within the </w:t>
      </w:r>
      <w:r w:rsidR="008929F4">
        <w:t xml:space="preserve">study </w:t>
      </w:r>
      <w:r w:rsidRPr="00D64DCA">
        <w:t xml:space="preserve">area. </w:t>
      </w:r>
      <w:r w:rsidRPr="006525A5">
        <w:t>Th</w:t>
      </w:r>
      <w:r>
        <w:t xml:space="preserve">e </w:t>
      </w:r>
      <w:r w:rsidR="006C7492">
        <w:t>predictive</w:t>
      </w:r>
      <w:r w:rsidRPr="006525A5">
        <w:t xml:space="preserve"> modelling – combined with the known history of the area and the results of previous studies – indicates a moderate to high potential for additional Aboriginal cultural heritage to be present within the </w:t>
      </w:r>
      <w:r w:rsidR="008929F4">
        <w:t xml:space="preserve">study </w:t>
      </w:r>
      <w:r w:rsidRPr="006525A5">
        <w:t>area.</w:t>
      </w:r>
    </w:p>
    <w:p w14:paraId="71DDA7AD" w14:textId="7945BF34" w:rsidR="005007DD" w:rsidRDefault="005007DD" w:rsidP="000D4F9D">
      <w:r>
        <w:t>The CHMPs being prepared across the Project may identify further Aboriginal cultural heritage values.</w:t>
      </w:r>
      <w:r w:rsidR="00D53286">
        <w:t xml:space="preserve"> Any </w:t>
      </w:r>
      <w:r w:rsidR="00330C96">
        <w:t>additional</w:t>
      </w:r>
      <w:r w:rsidR="00D53286">
        <w:t xml:space="preserve"> </w:t>
      </w:r>
      <w:r w:rsidR="00E745D4">
        <w:t xml:space="preserve">Aboriginal cultural heritage </w:t>
      </w:r>
      <w:r w:rsidR="00D53286">
        <w:t>values identified</w:t>
      </w:r>
      <w:r w:rsidR="006D588B">
        <w:t xml:space="preserve"> after</w:t>
      </w:r>
      <w:r w:rsidR="009E2524">
        <w:t xml:space="preserve"> the</w:t>
      </w:r>
      <w:r w:rsidR="006D588B">
        <w:t xml:space="preserve"> </w:t>
      </w:r>
      <w:r w:rsidR="009E2524">
        <w:t>submission of the EES</w:t>
      </w:r>
      <w:r w:rsidR="00D53286">
        <w:t xml:space="preserve"> </w:t>
      </w:r>
      <w:r w:rsidR="00B137A6">
        <w:t xml:space="preserve">will be </w:t>
      </w:r>
      <w:r w:rsidR="006927CB">
        <w:t>assessed</w:t>
      </w:r>
      <w:r w:rsidR="00326A61">
        <w:t xml:space="preserve"> and managed</w:t>
      </w:r>
      <w:r w:rsidR="006927CB">
        <w:t xml:space="preserve"> </w:t>
      </w:r>
      <w:r w:rsidR="00760000">
        <w:t>through the</w:t>
      </w:r>
      <w:r w:rsidR="002E1AFD">
        <w:t xml:space="preserve"> </w:t>
      </w:r>
      <w:r w:rsidR="00326A61">
        <w:t xml:space="preserve">relevant </w:t>
      </w:r>
      <w:r w:rsidR="002E1AFD">
        <w:t>CHMP</w:t>
      </w:r>
      <w:r w:rsidR="00760000">
        <w:t xml:space="preserve"> process</w:t>
      </w:r>
      <w:r w:rsidR="00326A61">
        <w:t>.</w:t>
      </w:r>
    </w:p>
    <w:p w14:paraId="19246F4E" w14:textId="686F8F7F" w:rsidR="00516BD1" w:rsidRDefault="00516BD1">
      <w:pPr>
        <w:spacing w:after="160"/>
      </w:pPr>
      <w:r>
        <w:br w:type="page"/>
      </w:r>
    </w:p>
    <w:p w14:paraId="709DF699" w14:textId="198345D4" w:rsidR="00085AE6" w:rsidRDefault="00485178" w:rsidP="00B747D5">
      <w:pPr>
        <w:pStyle w:val="Heading3"/>
      </w:pPr>
      <w:bookmarkStart w:id="14" w:name="_Toc192767236"/>
      <w:bookmarkStart w:id="15" w:name="_Ref193966975"/>
      <w:bookmarkStart w:id="16" w:name="_Ref183614044"/>
      <w:bookmarkEnd w:id="14"/>
      <w:r>
        <w:rPr>
          <w:lang w:val="en-GB"/>
        </w:rPr>
        <w:lastRenderedPageBreak/>
        <w:t>CHMPs</w:t>
      </w:r>
      <w:bookmarkEnd w:id="15"/>
    </w:p>
    <w:p w14:paraId="7A9E390A" w14:textId="6ADAAD21" w:rsidR="006901EA" w:rsidRDefault="00F16915" w:rsidP="000227E8">
      <w:pPr>
        <w:sectPr w:rsidR="006901EA" w:rsidSect="00415D5F">
          <w:footerReference w:type="even" r:id="rId42"/>
          <w:footerReference w:type="default" r:id="rId43"/>
          <w:footerReference w:type="first" r:id="rId44"/>
          <w:pgSz w:w="11906" w:h="16838" w:code="9"/>
          <w:pgMar w:top="1418" w:right="1418" w:bottom="1418" w:left="1418" w:header="1134" w:footer="340" w:gutter="0"/>
          <w:pgNumType w:chapStyle="1"/>
          <w:cols w:space="284"/>
          <w:docGrid w:linePitch="360"/>
        </w:sectPr>
      </w:pPr>
      <w:r>
        <w:rPr>
          <w:lang w:val="en-GB"/>
        </w:rPr>
        <w:t>Nine</w:t>
      </w:r>
      <w:r w:rsidR="00085AE6" w:rsidRPr="0A13365A">
        <w:rPr>
          <w:lang w:val="en-GB"/>
        </w:rPr>
        <w:t xml:space="preserve"> CHMPs </w:t>
      </w:r>
      <w:r w:rsidR="00085AE6">
        <w:t>are</w:t>
      </w:r>
      <w:r w:rsidR="003B12E3">
        <w:t xml:space="preserve"> currently</w:t>
      </w:r>
      <w:r w:rsidR="00085AE6">
        <w:t xml:space="preserve"> being prepared for approval alongside the EES: </w:t>
      </w:r>
    </w:p>
    <w:p w14:paraId="609FD4A0" w14:textId="7E60CB36" w:rsidR="00085AE6" w:rsidRPr="00A06DFF" w:rsidRDefault="00085AE6" w:rsidP="00FC590E">
      <w:pPr>
        <w:pStyle w:val="ListBullet"/>
        <w:spacing w:after="120" w:line="240" w:lineRule="auto"/>
      </w:pPr>
      <w:r w:rsidRPr="00A06DFF">
        <w:t>CHMP 17313 (BGLCAC) –</w:t>
      </w:r>
      <w:r w:rsidR="00FA3702" w:rsidRPr="00A06DFF">
        <w:t xml:space="preserve"> </w:t>
      </w:r>
      <w:r w:rsidRPr="00A06DFF">
        <w:t>Area 1</w:t>
      </w:r>
    </w:p>
    <w:p w14:paraId="6EACE48D" w14:textId="77777777" w:rsidR="00085AE6" w:rsidRPr="00A06DFF" w:rsidRDefault="00085AE6" w:rsidP="00FC590E">
      <w:pPr>
        <w:pStyle w:val="ListBullet"/>
        <w:spacing w:after="120" w:line="240" w:lineRule="auto"/>
      </w:pPr>
      <w:r w:rsidRPr="00A06DFF">
        <w:t>CHMP 17321 (EMAC) – Area 2</w:t>
      </w:r>
    </w:p>
    <w:p w14:paraId="79C8DAAC" w14:textId="52D3B771" w:rsidR="00085AE6" w:rsidRPr="00A06DFF" w:rsidRDefault="00085AE6" w:rsidP="00FC590E">
      <w:pPr>
        <w:pStyle w:val="ListBullet"/>
        <w:spacing w:after="120" w:line="240" w:lineRule="auto"/>
      </w:pPr>
      <w:r w:rsidRPr="00A06DFF">
        <w:t>CHMP 17312 (Non-RAP</w:t>
      </w:r>
      <w:r w:rsidR="002841D2" w:rsidRPr="00A06DFF">
        <w:t xml:space="preserve"> -</w:t>
      </w:r>
      <w:r w:rsidRPr="00A06DFF">
        <w:t xml:space="preserve"> consulting with </w:t>
      </w:r>
      <w:r w:rsidR="008859F4" w:rsidRPr="00A06DFF">
        <w:t xml:space="preserve">the </w:t>
      </w:r>
      <w:r w:rsidRPr="00A06DFF">
        <w:t>BGLCAC, DJAARA, and EMAC) – Area 3</w:t>
      </w:r>
    </w:p>
    <w:p w14:paraId="1CCA4371" w14:textId="2D945225" w:rsidR="00B47835" w:rsidRPr="00A06DFF" w:rsidRDefault="00085AE6" w:rsidP="00FC590E">
      <w:pPr>
        <w:pStyle w:val="ListBullet"/>
        <w:spacing w:after="120" w:line="240" w:lineRule="auto"/>
      </w:pPr>
      <w:r w:rsidRPr="00A06DFF">
        <w:t>CHMP 17311 (DJAARA) – Area 4</w:t>
      </w:r>
      <w:r w:rsidR="00B22479" w:rsidRPr="00A06DFF">
        <w:t xml:space="preserve"> (Western half)</w:t>
      </w:r>
    </w:p>
    <w:p w14:paraId="46F5CD4E" w14:textId="082F5C32" w:rsidR="00085AE6" w:rsidRPr="00A06DFF" w:rsidRDefault="00085AE6" w:rsidP="00FC590E">
      <w:pPr>
        <w:pStyle w:val="ListBullet"/>
        <w:spacing w:after="120" w:line="240" w:lineRule="auto"/>
      </w:pPr>
      <w:r w:rsidRPr="00A06DFF">
        <w:t>CHMP 18101 (DJAARA) – Area 4</w:t>
      </w:r>
      <w:r w:rsidR="00B22479" w:rsidRPr="00A06DFF">
        <w:t xml:space="preserve"> (Eastern half)</w:t>
      </w:r>
    </w:p>
    <w:p w14:paraId="5ED209FE" w14:textId="79958A61" w:rsidR="00085AE6" w:rsidRPr="00A06DFF" w:rsidRDefault="00A06DFF" w:rsidP="00FC590E">
      <w:pPr>
        <w:pStyle w:val="ListBullet"/>
        <w:spacing w:after="120" w:line="240" w:lineRule="auto"/>
      </w:pPr>
      <w:r w:rsidRPr="00A06DFF">
        <w:br w:type="column"/>
      </w:r>
      <w:r w:rsidR="00085AE6" w:rsidRPr="00A06DFF">
        <w:t>CHMP 18108 (WTOAC) – Area 5</w:t>
      </w:r>
    </w:p>
    <w:p w14:paraId="398FC2B4" w14:textId="592B3976" w:rsidR="00512552" w:rsidRPr="00A06DFF" w:rsidRDefault="00512552" w:rsidP="00FC590E">
      <w:pPr>
        <w:pStyle w:val="ListBullet"/>
        <w:spacing w:after="120" w:line="240" w:lineRule="auto"/>
      </w:pPr>
      <w:r w:rsidRPr="00A06DFF">
        <w:t>CHMP 20436 (WTOAC) – Area 5</w:t>
      </w:r>
      <w:r w:rsidR="00834764" w:rsidRPr="00635F55">
        <w:t xml:space="preserve"> (</w:t>
      </w:r>
      <w:r w:rsidR="00371C05" w:rsidRPr="00635F55">
        <w:t>Ballan Laydown</w:t>
      </w:r>
      <w:r w:rsidR="00AC4BEC" w:rsidRPr="00635F55">
        <w:t xml:space="preserve"> Area</w:t>
      </w:r>
      <w:r w:rsidR="00EB5D69" w:rsidRPr="00635F55">
        <w:t>) *</w:t>
      </w:r>
    </w:p>
    <w:p w14:paraId="74C7286F" w14:textId="4EDCD8D2" w:rsidR="006901EA" w:rsidRPr="00A06DFF" w:rsidRDefault="00085AE6" w:rsidP="00FC590E">
      <w:pPr>
        <w:pStyle w:val="ListBullet"/>
        <w:spacing w:after="120" w:line="240" w:lineRule="auto"/>
      </w:pPr>
      <w:r w:rsidRPr="00A06DFF">
        <w:t>CHMP 18111 (WWCHAC) – Area 6</w:t>
      </w:r>
      <w:r w:rsidR="009252FF" w:rsidRPr="00A06DFF">
        <w:t xml:space="preserve"> </w:t>
      </w:r>
      <w:r w:rsidR="00EB5D69" w:rsidRPr="00A06DFF">
        <w:t>(Eastern half)</w:t>
      </w:r>
    </w:p>
    <w:p w14:paraId="7125A4C5" w14:textId="49E83CA3" w:rsidR="00F16915" w:rsidRPr="00A06DFF" w:rsidRDefault="00F16915" w:rsidP="00FC590E">
      <w:pPr>
        <w:pStyle w:val="ListBullet"/>
        <w:spacing w:after="120" w:line="240" w:lineRule="auto"/>
      </w:pPr>
      <w:r w:rsidRPr="00A06DFF">
        <w:t xml:space="preserve">CHMP </w:t>
      </w:r>
      <w:r w:rsidR="00A26F1D" w:rsidRPr="00A06DFF">
        <w:t xml:space="preserve">20459 (WWCHAC) – Area </w:t>
      </w:r>
      <w:r w:rsidR="007D59A9" w:rsidRPr="00A06DFF">
        <w:t>6</w:t>
      </w:r>
      <w:r w:rsidR="00834764" w:rsidRPr="00635F55">
        <w:t xml:space="preserve"> </w:t>
      </w:r>
      <w:r w:rsidR="00EB5D69" w:rsidRPr="00635F55">
        <w:t>(Western half) *</w:t>
      </w:r>
    </w:p>
    <w:p w14:paraId="7B136B64" w14:textId="77777777" w:rsidR="00160C09" w:rsidRDefault="00160C09" w:rsidP="000D4F9D"/>
    <w:p w14:paraId="22FF222E" w14:textId="56BE2366" w:rsidR="00160C09" w:rsidRDefault="00160C09" w:rsidP="003F75BC">
      <w:pPr>
        <w:spacing w:after="0"/>
        <w:sectPr w:rsidR="00160C09" w:rsidSect="004F15C8">
          <w:footerReference w:type="even" r:id="rId45"/>
          <w:footerReference w:type="default" r:id="rId46"/>
          <w:footerReference w:type="first" r:id="rId47"/>
          <w:type w:val="continuous"/>
          <w:pgSz w:w="11906" w:h="16838" w:code="9"/>
          <w:pgMar w:top="1418" w:right="1418" w:bottom="1418" w:left="1418" w:header="1134" w:footer="340" w:gutter="0"/>
          <w:cols w:num="2" w:space="284"/>
          <w:docGrid w:linePitch="360"/>
        </w:sectPr>
      </w:pPr>
    </w:p>
    <w:p w14:paraId="2F6339E6" w14:textId="6BC91902" w:rsidR="00EB5D69" w:rsidRPr="00635F55" w:rsidRDefault="00EB5D69" w:rsidP="003F75BC">
      <w:pPr>
        <w:pStyle w:val="Tablesmalltext"/>
        <w:spacing w:before="0" w:after="0"/>
        <w:rPr>
          <w:szCs w:val="20"/>
        </w:rPr>
      </w:pPr>
      <w:r w:rsidRPr="00635F55">
        <w:rPr>
          <w:szCs w:val="20"/>
        </w:rPr>
        <w:t xml:space="preserve">Note: </w:t>
      </w:r>
      <w:r w:rsidRPr="00635F55">
        <w:t xml:space="preserve">* </w:t>
      </w:r>
      <w:r w:rsidR="00145775" w:rsidRPr="00635F55">
        <w:t xml:space="preserve">Indicates CHMPs which have been </w:t>
      </w:r>
      <w:r w:rsidR="006757FD" w:rsidRPr="00D650FF">
        <w:t xml:space="preserve">added by the </w:t>
      </w:r>
      <w:r w:rsidR="00F15E5F" w:rsidRPr="00D650FF">
        <w:t>addendum</w:t>
      </w:r>
      <w:r w:rsidR="00145775" w:rsidRPr="00635F55">
        <w:t xml:space="preserve"> </w:t>
      </w:r>
      <w:r w:rsidR="00E50D9E" w:rsidRPr="00635F55">
        <w:t xml:space="preserve">and can be </w:t>
      </w:r>
      <w:r w:rsidR="007C0D90" w:rsidRPr="00635F55">
        <w:t xml:space="preserve">found </w:t>
      </w:r>
      <w:r w:rsidR="00E50D9E" w:rsidRPr="00635F55">
        <w:t xml:space="preserve">in Appendix N </w:t>
      </w:r>
      <w:r w:rsidR="007C0D90" w:rsidRPr="00635F55">
        <w:t>of</w:t>
      </w:r>
      <w:r w:rsidR="007C0D90" w:rsidRPr="00FC590E">
        <w:rPr>
          <w:b/>
          <w:bCs/>
        </w:rPr>
        <w:t xml:space="preserve"> </w:t>
      </w:r>
      <w:r w:rsidR="00145775" w:rsidRPr="00FC590E">
        <w:rPr>
          <w:b/>
          <w:bCs/>
        </w:rPr>
        <w:t>Technical Report B: Aboriginal Cultural Heritage Impact Assessment</w:t>
      </w:r>
      <w:r w:rsidR="00E50D9E" w:rsidRPr="00635F55">
        <w:t>.</w:t>
      </w:r>
      <w:r w:rsidR="00967767" w:rsidRPr="00D650FF">
        <w:t xml:space="preserve"> </w:t>
      </w:r>
      <w:r w:rsidR="004D2FFB" w:rsidRPr="00635F55">
        <w:t>Refer to</w:t>
      </w:r>
      <w:r w:rsidR="004D2FFB" w:rsidRPr="00845531">
        <w:t xml:space="preserve"> </w:t>
      </w:r>
      <w:r w:rsidR="00967767" w:rsidRPr="00635F55">
        <w:t>Figure</w:t>
      </w:r>
      <w:r w:rsidR="003F75BC">
        <w:t> </w:t>
      </w:r>
      <w:r w:rsidR="00805242" w:rsidRPr="00845531">
        <w:t>3.</w:t>
      </w:r>
      <w:r w:rsidR="00805242" w:rsidRPr="00D650FF">
        <w:t>2</w:t>
      </w:r>
      <w:r w:rsidR="00967767" w:rsidRPr="00D650FF">
        <w:t xml:space="preserve"> in </w:t>
      </w:r>
      <w:r w:rsidR="00967767" w:rsidRPr="00FC590E">
        <w:rPr>
          <w:b/>
          <w:bCs/>
        </w:rPr>
        <w:t xml:space="preserve">Chapter </w:t>
      </w:r>
      <w:r w:rsidR="00441E53" w:rsidRPr="00FC590E">
        <w:rPr>
          <w:b/>
          <w:bCs/>
        </w:rPr>
        <w:t>3</w:t>
      </w:r>
      <w:r w:rsidR="00967767" w:rsidRPr="00FC590E">
        <w:rPr>
          <w:b/>
          <w:bCs/>
        </w:rPr>
        <w:t xml:space="preserve">: </w:t>
      </w:r>
      <w:r w:rsidR="00391782" w:rsidRPr="00FC590E">
        <w:rPr>
          <w:b/>
          <w:bCs/>
        </w:rPr>
        <w:t>Legislative framework and approval requirements</w:t>
      </w:r>
      <w:r w:rsidR="004D2FFB" w:rsidRPr="00635F55">
        <w:t xml:space="preserve"> </w:t>
      </w:r>
      <w:r w:rsidR="00805242" w:rsidRPr="00635F55">
        <w:t xml:space="preserve">which </w:t>
      </w:r>
      <w:r w:rsidR="004D2FFB" w:rsidRPr="00635F55">
        <w:t xml:space="preserve">displays the </w:t>
      </w:r>
      <w:r w:rsidR="00805242" w:rsidRPr="00635F55">
        <w:t xml:space="preserve">extent of the nine CHMP boundaries within the Project </w:t>
      </w:r>
      <w:r w:rsidR="00D650FF" w:rsidRPr="00635F55">
        <w:t>L</w:t>
      </w:r>
      <w:r w:rsidR="00805242" w:rsidRPr="00635F55">
        <w:t>and</w:t>
      </w:r>
      <w:r w:rsidR="00D650FF" w:rsidRPr="00635F55">
        <w:t>.</w:t>
      </w:r>
    </w:p>
    <w:p w14:paraId="47ABE842" w14:textId="2A44E072" w:rsidR="00085AE6" w:rsidRPr="005418C9" w:rsidRDefault="00085AE6" w:rsidP="00FC590E">
      <w:pPr>
        <w:spacing w:before="240" w:after="120"/>
        <w:rPr>
          <w:lang w:val="en-GB"/>
        </w:rPr>
      </w:pPr>
      <w:r>
        <w:t xml:space="preserve">This chapter should be read in conjunction with </w:t>
      </w:r>
      <w:r w:rsidRPr="0A13365A">
        <w:rPr>
          <w:b/>
          <w:bCs/>
        </w:rPr>
        <w:t xml:space="preserve">Technical Report B: Aboriginal </w:t>
      </w:r>
      <w:r w:rsidR="00DF2E49" w:rsidRPr="0A13365A">
        <w:rPr>
          <w:b/>
          <w:bCs/>
        </w:rPr>
        <w:t>C</w:t>
      </w:r>
      <w:r w:rsidRPr="0A13365A">
        <w:rPr>
          <w:b/>
          <w:bCs/>
        </w:rPr>
        <w:t xml:space="preserve">ultural </w:t>
      </w:r>
      <w:r w:rsidR="00DF2E49" w:rsidRPr="0A13365A">
        <w:rPr>
          <w:b/>
          <w:bCs/>
        </w:rPr>
        <w:t>H</w:t>
      </w:r>
      <w:r w:rsidRPr="0A13365A">
        <w:rPr>
          <w:b/>
          <w:bCs/>
        </w:rPr>
        <w:t xml:space="preserve">eritage </w:t>
      </w:r>
      <w:r w:rsidR="00DF2E49" w:rsidRPr="0A13365A">
        <w:rPr>
          <w:b/>
          <w:bCs/>
        </w:rPr>
        <w:t>I</w:t>
      </w:r>
      <w:r w:rsidRPr="0A13365A">
        <w:rPr>
          <w:b/>
          <w:bCs/>
        </w:rPr>
        <w:t xml:space="preserve">mpact </w:t>
      </w:r>
      <w:r w:rsidR="00DF2E49" w:rsidRPr="0A13365A">
        <w:rPr>
          <w:b/>
          <w:bCs/>
        </w:rPr>
        <w:t>A</w:t>
      </w:r>
      <w:r w:rsidRPr="0A13365A">
        <w:rPr>
          <w:b/>
          <w:bCs/>
        </w:rPr>
        <w:t>ssessment</w:t>
      </w:r>
      <w:r>
        <w:t>, which details the findings of th</w:t>
      </w:r>
      <w:r w:rsidR="00326A61">
        <w:t>e investigations w</w:t>
      </w:r>
      <w:r w:rsidR="004E48A5">
        <w:t>hich have informed the</w:t>
      </w:r>
      <w:r>
        <w:t xml:space="preserve"> CHMPs to date.</w:t>
      </w:r>
      <w:r w:rsidRPr="0A13365A">
        <w:rPr>
          <w:lang w:val="en-GB"/>
        </w:rPr>
        <w:t xml:space="preserve"> These CHMPs serve as the primary mechanism for managing the potential impacts on Aboriginal cultural heritage</w:t>
      </w:r>
      <w:r w:rsidR="6743C683" w:rsidRPr="0A13365A">
        <w:rPr>
          <w:lang w:val="en-GB"/>
        </w:rPr>
        <w:t xml:space="preserve"> under the Aboriginal Heritage Act</w:t>
      </w:r>
      <w:r w:rsidRPr="0A13365A">
        <w:rPr>
          <w:lang w:val="en-GB"/>
        </w:rPr>
        <w:t>. The CHMPs are being prepared with input and advice from</w:t>
      </w:r>
      <w:r w:rsidR="00A1452A" w:rsidRPr="0A13365A">
        <w:rPr>
          <w:lang w:val="en-GB"/>
        </w:rPr>
        <w:t xml:space="preserve"> the </w:t>
      </w:r>
      <w:r w:rsidR="74FBCE31" w:rsidRPr="0A13365A">
        <w:rPr>
          <w:lang w:val="en-GB"/>
        </w:rPr>
        <w:t>relevant</w:t>
      </w:r>
      <w:r w:rsidRPr="0A13365A">
        <w:rPr>
          <w:lang w:val="en-GB"/>
        </w:rPr>
        <w:t xml:space="preserve"> RAPs</w:t>
      </w:r>
      <w:r w:rsidR="00D87C2A" w:rsidRPr="0A13365A">
        <w:rPr>
          <w:lang w:val="en-GB"/>
        </w:rPr>
        <w:t>,</w:t>
      </w:r>
      <w:r w:rsidRPr="0A13365A">
        <w:rPr>
          <w:lang w:val="en-GB"/>
        </w:rPr>
        <w:t xml:space="preserve"> TO groups and </w:t>
      </w:r>
      <w:r>
        <w:t>FP–SR</w:t>
      </w:r>
      <w:r w:rsidR="000B4F7B">
        <w:t>,</w:t>
      </w:r>
      <w:r w:rsidR="00D87C2A">
        <w:t xml:space="preserve"> </w:t>
      </w:r>
      <w:r w:rsidRPr="0A13365A">
        <w:rPr>
          <w:lang w:val="en-GB"/>
        </w:rPr>
        <w:t xml:space="preserve">and </w:t>
      </w:r>
      <w:r w:rsidR="000B4F7B" w:rsidRPr="0A13365A">
        <w:rPr>
          <w:lang w:val="en-GB"/>
        </w:rPr>
        <w:t xml:space="preserve">they </w:t>
      </w:r>
      <w:r w:rsidRPr="0A13365A">
        <w:rPr>
          <w:lang w:val="en-GB"/>
        </w:rPr>
        <w:t>include</w:t>
      </w:r>
      <w:r w:rsidR="000B4F7B" w:rsidRPr="0A13365A">
        <w:rPr>
          <w:lang w:val="en-GB"/>
        </w:rPr>
        <w:t xml:space="preserve"> both</w:t>
      </w:r>
      <w:r w:rsidRPr="0A13365A">
        <w:rPr>
          <w:lang w:val="en-GB"/>
        </w:rPr>
        <w:t xml:space="preserve"> standard and complex assessments that require:</w:t>
      </w:r>
    </w:p>
    <w:p w14:paraId="28F9F5EF" w14:textId="449E0F7A" w:rsidR="00085AE6" w:rsidRPr="005418C9" w:rsidRDefault="007665E3" w:rsidP="00FC590E">
      <w:pPr>
        <w:pStyle w:val="ListBullet"/>
        <w:spacing w:after="120"/>
        <w:rPr>
          <w:lang w:val="en-GB"/>
        </w:rPr>
      </w:pPr>
      <w:r>
        <w:rPr>
          <w:lang w:val="en-GB"/>
        </w:rPr>
        <w:t xml:space="preserve">Standard assessments: </w:t>
      </w:r>
      <w:r w:rsidR="00085AE6" w:rsidRPr="005418C9">
        <w:rPr>
          <w:lang w:val="en-GB"/>
        </w:rPr>
        <w:t xml:space="preserve">Field surveys </w:t>
      </w:r>
      <w:r w:rsidR="00085AE6">
        <w:rPr>
          <w:lang w:val="en-GB"/>
        </w:rPr>
        <w:t xml:space="preserve">to </w:t>
      </w:r>
      <w:r w:rsidR="00085AE6" w:rsidRPr="005418C9">
        <w:t xml:space="preserve">examine the condition of previously </w:t>
      </w:r>
      <w:r w:rsidR="00F55594">
        <w:t>recorded</w:t>
      </w:r>
      <w:r w:rsidR="00F55594" w:rsidRPr="005418C9">
        <w:t xml:space="preserve"> </w:t>
      </w:r>
      <w:r w:rsidR="00A50263">
        <w:t>Aboriginal Places</w:t>
      </w:r>
      <w:r w:rsidR="00085AE6" w:rsidRPr="005418C9">
        <w:t xml:space="preserve"> and </w:t>
      </w:r>
      <w:r w:rsidR="00CF7B14">
        <w:t>examine</w:t>
      </w:r>
      <w:r w:rsidR="00085AE6" w:rsidRPr="005418C9">
        <w:t xml:space="preserve"> the study area for evidence of Aboriginal cultural heritage. </w:t>
      </w:r>
      <w:r w:rsidR="00EC2ECC">
        <w:t>Searching for e</w:t>
      </w:r>
      <w:r w:rsidR="00592D7E">
        <w:t>vidence of</w:t>
      </w:r>
      <w:r w:rsidR="00EC2ECC">
        <w:t xml:space="preserve"> </w:t>
      </w:r>
      <w:r w:rsidR="00EC2ECC" w:rsidRPr="005418C9">
        <w:t>Aboriginal cultural heritage</w:t>
      </w:r>
      <w:r w:rsidR="00085AE6" w:rsidRPr="005418C9">
        <w:t xml:space="preserve"> involve</w:t>
      </w:r>
      <w:r w:rsidR="00085AE6">
        <w:t>s</w:t>
      </w:r>
      <w:r w:rsidR="00085AE6" w:rsidRPr="005418C9">
        <w:t xml:space="preserve"> examining surface exposures for Aboriginal cultural material, inspecting mature native trees for evidence of Aboriginal cultural modification and examining caves and rock shelters for evidence of Aboriginal occupation</w:t>
      </w:r>
      <w:r w:rsidR="0078016F">
        <w:t>.</w:t>
      </w:r>
    </w:p>
    <w:p w14:paraId="185C9004" w14:textId="17EE4355" w:rsidR="00085AE6" w:rsidRPr="005418C9" w:rsidRDefault="007665E3" w:rsidP="00FC590E">
      <w:pPr>
        <w:pStyle w:val="ListBullet"/>
        <w:rPr>
          <w:lang w:val="en-GB"/>
        </w:rPr>
      </w:pPr>
      <w:r>
        <w:t xml:space="preserve">Complex assessments: </w:t>
      </w:r>
      <w:r w:rsidR="00085AE6" w:rsidRPr="005418C9">
        <w:t xml:space="preserve">Archaeological test excavations </w:t>
      </w:r>
      <w:r w:rsidR="00085AE6">
        <w:t xml:space="preserve">to assess whether </w:t>
      </w:r>
      <w:r w:rsidR="00085AE6" w:rsidRPr="005418C9">
        <w:t xml:space="preserve">Aboriginal cultural heritage </w:t>
      </w:r>
      <w:r w:rsidR="00085AE6">
        <w:t>is</w:t>
      </w:r>
      <w:r w:rsidR="00085AE6" w:rsidRPr="005418C9">
        <w:t xml:space="preserve"> present in </w:t>
      </w:r>
      <w:r w:rsidR="00085AE6">
        <w:t>sub</w:t>
      </w:r>
      <w:r w:rsidR="00085AE6" w:rsidRPr="005418C9">
        <w:t>surface contexts that could be impacted by the Project</w:t>
      </w:r>
      <w:r w:rsidR="00085AE6">
        <w:t xml:space="preserve">. These excavations also collected data on the </w:t>
      </w:r>
      <w:r w:rsidR="00085AE6" w:rsidRPr="005418C9">
        <w:t xml:space="preserve">stratigraphy of subsurface deposits and soil types </w:t>
      </w:r>
      <w:r w:rsidR="00085AE6">
        <w:t>throughout the</w:t>
      </w:r>
      <w:r w:rsidR="00085AE6" w:rsidRPr="005418C9">
        <w:t xml:space="preserve"> study area. </w:t>
      </w:r>
    </w:p>
    <w:p w14:paraId="320DBA27" w14:textId="3185B07A" w:rsidR="00085AE6" w:rsidRPr="005418C9" w:rsidRDefault="00085AE6" w:rsidP="00FC590E">
      <w:pPr>
        <w:rPr>
          <w:lang w:val="en-GB"/>
        </w:rPr>
      </w:pPr>
      <w:r>
        <w:t xml:space="preserve">These surveys and excavations have uncovered </w:t>
      </w:r>
      <w:r w:rsidR="00F55594">
        <w:t xml:space="preserve">newly identified </w:t>
      </w:r>
      <w:r>
        <w:t xml:space="preserve">Aboriginal cultural heritage </w:t>
      </w:r>
      <w:r w:rsidR="00E90483">
        <w:t xml:space="preserve">places </w:t>
      </w:r>
      <w:r w:rsidR="00CF7B14">
        <w:t xml:space="preserve">that require </w:t>
      </w:r>
      <w:r>
        <w:t>registration on the VAHR.</w:t>
      </w:r>
    </w:p>
    <w:p w14:paraId="53AB35B2" w14:textId="067CA478" w:rsidR="00085AE6" w:rsidRDefault="20833557" w:rsidP="00FC590E">
      <w:pPr>
        <w:rPr>
          <w:lang w:val="en-GB"/>
        </w:rPr>
      </w:pPr>
      <w:r w:rsidRPr="0A13365A">
        <w:rPr>
          <w:lang w:val="en-GB"/>
        </w:rPr>
        <w:t>F</w:t>
      </w:r>
      <w:r w:rsidR="00085AE6" w:rsidRPr="0A13365A">
        <w:rPr>
          <w:lang w:val="en-GB"/>
        </w:rPr>
        <w:t xml:space="preserve">ieldwork </w:t>
      </w:r>
      <w:r w:rsidR="67FC7BBB" w:rsidRPr="0A13365A">
        <w:rPr>
          <w:lang w:val="en-GB"/>
        </w:rPr>
        <w:t xml:space="preserve">to inform CHMPs </w:t>
      </w:r>
      <w:r w:rsidR="00085AE6" w:rsidRPr="0A13365A">
        <w:rPr>
          <w:lang w:val="en-GB"/>
        </w:rPr>
        <w:t xml:space="preserve">is ongoing across portions of the </w:t>
      </w:r>
      <w:r w:rsidR="00E74F7E" w:rsidRPr="0A13365A">
        <w:rPr>
          <w:lang w:val="en-GB"/>
        </w:rPr>
        <w:t>study area</w:t>
      </w:r>
      <w:r w:rsidR="00943EFA" w:rsidRPr="0A13365A">
        <w:rPr>
          <w:lang w:val="en-GB"/>
        </w:rPr>
        <w:t xml:space="preserve">. </w:t>
      </w:r>
      <w:r w:rsidR="00904AFB" w:rsidRPr="0A13365A">
        <w:rPr>
          <w:lang w:val="en-GB"/>
        </w:rPr>
        <w:t>Fieldwork has been undertaken across the study area in stages</w:t>
      </w:r>
      <w:r w:rsidR="1409E122" w:rsidRPr="0A13365A">
        <w:rPr>
          <w:lang w:val="en-GB"/>
        </w:rPr>
        <w:t>, and in some parts is not complete,</w:t>
      </w:r>
      <w:r w:rsidR="00085AE6" w:rsidRPr="0A13365A">
        <w:rPr>
          <w:lang w:val="en-GB"/>
        </w:rPr>
        <w:t xml:space="preserve"> due to </w:t>
      </w:r>
      <w:r w:rsidR="6D6C8939" w:rsidRPr="0A13365A">
        <w:rPr>
          <w:lang w:val="en-GB"/>
        </w:rPr>
        <w:t xml:space="preserve">the timing of </w:t>
      </w:r>
      <w:r w:rsidR="00085AE6" w:rsidRPr="0A13365A">
        <w:rPr>
          <w:lang w:val="en-GB"/>
        </w:rPr>
        <w:t xml:space="preserve">cropping, </w:t>
      </w:r>
      <w:r w:rsidR="40B9E539" w:rsidRPr="0A13365A">
        <w:rPr>
          <w:lang w:val="en-GB"/>
        </w:rPr>
        <w:t xml:space="preserve">delays in access due to </w:t>
      </w:r>
      <w:r w:rsidR="00085AE6" w:rsidRPr="0A13365A">
        <w:rPr>
          <w:lang w:val="en-GB"/>
        </w:rPr>
        <w:t>waterlogged parcels, requirements of the RAPs and</w:t>
      </w:r>
      <w:r w:rsidR="00985506" w:rsidRPr="0A13365A">
        <w:rPr>
          <w:lang w:val="en-GB"/>
        </w:rPr>
        <w:t xml:space="preserve"> </w:t>
      </w:r>
      <w:r w:rsidR="00085AE6" w:rsidRPr="0A13365A">
        <w:rPr>
          <w:lang w:val="en-GB"/>
        </w:rPr>
        <w:t>/</w:t>
      </w:r>
      <w:r w:rsidR="00985506" w:rsidRPr="0A13365A">
        <w:rPr>
          <w:lang w:val="en-GB"/>
        </w:rPr>
        <w:t xml:space="preserve"> </w:t>
      </w:r>
      <w:r w:rsidR="00085AE6" w:rsidRPr="0A13365A">
        <w:rPr>
          <w:lang w:val="en-GB"/>
        </w:rPr>
        <w:t xml:space="preserve">or land access challenges. These </w:t>
      </w:r>
      <w:r w:rsidR="1F37C406" w:rsidRPr="0A13365A">
        <w:rPr>
          <w:lang w:val="en-GB"/>
        </w:rPr>
        <w:t xml:space="preserve">delays </w:t>
      </w:r>
      <w:r w:rsidR="00085AE6" w:rsidRPr="0A13365A">
        <w:rPr>
          <w:lang w:val="en-GB"/>
        </w:rPr>
        <w:t xml:space="preserve">mean that only </w:t>
      </w:r>
      <w:r w:rsidR="00CF7B14" w:rsidRPr="0A13365A">
        <w:rPr>
          <w:lang w:val="en-GB"/>
        </w:rPr>
        <w:t xml:space="preserve">the </w:t>
      </w:r>
      <w:r w:rsidR="00085AE6" w:rsidRPr="0A13365A">
        <w:rPr>
          <w:lang w:eastAsia="en-AU"/>
        </w:rPr>
        <w:t xml:space="preserve">results of fieldwork completed thus far have been incorporated into </w:t>
      </w:r>
      <w:r w:rsidR="004F2FD5" w:rsidRPr="0A13365A">
        <w:rPr>
          <w:lang w:eastAsia="en-AU"/>
        </w:rPr>
        <w:t>the EES</w:t>
      </w:r>
      <w:r w:rsidR="00085AE6" w:rsidRPr="0A13365A">
        <w:rPr>
          <w:lang w:eastAsia="en-AU"/>
        </w:rPr>
        <w:t>;</w:t>
      </w:r>
      <w:r w:rsidR="00085AE6" w:rsidRPr="0A13365A">
        <w:rPr>
          <w:lang w:val="en-GB"/>
        </w:rPr>
        <w:t xml:space="preserve"> therefore, it is not possible to categorically </w:t>
      </w:r>
      <w:r w:rsidR="00BC0382" w:rsidRPr="0A13365A">
        <w:rPr>
          <w:lang w:val="en-GB"/>
        </w:rPr>
        <w:t xml:space="preserve">determine </w:t>
      </w:r>
      <w:r w:rsidR="00085AE6" w:rsidRPr="0A13365A">
        <w:rPr>
          <w:lang w:val="en-GB"/>
        </w:rPr>
        <w:t xml:space="preserve">the potential impacts on all Aboriginal cultural heritage values. </w:t>
      </w:r>
      <w:r w:rsidR="002228F1" w:rsidRPr="0A13365A">
        <w:rPr>
          <w:b/>
          <w:bCs/>
          <w:lang w:val="en-GB"/>
        </w:rPr>
        <w:t>Technical Report B: Aboriginal Cultural Heritage Impact Assessment</w:t>
      </w:r>
      <w:r w:rsidR="009A5C84" w:rsidRPr="0A13365A">
        <w:rPr>
          <w:lang w:val="en-GB"/>
        </w:rPr>
        <w:t xml:space="preserve"> h</w:t>
      </w:r>
      <w:r w:rsidR="002228F1" w:rsidRPr="0A13365A">
        <w:rPr>
          <w:lang w:val="en-GB"/>
        </w:rPr>
        <w:t xml:space="preserve">as </w:t>
      </w:r>
      <w:r w:rsidR="00D2330D" w:rsidRPr="0A13365A">
        <w:rPr>
          <w:lang w:val="en-GB"/>
        </w:rPr>
        <w:t>t</w:t>
      </w:r>
      <w:r w:rsidR="002228F1" w:rsidRPr="0A13365A">
        <w:rPr>
          <w:lang w:val="en-GB"/>
        </w:rPr>
        <w:t>herefore</w:t>
      </w:r>
      <w:r w:rsidR="009A5C84" w:rsidRPr="0A13365A">
        <w:rPr>
          <w:lang w:val="en-GB"/>
        </w:rPr>
        <w:t xml:space="preserve"> </w:t>
      </w:r>
      <w:r w:rsidR="6F672FB7" w:rsidRPr="0A13365A">
        <w:rPr>
          <w:lang w:val="en-GB"/>
        </w:rPr>
        <w:t xml:space="preserve">included </w:t>
      </w:r>
      <w:r w:rsidR="009A5C84" w:rsidRPr="0A13365A">
        <w:rPr>
          <w:lang w:val="en-GB"/>
        </w:rPr>
        <w:t>p</w:t>
      </w:r>
      <w:r w:rsidR="00085AE6" w:rsidRPr="0A13365A">
        <w:rPr>
          <w:lang w:val="en-GB"/>
        </w:rPr>
        <w:t xml:space="preserve">redictive statements </w:t>
      </w:r>
      <w:r w:rsidR="009A5C84" w:rsidRPr="0A13365A">
        <w:rPr>
          <w:lang w:val="en-GB"/>
        </w:rPr>
        <w:t xml:space="preserve">that </w:t>
      </w:r>
      <w:r w:rsidR="00085AE6" w:rsidRPr="0A13365A">
        <w:rPr>
          <w:lang w:val="en-GB"/>
        </w:rPr>
        <w:t>were compiled from the results of the desktop review and fieldwork data</w:t>
      </w:r>
      <w:r w:rsidR="00862327">
        <w:t xml:space="preserve"> up to 5 June 2024</w:t>
      </w:r>
      <w:r w:rsidR="00D2330D" w:rsidRPr="0A13365A">
        <w:rPr>
          <w:lang w:val="en-GB"/>
        </w:rPr>
        <w:t>,</w:t>
      </w:r>
      <w:r w:rsidR="00085AE6" w:rsidRPr="0A13365A">
        <w:rPr>
          <w:lang w:val="en-GB"/>
        </w:rPr>
        <w:t xml:space="preserve"> and </w:t>
      </w:r>
      <w:r w:rsidR="0066487D" w:rsidRPr="0A13365A">
        <w:rPr>
          <w:lang w:val="en-GB"/>
        </w:rPr>
        <w:t>s</w:t>
      </w:r>
      <w:r w:rsidR="0028058D" w:rsidRPr="0A13365A">
        <w:rPr>
          <w:lang w:val="en-GB"/>
        </w:rPr>
        <w:t xml:space="preserve">o </w:t>
      </w:r>
      <w:r w:rsidR="00085AE6" w:rsidRPr="0A13365A">
        <w:rPr>
          <w:lang w:val="en-GB"/>
        </w:rPr>
        <w:t>provide</w:t>
      </w:r>
      <w:r w:rsidR="0054256B" w:rsidRPr="0A13365A">
        <w:rPr>
          <w:lang w:val="en-GB"/>
        </w:rPr>
        <w:t>s</w:t>
      </w:r>
      <w:r w:rsidR="00085AE6" w:rsidRPr="0A13365A">
        <w:rPr>
          <w:lang w:val="en-GB"/>
        </w:rPr>
        <w:t xml:space="preserve"> useful insight into the likely nature of Aboriginal cultural heritage values at locations that have yet to undergo field assessment. </w:t>
      </w:r>
    </w:p>
    <w:p w14:paraId="1D3DF1BD" w14:textId="74EC9416" w:rsidR="0033343A" w:rsidRPr="00862327" w:rsidRDefault="00FC4C55" w:rsidP="00FC4C55">
      <w:r w:rsidRPr="00FC4C55">
        <w:t>Due to additional CHMP assessment that occurred for the Project from June 2024 to February 2025, the fieldwork coverage for each study area has increased as the result of newly identified Aboriginal cultural heritage and changes have been made to Aboriginal Place registrations during this period. The results provide additional information and greater context for the assessment of impacts on Aboriginal cultural heritage values for the Project. The addendum also summarises changes to the number of CHMPs being prepared for the Project</w:t>
      </w:r>
      <w:r w:rsidR="00A06DFF">
        <w:t xml:space="preserve"> (as noted above)</w:t>
      </w:r>
      <w:r w:rsidRPr="00FC4C55">
        <w:t>. CHMP 18111 (WWCHAC) was divided into two CHMPs, with the westernmost activity area of CHMP 18111 being captured within the new CHMP 20459 activity area. The workforce accommodation facility near Ballan was also extracted from CHMP 18108 (WTOAC) and is now captured by the new CHMP 20436 activity area.</w:t>
      </w:r>
      <w:r w:rsidR="003F75BC">
        <w:t xml:space="preserve"> </w:t>
      </w:r>
      <w:r w:rsidRPr="00FC4C55">
        <w:t>These changes will result in the preparation of two additional CHMPs across the study area, bringing the total number of CHMPs directly</w:t>
      </w:r>
      <w:r w:rsidR="003F75BC">
        <w:t xml:space="preserve"> </w:t>
      </w:r>
      <w:r w:rsidRPr="00FC4C55">
        <w:t xml:space="preserve">related to the Project to nine. These findings are presented in an addendum to </w:t>
      </w:r>
      <w:r w:rsidRPr="00635F55">
        <w:rPr>
          <w:b/>
          <w:bCs/>
        </w:rPr>
        <w:t>Technical Report B: Aboriginal Cultural Heritage Impact Assessment</w:t>
      </w:r>
      <w:r w:rsidRPr="00FC4C55">
        <w:t xml:space="preserve"> (Appendix N).</w:t>
      </w:r>
    </w:p>
    <w:p w14:paraId="6A37CB19" w14:textId="53BBCCF4" w:rsidR="00085AE6" w:rsidRPr="005418C9" w:rsidRDefault="00085AE6" w:rsidP="00FC4C55">
      <w:pPr>
        <w:rPr>
          <w:lang w:val="en-GB"/>
        </w:rPr>
      </w:pPr>
      <w:r w:rsidRPr="0A13365A">
        <w:rPr>
          <w:lang w:val="en-GB"/>
        </w:rPr>
        <w:lastRenderedPageBreak/>
        <w:t>As the CHMPs progress, further Aboriginal values may be identified. These will be subject to assessment as part of each CHMP. When finalised, the CHMPs will identify the potential impacts of the Project on</w:t>
      </w:r>
      <w:r w:rsidR="005D3B9F" w:rsidRPr="0A13365A">
        <w:rPr>
          <w:lang w:val="en-GB"/>
        </w:rPr>
        <w:t xml:space="preserve"> all relevant</w:t>
      </w:r>
      <w:r w:rsidRPr="0A13365A">
        <w:rPr>
          <w:lang w:val="en-GB"/>
        </w:rPr>
        <w:t xml:space="preserve"> Aboriginal cultural heritage places and outline site-specific measures that will be </w:t>
      </w:r>
      <w:r w:rsidR="0028058D" w:rsidRPr="0A13365A">
        <w:rPr>
          <w:lang w:val="en-GB"/>
        </w:rPr>
        <w:t>under</w:t>
      </w:r>
      <w:r w:rsidRPr="0A13365A">
        <w:rPr>
          <w:lang w:val="en-GB"/>
        </w:rPr>
        <w:t xml:space="preserve">taken to manage and protect this heritage. </w:t>
      </w:r>
      <w:r w:rsidR="005C745D">
        <w:rPr>
          <w:lang w:val="en-GB"/>
        </w:rPr>
        <w:t>Additionally, t</w:t>
      </w:r>
      <w:r w:rsidR="00EE5577">
        <w:rPr>
          <w:lang w:val="en-GB"/>
        </w:rPr>
        <w:t>he</w:t>
      </w:r>
      <w:r w:rsidR="00440B9D">
        <w:rPr>
          <w:lang w:val="en-GB"/>
        </w:rPr>
        <w:t xml:space="preserve"> CHMPs </w:t>
      </w:r>
      <w:r w:rsidR="0054444F">
        <w:rPr>
          <w:lang w:val="en-GB"/>
        </w:rPr>
        <w:t xml:space="preserve">will </w:t>
      </w:r>
      <w:r w:rsidR="009E672A">
        <w:rPr>
          <w:lang w:val="en-GB"/>
        </w:rPr>
        <w:t xml:space="preserve">contain </w:t>
      </w:r>
      <w:r w:rsidR="00B04495" w:rsidRPr="0A13365A">
        <w:rPr>
          <w:lang w:val="en-GB"/>
        </w:rPr>
        <w:t xml:space="preserve">contingency plans for the </w:t>
      </w:r>
      <w:r w:rsidR="00AF7787">
        <w:rPr>
          <w:lang w:val="en-GB"/>
        </w:rPr>
        <w:t xml:space="preserve">unexpected </w:t>
      </w:r>
      <w:r w:rsidR="00B04495" w:rsidRPr="0A13365A">
        <w:rPr>
          <w:lang w:val="en-GB"/>
        </w:rPr>
        <w:t>discovery of Aboriginal cultural heritage</w:t>
      </w:r>
      <w:r w:rsidR="009E672A">
        <w:rPr>
          <w:lang w:val="en-GB"/>
        </w:rPr>
        <w:t>.</w:t>
      </w:r>
    </w:p>
    <w:p w14:paraId="79776B53" w14:textId="7F8D6F84" w:rsidR="00085AE6" w:rsidRDefault="00CF7B14" w:rsidP="000D4F9D">
      <w:pPr>
        <w:rPr>
          <w:lang w:val="en-GB"/>
        </w:rPr>
      </w:pPr>
      <w:r>
        <w:rPr>
          <w:lang w:val="en-GB"/>
        </w:rPr>
        <w:t>CHMPs must be approved by the relevant RAPs or FP</w:t>
      </w:r>
      <w:r>
        <w:t>–</w:t>
      </w:r>
      <w:r>
        <w:rPr>
          <w:lang w:val="en-GB"/>
        </w:rPr>
        <w:t xml:space="preserve">SR prior to the commencement of construction. </w:t>
      </w:r>
      <w:r w:rsidR="00085AE6" w:rsidRPr="005418C9">
        <w:rPr>
          <w:lang w:val="en-GB"/>
        </w:rPr>
        <w:t xml:space="preserve">The Project is required to follow the management conditions contained in the CHMPs, with compliance overseen by the </w:t>
      </w:r>
      <w:r w:rsidR="00085AE6">
        <w:rPr>
          <w:lang w:val="en-GB"/>
        </w:rPr>
        <w:t>RAPs</w:t>
      </w:r>
      <w:r w:rsidR="00085AE6" w:rsidRPr="005418C9">
        <w:rPr>
          <w:lang w:val="en-GB"/>
        </w:rPr>
        <w:t xml:space="preserve"> and </w:t>
      </w:r>
      <w:r w:rsidR="00085AE6">
        <w:t>FP–SR</w:t>
      </w:r>
      <w:r w:rsidR="00085AE6" w:rsidRPr="005418C9">
        <w:rPr>
          <w:lang w:val="en-GB"/>
        </w:rPr>
        <w:t>.</w:t>
      </w:r>
      <w:r w:rsidR="00762256">
        <w:rPr>
          <w:lang w:val="en-GB"/>
        </w:rPr>
        <w:t xml:space="preserve"> </w:t>
      </w:r>
    </w:p>
    <w:p w14:paraId="31729B9A" w14:textId="77777777" w:rsidR="00B62EE7" w:rsidRDefault="00B62EE7" w:rsidP="00B62EE7">
      <w:pPr>
        <w:pStyle w:val="Heading3"/>
      </w:pPr>
      <w:bookmarkStart w:id="17" w:name="_Toc187305436"/>
      <w:bookmarkStart w:id="18" w:name="_Toc187305437"/>
      <w:bookmarkStart w:id="19" w:name="_Toc187305438"/>
      <w:bookmarkStart w:id="20" w:name="_Toc187305439"/>
      <w:bookmarkStart w:id="21" w:name="_Toc187305440"/>
      <w:bookmarkStart w:id="22" w:name="_Toc187305441"/>
      <w:bookmarkStart w:id="23" w:name="_Toc187305442"/>
      <w:bookmarkStart w:id="24" w:name="_Toc187305443"/>
      <w:bookmarkStart w:id="25" w:name="_Toc187305444"/>
      <w:bookmarkStart w:id="26" w:name="_Toc187305445"/>
      <w:bookmarkStart w:id="27" w:name="_Toc187305446"/>
      <w:bookmarkStart w:id="28" w:name="_Toc187305447"/>
      <w:bookmarkStart w:id="29" w:name="_Ref187325571"/>
      <w:bookmarkStart w:id="30" w:name="_Ref187325919"/>
      <w:bookmarkStart w:id="31" w:name="_Ref184275213"/>
      <w:bookmarkEnd w:id="16"/>
      <w:bookmarkEnd w:id="17"/>
      <w:bookmarkEnd w:id="18"/>
      <w:bookmarkEnd w:id="19"/>
      <w:bookmarkEnd w:id="20"/>
      <w:bookmarkEnd w:id="21"/>
      <w:bookmarkEnd w:id="22"/>
      <w:bookmarkEnd w:id="23"/>
      <w:bookmarkEnd w:id="24"/>
      <w:bookmarkEnd w:id="25"/>
      <w:bookmarkEnd w:id="26"/>
      <w:bookmarkEnd w:id="27"/>
      <w:bookmarkEnd w:id="28"/>
      <w:r>
        <w:t>CVAs</w:t>
      </w:r>
      <w:bookmarkEnd w:id="29"/>
      <w:bookmarkEnd w:id="30"/>
    </w:p>
    <w:p w14:paraId="14C82124" w14:textId="4A351A5E" w:rsidR="00B62EE7" w:rsidRDefault="00B62EE7" w:rsidP="00B62EE7">
      <w:r w:rsidRPr="5481C0F3">
        <w:rPr>
          <w:lang w:eastAsia="en-AU"/>
        </w:rPr>
        <w:t xml:space="preserve">Five CVAs were prepared </w:t>
      </w:r>
      <w:r w:rsidR="00CF7B14" w:rsidRPr="5481C0F3">
        <w:rPr>
          <w:lang w:eastAsia="en-AU"/>
        </w:rPr>
        <w:t xml:space="preserve">for the Project: one each </w:t>
      </w:r>
      <w:r w:rsidRPr="5481C0F3">
        <w:rPr>
          <w:lang w:eastAsia="en-AU"/>
        </w:rPr>
        <w:t xml:space="preserve">with </w:t>
      </w:r>
      <w:r w:rsidR="00297099" w:rsidRPr="5481C0F3">
        <w:rPr>
          <w:lang w:eastAsia="en-AU"/>
        </w:rPr>
        <w:t xml:space="preserve">the </w:t>
      </w:r>
      <w:r w:rsidR="00CF7B14" w:rsidRPr="5481C0F3">
        <w:rPr>
          <w:lang w:eastAsia="en-AU"/>
        </w:rPr>
        <w:t>BGLCAC</w:t>
      </w:r>
      <w:r w:rsidRPr="5481C0F3">
        <w:rPr>
          <w:lang w:val="en-GB"/>
        </w:rPr>
        <w:t xml:space="preserve">, </w:t>
      </w:r>
      <w:r w:rsidR="00CF7B14" w:rsidRPr="5481C0F3">
        <w:rPr>
          <w:lang w:val="en-GB"/>
        </w:rPr>
        <w:t>EMAC</w:t>
      </w:r>
      <w:r w:rsidRPr="5481C0F3">
        <w:rPr>
          <w:lang w:val="en-GB"/>
        </w:rPr>
        <w:t xml:space="preserve">, </w:t>
      </w:r>
      <w:r w:rsidR="00CF7B14" w:rsidRPr="5481C0F3">
        <w:rPr>
          <w:lang w:val="en-GB"/>
        </w:rPr>
        <w:t>DJAARA</w:t>
      </w:r>
      <w:r w:rsidRPr="5481C0F3">
        <w:rPr>
          <w:lang w:val="en-GB"/>
        </w:rPr>
        <w:t xml:space="preserve">, </w:t>
      </w:r>
      <w:r w:rsidR="00CF7B14" w:rsidRPr="5481C0F3">
        <w:rPr>
          <w:lang w:val="en-GB"/>
        </w:rPr>
        <w:t xml:space="preserve">WTOAC </w:t>
      </w:r>
      <w:r w:rsidRPr="5481C0F3">
        <w:rPr>
          <w:lang w:val="en-GB"/>
        </w:rPr>
        <w:t xml:space="preserve">and </w:t>
      </w:r>
      <w:r w:rsidR="00CF7B14" w:rsidRPr="5481C0F3">
        <w:rPr>
          <w:lang w:val="en-GB"/>
        </w:rPr>
        <w:t>WWCHAC. Consultation as part of these CVAs</w:t>
      </w:r>
      <w:r w:rsidRPr="5481C0F3">
        <w:rPr>
          <w:lang w:eastAsia="en-AU"/>
        </w:rPr>
        <w:t xml:space="preserve"> identif</w:t>
      </w:r>
      <w:r w:rsidR="00CF7B14" w:rsidRPr="5481C0F3">
        <w:rPr>
          <w:lang w:eastAsia="en-AU"/>
        </w:rPr>
        <w:t>ied</w:t>
      </w:r>
      <w:r w:rsidRPr="5481C0F3">
        <w:rPr>
          <w:lang w:eastAsia="en-AU"/>
        </w:rPr>
        <w:t xml:space="preserve"> broader tangible and intangible </w:t>
      </w:r>
      <w:r w:rsidR="00CF7B14" w:rsidRPr="5481C0F3">
        <w:rPr>
          <w:lang w:eastAsia="en-AU"/>
        </w:rPr>
        <w:t xml:space="preserve">Aboriginal cultural </w:t>
      </w:r>
      <w:r w:rsidRPr="5481C0F3">
        <w:rPr>
          <w:lang w:eastAsia="en-AU"/>
        </w:rPr>
        <w:t xml:space="preserve">values </w:t>
      </w:r>
      <w:r w:rsidR="00CF7B14" w:rsidRPr="5481C0F3">
        <w:rPr>
          <w:lang w:eastAsia="en-AU"/>
        </w:rPr>
        <w:t xml:space="preserve">across the </w:t>
      </w:r>
      <w:r w:rsidR="00E74F7E" w:rsidRPr="5481C0F3">
        <w:rPr>
          <w:lang w:eastAsia="en-AU"/>
        </w:rPr>
        <w:t>study area</w:t>
      </w:r>
      <w:r w:rsidR="00CF7B14" w:rsidRPr="5481C0F3">
        <w:rPr>
          <w:lang w:eastAsia="en-AU"/>
        </w:rPr>
        <w:t>, and captured</w:t>
      </w:r>
      <w:r w:rsidRPr="5481C0F3">
        <w:rPr>
          <w:lang w:eastAsia="en-AU"/>
        </w:rPr>
        <w:t xml:space="preserve"> </w:t>
      </w:r>
      <w:r w:rsidR="00CF7B14" w:rsidRPr="5481C0F3">
        <w:rPr>
          <w:lang w:eastAsia="en-AU"/>
        </w:rPr>
        <w:t>any</w:t>
      </w:r>
      <w:r w:rsidRPr="5481C0F3">
        <w:rPr>
          <w:lang w:eastAsia="en-AU"/>
        </w:rPr>
        <w:t xml:space="preserve"> relevant </w:t>
      </w:r>
      <w:r>
        <w:t>oral history associated with landscapes, biodiversity, and contemporary values</w:t>
      </w:r>
      <w:r w:rsidR="00CF7B14">
        <w:t xml:space="preserve"> the RAPs chose to share</w:t>
      </w:r>
      <w:r>
        <w:t>.</w:t>
      </w:r>
      <w:r w:rsidR="002A5D94">
        <w:t xml:space="preserve"> As </w:t>
      </w:r>
      <w:r w:rsidR="005772A2">
        <w:t>S</w:t>
      </w:r>
      <w:r w:rsidR="002A5D94">
        <w:t xml:space="preserve">tudy </w:t>
      </w:r>
      <w:r w:rsidR="005772A2">
        <w:t>A</w:t>
      </w:r>
      <w:r w:rsidR="002A5D94">
        <w:t xml:space="preserve">rea </w:t>
      </w:r>
      <w:r w:rsidR="00265769">
        <w:t>3</w:t>
      </w:r>
      <w:r w:rsidR="004B2FCB">
        <w:t xml:space="preserve"> </w:t>
      </w:r>
      <w:r w:rsidR="00196904">
        <w:t>has been assessed as a</w:t>
      </w:r>
      <w:r w:rsidR="004B2FCB">
        <w:t xml:space="preserve"> </w:t>
      </w:r>
      <w:r w:rsidR="00196904">
        <w:t>n</w:t>
      </w:r>
      <w:r w:rsidR="004B2FCB">
        <w:t>on-RAP area</w:t>
      </w:r>
      <w:r w:rsidR="00196904">
        <w:t>,</w:t>
      </w:r>
      <w:r w:rsidR="00DD1DC6">
        <w:t xml:space="preserve"> </w:t>
      </w:r>
      <w:r w:rsidR="00C80653">
        <w:t>CVAs</w:t>
      </w:r>
      <w:r w:rsidR="00CF7B14">
        <w:t xml:space="preserve"> prepared for</w:t>
      </w:r>
      <w:r w:rsidR="007F1E94">
        <w:t xml:space="preserve"> surrounding RAP</w:t>
      </w:r>
      <w:r w:rsidR="008A0836">
        <w:t>s</w:t>
      </w:r>
      <w:r w:rsidR="00D11CD0">
        <w:t xml:space="preserve"> </w:t>
      </w:r>
      <w:r w:rsidR="00B41603">
        <w:t>(</w:t>
      </w:r>
      <w:r w:rsidR="00265769">
        <w:t>t</w:t>
      </w:r>
      <w:r w:rsidR="00256515">
        <w:t xml:space="preserve">he </w:t>
      </w:r>
      <w:r w:rsidR="00B41603">
        <w:t>BG</w:t>
      </w:r>
      <w:r w:rsidR="00CF7B14">
        <w:t>LC</w:t>
      </w:r>
      <w:r w:rsidR="00B41603">
        <w:t xml:space="preserve">AC, EMAC and DJAARA) </w:t>
      </w:r>
      <w:r w:rsidR="00C80653">
        <w:t>have incorporated</w:t>
      </w:r>
      <w:r w:rsidR="00CF7B14">
        <w:t xml:space="preserve"> this </w:t>
      </w:r>
      <w:r w:rsidR="008C3455">
        <w:t>S</w:t>
      </w:r>
      <w:r w:rsidR="0078016F">
        <w:t xml:space="preserve">tudy </w:t>
      </w:r>
      <w:r w:rsidR="008C3455">
        <w:t>A</w:t>
      </w:r>
      <w:r w:rsidR="00CF7B14">
        <w:t>rea</w:t>
      </w:r>
      <w:r w:rsidR="00C80653">
        <w:t>.</w:t>
      </w:r>
      <w:r w:rsidRPr="5481C0F3">
        <w:rPr>
          <w:lang w:val="en-US"/>
        </w:rPr>
        <w:t xml:space="preserve"> </w:t>
      </w:r>
      <w:r w:rsidRPr="5481C0F3">
        <w:rPr>
          <w:b/>
          <w:bCs/>
        </w:rPr>
        <w:t xml:space="preserve">Technical Report B: Aboriginal </w:t>
      </w:r>
      <w:r w:rsidR="3EB05756" w:rsidRPr="5481C0F3">
        <w:rPr>
          <w:b/>
          <w:bCs/>
        </w:rPr>
        <w:t>C</w:t>
      </w:r>
      <w:r w:rsidRPr="5481C0F3">
        <w:rPr>
          <w:b/>
          <w:bCs/>
        </w:rPr>
        <w:t>ultural Heritage Impact Assessment</w:t>
      </w:r>
      <w:r>
        <w:t xml:space="preserve"> includes the CVAs as appendices.</w:t>
      </w:r>
    </w:p>
    <w:p w14:paraId="5CAC0C69" w14:textId="6A4B2970" w:rsidR="00B62EE7" w:rsidRPr="0095214B" w:rsidRDefault="00B62EE7" w:rsidP="00B62EE7">
      <w:pPr>
        <w:rPr>
          <w:lang w:val="en-GB"/>
        </w:rPr>
      </w:pPr>
      <w:r w:rsidRPr="0A13365A">
        <w:rPr>
          <w:lang w:val="en-GB"/>
        </w:rPr>
        <w:t xml:space="preserve">During the course of conducting the CVAs, Elders </w:t>
      </w:r>
      <w:r w:rsidR="00CF7B14" w:rsidRPr="0A13365A">
        <w:rPr>
          <w:lang w:val="en-GB"/>
        </w:rPr>
        <w:t>from each TO group</w:t>
      </w:r>
      <w:r w:rsidRPr="0A13365A">
        <w:rPr>
          <w:lang w:eastAsia="en-AU"/>
        </w:rPr>
        <w:t xml:space="preserve"> </w:t>
      </w:r>
      <w:r w:rsidRPr="0A13365A">
        <w:rPr>
          <w:lang w:val="en-GB"/>
        </w:rPr>
        <w:t xml:space="preserve">noted </w:t>
      </w:r>
      <w:r>
        <w:t xml:space="preserve">the importance of </w:t>
      </w:r>
      <w:r w:rsidR="003440A7">
        <w:t>all remnant</w:t>
      </w:r>
      <w:r>
        <w:t xml:space="preserve"> mature native vegetation, native fauna and the health of waterways and Country in the </w:t>
      </w:r>
      <w:r w:rsidR="006A3075">
        <w:t>study area</w:t>
      </w:r>
      <w:r w:rsidRPr="0A13365A">
        <w:rPr>
          <w:lang w:val="en-GB"/>
        </w:rPr>
        <w:t>. When the CVA identified a particular geographic feature as having high cultural significance (categorised as a ‘cultural landscape’</w:t>
      </w:r>
      <w:r w:rsidR="00CF7B14" w:rsidRPr="0A13365A">
        <w:rPr>
          <w:lang w:val="en-GB"/>
        </w:rPr>
        <w:t xml:space="preserve"> in </w:t>
      </w:r>
      <w:r w:rsidR="00CF7B14" w:rsidRPr="0A13365A">
        <w:rPr>
          <w:b/>
          <w:bCs/>
        </w:rPr>
        <w:t xml:space="preserve">Technical Report B: Aboriginal </w:t>
      </w:r>
      <w:r w:rsidR="00353A25" w:rsidRPr="0A13365A">
        <w:rPr>
          <w:b/>
          <w:bCs/>
        </w:rPr>
        <w:t>C</w:t>
      </w:r>
      <w:r w:rsidR="00CF7B14" w:rsidRPr="0A13365A">
        <w:rPr>
          <w:b/>
          <w:bCs/>
        </w:rPr>
        <w:t>ultural Heritage Impact Assessment</w:t>
      </w:r>
      <w:r w:rsidRPr="0A13365A">
        <w:rPr>
          <w:lang w:val="en-GB"/>
        </w:rPr>
        <w:t xml:space="preserve">), recommendations were </w:t>
      </w:r>
      <w:r w:rsidR="33AACDAC" w:rsidRPr="0A13365A">
        <w:rPr>
          <w:lang w:val="en-GB"/>
        </w:rPr>
        <w:t xml:space="preserve">made </w:t>
      </w:r>
      <w:r w:rsidRPr="0A13365A">
        <w:rPr>
          <w:lang w:val="en-GB"/>
        </w:rPr>
        <w:t>to protect it from har</w:t>
      </w:r>
      <w:r w:rsidR="00925F8E" w:rsidRPr="0A13365A">
        <w:rPr>
          <w:lang w:val="en-GB"/>
        </w:rPr>
        <w:t>m</w:t>
      </w:r>
      <w:r w:rsidRPr="0A13365A">
        <w:rPr>
          <w:lang w:val="en-GB"/>
        </w:rPr>
        <w:t xml:space="preserve">. </w:t>
      </w:r>
      <w:r>
        <w:t xml:space="preserve">Some cultural landscapes, such as the Wimmera River, </w:t>
      </w:r>
      <w:r w:rsidR="00354EA0">
        <w:t xml:space="preserve">were found to </w:t>
      </w:r>
      <w:r>
        <w:t xml:space="preserve">hold significance for more than one TO group. </w:t>
      </w:r>
    </w:p>
    <w:p w14:paraId="4F650A09" w14:textId="40DDCDBB" w:rsidR="00B62EE7" w:rsidRPr="00085AE6" w:rsidRDefault="00B62EE7" w:rsidP="00B62EE7">
      <w:pPr>
        <w:rPr>
          <w:lang w:val="en-GB"/>
        </w:rPr>
      </w:pPr>
      <w:r>
        <w:rPr>
          <w:lang w:val="en-GB"/>
        </w:rPr>
        <w:t xml:space="preserve">As </w:t>
      </w:r>
      <w:r w:rsidR="00CF7B14">
        <w:rPr>
          <w:lang w:val="en-GB"/>
        </w:rPr>
        <w:t>an outcome</w:t>
      </w:r>
      <w:r>
        <w:rPr>
          <w:lang w:val="en-GB"/>
        </w:rPr>
        <w:t xml:space="preserve"> of the CVAs, E</w:t>
      </w:r>
      <w:r w:rsidRPr="00085AE6">
        <w:rPr>
          <w:lang w:val="en-GB"/>
        </w:rPr>
        <w:t xml:space="preserve">lders from various </w:t>
      </w:r>
      <w:r w:rsidR="00CF7B14">
        <w:rPr>
          <w:lang w:val="en-GB"/>
        </w:rPr>
        <w:t>TO</w:t>
      </w:r>
      <w:r w:rsidRPr="00085AE6">
        <w:rPr>
          <w:lang w:val="en-GB"/>
        </w:rPr>
        <w:t xml:space="preserve"> groups have </w:t>
      </w:r>
      <w:r>
        <w:rPr>
          <w:lang w:val="en-GB"/>
        </w:rPr>
        <w:t xml:space="preserve">requested the following </w:t>
      </w:r>
      <w:r w:rsidR="00FA70D0">
        <w:rPr>
          <w:lang w:val="en-GB"/>
        </w:rPr>
        <w:t>measures</w:t>
      </w:r>
      <w:r>
        <w:rPr>
          <w:lang w:val="en-GB"/>
        </w:rPr>
        <w:t xml:space="preserve"> </w:t>
      </w:r>
      <w:r>
        <w:t xml:space="preserve">be implemented during </w:t>
      </w:r>
      <w:r w:rsidR="00FA70D0">
        <w:t xml:space="preserve">the </w:t>
      </w:r>
      <w:r>
        <w:t xml:space="preserve">construction and operation </w:t>
      </w:r>
      <w:r w:rsidR="00265769">
        <w:t>stages</w:t>
      </w:r>
      <w:r w:rsidR="00FA70D0">
        <w:t xml:space="preserve"> </w:t>
      </w:r>
      <w:r>
        <w:t>of the Project</w:t>
      </w:r>
      <w:r w:rsidRPr="00085AE6">
        <w:rPr>
          <w:lang w:val="en-GB"/>
        </w:rPr>
        <w:t>:</w:t>
      </w:r>
    </w:p>
    <w:p w14:paraId="723ED8B4" w14:textId="74E7709F" w:rsidR="00B62EE7" w:rsidRPr="00085AE6" w:rsidRDefault="00B62EE7" w:rsidP="003F75BC">
      <w:pPr>
        <w:pStyle w:val="ListBullet"/>
        <w:spacing w:after="120"/>
        <w:rPr>
          <w:lang w:val="en-GB"/>
        </w:rPr>
      </w:pPr>
      <w:r w:rsidRPr="00D87C2A">
        <w:t>Tree</w:t>
      </w:r>
      <w:r w:rsidRPr="00085AE6">
        <w:rPr>
          <w:lang w:val="en-GB"/>
        </w:rPr>
        <w:t xml:space="preserve"> </w:t>
      </w:r>
      <w:r>
        <w:rPr>
          <w:lang w:val="en-GB"/>
        </w:rPr>
        <w:t>r</w:t>
      </w:r>
      <w:r w:rsidRPr="00085AE6">
        <w:rPr>
          <w:lang w:val="en-GB"/>
        </w:rPr>
        <w:t xml:space="preserve">emoval: Elders want to be involved in discussions about </w:t>
      </w:r>
      <w:r>
        <w:rPr>
          <w:lang w:val="en-GB"/>
        </w:rPr>
        <w:t xml:space="preserve">any native </w:t>
      </w:r>
      <w:r w:rsidRPr="00085AE6">
        <w:rPr>
          <w:lang w:val="en-GB"/>
        </w:rPr>
        <w:t xml:space="preserve">tree removal and </w:t>
      </w:r>
      <w:r w:rsidR="008616C6">
        <w:rPr>
          <w:lang w:val="en-GB"/>
        </w:rPr>
        <w:t>for</w:t>
      </w:r>
      <w:r w:rsidR="008616C6" w:rsidRPr="00085AE6">
        <w:rPr>
          <w:lang w:val="en-GB"/>
        </w:rPr>
        <w:t xml:space="preserve"> </w:t>
      </w:r>
      <w:r w:rsidRPr="00085AE6">
        <w:rPr>
          <w:lang w:val="en-GB"/>
        </w:rPr>
        <w:t xml:space="preserve">removed trees </w:t>
      </w:r>
      <w:r w:rsidR="008616C6">
        <w:rPr>
          <w:lang w:val="en-GB"/>
        </w:rPr>
        <w:t>to be</w:t>
      </w:r>
      <w:r w:rsidRPr="00085AE6">
        <w:rPr>
          <w:lang w:val="en-GB"/>
        </w:rPr>
        <w:t xml:space="preserve"> replaced nearby</w:t>
      </w:r>
    </w:p>
    <w:p w14:paraId="700C5EA2" w14:textId="7F42274D" w:rsidR="00B62EE7" w:rsidRPr="00D87C2A" w:rsidRDefault="00B62EE7" w:rsidP="003F75BC">
      <w:pPr>
        <w:pStyle w:val="ListBullet"/>
        <w:spacing w:after="120"/>
      </w:pPr>
      <w:r w:rsidRPr="00D87C2A">
        <w:t xml:space="preserve">Waterway </w:t>
      </w:r>
      <w:r>
        <w:t>m</w:t>
      </w:r>
      <w:r w:rsidRPr="00D87C2A">
        <w:t xml:space="preserve">anagement: </w:t>
      </w:r>
      <w:r>
        <w:t>Elders want an i</w:t>
      </w:r>
      <w:r w:rsidRPr="00D87C2A">
        <w:t xml:space="preserve">ncreased focus on waterway </w:t>
      </w:r>
      <w:r w:rsidR="0085108E">
        <w:t xml:space="preserve">and water landscape </w:t>
      </w:r>
      <w:r w:rsidRPr="00D87C2A">
        <w:t xml:space="preserve">conservation </w:t>
      </w:r>
    </w:p>
    <w:p w14:paraId="259766C3" w14:textId="77777777" w:rsidR="00B62EE7" w:rsidRPr="00D87C2A" w:rsidRDefault="00B62EE7" w:rsidP="003F75BC">
      <w:pPr>
        <w:pStyle w:val="ListBullet"/>
        <w:spacing w:after="120"/>
      </w:pPr>
      <w:r w:rsidRPr="00D87C2A">
        <w:t xml:space="preserve">Consultation: Elders </w:t>
      </w:r>
      <w:r>
        <w:t>want to</w:t>
      </w:r>
      <w:r w:rsidRPr="00D87C2A">
        <w:t xml:space="preserve"> be consulted before impacting significant areas, such as the rise west of the Lerderderg River and M</w:t>
      </w:r>
      <w:r>
        <w:t>oun</w:t>
      </w:r>
      <w:r w:rsidRPr="00D87C2A">
        <w:t>t Kororoit</w:t>
      </w:r>
    </w:p>
    <w:p w14:paraId="3C4E0EB2" w14:textId="11718095" w:rsidR="00B62EE7" w:rsidRPr="00D87C2A" w:rsidRDefault="00B62EE7" w:rsidP="003F75BC">
      <w:pPr>
        <w:pStyle w:val="ListBullet"/>
        <w:spacing w:after="120"/>
      </w:pPr>
      <w:r w:rsidRPr="00D87C2A">
        <w:t>Protection: E</w:t>
      </w:r>
      <w:r>
        <w:t>lders want mitigation measures to be implemented</w:t>
      </w:r>
      <w:r w:rsidRPr="00D87C2A">
        <w:t xml:space="preserve"> to avoid harm to culturally sensitive areas, including waterways, </w:t>
      </w:r>
      <w:r w:rsidR="00FA70D0">
        <w:t>mature native</w:t>
      </w:r>
      <w:r w:rsidRPr="00D87C2A">
        <w:t xml:space="preserve"> trees, </w:t>
      </w:r>
      <w:r w:rsidR="001D30A7">
        <w:t>stony rises,</w:t>
      </w:r>
      <w:r w:rsidRPr="00D87C2A">
        <w:t xml:space="preserve"> and hilltops</w:t>
      </w:r>
    </w:p>
    <w:p w14:paraId="1996A3EC" w14:textId="77777777" w:rsidR="00B62EE7" w:rsidRPr="00D87C2A" w:rsidRDefault="00B62EE7" w:rsidP="003F75BC">
      <w:pPr>
        <w:pStyle w:val="ListBullet"/>
        <w:spacing w:after="120"/>
      </w:pPr>
      <w:r w:rsidRPr="00D87C2A">
        <w:t>Revegetation: Elders support revegetation and rewilding initiatives and wish to be involved in land management</w:t>
      </w:r>
    </w:p>
    <w:p w14:paraId="431B65BB" w14:textId="0AE6F36D" w:rsidR="00B62EE7" w:rsidRPr="00D87C2A" w:rsidRDefault="00B62EE7" w:rsidP="003F75BC">
      <w:pPr>
        <w:pStyle w:val="ListBullet"/>
        <w:spacing w:after="120"/>
      </w:pPr>
      <w:r w:rsidRPr="00D87C2A">
        <w:t xml:space="preserve">Economic </w:t>
      </w:r>
      <w:r>
        <w:t>o</w:t>
      </w:r>
      <w:r w:rsidRPr="00D87C2A">
        <w:t xml:space="preserve">pportunities: </w:t>
      </w:r>
      <w:r>
        <w:t xml:space="preserve">The Elders </w:t>
      </w:r>
      <w:r w:rsidR="00FA70D0">
        <w:t>recommend</w:t>
      </w:r>
      <w:r>
        <w:t xml:space="preserve"> engagement</w:t>
      </w:r>
      <w:r w:rsidRPr="00D87C2A">
        <w:t xml:space="preserve"> </w:t>
      </w:r>
      <w:r w:rsidR="00FA70D0">
        <w:t>between AusNet and</w:t>
      </w:r>
      <w:r w:rsidRPr="00D87C2A">
        <w:t xml:space="preserve"> </w:t>
      </w:r>
      <w:r>
        <w:t xml:space="preserve">TO </w:t>
      </w:r>
      <w:r w:rsidRPr="00D87C2A">
        <w:t>groups to provide economic and cultural opportunities</w:t>
      </w:r>
      <w:r w:rsidR="007A4B52">
        <w:t xml:space="preserve">. </w:t>
      </w:r>
      <w:r w:rsidR="00353A25" w:rsidRPr="00353A25">
        <w:t>This includes employment opportunities directly related to the Project and the integration of traditional knowledges with land management activities across the study area, led by TO group businesses.</w:t>
      </w:r>
    </w:p>
    <w:p w14:paraId="0D1A9E57" w14:textId="6DD86850" w:rsidR="00B62EE7" w:rsidRPr="00085AE6" w:rsidRDefault="00B62EE7" w:rsidP="00DE62B2">
      <w:pPr>
        <w:pStyle w:val="ListBullet"/>
        <w:rPr>
          <w:lang w:val="en-GB"/>
        </w:rPr>
      </w:pPr>
      <w:r w:rsidRPr="00D87C2A">
        <w:t>Wildlife</w:t>
      </w:r>
      <w:r w:rsidRPr="00085AE6">
        <w:rPr>
          <w:lang w:val="en-GB"/>
        </w:rPr>
        <w:t xml:space="preserve"> </w:t>
      </w:r>
      <w:r>
        <w:rPr>
          <w:lang w:val="en-GB"/>
        </w:rPr>
        <w:t>m</w:t>
      </w:r>
      <w:r w:rsidRPr="00085AE6">
        <w:rPr>
          <w:lang w:val="en-GB"/>
        </w:rPr>
        <w:t xml:space="preserve">onitoring: </w:t>
      </w:r>
      <w:r w:rsidR="0004059E">
        <w:rPr>
          <w:lang w:val="en-GB"/>
        </w:rPr>
        <w:t xml:space="preserve">All </w:t>
      </w:r>
      <w:r w:rsidR="003B6E5B">
        <w:rPr>
          <w:lang w:val="en-GB"/>
        </w:rPr>
        <w:t>native s</w:t>
      </w:r>
      <w:r w:rsidRPr="00085AE6">
        <w:rPr>
          <w:lang w:val="en-GB"/>
        </w:rPr>
        <w:t>pecies like the wedge-tail eagle, koala, and gang-gang cockatoo should be monitored, and underground boring methods used to protect native animals.</w:t>
      </w:r>
    </w:p>
    <w:p w14:paraId="7891E936" w14:textId="205F71BE" w:rsidR="00F61288" w:rsidRDefault="00BC5A78" w:rsidP="00B62EE7">
      <w:pPr>
        <w:rPr>
          <w:lang w:val="en-US"/>
        </w:rPr>
      </w:pPr>
      <w:r>
        <w:t>Intangible</w:t>
      </w:r>
      <w:r w:rsidR="0077253B" w:rsidRPr="0A13365A">
        <w:rPr>
          <w:lang w:val="en-GB"/>
        </w:rPr>
        <w:t xml:space="preserve"> Aboriginal cultural heritage</w:t>
      </w:r>
      <w:r>
        <w:t xml:space="preserve"> values as identified</w:t>
      </w:r>
      <w:r w:rsidR="00274C93">
        <w:t xml:space="preserve"> above</w:t>
      </w:r>
      <w:r w:rsidR="0077253B">
        <w:t xml:space="preserve"> through</w:t>
      </w:r>
      <w:r>
        <w:t xml:space="preserve"> </w:t>
      </w:r>
      <w:r w:rsidR="00776CD7">
        <w:t xml:space="preserve">the </w:t>
      </w:r>
      <w:r>
        <w:t xml:space="preserve">CVAs do not necessarily </w:t>
      </w:r>
      <w:r w:rsidR="758C15C6">
        <w:t xml:space="preserve">meet the definition of </w:t>
      </w:r>
      <w:r w:rsidR="00A50263">
        <w:t>Aboriginal Places</w:t>
      </w:r>
      <w:r w:rsidR="083B15EE">
        <w:t xml:space="preserve"> under the Aboriginal Heritage </w:t>
      </w:r>
      <w:r w:rsidR="002C0D6E">
        <w:t>Regulations</w:t>
      </w:r>
      <w:r>
        <w:t>, meaning they are outside of the scope of the CHMPs. Therefore</w:t>
      </w:r>
      <w:r w:rsidR="0077253B">
        <w:t xml:space="preserve">, </w:t>
      </w:r>
      <w:r w:rsidR="00AF7787">
        <w:t>in order to</w:t>
      </w:r>
      <w:r w:rsidR="00AE2367">
        <w:t xml:space="preserve"> address</w:t>
      </w:r>
      <w:r w:rsidR="00AF7787">
        <w:t xml:space="preserve"> the CVA recommendations, </w:t>
      </w:r>
      <w:r w:rsidR="00AF7787" w:rsidRPr="00EA0516">
        <w:t xml:space="preserve">consultation </w:t>
      </w:r>
      <w:r w:rsidR="00AF7787">
        <w:t xml:space="preserve">is required with </w:t>
      </w:r>
      <w:r w:rsidR="00AF7787" w:rsidRPr="00FD35A8">
        <w:t>the relevant RAP and TO</w:t>
      </w:r>
      <w:r w:rsidR="00612407">
        <w:t xml:space="preserve"> group</w:t>
      </w:r>
      <w:r w:rsidR="00AF7787" w:rsidRPr="00FD35A8">
        <w:t>s</w:t>
      </w:r>
      <w:r w:rsidR="00AF7787" w:rsidRPr="00EA0516">
        <w:t xml:space="preserve"> through alternative processes</w:t>
      </w:r>
      <w:r w:rsidR="00DA69B7">
        <w:t xml:space="preserve"> </w:t>
      </w:r>
      <w:r w:rsidR="00DA69B7" w:rsidRPr="005401D3">
        <w:t>(EPR ACH 2)</w:t>
      </w:r>
      <w:r w:rsidR="00DA69B7">
        <w:t xml:space="preserve">. </w:t>
      </w:r>
      <w:r w:rsidR="00AF7787">
        <w:t>For example, t</w:t>
      </w:r>
      <w:r w:rsidR="005401D3" w:rsidRPr="005401D3">
        <w:t>he Project </w:t>
      </w:r>
      <w:r w:rsidR="002C0D6E">
        <w:t>will assist</w:t>
      </w:r>
      <w:r w:rsidR="005401D3" w:rsidRPr="005401D3">
        <w:t xml:space="preserve"> the relevant RAPs or TO groups to submit an application to register specific intangible cultural heritage values, where this is culturally appropriate, in accordance with the </w:t>
      </w:r>
      <w:r w:rsidR="005401D3" w:rsidRPr="000227E8">
        <w:rPr>
          <w:i/>
          <w:iCs/>
        </w:rPr>
        <w:t>Aboriginal Heritage Act</w:t>
      </w:r>
      <w:r w:rsidR="005401D3" w:rsidRPr="005401D3">
        <w:t xml:space="preserve"> 2006 (Vic)</w:t>
      </w:r>
      <w:r w:rsidR="00DA69B7">
        <w:t>; the Project</w:t>
      </w:r>
      <w:r w:rsidR="005401D3" w:rsidRPr="005401D3">
        <w:t xml:space="preserve"> will recognise RAP / TO </w:t>
      </w:r>
      <w:r w:rsidR="00612407">
        <w:t xml:space="preserve">groups </w:t>
      </w:r>
      <w:r w:rsidR="005401D3" w:rsidRPr="005401D3">
        <w:t>cultural knowledge of places identified through the CVA process that contribute to intangible values</w:t>
      </w:r>
      <w:r w:rsidR="00DA69B7">
        <w:t xml:space="preserve">; and the Project </w:t>
      </w:r>
      <w:r w:rsidR="00DA69B7">
        <w:rPr>
          <w:lang w:val="en-US"/>
        </w:rPr>
        <w:t>commits to consulting with the relevant RAP / TO groups where opportunities present for the joint management of environmental values</w:t>
      </w:r>
      <w:r w:rsidR="005401D3" w:rsidRPr="005401D3">
        <w:t xml:space="preserve">. </w:t>
      </w:r>
    </w:p>
    <w:p w14:paraId="6935CAD0" w14:textId="250F1500" w:rsidR="002174C3" w:rsidRDefault="002174C3" w:rsidP="0045504F">
      <w:pPr>
        <w:pStyle w:val="Heading2"/>
      </w:pPr>
      <w:bookmarkStart w:id="32" w:name="_Ref192605086"/>
      <w:r>
        <w:lastRenderedPageBreak/>
        <w:t>Project development</w:t>
      </w:r>
      <w:bookmarkEnd w:id="32"/>
    </w:p>
    <w:p w14:paraId="77CD4F6A" w14:textId="06BD5454" w:rsidR="002174C3" w:rsidRDefault="002174C3" w:rsidP="002174C3">
      <w:r>
        <w:t xml:space="preserve">Progressive refinement </w:t>
      </w:r>
      <w:r w:rsidR="00E279F1">
        <w:t xml:space="preserve">of the Project’s design </w:t>
      </w:r>
      <w:r>
        <w:t>has avoid</w:t>
      </w:r>
      <w:r w:rsidR="3142E283">
        <w:t>ed</w:t>
      </w:r>
      <w:r>
        <w:t xml:space="preserve"> or minimis</w:t>
      </w:r>
      <w:r w:rsidR="4BD3A3B5">
        <w:t>ed</w:t>
      </w:r>
      <w:r>
        <w:t xml:space="preserve"> impacts to Aboriginal heritage values, including the relocation, reduction in size, or reshaping of infrastructure such as towers, tower assembly areas, and other infrastructure. For example, impacts to two CMTs have been avoided as the result of design changes in</w:t>
      </w:r>
      <w:r w:rsidR="00737C09">
        <w:t xml:space="preserve"> S</w:t>
      </w:r>
      <w:r>
        <w:t xml:space="preserve">tudy </w:t>
      </w:r>
      <w:r w:rsidR="00737C09">
        <w:t>A</w:t>
      </w:r>
      <w:r>
        <w:t xml:space="preserve">rea </w:t>
      </w:r>
      <w:r w:rsidR="00265769">
        <w:t>1</w:t>
      </w:r>
      <w:r>
        <w:t xml:space="preserve"> and</w:t>
      </w:r>
      <w:r w:rsidR="00F3321B">
        <w:t xml:space="preserve"> Study Area</w:t>
      </w:r>
      <w:r>
        <w:t xml:space="preserve"> </w:t>
      </w:r>
      <w:r w:rsidR="00265769">
        <w:t>3</w:t>
      </w:r>
      <w:r>
        <w:t xml:space="preserve">. In addition, the </w:t>
      </w:r>
      <w:r w:rsidR="00E279F1">
        <w:t>Project</w:t>
      </w:r>
      <w:r>
        <w:t xml:space="preserve"> was relocated to the north in </w:t>
      </w:r>
      <w:r w:rsidR="00737C09">
        <w:t>S</w:t>
      </w:r>
      <w:r>
        <w:t xml:space="preserve">tudy </w:t>
      </w:r>
      <w:r w:rsidR="00737C09">
        <w:t>A</w:t>
      </w:r>
      <w:r>
        <w:t xml:space="preserve">rea </w:t>
      </w:r>
      <w:r w:rsidR="00265769">
        <w:t>4</w:t>
      </w:r>
      <w:r>
        <w:t xml:space="preserve"> to avoid potential archaeological sensitivity areas, which were assessed as having high significance cultural values through consultation with DJAARA. In some instances, impacts on areas of potential archaeological sensitivity and extensive artefact scatters have been reduced. This is the case in</w:t>
      </w:r>
      <w:r w:rsidR="005621F1">
        <w:t xml:space="preserve"> S</w:t>
      </w:r>
      <w:r>
        <w:t xml:space="preserve">tudy </w:t>
      </w:r>
      <w:r w:rsidR="005621F1">
        <w:t>A</w:t>
      </w:r>
      <w:r>
        <w:t xml:space="preserve">rea </w:t>
      </w:r>
      <w:r w:rsidR="00265769">
        <w:t>6</w:t>
      </w:r>
      <w:r>
        <w:t xml:space="preserve"> in the vicinity of the Lerderderg River and Merrimu Reservoir, respectively, where impacts have been reduced through design changes following consultation with WWCHAC.</w:t>
      </w:r>
    </w:p>
    <w:p w14:paraId="1A6C951D" w14:textId="238B19FB" w:rsidR="002174C3" w:rsidRDefault="002174C3" w:rsidP="002174C3">
      <w:r w:rsidRPr="003A2AFC">
        <w:t>Overall,</w:t>
      </w:r>
      <w:r>
        <w:t xml:space="preserve"> </w:t>
      </w:r>
      <w:r w:rsidR="008D6316">
        <w:t xml:space="preserve">the Project’s </w:t>
      </w:r>
      <w:r>
        <w:t xml:space="preserve">design </w:t>
      </w:r>
      <w:r w:rsidR="008D6316">
        <w:t>has avoided</w:t>
      </w:r>
      <w:r>
        <w:t xml:space="preserve"> harm to</w:t>
      </w:r>
      <w:r w:rsidRPr="003A2AFC">
        <w:t xml:space="preserve"> 14 </w:t>
      </w:r>
      <w:r w:rsidR="00A50263">
        <w:t>Aboriginal Places</w:t>
      </w:r>
      <w:r>
        <w:t xml:space="preserve">. </w:t>
      </w:r>
      <w:r w:rsidRPr="00604A34">
        <w:t xml:space="preserve">These places include two CMTs, five LDADs, </w:t>
      </w:r>
      <w:r>
        <w:t>and seven</w:t>
      </w:r>
      <w:r w:rsidRPr="00604A34">
        <w:t xml:space="preserve"> artefact scatters (one of which is associated with rich cultural landforms and cultural values, and one that is associated with an earth feature)</w:t>
      </w:r>
      <w:r w:rsidR="00DA69B7">
        <w:t>. The Project</w:t>
      </w:r>
      <w:r w:rsidR="00DA69B7" w:rsidRPr="003A2AFC">
        <w:t xml:space="preserve"> has </w:t>
      </w:r>
      <w:r w:rsidR="00DA69B7">
        <w:t xml:space="preserve">also </w:t>
      </w:r>
      <w:r w:rsidR="00DA69B7" w:rsidRPr="003A2AFC">
        <w:t>minimised</w:t>
      </w:r>
      <w:r w:rsidR="00DA69B7">
        <w:t xml:space="preserve"> harm</w:t>
      </w:r>
      <w:r w:rsidR="00DA69B7" w:rsidRPr="003A2AFC">
        <w:t xml:space="preserve"> to a further 14 </w:t>
      </w:r>
      <w:r w:rsidR="00A50263">
        <w:t>Aboriginal Places</w:t>
      </w:r>
      <w:r w:rsidR="00DA69B7">
        <w:t>:</w:t>
      </w:r>
      <w:r w:rsidRPr="00604A34">
        <w:t xml:space="preserve"> five LDADs, </w:t>
      </w:r>
      <w:r w:rsidR="00DA69B7">
        <w:t>nine</w:t>
      </w:r>
      <w:r w:rsidR="00DA69B7" w:rsidRPr="00604A34">
        <w:t xml:space="preserve"> </w:t>
      </w:r>
      <w:r w:rsidRPr="00604A34">
        <w:t xml:space="preserve">artefact scatters </w:t>
      </w:r>
      <w:r w:rsidR="00DA69B7">
        <w:t>(</w:t>
      </w:r>
      <w:r w:rsidRPr="00604A34">
        <w:t xml:space="preserve">one </w:t>
      </w:r>
      <w:r w:rsidR="00DA69B7">
        <w:t xml:space="preserve">of which is associated with a </w:t>
      </w:r>
      <w:r w:rsidRPr="00604A34">
        <w:t>hearth</w:t>
      </w:r>
      <w:r w:rsidR="00DA69B7">
        <w:t>)</w:t>
      </w:r>
      <w:r>
        <w:t>.</w:t>
      </w:r>
      <w:r w:rsidR="00DA69B7">
        <w:t xml:space="preserve"> </w:t>
      </w:r>
    </w:p>
    <w:p w14:paraId="7966981D" w14:textId="390BACC1" w:rsidR="002174C3" w:rsidRDefault="001839DD" w:rsidP="002174C3">
      <w:r>
        <w:t>The</w:t>
      </w:r>
      <w:r w:rsidR="002174C3">
        <w:t xml:space="preserve"> avoidance of known Aboriginal cultural heritage values may </w:t>
      </w:r>
      <w:r w:rsidR="006E18D4">
        <w:t>inadvert</w:t>
      </w:r>
      <w:r w:rsidR="00B61079">
        <w:t xml:space="preserve">ently </w:t>
      </w:r>
      <w:r w:rsidR="002174C3">
        <w:t xml:space="preserve">result </w:t>
      </w:r>
      <w:r w:rsidR="006E18D4">
        <w:t xml:space="preserve">in </w:t>
      </w:r>
      <w:r w:rsidR="00B61079">
        <w:t>the discovery</w:t>
      </w:r>
      <w:r w:rsidR="002174C3">
        <w:t xml:space="preserve"> </w:t>
      </w:r>
      <w:r w:rsidR="00B61079">
        <w:t xml:space="preserve">of </w:t>
      </w:r>
      <w:r w:rsidR="002174C3">
        <w:t xml:space="preserve">previously unknown Aboriginal cultural heritage values. As such, RAP and/or TO </w:t>
      </w:r>
      <w:r w:rsidR="00612407">
        <w:t xml:space="preserve">group </w:t>
      </w:r>
      <w:r w:rsidR="002174C3">
        <w:t xml:space="preserve">consultation </w:t>
      </w:r>
      <w:r w:rsidR="00A24953">
        <w:t xml:space="preserve">has </w:t>
      </w:r>
      <w:r w:rsidR="002174C3">
        <w:t>play</w:t>
      </w:r>
      <w:r w:rsidR="00A24953">
        <w:t>ed</w:t>
      </w:r>
      <w:r w:rsidR="002174C3">
        <w:t xml:space="preserve"> an important role in the decision making process for design refinement, where individual concerns and statements of significance allow for the best informed decision. As all tangible Aboriginal cultural heritage values are managed through the CHMP process, it is </w:t>
      </w:r>
      <w:r w:rsidR="008D4106">
        <w:t xml:space="preserve">considered </w:t>
      </w:r>
      <w:r w:rsidR="002174C3">
        <w:t xml:space="preserve">preferable to manage known </w:t>
      </w:r>
      <w:r w:rsidR="00A50263">
        <w:t>Aboriginal Places</w:t>
      </w:r>
      <w:r w:rsidR="002174C3">
        <w:t xml:space="preserve">, rather than risk causing harm to </w:t>
      </w:r>
      <w:r w:rsidR="008D4106" w:rsidRPr="008D4106">
        <w:t>unknown Aboriginal cultural heritage</w:t>
      </w:r>
      <w:r w:rsidR="00DA69B7">
        <w:t xml:space="preserve"> during the CHMP complex assessment program</w:t>
      </w:r>
      <w:r w:rsidR="008D4106">
        <w:t>.</w:t>
      </w:r>
    </w:p>
    <w:p w14:paraId="55904DF3" w14:textId="77777777" w:rsidR="007F2952" w:rsidRDefault="007F2952" w:rsidP="0045504F">
      <w:pPr>
        <w:pStyle w:val="Heading2"/>
      </w:pPr>
      <w:bookmarkStart w:id="33" w:name="_Toc191654861"/>
      <w:bookmarkStart w:id="34" w:name="_Ref187219052"/>
      <w:bookmarkEnd w:id="33"/>
      <w:r>
        <w:t>Construction impacts</w:t>
      </w:r>
      <w:bookmarkEnd w:id="31"/>
      <w:bookmarkEnd w:id="34"/>
    </w:p>
    <w:p w14:paraId="1EA9350F" w14:textId="6B07E440" w:rsidR="00CA0BFD" w:rsidRDefault="007F2952" w:rsidP="008323FC">
      <w:r>
        <w:t>This section outlines the key issues identified through the risk screening process and associated</w:t>
      </w:r>
      <w:r w:rsidR="006A444C">
        <w:t xml:space="preserve"> potential</w:t>
      </w:r>
      <w:r>
        <w:t xml:space="preserve"> impacts during the construction of the Project.</w:t>
      </w:r>
      <w:r w:rsidR="006C6868">
        <w:t xml:space="preserve"> </w:t>
      </w:r>
      <w:r w:rsidR="00D905B4">
        <w:t xml:space="preserve">The </w:t>
      </w:r>
      <w:r w:rsidR="002B1529">
        <w:t xml:space="preserve">main impacts </w:t>
      </w:r>
      <w:r w:rsidR="00BB689A">
        <w:t xml:space="preserve">to </w:t>
      </w:r>
      <w:r w:rsidR="0048028D">
        <w:t xml:space="preserve">Aboriginal cultural heritage </w:t>
      </w:r>
      <w:r w:rsidR="000D0C36">
        <w:t xml:space="preserve">will be </w:t>
      </w:r>
      <w:r w:rsidR="004D6C49">
        <w:t xml:space="preserve">during </w:t>
      </w:r>
      <w:r w:rsidR="0053003B">
        <w:t xml:space="preserve">the </w:t>
      </w:r>
      <w:r w:rsidR="004D6C49">
        <w:t xml:space="preserve">construction </w:t>
      </w:r>
      <w:r w:rsidR="0053003B">
        <w:t xml:space="preserve">stage </w:t>
      </w:r>
      <w:r w:rsidR="00C3771C">
        <w:t>d</w:t>
      </w:r>
      <w:r w:rsidR="00840AD1">
        <w:t>ue to the Project</w:t>
      </w:r>
      <w:r w:rsidR="00FA70D0">
        <w:t>’</w:t>
      </w:r>
      <w:r w:rsidR="00840AD1">
        <w:t xml:space="preserve">s </w:t>
      </w:r>
      <w:r w:rsidR="002F03CF">
        <w:t xml:space="preserve">impact </w:t>
      </w:r>
      <w:r w:rsidR="00FA70D0">
        <w:t>on</w:t>
      </w:r>
      <w:r w:rsidR="00840AD1">
        <w:t xml:space="preserve"> </w:t>
      </w:r>
      <w:r w:rsidR="003F7EED">
        <w:t>known and unknown cultural heritage values</w:t>
      </w:r>
      <w:r w:rsidR="009A4C8F">
        <w:t>,</w:t>
      </w:r>
      <w:r w:rsidR="00135D52">
        <w:t xml:space="preserve"> including both</w:t>
      </w:r>
      <w:r w:rsidR="00272A1D">
        <w:t xml:space="preserve"> tangible and intangible </w:t>
      </w:r>
      <w:r w:rsidR="00C50E76">
        <w:t>heritage.</w:t>
      </w:r>
      <w:r w:rsidR="0053003B">
        <w:t xml:space="preserve"> </w:t>
      </w:r>
      <w:r w:rsidR="00E02002">
        <w:t>Construction</w:t>
      </w:r>
      <w:r w:rsidR="003E4965">
        <w:t xml:space="preserve"> </w:t>
      </w:r>
      <w:r w:rsidR="00E149F0">
        <w:t>activities</w:t>
      </w:r>
      <w:r w:rsidR="003E4965">
        <w:t xml:space="preserve"> will consist </w:t>
      </w:r>
      <w:r w:rsidR="00E80B5B">
        <w:t>of</w:t>
      </w:r>
      <w:r w:rsidR="002F03CF">
        <w:t xml:space="preserve"> site investigations</w:t>
      </w:r>
      <w:r w:rsidR="00E9386E">
        <w:t xml:space="preserve"> and the establishment of</w:t>
      </w:r>
      <w:r w:rsidR="00276C20">
        <w:t xml:space="preserve"> </w:t>
      </w:r>
      <w:r w:rsidR="00B4246D">
        <w:t xml:space="preserve">terminal stations, transmission lines, </w:t>
      </w:r>
      <w:r w:rsidR="00B7665A">
        <w:t xml:space="preserve">access tracks, </w:t>
      </w:r>
      <w:r w:rsidR="00C748A1">
        <w:t>laydown areas and workforce accommodation facilities</w:t>
      </w:r>
      <w:r w:rsidR="007B5F4A">
        <w:t xml:space="preserve"> and will require </w:t>
      </w:r>
      <w:r w:rsidR="004963A4">
        <w:t>ground disturbance activities and vegetation clearance</w:t>
      </w:r>
      <w:r w:rsidR="00E9386E">
        <w:t xml:space="preserve">. </w:t>
      </w:r>
      <w:r w:rsidR="00526326">
        <w:t xml:space="preserve">As the </w:t>
      </w:r>
      <w:r w:rsidR="00B5672A">
        <w:t xml:space="preserve">Project is an overhead transmission line, </w:t>
      </w:r>
      <w:r w:rsidR="000336CF">
        <w:t xml:space="preserve">ground disturbance and vegetation clearance </w:t>
      </w:r>
      <w:r w:rsidR="007E4858">
        <w:t xml:space="preserve">activities </w:t>
      </w:r>
      <w:r w:rsidR="00BA00E0">
        <w:t xml:space="preserve">are comparatively less </w:t>
      </w:r>
      <w:r w:rsidR="00436694">
        <w:t>compared to a project w</w:t>
      </w:r>
      <w:r w:rsidR="00607FCB">
        <w:t>hich</w:t>
      </w:r>
      <w:r w:rsidR="00F9234A">
        <w:t xml:space="preserve"> </w:t>
      </w:r>
      <w:r w:rsidR="006F4F5A">
        <w:t>con</w:t>
      </w:r>
      <w:r w:rsidR="00B33108">
        <w:t>templates</w:t>
      </w:r>
      <w:r w:rsidR="006F4F5A">
        <w:t xml:space="preserve"> a below ground transmission line.</w:t>
      </w:r>
    </w:p>
    <w:p w14:paraId="36AB5328" w14:textId="7277569A" w:rsidR="00AF76BF" w:rsidRDefault="007C254F" w:rsidP="007F2952">
      <w:pPr>
        <w:rPr>
          <w:lang w:val="en-GB"/>
        </w:rPr>
      </w:pPr>
      <w:r>
        <w:rPr>
          <w:lang w:val="en-GB"/>
        </w:rPr>
        <w:t xml:space="preserve">It is highly likely that additional unknown Aboriginal cultural heritage is located within each of the six </w:t>
      </w:r>
      <w:r w:rsidR="001839DD">
        <w:rPr>
          <w:lang w:val="en-GB"/>
        </w:rPr>
        <w:t xml:space="preserve">study </w:t>
      </w:r>
      <w:r>
        <w:rPr>
          <w:lang w:val="en-GB"/>
        </w:rPr>
        <w:t>areas examined for the Aboriginal Cultural Heritage Impact Assessment. Ground disturbing construction activities have the potential to harm</w:t>
      </w:r>
      <w:r w:rsidR="00BF3DB9">
        <w:rPr>
          <w:lang w:val="en-GB"/>
        </w:rPr>
        <w:t xml:space="preserve"> </w:t>
      </w:r>
      <w:r w:rsidR="00BF3DB9" w:rsidRPr="00BF3DB9">
        <w:rPr>
          <w:lang w:val="en-GB"/>
        </w:rPr>
        <w:t xml:space="preserve">previously recorded </w:t>
      </w:r>
      <w:r w:rsidR="00A50263">
        <w:rPr>
          <w:lang w:val="en-GB"/>
        </w:rPr>
        <w:t>Aboriginal Places</w:t>
      </w:r>
      <w:r w:rsidR="00BF3DB9" w:rsidRPr="00BF3DB9">
        <w:rPr>
          <w:lang w:val="en-GB"/>
        </w:rPr>
        <w:t>, newly identified Aboriginal cultural heritage values</w:t>
      </w:r>
      <w:r w:rsidR="008A5C2C">
        <w:rPr>
          <w:lang w:val="en-GB"/>
        </w:rPr>
        <w:t xml:space="preserve"> (both tangible and intangible)</w:t>
      </w:r>
      <w:r w:rsidR="00BF3DB9" w:rsidRPr="00BF3DB9">
        <w:rPr>
          <w:lang w:val="en-GB"/>
        </w:rPr>
        <w:t>, and other (unknown/unrecorded) archaeological material</w:t>
      </w:r>
      <w:r>
        <w:rPr>
          <w:lang w:val="en-GB"/>
        </w:rPr>
        <w:t xml:space="preserve"> </w:t>
      </w:r>
      <w:r w:rsidR="002B5FFC">
        <w:rPr>
          <w:lang w:val="en-GB"/>
        </w:rPr>
        <w:t>through</w:t>
      </w:r>
      <w:r>
        <w:rPr>
          <w:lang w:val="en-GB"/>
        </w:rPr>
        <w:t xml:space="preserve"> </w:t>
      </w:r>
      <w:r w:rsidR="00A51E7F">
        <w:rPr>
          <w:lang w:val="en-GB"/>
        </w:rPr>
        <w:t xml:space="preserve">the </w:t>
      </w:r>
      <w:r>
        <w:rPr>
          <w:lang w:val="en-GB"/>
        </w:rPr>
        <w:t>disturb</w:t>
      </w:r>
      <w:r w:rsidR="002B5FFC">
        <w:rPr>
          <w:lang w:val="en-GB"/>
        </w:rPr>
        <w:t>ance of</w:t>
      </w:r>
      <w:r>
        <w:rPr>
          <w:lang w:val="en-GB"/>
        </w:rPr>
        <w:t xml:space="preserve"> the natural ground surface, subsurface </w:t>
      </w:r>
      <w:r w:rsidR="00FA70D0">
        <w:rPr>
          <w:lang w:val="en-GB"/>
        </w:rPr>
        <w:t xml:space="preserve">soil profiles, </w:t>
      </w:r>
      <w:r>
        <w:rPr>
          <w:lang w:val="en-GB"/>
        </w:rPr>
        <w:t xml:space="preserve">and </w:t>
      </w:r>
      <w:r w:rsidR="00FA70D0">
        <w:rPr>
          <w:lang w:val="en-GB"/>
        </w:rPr>
        <w:t xml:space="preserve">any </w:t>
      </w:r>
      <w:r>
        <w:rPr>
          <w:lang w:val="en-GB"/>
        </w:rPr>
        <w:t xml:space="preserve">vegetation present. </w:t>
      </w:r>
      <w:r w:rsidRPr="000613EF">
        <w:rPr>
          <w:lang w:val="en-GB"/>
        </w:rPr>
        <w:t xml:space="preserve">Ancestral Remains are a rare occurrence in the region and unlikely to occur in the </w:t>
      </w:r>
      <w:r w:rsidR="006A3075">
        <w:rPr>
          <w:lang w:val="en-GB"/>
        </w:rPr>
        <w:t>study area</w:t>
      </w:r>
      <w:r>
        <w:rPr>
          <w:lang w:val="en-GB"/>
        </w:rPr>
        <w:t xml:space="preserve">. </w:t>
      </w:r>
    </w:p>
    <w:p w14:paraId="6BF82296" w14:textId="05563427" w:rsidR="00AF76BF" w:rsidRDefault="00BA1154" w:rsidP="00E93ED5">
      <w:r>
        <w:t>The residual impacts include impacts to 7</w:t>
      </w:r>
      <w:r w:rsidR="00DA69B7">
        <w:t>5</w:t>
      </w:r>
      <w:r>
        <w:t xml:space="preserve"> known Aboriginal cultural heritage values (</w:t>
      </w:r>
      <w:r w:rsidRPr="0A13365A">
        <w:rPr>
          <w:lang w:val="en-GB"/>
        </w:rPr>
        <w:t xml:space="preserve">five previously recorded, </w:t>
      </w:r>
      <w:r w:rsidR="000749FE">
        <w:rPr>
          <w:lang w:val="en-GB"/>
        </w:rPr>
        <w:t>7</w:t>
      </w:r>
      <w:r w:rsidR="00DA69B7">
        <w:rPr>
          <w:lang w:val="en-GB"/>
        </w:rPr>
        <w:t>0</w:t>
      </w:r>
      <w:r w:rsidRPr="0A13365A">
        <w:rPr>
          <w:lang w:val="en-GB"/>
        </w:rPr>
        <w:t xml:space="preserve"> newly identified</w:t>
      </w:r>
      <w:r>
        <w:t xml:space="preserve">) during construction. Of the five previously recorded </w:t>
      </w:r>
      <w:r w:rsidR="00A50263">
        <w:t>Aboriginal Places</w:t>
      </w:r>
      <w:r>
        <w:t>, which includes three low and two moderate significance rankings, residual impacts of four low and one moderate remain.</w:t>
      </w:r>
      <w:r w:rsidR="0064422B" w:rsidRPr="009E189C">
        <w:t xml:space="preserve"> </w:t>
      </w:r>
      <w:r w:rsidR="00A765D9">
        <w:t xml:space="preserve">Of the </w:t>
      </w:r>
      <w:r w:rsidR="00DA69B7">
        <w:t>70</w:t>
      </w:r>
      <w:r w:rsidR="00A765D9">
        <w:t xml:space="preserve"> </w:t>
      </w:r>
      <w:r w:rsidR="00A765D9" w:rsidRPr="0A13365A">
        <w:rPr>
          <w:lang w:val="en-GB"/>
        </w:rPr>
        <w:t>newly identified</w:t>
      </w:r>
      <w:r w:rsidR="00A765D9">
        <w:t xml:space="preserve"> Aboriginal cultural heritage values (which include 2</w:t>
      </w:r>
      <w:r w:rsidR="00DA69B7">
        <w:t>3</w:t>
      </w:r>
      <w:r w:rsidR="00A765D9">
        <w:t xml:space="preserve"> low, </w:t>
      </w:r>
      <w:r w:rsidR="00DA69B7">
        <w:t>30</w:t>
      </w:r>
      <w:r w:rsidR="00A765D9">
        <w:t xml:space="preserve"> moderate, five high and 12 very high significance rankings), 4</w:t>
      </w:r>
      <w:r w:rsidR="00DA69B7">
        <w:t>7</w:t>
      </w:r>
      <w:r w:rsidR="00A765D9">
        <w:t xml:space="preserve"> low, 10 moderate and 13 high residual impacts remain. </w:t>
      </w:r>
      <w:r w:rsidRPr="009E189C">
        <w:t>Additionally, 1</w:t>
      </w:r>
      <w:r w:rsidR="00BD0AAB">
        <w:t>0</w:t>
      </w:r>
      <w:r w:rsidRPr="009E189C">
        <w:t xml:space="preserve"> </w:t>
      </w:r>
      <w:r>
        <w:t xml:space="preserve">newly identified places, separate to the </w:t>
      </w:r>
      <w:r w:rsidR="00516FAA">
        <w:t xml:space="preserve">places subject to residual impacts, </w:t>
      </w:r>
      <w:r w:rsidRPr="009E189C">
        <w:t xml:space="preserve">were impacted through discovery </w:t>
      </w:r>
      <w:r w:rsidR="00516FAA">
        <w:t xml:space="preserve">and </w:t>
      </w:r>
      <w:r w:rsidRPr="009E189C">
        <w:t>will not be impacted further by the Project.</w:t>
      </w:r>
      <w:r>
        <w:t xml:space="preserve"> </w:t>
      </w:r>
      <w:r w:rsidR="00A765D9">
        <w:t xml:space="preserve">There are no severe impacts on Aboriginal cultural heritage values. </w:t>
      </w:r>
      <w:bookmarkStart w:id="35" w:name="_Ref179535648"/>
    </w:p>
    <w:p w14:paraId="1CD69709" w14:textId="2C2B30A3" w:rsidR="00D53E3E" w:rsidRPr="00635F55" w:rsidRDefault="00AB5D0A" w:rsidP="003F75BC">
      <w:pPr>
        <w:keepNext/>
        <w:keepLines/>
        <w:spacing w:after="120"/>
      </w:pPr>
      <w:r>
        <w:lastRenderedPageBreak/>
        <w:t>Potential i</w:t>
      </w:r>
      <w:r w:rsidR="00D53E3E" w:rsidRPr="00635F55">
        <w:t>mpacts</w:t>
      </w:r>
      <w:r>
        <w:t xml:space="preserve"> towards Aboriginal cultural heritage</w:t>
      </w:r>
      <w:r w:rsidR="00C17E81">
        <w:t xml:space="preserve"> at the two workforce accommodation facilities</w:t>
      </w:r>
      <w:r w:rsidR="005F1681">
        <w:t>, laydown areas</w:t>
      </w:r>
      <w:r w:rsidR="00C17E81">
        <w:t xml:space="preserve"> and the new </w:t>
      </w:r>
      <w:r w:rsidR="00A06DFF">
        <w:t xml:space="preserve">500kV </w:t>
      </w:r>
      <w:r w:rsidR="00C17E81">
        <w:t xml:space="preserve">terminal station </w:t>
      </w:r>
      <w:r w:rsidR="00A06DFF">
        <w:t>near</w:t>
      </w:r>
      <w:r w:rsidR="00C17E81">
        <w:t xml:space="preserve"> Bulgana </w:t>
      </w:r>
      <w:r>
        <w:t>have been considered</w:t>
      </w:r>
      <w:r w:rsidR="009F4EBA">
        <w:t>.</w:t>
      </w:r>
      <w:r w:rsidR="00E6333A">
        <w:t xml:space="preserve"> </w:t>
      </w:r>
      <w:r w:rsidR="00564D67">
        <w:t>Of the 75 known Aboriginal cultural heritage values, t</w:t>
      </w:r>
      <w:r w:rsidR="00FC7611">
        <w:t xml:space="preserve">wo low </w:t>
      </w:r>
      <w:r w:rsidR="00486415">
        <w:t xml:space="preserve">and one high </w:t>
      </w:r>
      <w:r w:rsidR="00FC7611">
        <w:t>r</w:t>
      </w:r>
      <w:r w:rsidR="00E6333A">
        <w:t>esidual</w:t>
      </w:r>
      <w:r w:rsidR="009F4EBA">
        <w:t xml:space="preserve"> </w:t>
      </w:r>
      <w:r w:rsidR="00A06DFF">
        <w:t>i</w:t>
      </w:r>
      <w:r w:rsidR="009F4EBA">
        <w:t>mpact</w:t>
      </w:r>
      <w:r>
        <w:t xml:space="preserve"> </w:t>
      </w:r>
      <w:r w:rsidR="002845DF">
        <w:t xml:space="preserve">will </w:t>
      </w:r>
      <w:r w:rsidR="00776A49">
        <w:t xml:space="preserve">occur </w:t>
      </w:r>
      <w:r w:rsidR="008B361F">
        <w:t>in these areas</w:t>
      </w:r>
      <w:r w:rsidR="00905C35">
        <w:t>.</w:t>
      </w:r>
      <w:r w:rsidR="008F0779">
        <w:t xml:space="preserve"> This will consist of on</w:t>
      </w:r>
      <w:r w:rsidR="008B361F">
        <w:t xml:space="preserve">e </w:t>
      </w:r>
      <w:r w:rsidR="002845DF">
        <w:t>partial</w:t>
      </w:r>
      <w:r w:rsidR="00E94E37">
        <w:t xml:space="preserve"> impact to a LDAD at the Lexton </w:t>
      </w:r>
      <w:r w:rsidR="00A06DFF">
        <w:t>l</w:t>
      </w:r>
      <w:r w:rsidR="00E94E37">
        <w:t xml:space="preserve">aydown </w:t>
      </w:r>
      <w:r w:rsidR="00A06DFF">
        <w:t>a</w:t>
      </w:r>
      <w:r w:rsidR="00E94E37">
        <w:t xml:space="preserve">rea </w:t>
      </w:r>
      <w:r w:rsidR="005F3A90">
        <w:t xml:space="preserve">and </w:t>
      </w:r>
      <w:r w:rsidR="00A06DFF">
        <w:t>w</w:t>
      </w:r>
      <w:r w:rsidR="005F3A90">
        <w:t xml:space="preserve">orkforce </w:t>
      </w:r>
      <w:r w:rsidR="00A06DFF">
        <w:t>a</w:t>
      </w:r>
      <w:r w:rsidR="005F3A90">
        <w:t xml:space="preserve">ccommodation </w:t>
      </w:r>
      <w:r w:rsidR="00A06DFF">
        <w:t>f</w:t>
      </w:r>
      <w:r w:rsidR="005F3A90">
        <w:t xml:space="preserve">acility and </w:t>
      </w:r>
      <w:r w:rsidR="000C05AD">
        <w:t xml:space="preserve">one completely intersected </w:t>
      </w:r>
      <w:r w:rsidR="004019B2">
        <w:t>LDAD at the new 500</w:t>
      </w:r>
      <w:r w:rsidR="00A06DFF">
        <w:t>k</w:t>
      </w:r>
      <w:r w:rsidR="004019B2">
        <w:t>V terminal station near Bulgana.</w:t>
      </w:r>
      <w:r w:rsidR="0014434E">
        <w:t xml:space="preserve"> </w:t>
      </w:r>
      <w:r w:rsidR="00776A49">
        <w:t xml:space="preserve">Additionally, </w:t>
      </w:r>
      <w:r w:rsidR="00367633">
        <w:t>the design of the new 500</w:t>
      </w:r>
      <w:r w:rsidR="00A06DFF">
        <w:t>k</w:t>
      </w:r>
      <w:r w:rsidR="00367633">
        <w:t xml:space="preserve">V terminal station near Bulgana </w:t>
      </w:r>
      <w:r w:rsidR="0086596E">
        <w:t xml:space="preserve">intersects an important cultural landscape (Wimmera River) </w:t>
      </w:r>
      <w:r w:rsidR="00FA52D2">
        <w:t xml:space="preserve">contributing to </w:t>
      </w:r>
      <w:r w:rsidR="007762C0">
        <w:t>its</w:t>
      </w:r>
      <w:r w:rsidR="00CB339D">
        <w:t xml:space="preserve"> overall</w:t>
      </w:r>
      <w:r w:rsidR="000A39A8">
        <w:t xml:space="preserve"> high impact rating</w:t>
      </w:r>
      <w:r w:rsidR="007762C0">
        <w:t xml:space="preserve">. </w:t>
      </w:r>
    </w:p>
    <w:p w14:paraId="7C49957C" w14:textId="0FF5B2DC" w:rsidR="00AF76BF" w:rsidRDefault="00AF76BF" w:rsidP="003F75BC">
      <w:pPr>
        <w:spacing w:after="120"/>
      </w:pPr>
      <w:r>
        <w:t>Low residual impacts ha</w:t>
      </w:r>
      <w:r w:rsidR="00B331BA">
        <w:t xml:space="preserve">ve </w:t>
      </w:r>
      <w:r>
        <w:t xml:space="preserve">been associated with LDADs and artefact scatters </w:t>
      </w:r>
      <w:r w:rsidR="00DC2306">
        <w:t>where the Project</w:t>
      </w:r>
      <w:r>
        <w:t xml:space="preserve"> infrastructure either partially or completely intersects the Aboriginal cultural heritage value. </w:t>
      </w:r>
      <w:r w:rsidR="00B331BA">
        <w:t>M</w:t>
      </w:r>
      <w:r>
        <w:t>oderate</w:t>
      </w:r>
      <w:r w:rsidRPr="00A93DBE">
        <w:t xml:space="preserve"> </w:t>
      </w:r>
      <w:r>
        <w:t xml:space="preserve">residual </w:t>
      </w:r>
      <w:r w:rsidRPr="00A93DBE">
        <w:t>impact</w:t>
      </w:r>
      <w:r>
        <w:t xml:space="preserve">s </w:t>
      </w:r>
      <w:r w:rsidR="00B331BA">
        <w:t>are</w:t>
      </w:r>
      <w:r>
        <w:t xml:space="preserve"> typically</w:t>
      </w:r>
      <w:r w:rsidR="00B331BA">
        <w:t xml:space="preserve"> </w:t>
      </w:r>
      <w:r w:rsidRPr="00A93DBE">
        <w:t xml:space="preserve">associated with </w:t>
      </w:r>
      <w:r>
        <w:t xml:space="preserve">values that have a moderate significance (artefact scatters and LDADs) that are completely intersected by the </w:t>
      </w:r>
      <w:r w:rsidR="00DC2306">
        <w:t>Project</w:t>
      </w:r>
      <w:r w:rsidR="00B331BA">
        <w:t xml:space="preserve"> (n=6). There </w:t>
      </w:r>
      <w:r w:rsidR="00B331BA" w:rsidRPr="00B331BA">
        <w:t>are also four artefact scatters of high significance that are partially intersected by the Project, and as such the impact has been determined to be moderate.</w:t>
      </w:r>
      <w:r>
        <w:t xml:space="preserve"> </w:t>
      </w:r>
      <w:r w:rsidR="00DC2306" w:rsidRPr="00DC2306">
        <w:t xml:space="preserve">High residual impacts were associated with Aboriginal cultural heritage values that </w:t>
      </w:r>
      <w:r w:rsidR="00DC2306">
        <w:t>were</w:t>
      </w:r>
      <w:r w:rsidR="00DC2306" w:rsidRPr="00DC2306">
        <w:t xml:space="preserve"> either fully intersected</w:t>
      </w:r>
      <w:r w:rsidR="00DC2306">
        <w:t xml:space="preserve"> by</w:t>
      </w:r>
      <w:r w:rsidR="00DC2306" w:rsidRPr="00DC2306">
        <w:t xml:space="preserve"> </w:t>
      </w:r>
      <w:r w:rsidR="00DC2306">
        <w:t xml:space="preserve">the Project </w:t>
      </w:r>
      <w:r w:rsidR="00DC2306" w:rsidRPr="00DC2306">
        <w:t xml:space="preserve">and </w:t>
      </w:r>
      <w:r w:rsidR="00DC2306">
        <w:t>assessed</w:t>
      </w:r>
      <w:r w:rsidR="00DC2306" w:rsidRPr="00DC2306">
        <w:t xml:space="preserve"> as</w:t>
      </w:r>
      <w:r w:rsidR="00DC2306">
        <w:t xml:space="preserve"> having a</w:t>
      </w:r>
      <w:r w:rsidR="00DC2306" w:rsidRPr="00DC2306">
        <w:t xml:space="preserve"> high significan</w:t>
      </w:r>
      <w:r w:rsidR="00DC2306">
        <w:t>ce</w:t>
      </w:r>
      <w:r w:rsidR="00DC2306" w:rsidRPr="00DC2306">
        <w:t xml:space="preserve">, or partially intersected and </w:t>
      </w:r>
      <w:r w:rsidR="00DC2306">
        <w:t>assessed</w:t>
      </w:r>
      <w:r w:rsidR="00DC2306" w:rsidRPr="00DC2306">
        <w:t xml:space="preserve"> as </w:t>
      </w:r>
      <w:r w:rsidR="00DC2306">
        <w:t xml:space="preserve">having a </w:t>
      </w:r>
      <w:r w:rsidR="00DC2306" w:rsidRPr="00DC2306">
        <w:t>very high significan</w:t>
      </w:r>
      <w:r w:rsidR="00DC2306">
        <w:t>ce</w:t>
      </w:r>
      <w:r w:rsidR="00DC2306" w:rsidRPr="00DC2306">
        <w:t>.</w:t>
      </w:r>
      <w:r w:rsidR="003F4A12">
        <w:t xml:space="preserve"> Further detail surrounding the location of the impacted Aboriginal cultural heritage values in relation to the Project can be found in </w:t>
      </w:r>
      <w:r w:rsidR="003F4A12" w:rsidRPr="00D9322D">
        <w:rPr>
          <w:b/>
          <w:bCs/>
        </w:rPr>
        <w:t xml:space="preserve">Technical Report B: Aboriginal </w:t>
      </w:r>
      <w:r w:rsidR="00A06DFF">
        <w:rPr>
          <w:b/>
          <w:bCs/>
        </w:rPr>
        <w:t>C</w:t>
      </w:r>
      <w:r w:rsidR="003F4A12" w:rsidRPr="00D9322D">
        <w:rPr>
          <w:b/>
          <w:bCs/>
        </w:rPr>
        <w:t xml:space="preserve">ultural </w:t>
      </w:r>
      <w:r w:rsidR="003F4A12">
        <w:rPr>
          <w:b/>
          <w:bCs/>
        </w:rPr>
        <w:t>H</w:t>
      </w:r>
      <w:r w:rsidR="003F4A12" w:rsidRPr="00D9322D">
        <w:rPr>
          <w:b/>
          <w:bCs/>
        </w:rPr>
        <w:t xml:space="preserve">eritage </w:t>
      </w:r>
      <w:r w:rsidR="003F4A12">
        <w:rPr>
          <w:b/>
          <w:bCs/>
        </w:rPr>
        <w:t>I</w:t>
      </w:r>
      <w:r w:rsidR="003F4A12" w:rsidRPr="00D9322D">
        <w:rPr>
          <w:b/>
          <w:bCs/>
        </w:rPr>
        <w:t xml:space="preserve">mpact </w:t>
      </w:r>
      <w:r w:rsidR="003F4A12">
        <w:rPr>
          <w:b/>
          <w:bCs/>
        </w:rPr>
        <w:t>A</w:t>
      </w:r>
      <w:r w:rsidR="003F4A12" w:rsidRPr="00D9322D">
        <w:rPr>
          <w:b/>
          <w:bCs/>
        </w:rPr>
        <w:t>ssessment</w:t>
      </w:r>
      <w:r w:rsidR="003F4A12">
        <w:rPr>
          <w:b/>
          <w:bCs/>
        </w:rPr>
        <w:t xml:space="preserve">. </w:t>
      </w:r>
      <w:r w:rsidR="003F4A12">
        <w:t xml:space="preserve"> </w:t>
      </w:r>
    </w:p>
    <w:p w14:paraId="17AEC07A" w14:textId="53D1B71C" w:rsidR="00E93ED5" w:rsidRDefault="005F5A45" w:rsidP="00FC590E">
      <w:pPr>
        <w:rPr>
          <w:lang w:val="en-GB"/>
        </w:rPr>
      </w:pPr>
      <w:r w:rsidRPr="0095214B">
        <w:t xml:space="preserve">As </w:t>
      </w:r>
      <w:r>
        <w:t xml:space="preserve">completion of </w:t>
      </w:r>
      <w:r w:rsidRPr="0095214B">
        <w:rPr>
          <w:lang w:val="en-GB"/>
        </w:rPr>
        <w:t xml:space="preserve">the </w:t>
      </w:r>
      <w:r w:rsidR="00C848FE">
        <w:rPr>
          <w:lang w:val="en-GB"/>
        </w:rPr>
        <w:t>standard and complex assessment</w:t>
      </w:r>
      <w:r w:rsidR="00F4769C">
        <w:rPr>
          <w:lang w:val="en-GB"/>
        </w:rPr>
        <w:t>s</w:t>
      </w:r>
      <w:r w:rsidR="00C848FE">
        <w:rPr>
          <w:lang w:val="en-GB"/>
        </w:rPr>
        <w:t xml:space="preserve"> for</w:t>
      </w:r>
      <w:r>
        <w:rPr>
          <w:lang w:val="en-GB"/>
        </w:rPr>
        <w:t xml:space="preserve"> </w:t>
      </w:r>
      <w:r w:rsidRPr="0095214B">
        <w:rPr>
          <w:lang w:val="en-GB"/>
        </w:rPr>
        <w:t xml:space="preserve">the CHMPs </w:t>
      </w:r>
      <w:r>
        <w:rPr>
          <w:lang w:val="en-GB"/>
        </w:rPr>
        <w:t>continues</w:t>
      </w:r>
      <w:r w:rsidRPr="0095214B">
        <w:rPr>
          <w:lang w:val="en-GB"/>
        </w:rPr>
        <w:t>, further Aboriginal cultural heritage values may be identified after</w:t>
      </w:r>
      <w:r>
        <w:rPr>
          <w:lang w:val="en-GB"/>
        </w:rPr>
        <w:t xml:space="preserve"> completion of</w:t>
      </w:r>
      <w:r w:rsidRPr="0095214B">
        <w:rPr>
          <w:lang w:val="en-GB"/>
        </w:rPr>
        <w:t xml:space="preserve"> the EES.</w:t>
      </w:r>
      <w:r w:rsidRPr="00590744">
        <w:rPr>
          <w:b/>
          <w:bCs/>
        </w:rPr>
        <w:t xml:space="preserve"> </w:t>
      </w:r>
      <w:r>
        <w:t>T</w:t>
      </w:r>
      <w:r w:rsidRPr="005E3418">
        <w:t xml:space="preserve">he </w:t>
      </w:r>
      <w:r w:rsidR="002A6549">
        <w:t>potential</w:t>
      </w:r>
      <w:r w:rsidRPr="005E3418">
        <w:t xml:space="preserve"> of harming Aboriginal cultural heritage has</w:t>
      </w:r>
      <w:r>
        <w:t>,</w:t>
      </w:r>
      <w:r w:rsidRPr="005E3418">
        <w:t xml:space="preserve"> and will </w:t>
      </w:r>
      <w:r>
        <w:t xml:space="preserve">continue to </w:t>
      </w:r>
      <w:r w:rsidRPr="005E3418">
        <w:t>be</w:t>
      </w:r>
      <w:r>
        <w:t>,</w:t>
      </w:r>
      <w:r w:rsidRPr="005E3418">
        <w:t xml:space="preserve"> significantly reduced through the </w:t>
      </w:r>
      <w:r>
        <w:t>implementation</w:t>
      </w:r>
      <w:r w:rsidRPr="005E3418">
        <w:t xml:space="preserve"> of the CHMPs </w:t>
      </w:r>
      <w:r>
        <w:t xml:space="preserve">(EPR ACH1). The CHMPs </w:t>
      </w:r>
      <w:r w:rsidR="006D4D3C">
        <w:t xml:space="preserve">are </w:t>
      </w:r>
      <w:r>
        <w:t>be</w:t>
      </w:r>
      <w:r w:rsidR="006D4D3C">
        <w:t>ing</w:t>
      </w:r>
      <w:r>
        <w:t xml:space="preserve"> developed and completed with input and advice from the RAPs, TO groups and FP–SR, and </w:t>
      </w:r>
      <w:r w:rsidR="00FA70D0">
        <w:t xml:space="preserve">will </w:t>
      </w:r>
      <w:r>
        <w:t xml:space="preserve">contain specific management conditions that will mitigate impacts on both </w:t>
      </w:r>
      <w:r w:rsidR="00FA70D0">
        <w:t>known</w:t>
      </w:r>
      <w:r>
        <w:t xml:space="preserve"> and unknown cultural heritage</w:t>
      </w:r>
      <w:r w:rsidR="00FA70D0">
        <w:t xml:space="preserve"> values</w:t>
      </w:r>
      <w:r w:rsidR="00770268">
        <w:t>.</w:t>
      </w:r>
      <w:r w:rsidR="00E93ED5">
        <w:t xml:space="preserve"> </w:t>
      </w:r>
      <w:r w:rsidR="00F066A2">
        <w:rPr>
          <w:lang w:val="en-GB"/>
        </w:rPr>
        <w:t xml:space="preserve">General </w:t>
      </w:r>
      <w:r w:rsidR="00FA70D0">
        <w:rPr>
          <w:lang w:val="en-GB"/>
        </w:rPr>
        <w:t>CHMP</w:t>
      </w:r>
      <w:r w:rsidR="00E93ED5">
        <w:rPr>
          <w:lang w:val="en-GB"/>
        </w:rPr>
        <w:t xml:space="preserve"> management conditions </w:t>
      </w:r>
      <w:r w:rsidR="00FA70D0">
        <w:rPr>
          <w:lang w:val="en-GB"/>
        </w:rPr>
        <w:t xml:space="preserve">required prior to construction </w:t>
      </w:r>
      <w:r w:rsidR="00E93ED5">
        <w:rPr>
          <w:lang w:val="en-GB"/>
        </w:rPr>
        <w:t>are expected to consist of:</w:t>
      </w:r>
    </w:p>
    <w:p w14:paraId="257A3783" w14:textId="77777777" w:rsidR="00E93ED5" w:rsidRPr="00FC590E" w:rsidRDefault="00E93ED5" w:rsidP="00FC590E">
      <w:pPr>
        <w:pStyle w:val="ListBullet"/>
        <w:spacing w:after="120" w:line="240" w:lineRule="auto"/>
      </w:pPr>
      <w:r w:rsidRPr="00FC590E">
        <w:t>Site inductions</w:t>
      </w:r>
    </w:p>
    <w:p w14:paraId="5DA13547" w14:textId="77777777" w:rsidR="00E93ED5" w:rsidRPr="00FC590E" w:rsidRDefault="00E93ED5" w:rsidP="00FC590E">
      <w:pPr>
        <w:pStyle w:val="ListBullet"/>
        <w:spacing w:after="120" w:line="240" w:lineRule="auto"/>
      </w:pPr>
      <w:r w:rsidRPr="00FC590E">
        <w:t>Cultural heritage awareness training</w:t>
      </w:r>
    </w:p>
    <w:p w14:paraId="539B0169" w14:textId="7BC4DEFE" w:rsidR="00E93ED5" w:rsidRPr="00FC590E" w:rsidRDefault="00E93ED5" w:rsidP="00FC590E">
      <w:pPr>
        <w:pStyle w:val="ListBullet"/>
        <w:spacing w:after="120" w:line="240" w:lineRule="auto"/>
      </w:pPr>
      <w:r w:rsidRPr="00FC590E">
        <w:t xml:space="preserve">Pegging, fencing, or marking in other ways where works are restricted to protect </w:t>
      </w:r>
      <w:r w:rsidR="00A50263" w:rsidRPr="00FC590E">
        <w:t>Aboriginal Places</w:t>
      </w:r>
    </w:p>
    <w:p w14:paraId="3FCB2534" w14:textId="3EE76243" w:rsidR="00770268" w:rsidRPr="00FC590E" w:rsidRDefault="00E93ED5" w:rsidP="00FC590E">
      <w:pPr>
        <w:pStyle w:val="ListBullet"/>
        <w:spacing w:after="120" w:line="240" w:lineRule="auto"/>
      </w:pPr>
      <w:r w:rsidRPr="00FC590E">
        <w:t xml:space="preserve">Salvage excavation or surface collection of some registered </w:t>
      </w:r>
      <w:r w:rsidR="00A50263" w:rsidRPr="00FC590E">
        <w:t>Aboriginal Places</w:t>
      </w:r>
      <w:r w:rsidRPr="00FC590E">
        <w:t xml:space="preserve"> and associated analysis and reporting where avoidance of harm is not possible</w:t>
      </w:r>
    </w:p>
    <w:p w14:paraId="767C8975" w14:textId="1FA0CFBE" w:rsidR="0008154C" w:rsidRPr="00FC590E" w:rsidRDefault="0008154C" w:rsidP="00FC590E">
      <w:pPr>
        <w:pStyle w:val="ListBullet"/>
        <w:spacing w:line="240" w:lineRule="auto"/>
      </w:pPr>
      <w:r w:rsidRPr="00FC590E">
        <w:t>All required permits, consents and other approvals will be obtained, and the Principal Contractor will adopt and adhere to conditions set by these approvals.</w:t>
      </w:r>
    </w:p>
    <w:p w14:paraId="19E33FB8" w14:textId="7E4F4897" w:rsidR="00D067B1" w:rsidRDefault="005F5A45" w:rsidP="003F75BC">
      <w:pPr>
        <w:spacing w:after="120"/>
      </w:pPr>
      <w:r>
        <w:t xml:space="preserve">In addition to </w:t>
      </w:r>
      <w:r w:rsidR="001839DD">
        <w:t xml:space="preserve">EPR </w:t>
      </w:r>
      <w:r>
        <w:t xml:space="preserve">ACH1, ongoing consultation with relevant RAPs or TO groups </w:t>
      </w:r>
      <w:r w:rsidR="007B4646">
        <w:t>will be required</w:t>
      </w:r>
      <w:r>
        <w:t xml:space="preserve"> to manage and protect intangible cultural heritage values </w:t>
      </w:r>
      <w:r w:rsidR="00DC464B">
        <w:t xml:space="preserve">identified </w:t>
      </w:r>
      <w:r>
        <w:t>through the CVAs (EPR ACH2). Consultation will occur with each RAP or TO group to manage and protect broad and specific intangible cultural heritage values as identified through the CVA</w:t>
      </w:r>
      <w:r w:rsidR="00FA70D0">
        <w:t>s</w:t>
      </w:r>
      <w:r>
        <w:t>.</w:t>
      </w:r>
      <w:r w:rsidR="001C424A">
        <w:t xml:space="preserve"> </w:t>
      </w:r>
      <w:r w:rsidR="0076769F">
        <w:t>The consultation process will also address</w:t>
      </w:r>
      <w:r w:rsidR="5960EE85">
        <w:t xml:space="preserve"> how AusNet will support</w:t>
      </w:r>
      <w:r w:rsidR="0076769F">
        <w:t xml:space="preserve"> the submission of intangible value registrations for specific intangible cultural heritage values, if </w:t>
      </w:r>
      <w:r w:rsidR="708057E2">
        <w:t xml:space="preserve">requested </w:t>
      </w:r>
      <w:r w:rsidR="0076769F">
        <w:t>by the relevant RAP or TO</w:t>
      </w:r>
      <w:r w:rsidR="00612407">
        <w:t xml:space="preserve"> group</w:t>
      </w:r>
      <w:r w:rsidR="0076769F">
        <w:t>, and the recognition of cultural knowledge of places identified through the CVA</w:t>
      </w:r>
      <w:r w:rsidR="00FA70D0">
        <w:t>s</w:t>
      </w:r>
      <w:r w:rsidR="0076769F">
        <w:t xml:space="preserve"> through interpretation, commemoration, and celebration of significant associations with a place, as culturally appropriate.</w:t>
      </w:r>
      <w:r w:rsidR="00BA179E">
        <w:t xml:space="preserve"> </w:t>
      </w:r>
      <w:r w:rsidR="00F065D9" w:rsidRPr="0A13365A">
        <w:rPr>
          <w:lang w:val="en-GB"/>
        </w:rPr>
        <w:t>Mitigation measures recommended</w:t>
      </w:r>
      <w:r w:rsidR="00A9528E" w:rsidRPr="0A13365A">
        <w:rPr>
          <w:lang w:val="en-GB"/>
        </w:rPr>
        <w:t xml:space="preserve"> by the CVAs</w:t>
      </w:r>
      <w:r w:rsidR="009B03F5" w:rsidRPr="0A13365A">
        <w:rPr>
          <w:lang w:val="en-GB"/>
        </w:rPr>
        <w:t>,</w:t>
      </w:r>
      <w:r w:rsidR="00F065D9" w:rsidRPr="0A13365A">
        <w:rPr>
          <w:lang w:val="en-GB"/>
        </w:rPr>
        <w:t xml:space="preserve"> </w:t>
      </w:r>
      <w:r w:rsidR="00AF4F98" w:rsidRPr="0A13365A">
        <w:rPr>
          <w:lang w:val="en-GB"/>
        </w:rPr>
        <w:t>p</w:t>
      </w:r>
      <w:r w:rsidR="00B00EB1" w:rsidRPr="0A13365A">
        <w:rPr>
          <w:lang w:val="en-GB"/>
        </w:rPr>
        <w:t xml:space="preserve">rior to </w:t>
      </w:r>
      <w:r w:rsidR="009B03F5" w:rsidRPr="0A13365A">
        <w:rPr>
          <w:lang w:val="en-GB"/>
        </w:rPr>
        <w:t>the</w:t>
      </w:r>
      <w:r w:rsidR="009D6627" w:rsidRPr="0A13365A">
        <w:rPr>
          <w:lang w:val="en-GB"/>
        </w:rPr>
        <w:t xml:space="preserve"> </w:t>
      </w:r>
      <w:r w:rsidR="009B03F5" w:rsidRPr="0A13365A">
        <w:rPr>
          <w:lang w:val="en-GB"/>
        </w:rPr>
        <w:t>commencement of construction</w:t>
      </w:r>
      <w:r w:rsidR="00324E0C" w:rsidRPr="0A13365A">
        <w:rPr>
          <w:lang w:val="en-GB"/>
        </w:rPr>
        <w:t>,</w:t>
      </w:r>
      <w:r w:rsidR="009B03F5" w:rsidRPr="0A13365A">
        <w:rPr>
          <w:lang w:val="en-GB"/>
        </w:rPr>
        <w:t xml:space="preserve"> </w:t>
      </w:r>
      <w:r w:rsidR="009D6627" w:rsidRPr="0A13365A">
        <w:rPr>
          <w:lang w:val="en-GB"/>
        </w:rPr>
        <w:t>consist of</w:t>
      </w:r>
      <w:r w:rsidR="00B00EB1" w:rsidRPr="0A13365A">
        <w:rPr>
          <w:lang w:val="en-GB"/>
        </w:rPr>
        <w:t xml:space="preserve"> </w:t>
      </w:r>
      <w:r w:rsidR="00D067B1">
        <w:t>consultation and design planning to avoid and</w:t>
      </w:r>
      <w:r w:rsidR="00985506">
        <w:t xml:space="preserve"> </w:t>
      </w:r>
      <w:r w:rsidR="00D067B1">
        <w:t>/</w:t>
      </w:r>
      <w:r w:rsidR="00985506">
        <w:t xml:space="preserve"> </w:t>
      </w:r>
      <w:r w:rsidR="00D067B1">
        <w:t xml:space="preserve">or minimise impact on waterways, </w:t>
      </w:r>
      <w:r w:rsidR="00D067B1" w:rsidRPr="0A13365A">
        <w:rPr>
          <w:color w:val="000000" w:themeColor="text2"/>
        </w:rPr>
        <w:t>areas of archaeological and cultural sensitivity</w:t>
      </w:r>
      <w:r w:rsidR="00D067B1">
        <w:t>, remnant vegetation, native fauna, cultural landscapes, and intangible cultural heritage.</w:t>
      </w:r>
    </w:p>
    <w:p w14:paraId="5393D316" w14:textId="52619DF4" w:rsidR="00957560" w:rsidRDefault="00E3664E" w:rsidP="003F75BC">
      <w:pPr>
        <w:spacing w:after="120"/>
      </w:pPr>
      <w:r w:rsidRPr="0A13365A">
        <w:rPr>
          <w:lang w:val="en-GB"/>
        </w:rPr>
        <w:t>During construction</w:t>
      </w:r>
      <w:r w:rsidR="00FA70D0" w:rsidRPr="0A13365A">
        <w:rPr>
          <w:lang w:val="en-GB"/>
        </w:rPr>
        <w:t>,</w:t>
      </w:r>
      <w:r w:rsidR="00337866" w:rsidRPr="0A13365A">
        <w:rPr>
          <w:lang w:val="en-GB"/>
        </w:rPr>
        <w:t xml:space="preserve"> </w:t>
      </w:r>
      <w:r w:rsidR="00F066A2" w:rsidRPr="0A13365A">
        <w:rPr>
          <w:lang w:val="en-GB"/>
        </w:rPr>
        <w:t>general</w:t>
      </w:r>
      <w:r w:rsidRPr="0A13365A">
        <w:rPr>
          <w:lang w:val="en-GB"/>
        </w:rPr>
        <w:t xml:space="preserve"> </w:t>
      </w:r>
      <w:r w:rsidR="00337866" w:rsidRPr="0A13365A">
        <w:rPr>
          <w:lang w:val="en-GB"/>
        </w:rPr>
        <w:t>management conditions contained with</w:t>
      </w:r>
      <w:r w:rsidR="002F0F7D" w:rsidRPr="0A13365A">
        <w:rPr>
          <w:lang w:val="en-GB"/>
        </w:rPr>
        <w:t>in</w:t>
      </w:r>
      <w:r w:rsidR="00337866" w:rsidRPr="0A13365A">
        <w:rPr>
          <w:lang w:val="en-GB"/>
        </w:rPr>
        <w:t xml:space="preserve"> the CHMP</w:t>
      </w:r>
      <w:r w:rsidR="00385900" w:rsidRPr="0A13365A">
        <w:rPr>
          <w:lang w:val="en-GB"/>
        </w:rPr>
        <w:t>s</w:t>
      </w:r>
      <w:r w:rsidR="00337866" w:rsidRPr="0A13365A">
        <w:rPr>
          <w:lang w:val="en-GB"/>
        </w:rPr>
        <w:t xml:space="preserve"> </w:t>
      </w:r>
      <w:r w:rsidR="00616C4B">
        <w:rPr>
          <w:lang w:val="en-GB"/>
        </w:rPr>
        <w:t>will</w:t>
      </w:r>
      <w:r w:rsidR="00337866" w:rsidRPr="0A13365A">
        <w:rPr>
          <w:lang w:val="en-GB"/>
        </w:rPr>
        <w:t xml:space="preserve"> </w:t>
      </w:r>
      <w:r w:rsidR="00B337BB" w:rsidRPr="0A13365A">
        <w:rPr>
          <w:lang w:val="en-GB"/>
        </w:rPr>
        <w:t>include</w:t>
      </w:r>
      <w:r w:rsidR="0024284D" w:rsidRPr="0A13365A">
        <w:rPr>
          <w:lang w:val="en-GB"/>
        </w:rPr>
        <w:t xml:space="preserve"> o</w:t>
      </w:r>
      <w:r w:rsidR="00337866" w:rsidRPr="0A13365A">
        <w:rPr>
          <w:lang w:val="en-GB"/>
        </w:rPr>
        <w:t xml:space="preserve">ngoing </w:t>
      </w:r>
      <w:r w:rsidR="001839DD" w:rsidRPr="0A13365A">
        <w:rPr>
          <w:lang w:val="en-GB"/>
        </w:rPr>
        <w:t xml:space="preserve">checks to monitor </w:t>
      </w:r>
      <w:r w:rsidR="00337866" w:rsidRPr="0A13365A">
        <w:rPr>
          <w:lang w:val="en-GB"/>
        </w:rPr>
        <w:t>compliance with each CHMP</w:t>
      </w:r>
      <w:r w:rsidR="00337866">
        <w:t xml:space="preserve"> (including </w:t>
      </w:r>
      <w:r w:rsidR="00337866" w:rsidRPr="0A13365A">
        <w:rPr>
          <w:lang w:val="en-GB"/>
        </w:rPr>
        <w:t xml:space="preserve">inspections by the RAP) </w:t>
      </w:r>
      <w:r w:rsidR="0024284D" w:rsidRPr="0A13365A">
        <w:rPr>
          <w:lang w:val="en-GB"/>
        </w:rPr>
        <w:t xml:space="preserve">and </w:t>
      </w:r>
      <w:r w:rsidR="00FA70D0" w:rsidRPr="0A13365A">
        <w:rPr>
          <w:lang w:val="en-GB"/>
        </w:rPr>
        <w:t>contingency plans for</w:t>
      </w:r>
      <w:r w:rsidR="006E09F7" w:rsidRPr="0A13365A">
        <w:rPr>
          <w:lang w:val="en-GB"/>
        </w:rPr>
        <w:t xml:space="preserve"> </w:t>
      </w:r>
      <w:r w:rsidR="00337866" w:rsidRPr="0A13365A">
        <w:rPr>
          <w:lang w:val="en-GB"/>
        </w:rPr>
        <w:t>the discovery of unknown Aboriginal cultural heritage</w:t>
      </w:r>
      <w:r w:rsidR="004F6165" w:rsidRPr="0A13365A">
        <w:rPr>
          <w:lang w:val="en-GB"/>
        </w:rPr>
        <w:t xml:space="preserve"> </w:t>
      </w:r>
      <w:r w:rsidR="004F6165">
        <w:t>(EPR ACH1)</w:t>
      </w:r>
      <w:r w:rsidR="00957560" w:rsidRPr="0A13365A">
        <w:rPr>
          <w:lang w:val="en-GB"/>
        </w:rPr>
        <w:t xml:space="preserve">. </w:t>
      </w:r>
      <w:r w:rsidR="00337866" w:rsidRPr="0A13365A">
        <w:rPr>
          <w:lang w:val="en-GB"/>
        </w:rPr>
        <w:t xml:space="preserve">This includes managing high significance finds, such as Aboriginal Ancestral Remains, in accordance with </w:t>
      </w:r>
      <w:r w:rsidR="00337866">
        <w:t>FP–SR</w:t>
      </w:r>
      <w:r w:rsidR="009D6BD2">
        <w:t>’</w:t>
      </w:r>
      <w:r w:rsidR="00337866" w:rsidRPr="0A13365A">
        <w:rPr>
          <w:lang w:val="en-GB"/>
        </w:rPr>
        <w:t xml:space="preserve">s Guide </w:t>
      </w:r>
      <w:r w:rsidR="00A90EDF" w:rsidRPr="0A13365A">
        <w:rPr>
          <w:lang w:val="en-GB"/>
        </w:rPr>
        <w:t>on</w:t>
      </w:r>
      <w:r w:rsidR="00337866" w:rsidRPr="0A13365A">
        <w:rPr>
          <w:lang w:val="en-GB"/>
        </w:rPr>
        <w:t xml:space="preserve"> Preparing a Cultural Heritage Management Plan (including stop work instructions)</w:t>
      </w:r>
      <w:r w:rsidR="004F6165" w:rsidRPr="0A13365A">
        <w:rPr>
          <w:lang w:val="en-GB"/>
        </w:rPr>
        <w:t>.</w:t>
      </w:r>
      <w:r w:rsidR="0001503F" w:rsidRPr="0A13365A">
        <w:rPr>
          <w:lang w:val="en-GB"/>
        </w:rPr>
        <w:t xml:space="preserve"> </w:t>
      </w:r>
      <w:r w:rsidR="00CA00D4" w:rsidRPr="0A13365A">
        <w:rPr>
          <w:lang w:val="en-GB"/>
        </w:rPr>
        <w:t>T</w:t>
      </w:r>
      <w:r w:rsidR="00111264" w:rsidRPr="0A13365A">
        <w:rPr>
          <w:lang w:val="en-GB"/>
        </w:rPr>
        <w:t xml:space="preserve">he identification of previously unknown Aboriginal cultural heritage values, even when full access to the site has been granted and all land has been assessed, is not unusual. </w:t>
      </w:r>
      <w:r w:rsidR="00FA70D0">
        <w:t>By implementing EPR ACH1, which requires adherence to all approved CHMPs, potential adverse effects on any currently unknown specific places will be mitigated through compliance with the CHMP management conditions and contingencies in accordance with relevant legislative requirements.</w:t>
      </w:r>
      <w:r w:rsidR="0054256B">
        <w:t xml:space="preserve"> </w:t>
      </w:r>
      <w:r w:rsidR="0001503F" w:rsidRPr="0A13365A">
        <w:rPr>
          <w:lang w:val="en-GB"/>
        </w:rPr>
        <w:t>Continued</w:t>
      </w:r>
      <w:r w:rsidR="00957560" w:rsidRPr="0A13365A">
        <w:rPr>
          <w:lang w:val="en-GB"/>
        </w:rPr>
        <w:t xml:space="preserve"> consultation with the </w:t>
      </w:r>
      <w:r w:rsidR="00957560">
        <w:t xml:space="preserve">relevant RAPs or TO groups </w:t>
      </w:r>
      <w:r w:rsidR="00E94225">
        <w:t xml:space="preserve">will be required </w:t>
      </w:r>
      <w:r w:rsidR="00561131">
        <w:t>throughout</w:t>
      </w:r>
      <w:r w:rsidR="00636CD5">
        <w:t xml:space="preserve"> the</w:t>
      </w:r>
      <w:r w:rsidR="00561131">
        <w:t xml:space="preserve"> </w:t>
      </w:r>
      <w:r w:rsidR="001C1ADF">
        <w:t>Project</w:t>
      </w:r>
      <w:r w:rsidR="00232A2F">
        <w:t>’</w:t>
      </w:r>
      <w:r w:rsidR="001C1ADF">
        <w:t xml:space="preserve">s </w:t>
      </w:r>
      <w:r w:rsidR="00561131">
        <w:t>constructio</w:t>
      </w:r>
      <w:r w:rsidR="00F07936">
        <w:t>n</w:t>
      </w:r>
      <w:r w:rsidR="001C1ADF">
        <w:t xml:space="preserve"> </w:t>
      </w:r>
      <w:r w:rsidR="004F6165">
        <w:t xml:space="preserve">to continue </w:t>
      </w:r>
      <w:r w:rsidR="0061155F">
        <w:t>avoid</w:t>
      </w:r>
      <w:r w:rsidR="001A35A3">
        <w:t>ance</w:t>
      </w:r>
      <w:r w:rsidR="0061155F">
        <w:t xml:space="preserve"> and</w:t>
      </w:r>
      <w:r w:rsidR="00232A2F">
        <w:t xml:space="preserve"> </w:t>
      </w:r>
      <w:r w:rsidR="0061155F">
        <w:t>/</w:t>
      </w:r>
      <w:r w:rsidR="00232A2F">
        <w:t xml:space="preserve"> </w:t>
      </w:r>
      <w:r w:rsidR="0061155F">
        <w:t>or minimis</w:t>
      </w:r>
      <w:r w:rsidR="001A35A3">
        <w:t xml:space="preserve">ation of </w:t>
      </w:r>
      <w:r w:rsidR="003B4112">
        <w:t>impacts</w:t>
      </w:r>
      <w:r w:rsidR="0061155F">
        <w:t xml:space="preserve"> </w:t>
      </w:r>
      <w:r w:rsidR="001C1ADF">
        <w:t>(EPR ACH2)</w:t>
      </w:r>
      <w:r w:rsidR="0061155F">
        <w:t>.</w:t>
      </w:r>
    </w:p>
    <w:p w14:paraId="2C14FA4C" w14:textId="64EE2EFB" w:rsidR="0092340A" w:rsidRDefault="00096BF0" w:rsidP="008D63B9">
      <w:r w:rsidRPr="10939AAB">
        <w:rPr>
          <w:lang w:val="en-GB"/>
        </w:rPr>
        <w:lastRenderedPageBreak/>
        <w:t>Recommended m</w:t>
      </w:r>
      <w:r w:rsidR="0019365F" w:rsidRPr="10939AAB">
        <w:rPr>
          <w:lang w:val="en-GB"/>
        </w:rPr>
        <w:t xml:space="preserve">anagement conditions </w:t>
      </w:r>
      <w:r w:rsidRPr="10939AAB">
        <w:rPr>
          <w:lang w:val="en-GB"/>
        </w:rPr>
        <w:t>p</w:t>
      </w:r>
      <w:r w:rsidR="00D54AF2" w:rsidRPr="10939AAB">
        <w:rPr>
          <w:lang w:val="en-GB"/>
        </w:rPr>
        <w:t>ost</w:t>
      </w:r>
      <w:r w:rsidR="00FA70D0" w:rsidRPr="10939AAB">
        <w:rPr>
          <w:lang w:val="en-GB"/>
        </w:rPr>
        <w:t>-</w:t>
      </w:r>
      <w:r w:rsidR="00D54AF2" w:rsidRPr="10939AAB">
        <w:rPr>
          <w:lang w:val="en-GB"/>
        </w:rPr>
        <w:t>construction</w:t>
      </w:r>
      <w:r w:rsidR="00E100AA" w:rsidRPr="10939AAB">
        <w:rPr>
          <w:lang w:val="en-GB"/>
        </w:rPr>
        <w:t xml:space="preserve"> </w:t>
      </w:r>
      <w:r w:rsidRPr="10939AAB">
        <w:rPr>
          <w:lang w:val="en-GB"/>
        </w:rPr>
        <w:t>are expected to</w:t>
      </w:r>
      <w:r w:rsidR="00654DE8" w:rsidRPr="10939AAB">
        <w:rPr>
          <w:lang w:val="en-GB"/>
        </w:rPr>
        <w:t xml:space="preserve"> </w:t>
      </w:r>
      <w:r w:rsidR="00A80A21" w:rsidRPr="10939AAB">
        <w:rPr>
          <w:lang w:val="en-GB"/>
        </w:rPr>
        <w:t>relate to</w:t>
      </w:r>
      <w:r w:rsidR="008D63B9" w:rsidRPr="10939AAB">
        <w:rPr>
          <w:lang w:val="en-GB"/>
        </w:rPr>
        <w:t xml:space="preserve"> the custody, curation, and management of Aboriginal cultural heritage (artefacts) identified in the CHMPs or discovered during construction activities</w:t>
      </w:r>
      <w:r w:rsidR="00E51EF4" w:rsidRPr="10939AAB">
        <w:rPr>
          <w:lang w:val="en-GB"/>
        </w:rPr>
        <w:t xml:space="preserve"> </w:t>
      </w:r>
      <w:r w:rsidR="00E51EF4">
        <w:t>(EPR ACH1)</w:t>
      </w:r>
      <w:r w:rsidR="008D63B9" w:rsidRPr="10939AAB">
        <w:rPr>
          <w:lang w:val="en-GB"/>
        </w:rPr>
        <w:t>.</w:t>
      </w:r>
      <w:r w:rsidR="0092340A" w:rsidRPr="10939AAB">
        <w:rPr>
          <w:lang w:val="en-GB"/>
        </w:rPr>
        <w:t xml:space="preserve"> </w:t>
      </w:r>
      <w:r w:rsidR="00E51EF4" w:rsidRPr="10939AAB">
        <w:rPr>
          <w:lang w:val="en-GB"/>
        </w:rPr>
        <w:t>Furthermore, o</w:t>
      </w:r>
      <w:r w:rsidR="0092340A" w:rsidRPr="10939AAB">
        <w:rPr>
          <w:lang w:val="en-GB"/>
        </w:rPr>
        <w:t xml:space="preserve">ngoing </w:t>
      </w:r>
      <w:r w:rsidR="00E51EF4">
        <w:t>consultation to avoid and</w:t>
      </w:r>
      <w:r w:rsidR="00232A2F">
        <w:t xml:space="preserve"> </w:t>
      </w:r>
      <w:r w:rsidR="00E51EF4">
        <w:t>/</w:t>
      </w:r>
      <w:r w:rsidR="00232A2F">
        <w:t xml:space="preserve"> </w:t>
      </w:r>
      <w:r w:rsidR="00E51EF4">
        <w:t>or minimise impact</w:t>
      </w:r>
      <w:r w:rsidR="000F5BDD">
        <w:t>s</w:t>
      </w:r>
      <w:r w:rsidR="00E51EF4">
        <w:t xml:space="preserve"> on intangible cultural heritage and to discuss </w:t>
      </w:r>
      <w:r w:rsidR="00E51EF4" w:rsidRPr="10939AAB">
        <w:t xml:space="preserve">opportunities for native revegetation and environmental management </w:t>
      </w:r>
      <w:r w:rsidR="001E0AFA">
        <w:t>will be required</w:t>
      </w:r>
      <w:r w:rsidR="001A46D4" w:rsidRPr="10939AAB">
        <w:t xml:space="preserve"> </w:t>
      </w:r>
      <w:r w:rsidR="001A46D4">
        <w:t>(EPR ACH2).</w:t>
      </w:r>
    </w:p>
    <w:p w14:paraId="1BC8D0D3" w14:textId="5FDB6D00" w:rsidR="002A7098" w:rsidRPr="004F15C8" w:rsidRDefault="002A7098" w:rsidP="008D63B9">
      <w:pPr>
        <w:rPr>
          <w:lang w:val="en-US"/>
        </w:rPr>
      </w:pPr>
      <w:r w:rsidRPr="10939AAB">
        <w:rPr>
          <w:lang w:val="en-US"/>
        </w:rPr>
        <w:t xml:space="preserve">In </w:t>
      </w:r>
      <w:r>
        <w:t>recognising</w:t>
      </w:r>
      <w:r w:rsidRPr="10939AAB">
        <w:rPr>
          <w:lang w:val="en-US"/>
        </w:rPr>
        <w:t xml:space="preserve"> the value that RAP</w:t>
      </w:r>
      <w:r w:rsidR="005C3FCE" w:rsidRPr="10939AAB">
        <w:rPr>
          <w:lang w:val="en-US"/>
        </w:rPr>
        <w:t xml:space="preserve"> </w:t>
      </w:r>
      <w:r w:rsidRPr="10939AAB">
        <w:rPr>
          <w:lang w:val="en-US"/>
        </w:rPr>
        <w:t>/</w:t>
      </w:r>
      <w:r w:rsidR="005C3FCE" w:rsidRPr="10939AAB">
        <w:rPr>
          <w:lang w:val="en-US"/>
        </w:rPr>
        <w:t xml:space="preserve"> </w:t>
      </w:r>
      <w:r w:rsidRPr="10939AAB">
        <w:rPr>
          <w:lang w:val="en-US"/>
        </w:rPr>
        <w:t xml:space="preserve">TO cultural knowledge brings to managing and protecting the land, AusNet </w:t>
      </w:r>
      <w:r w:rsidR="0026370B">
        <w:rPr>
          <w:lang w:val="en-US"/>
        </w:rPr>
        <w:t>will</w:t>
      </w:r>
      <w:r w:rsidRPr="10939AAB">
        <w:rPr>
          <w:lang w:val="en-US"/>
        </w:rPr>
        <w:t xml:space="preserve"> consult with the relevant RAP</w:t>
      </w:r>
      <w:r w:rsidR="005C3FCE" w:rsidRPr="10939AAB">
        <w:rPr>
          <w:lang w:val="en-US"/>
        </w:rPr>
        <w:t xml:space="preserve"> </w:t>
      </w:r>
      <w:r w:rsidRPr="10939AAB">
        <w:rPr>
          <w:lang w:val="en-US"/>
        </w:rPr>
        <w:t>/</w:t>
      </w:r>
      <w:r w:rsidR="005C3FCE" w:rsidRPr="10939AAB">
        <w:rPr>
          <w:lang w:val="en-US"/>
        </w:rPr>
        <w:t xml:space="preserve"> </w:t>
      </w:r>
      <w:r w:rsidRPr="10939AAB">
        <w:rPr>
          <w:lang w:val="en-US"/>
        </w:rPr>
        <w:t xml:space="preserve">TO groups where </w:t>
      </w:r>
      <w:r w:rsidR="0026370B">
        <w:rPr>
          <w:lang w:val="en-US"/>
        </w:rPr>
        <w:t>there are opportunities</w:t>
      </w:r>
      <w:r w:rsidRPr="10939AAB">
        <w:rPr>
          <w:lang w:val="en-US"/>
        </w:rPr>
        <w:t xml:space="preserve"> for the joint management of environmental values </w:t>
      </w:r>
      <w:r w:rsidR="009E24AA">
        <w:rPr>
          <w:lang w:val="en-US"/>
        </w:rPr>
        <w:t>(</w:t>
      </w:r>
      <w:r w:rsidRPr="10939AAB">
        <w:rPr>
          <w:lang w:val="en-US"/>
        </w:rPr>
        <w:t>inc</w:t>
      </w:r>
      <w:r w:rsidR="005C3FCE" w:rsidRPr="10939AAB">
        <w:rPr>
          <w:lang w:val="en-US"/>
        </w:rPr>
        <w:t>luding</w:t>
      </w:r>
      <w:r w:rsidRPr="10939AAB">
        <w:rPr>
          <w:lang w:val="en-US"/>
        </w:rPr>
        <w:t xml:space="preserve"> mature remnant vegetation</w:t>
      </w:r>
      <w:r w:rsidR="009E24AA">
        <w:rPr>
          <w:lang w:val="en-US"/>
        </w:rPr>
        <w:t>)</w:t>
      </w:r>
      <w:r w:rsidR="00791F88">
        <w:rPr>
          <w:lang w:val="en-US"/>
        </w:rPr>
        <w:t>,</w:t>
      </w:r>
      <w:r w:rsidRPr="10939AAB">
        <w:rPr>
          <w:lang w:val="en-US"/>
        </w:rPr>
        <w:t xml:space="preserve"> maintaining water quality objectives</w:t>
      </w:r>
      <w:r w:rsidR="00791F88">
        <w:rPr>
          <w:lang w:val="en-US"/>
        </w:rPr>
        <w:t>,</w:t>
      </w:r>
      <w:r w:rsidRPr="10939AAB">
        <w:rPr>
          <w:lang w:val="en-US"/>
        </w:rPr>
        <w:t xml:space="preserve"> and rehabilitation goals</w:t>
      </w:r>
      <w:r w:rsidR="004C1E1D" w:rsidRPr="10939AAB">
        <w:rPr>
          <w:lang w:val="en-US"/>
        </w:rPr>
        <w:t xml:space="preserve"> </w:t>
      </w:r>
      <w:r w:rsidR="004C1E1D">
        <w:t>(EPR ACH2)</w:t>
      </w:r>
      <w:r w:rsidRPr="10939AAB">
        <w:rPr>
          <w:lang w:val="en-US"/>
        </w:rPr>
        <w:t xml:space="preserve">. This includes </w:t>
      </w:r>
      <w:r w:rsidR="00AC1381" w:rsidRPr="10939AAB">
        <w:rPr>
          <w:lang w:val="en-US"/>
        </w:rPr>
        <w:t>the potential</w:t>
      </w:r>
      <w:r w:rsidRPr="10939AAB">
        <w:rPr>
          <w:lang w:val="en-US"/>
        </w:rPr>
        <w:t xml:space="preserve"> to tailor written agreements that define the working relationship, expectations and responsibilities in protecting intangible values</w:t>
      </w:r>
      <w:r w:rsidR="004C1E1D" w:rsidRPr="10939AAB">
        <w:rPr>
          <w:lang w:val="en-US"/>
        </w:rPr>
        <w:t xml:space="preserve"> </w:t>
      </w:r>
      <w:r w:rsidR="004C1E1D">
        <w:t>(EPR ACH2)</w:t>
      </w:r>
      <w:r w:rsidRPr="10939AAB">
        <w:rPr>
          <w:lang w:val="en-US"/>
        </w:rPr>
        <w:t>. There is an opportunity for these to align with the management plans outlined in the EPRs BD1</w:t>
      </w:r>
      <w:r w:rsidR="005C3FCE" w:rsidRPr="10939AAB">
        <w:rPr>
          <w:lang w:val="en-US"/>
        </w:rPr>
        <w:t xml:space="preserve"> to </w:t>
      </w:r>
      <w:r w:rsidRPr="10939AAB">
        <w:rPr>
          <w:lang w:val="en-US"/>
        </w:rPr>
        <w:t>BD</w:t>
      </w:r>
      <w:r w:rsidR="008C7F01">
        <w:rPr>
          <w:lang w:val="en-US"/>
        </w:rPr>
        <w:t>7</w:t>
      </w:r>
      <w:r w:rsidRPr="10939AAB">
        <w:rPr>
          <w:lang w:val="en-US"/>
        </w:rPr>
        <w:t xml:space="preserve"> in </w:t>
      </w:r>
      <w:r w:rsidRPr="10939AAB">
        <w:rPr>
          <w:b/>
          <w:bCs/>
          <w:lang w:val="en-US"/>
        </w:rPr>
        <w:t>Technical Report A: Biodiversity Impact Assessment</w:t>
      </w:r>
      <w:r w:rsidRPr="10939AAB">
        <w:rPr>
          <w:lang w:val="en-US"/>
        </w:rPr>
        <w:t xml:space="preserve"> and EPR SW3 in </w:t>
      </w:r>
      <w:r w:rsidRPr="10939AAB">
        <w:rPr>
          <w:b/>
          <w:bCs/>
          <w:lang w:val="en-US"/>
        </w:rPr>
        <w:t>Technical Report T: Surface Water Impact Assessment.</w:t>
      </w:r>
    </w:p>
    <w:p w14:paraId="5E7EC91B" w14:textId="2921C85A" w:rsidR="008C183B" w:rsidRDefault="008C183B" w:rsidP="008C183B">
      <w:r>
        <w:t>Incorporating results from the cultural heritage assessments into the Project's design</w:t>
      </w:r>
      <w:r w:rsidR="008E760E">
        <w:t xml:space="preserve"> </w:t>
      </w:r>
      <w:r>
        <w:t>has minimised potential negative impacts on tangible Aboriginal cultural heritage values. The design process has been iterative and</w:t>
      </w:r>
      <w:r w:rsidRPr="0A13365A">
        <w:rPr>
          <w:lang w:val="en-US"/>
        </w:rPr>
        <w:t xml:space="preserve"> impacts on Aboriginal cultural heritage values and sensitive areas ha</w:t>
      </w:r>
      <w:r w:rsidR="37E2A47C" w:rsidRPr="0A13365A">
        <w:rPr>
          <w:lang w:val="en-US"/>
        </w:rPr>
        <w:t>ve</w:t>
      </w:r>
      <w:r w:rsidRPr="0A13365A">
        <w:rPr>
          <w:lang w:val="en-US"/>
        </w:rPr>
        <w:t xml:space="preserve"> been </w:t>
      </w:r>
      <w:r w:rsidR="00862327" w:rsidRPr="0A13365A">
        <w:rPr>
          <w:lang w:val="en-US"/>
        </w:rPr>
        <w:t>avoided</w:t>
      </w:r>
      <w:r w:rsidR="69082F94" w:rsidRPr="0A13365A">
        <w:rPr>
          <w:lang w:val="en-US"/>
        </w:rPr>
        <w:t xml:space="preserve"> or </w:t>
      </w:r>
      <w:r w:rsidR="69082F94" w:rsidRPr="000227E8">
        <w:t>minimised</w:t>
      </w:r>
      <w:r w:rsidRPr="0A13365A">
        <w:rPr>
          <w:lang w:val="en-US"/>
        </w:rPr>
        <w:t xml:space="preserve">, so far as reasonably </w:t>
      </w:r>
      <w:r w:rsidR="00A83EEF" w:rsidRPr="0A13365A">
        <w:rPr>
          <w:lang w:val="en-US"/>
        </w:rPr>
        <w:t>practicable</w:t>
      </w:r>
      <w:r w:rsidRPr="0A13365A">
        <w:rPr>
          <w:lang w:val="en-US"/>
        </w:rPr>
        <w:t xml:space="preserve">. This is especially the case within areas </w:t>
      </w:r>
      <w:r w:rsidR="0080116E" w:rsidRPr="0A13365A">
        <w:rPr>
          <w:lang w:val="en-US"/>
        </w:rPr>
        <w:t xml:space="preserve">that support values </w:t>
      </w:r>
      <w:r w:rsidRPr="0A13365A">
        <w:rPr>
          <w:lang w:val="en-US"/>
        </w:rPr>
        <w:t xml:space="preserve">of high scientific importance </w:t>
      </w:r>
      <w:r>
        <w:t xml:space="preserve">such as CMTs, some </w:t>
      </w:r>
      <w:r w:rsidR="0054256B">
        <w:t>high-density</w:t>
      </w:r>
      <w:r>
        <w:t xml:space="preserve"> artefact scatters (for example, knapping floors), multi-component places (for example, artefact scatters and hearths), and cultural landscapes.</w:t>
      </w:r>
    </w:p>
    <w:p w14:paraId="56EBD720" w14:textId="1EDB5FA2" w:rsidR="00A67E96" w:rsidRDefault="007F2952" w:rsidP="00B72490">
      <w:r>
        <w:t>Through the implementation of the</w:t>
      </w:r>
      <w:r w:rsidR="003B5A69">
        <w:t xml:space="preserve"> construction</w:t>
      </w:r>
      <w:r>
        <w:t xml:space="preserve"> mitigation measures,</w:t>
      </w:r>
      <w:r w:rsidR="003B5A69">
        <w:t xml:space="preserve"> which </w:t>
      </w:r>
      <w:r w:rsidR="00FA70D0">
        <w:t>will be</w:t>
      </w:r>
      <w:r w:rsidR="003B5A69">
        <w:t xml:space="preserve"> applied to comply with the EPRs</w:t>
      </w:r>
      <w:r w:rsidR="00D34C0B">
        <w:t xml:space="preserve">, </w:t>
      </w:r>
      <w:r>
        <w:t>the Project will avoid or reduce the</w:t>
      </w:r>
      <w:r w:rsidR="005C3FCE">
        <w:t xml:space="preserve"> magnitude and / or extent</w:t>
      </w:r>
      <w:r>
        <w:t xml:space="preserve"> of impacts </w:t>
      </w:r>
      <w:r w:rsidR="007A4E09">
        <w:t xml:space="preserve">on </w:t>
      </w:r>
      <w:r>
        <w:t>known Aboriginal cultural heritage values</w:t>
      </w:r>
      <w:r w:rsidR="000C7792">
        <w:t>, including those identified during fieldwork undertaken for the Project up to 5 June 2024</w:t>
      </w:r>
      <w:r>
        <w:t xml:space="preserve">. </w:t>
      </w:r>
      <w:r w:rsidR="00A67E96" w:rsidRPr="0058340F">
        <w:t>Residual impacts remain to 75 known Aboriginal cultural heritage places and values</w:t>
      </w:r>
      <w:r w:rsidR="00A67E96">
        <w:t xml:space="preserve"> (both tangible and intangible)</w:t>
      </w:r>
      <w:r w:rsidR="00AF76BF">
        <w:t xml:space="preserve"> located</w:t>
      </w:r>
      <w:r w:rsidR="00A67E96" w:rsidRPr="0058340F">
        <w:t xml:space="preserve"> </w:t>
      </w:r>
      <w:r w:rsidR="00AF76BF">
        <w:t xml:space="preserve">within the Project Land </w:t>
      </w:r>
      <w:r w:rsidR="00A67E96">
        <w:t>during the construction stage</w:t>
      </w:r>
      <w:r w:rsidR="00AF76BF">
        <w:t>.</w:t>
      </w:r>
      <w:r w:rsidR="00A67E96">
        <w:t xml:space="preserve"> </w:t>
      </w:r>
      <w:r w:rsidR="00A67E96" w:rsidRPr="00A67E96">
        <w:t xml:space="preserve">Five (5) unavoidable impacts are anticipated to previously recorded Aboriginal </w:t>
      </w:r>
      <w:r w:rsidR="00A06DFF">
        <w:t>P</w:t>
      </w:r>
      <w:r w:rsidR="00A67E96" w:rsidRPr="00A67E96">
        <w:t>laces, one of which is considered to result in a moderate residual impact and four of which are considered to result in a low residual impact. Seventy (70) unavoidable impacts are anticipated towards newly identified Aboriginal cultural heritage values, 13 of which are considered to result in a high level of impact, 10 of which are considered to result in a moderate level of impact, and 47 of which are considered to result in a low level of impact.</w:t>
      </w:r>
      <w:r w:rsidR="006D4798">
        <w:t xml:space="preserve"> </w:t>
      </w:r>
      <w:r w:rsidR="006D4798" w:rsidRPr="006D4798">
        <w:t xml:space="preserve">Of the 75 known Aboriginal cultural heritage places and values, the construction of the </w:t>
      </w:r>
      <w:r w:rsidR="0015772C" w:rsidRPr="0015772C">
        <w:t xml:space="preserve">Lexton </w:t>
      </w:r>
      <w:r w:rsidR="00A06DFF">
        <w:t>l</w:t>
      </w:r>
      <w:r w:rsidR="0015772C" w:rsidRPr="0015772C">
        <w:t xml:space="preserve">aydown </w:t>
      </w:r>
      <w:r w:rsidR="00A06DFF">
        <w:t>a</w:t>
      </w:r>
      <w:r w:rsidR="0015772C" w:rsidRPr="0015772C">
        <w:t xml:space="preserve">rea and </w:t>
      </w:r>
      <w:r w:rsidR="00A06DFF">
        <w:t>w</w:t>
      </w:r>
      <w:r w:rsidR="0015772C" w:rsidRPr="0015772C">
        <w:t xml:space="preserve">orkforce </w:t>
      </w:r>
      <w:r w:rsidR="00A06DFF">
        <w:t>a</w:t>
      </w:r>
      <w:r w:rsidR="0015772C" w:rsidRPr="0015772C">
        <w:t xml:space="preserve">ccommodation </w:t>
      </w:r>
      <w:r w:rsidR="00A06DFF">
        <w:t>f</w:t>
      </w:r>
      <w:r w:rsidR="0015772C" w:rsidRPr="0015772C">
        <w:t>acility</w:t>
      </w:r>
      <w:r w:rsidR="007177A1">
        <w:t>, along with the</w:t>
      </w:r>
      <w:r w:rsidR="006D4798" w:rsidRPr="006D4798">
        <w:t xml:space="preserve"> new 500kV </w:t>
      </w:r>
      <w:r w:rsidR="00A06DFF">
        <w:t>t</w:t>
      </w:r>
      <w:r w:rsidR="00B93456">
        <w:t xml:space="preserve">erminal </w:t>
      </w:r>
      <w:r w:rsidR="00A06DFF">
        <w:t>s</w:t>
      </w:r>
      <w:r w:rsidR="00B93456">
        <w:t>tation</w:t>
      </w:r>
      <w:r w:rsidR="006D4798" w:rsidRPr="006D4798">
        <w:t xml:space="preserve"> </w:t>
      </w:r>
      <w:r w:rsidR="00A06DFF">
        <w:t xml:space="preserve">near Bulgana </w:t>
      </w:r>
      <w:r w:rsidR="006D4798" w:rsidRPr="006D4798">
        <w:t>will contribute to one high and two low residual impacts</w:t>
      </w:r>
      <w:r w:rsidR="00DF1521">
        <w:t>.</w:t>
      </w:r>
    </w:p>
    <w:p w14:paraId="0DC4CEA3" w14:textId="60F09C32" w:rsidR="00862327" w:rsidRDefault="00862327" w:rsidP="00B72490">
      <w:r>
        <w:t xml:space="preserve">The impact assessment </w:t>
      </w:r>
      <w:r w:rsidR="000C7792">
        <w:t xml:space="preserve">for </w:t>
      </w:r>
      <w:r>
        <w:t xml:space="preserve">newly identified Aboriginal cultural heritage and changes to Aboriginal Place registrations </w:t>
      </w:r>
      <w:r w:rsidR="000C7792">
        <w:t>from June 2024 to February 2025 is</w:t>
      </w:r>
      <w:r>
        <w:t xml:space="preserve"> presented in</w:t>
      </w:r>
      <w:r w:rsidR="000C7792">
        <w:t xml:space="preserve"> </w:t>
      </w:r>
      <w:r w:rsidR="00693D6C">
        <w:t>the addendum to the</w:t>
      </w:r>
      <w:r>
        <w:t xml:space="preserve"> </w:t>
      </w:r>
      <w:r w:rsidRPr="00862327">
        <w:rPr>
          <w:b/>
          <w:bCs/>
        </w:rPr>
        <w:t>T</w:t>
      </w:r>
      <w:r w:rsidRPr="00D87C2A">
        <w:rPr>
          <w:b/>
          <w:bCs/>
        </w:rPr>
        <w:t xml:space="preserve">echnical Report B: Aboriginal </w:t>
      </w:r>
      <w:r>
        <w:rPr>
          <w:b/>
          <w:bCs/>
        </w:rPr>
        <w:t>C</w:t>
      </w:r>
      <w:r w:rsidRPr="00D87C2A">
        <w:rPr>
          <w:b/>
          <w:bCs/>
        </w:rPr>
        <w:t xml:space="preserve">ultural </w:t>
      </w:r>
      <w:r>
        <w:rPr>
          <w:b/>
          <w:bCs/>
        </w:rPr>
        <w:t>H</w:t>
      </w:r>
      <w:r w:rsidRPr="00D87C2A">
        <w:rPr>
          <w:b/>
          <w:bCs/>
        </w:rPr>
        <w:t xml:space="preserve">eritage </w:t>
      </w:r>
      <w:r>
        <w:rPr>
          <w:b/>
          <w:bCs/>
        </w:rPr>
        <w:t>I</w:t>
      </w:r>
      <w:r w:rsidRPr="00D87C2A">
        <w:rPr>
          <w:b/>
          <w:bCs/>
        </w:rPr>
        <w:t xml:space="preserve">mpact </w:t>
      </w:r>
      <w:r>
        <w:rPr>
          <w:b/>
          <w:bCs/>
        </w:rPr>
        <w:t>A</w:t>
      </w:r>
      <w:r w:rsidRPr="00D87C2A">
        <w:rPr>
          <w:b/>
          <w:bCs/>
        </w:rPr>
        <w:t>ssessment</w:t>
      </w:r>
      <w:r w:rsidR="00693D6C" w:rsidRPr="00693D6C">
        <w:t xml:space="preserve"> (Appendix N)</w:t>
      </w:r>
      <w:r w:rsidRPr="00693D6C">
        <w:t xml:space="preserve">. </w:t>
      </w:r>
      <w:r w:rsidR="000C7792" w:rsidRPr="00693D6C">
        <w:t xml:space="preserve">The </w:t>
      </w:r>
      <w:r w:rsidR="000C7792">
        <w:t>results for this period found an increase from 123 to 125 previously unregistered Aboriginal values across the Project Land. Of these, a</w:t>
      </w:r>
      <w:r w:rsidR="000C7792" w:rsidRPr="00A231AA">
        <w:t xml:space="preserve"> total of </w:t>
      </w:r>
      <w:r w:rsidR="000C7792" w:rsidRPr="00FE506B">
        <w:t>7</w:t>
      </w:r>
      <w:r w:rsidR="00706C34">
        <w:t>7</w:t>
      </w:r>
      <w:r w:rsidR="000C7792" w:rsidRPr="00FE506B">
        <w:t xml:space="preserve"> </w:t>
      </w:r>
      <w:r w:rsidR="000C7792" w:rsidRPr="00A231AA">
        <w:t>Aboriginal cultural heritage values will be impacted by the Project, while 10 Aboriginal cultural heritage values have been impacted through subsurface testing and will not be further impacted due to design changes</w:t>
      </w:r>
      <w:r w:rsidR="000C7792">
        <w:t xml:space="preserve">. While there have been some changes to impacts to </w:t>
      </w:r>
      <w:r w:rsidR="000C7792" w:rsidRPr="000C7792">
        <w:t xml:space="preserve">Aboriginal cultural heritage values </w:t>
      </w:r>
      <w:r w:rsidR="000C7792">
        <w:t xml:space="preserve">in this period and </w:t>
      </w:r>
      <w:r w:rsidR="000C7792" w:rsidRPr="000C7792">
        <w:t xml:space="preserve">the number of Aboriginal values </w:t>
      </w:r>
      <w:r w:rsidR="000C7792">
        <w:t>has</w:t>
      </w:r>
      <w:r w:rsidR="000C7792" w:rsidRPr="000C7792">
        <w:t xml:space="preserve"> increase</w:t>
      </w:r>
      <w:r w:rsidR="000C7792">
        <w:t>d</w:t>
      </w:r>
      <w:r w:rsidR="000C7792" w:rsidRPr="000C7792">
        <w:t xml:space="preserve">, the magnitude of impact for the Project </w:t>
      </w:r>
      <w:r w:rsidR="00AE0526">
        <w:t xml:space="preserve">has </w:t>
      </w:r>
      <w:r w:rsidR="000C7792" w:rsidRPr="000C7792">
        <w:t>not increase</w:t>
      </w:r>
      <w:r w:rsidR="00AE0526">
        <w:t>d</w:t>
      </w:r>
      <w:r w:rsidR="000C7792" w:rsidRPr="000C7792">
        <w:t xml:space="preserve"> and remains moderate</w:t>
      </w:r>
      <w:r>
        <w:t>.</w:t>
      </w:r>
    </w:p>
    <w:p w14:paraId="7BAA7D51" w14:textId="5464F389" w:rsidR="00775E07" w:rsidRDefault="003D2BB0" w:rsidP="00B747D5">
      <w:r>
        <w:t>The m</w:t>
      </w:r>
      <w:r w:rsidR="00500FDA">
        <w:t xml:space="preserve">itigation measures described above will minimise </w:t>
      </w:r>
      <w:r w:rsidR="00543749">
        <w:t xml:space="preserve">and then manage </w:t>
      </w:r>
      <w:r w:rsidR="00500FDA">
        <w:t>the adverse effects on Aboriginal cultural heritage values, which</w:t>
      </w:r>
      <w:r w:rsidR="001E53D1">
        <w:t xml:space="preserve"> </w:t>
      </w:r>
      <w:r w:rsidR="00500FDA">
        <w:t xml:space="preserve">include </w:t>
      </w:r>
      <w:r w:rsidR="00A50263">
        <w:t>Aboriginal Places</w:t>
      </w:r>
      <w:r w:rsidR="00500FDA">
        <w:t xml:space="preserve"> that will undergo archaeological salvage prior to the commencement of the construction </w:t>
      </w:r>
      <w:r w:rsidR="0045504F">
        <w:t>stage</w:t>
      </w:r>
      <w:r w:rsidR="00500FDA">
        <w:t xml:space="preserve"> of the Project. By utilising cultural heritage assessments to inform an iterative design process, the Project has avoided and minimised the potential adverse effects </w:t>
      </w:r>
      <w:r w:rsidR="00D95BDF">
        <w:t>on</w:t>
      </w:r>
      <w:r w:rsidR="00FA70D0">
        <w:t xml:space="preserve"> Aboriginal cultural values </w:t>
      </w:r>
      <w:r w:rsidR="00500FDA">
        <w:t xml:space="preserve">as </w:t>
      </w:r>
      <w:r w:rsidR="00D95BDF">
        <w:t>far as reasonably practicable</w:t>
      </w:r>
      <w:r w:rsidR="00500FDA">
        <w:t xml:space="preserve">. For </w:t>
      </w:r>
      <w:r w:rsidR="00A50263">
        <w:t>Aboriginal Places</w:t>
      </w:r>
      <w:r w:rsidR="00500FDA">
        <w:t xml:space="preserve"> that cannot be avoided, </w:t>
      </w:r>
      <w:r w:rsidR="004B360E">
        <w:t>the CHMP</w:t>
      </w:r>
      <w:r w:rsidR="008F05EC">
        <w:t>s</w:t>
      </w:r>
      <w:r w:rsidR="00AD09A5">
        <w:t xml:space="preserve"> </w:t>
      </w:r>
      <w:r w:rsidR="00FA70D0">
        <w:t>will</w:t>
      </w:r>
      <w:r w:rsidR="008F05EC">
        <w:t xml:space="preserve"> </w:t>
      </w:r>
      <w:r w:rsidR="00FA70D0">
        <w:t xml:space="preserve">result in further knowledge of Aboriginal archaeology in the study area </w:t>
      </w:r>
      <w:r w:rsidR="00957FAA">
        <w:t>and establish</w:t>
      </w:r>
      <w:r w:rsidR="008F05EC">
        <w:t xml:space="preserve"> </w:t>
      </w:r>
      <w:r w:rsidR="00500FDA">
        <w:t xml:space="preserve">sensitive and appropriate management conditions and salvage requirements </w:t>
      </w:r>
      <w:r w:rsidR="00FA70D0">
        <w:t>that</w:t>
      </w:r>
      <w:r w:rsidR="003142D0">
        <w:t xml:space="preserve"> will</w:t>
      </w:r>
      <w:r w:rsidR="00500FDA">
        <w:t xml:space="preserve"> mitigat</w:t>
      </w:r>
      <w:r w:rsidR="003142D0">
        <w:t>e</w:t>
      </w:r>
      <w:r w:rsidR="00500FDA">
        <w:t xml:space="preserve"> </w:t>
      </w:r>
      <w:r w:rsidR="00543749">
        <w:t xml:space="preserve">and manage </w:t>
      </w:r>
      <w:r w:rsidR="00500FDA">
        <w:t>the adverse effects on these values</w:t>
      </w:r>
      <w:r w:rsidR="00CC2F62">
        <w:t>.</w:t>
      </w:r>
    </w:p>
    <w:p w14:paraId="72032380" w14:textId="65C376C8" w:rsidR="00CC69F9" w:rsidRDefault="00CC69F9" w:rsidP="003F75BC">
      <w:pPr>
        <w:pStyle w:val="Heading2"/>
      </w:pPr>
      <w:bookmarkStart w:id="36" w:name="_Toc187305450"/>
      <w:bookmarkStart w:id="37" w:name="_Toc187305451"/>
      <w:bookmarkStart w:id="38" w:name="_Toc184368163"/>
      <w:bookmarkStart w:id="39" w:name="_Toc184368164"/>
      <w:bookmarkStart w:id="40" w:name="_Toc184368165"/>
      <w:bookmarkStart w:id="41" w:name="_Toc184368166"/>
      <w:bookmarkStart w:id="42" w:name="_Toc184368167"/>
      <w:bookmarkStart w:id="43" w:name="_Toc184368168"/>
      <w:bookmarkStart w:id="44" w:name="_Toc184368169"/>
      <w:bookmarkStart w:id="45" w:name="_Toc184368170"/>
      <w:bookmarkStart w:id="46" w:name="_Toc184368171"/>
      <w:bookmarkStart w:id="47" w:name="_Toc184368172"/>
      <w:bookmarkStart w:id="48" w:name="_Toc184368179"/>
      <w:bookmarkStart w:id="49" w:name="_Toc184368180"/>
      <w:bookmarkStart w:id="50" w:name="_Toc184368181"/>
      <w:bookmarkStart w:id="51" w:name="_Toc184368182"/>
      <w:bookmarkStart w:id="52" w:name="_Toc184368183"/>
      <w:bookmarkStart w:id="53" w:name="_Toc184368184"/>
      <w:bookmarkStart w:id="54" w:name="_Toc184368185"/>
      <w:bookmarkStart w:id="55" w:name="_Toc184368186"/>
      <w:bookmarkStart w:id="56" w:name="_Toc184368187"/>
      <w:bookmarkStart w:id="57" w:name="_Toc184368188"/>
      <w:bookmarkStart w:id="58" w:name="_Toc184368189"/>
      <w:bookmarkStart w:id="59" w:name="_Toc184368190"/>
      <w:bookmarkStart w:id="60" w:name="_Toc184368191"/>
      <w:bookmarkStart w:id="61" w:name="_Toc184368192"/>
      <w:bookmarkStart w:id="62" w:name="_Toc184368193"/>
      <w:bookmarkStart w:id="63" w:name="_Toc184368194"/>
      <w:bookmarkStart w:id="64" w:name="_Toc184368195"/>
      <w:bookmarkStart w:id="65" w:name="_Toc184368196"/>
      <w:bookmarkStart w:id="66" w:name="_Toc184368197"/>
      <w:bookmarkStart w:id="67" w:name="_Toc184368198"/>
      <w:bookmarkStart w:id="68" w:name="_Toc184368199"/>
      <w:bookmarkStart w:id="69" w:name="_Toc184368200"/>
      <w:bookmarkStart w:id="70" w:name="_Toc184368201"/>
      <w:bookmarkStart w:id="71" w:name="_Toc184368202"/>
      <w:bookmarkStart w:id="72" w:name="_Toc184368203"/>
      <w:bookmarkStart w:id="73" w:name="_Toc184368204"/>
      <w:bookmarkStart w:id="74" w:name="_Toc184368205"/>
      <w:bookmarkStart w:id="75" w:name="_Toc184368206"/>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r w:rsidRPr="009D07F2">
        <w:lastRenderedPageBreak/>
        <w:t>Operation</w:t>
      </w:r>
      <w:r>
        <w:t xml:space="preserve"> impact</w:t>
      </w:r>
      <w:r w:rsidR="009A129C">
        <w:t>s</w:t>
      </w:r>
      <w:r>
        <w:t xml:space="preserve"> </w:t>
      </w:r>
    </w:p>
    <w:p w14:paraId="5924340B" w14:textId="2FBE1F9B" w:rsidR="00AB1A7B" w:rsidRDefault="00CC69F9" w:rsidP="003F75BC">
      <w:pPr>
        <w:keepNext/>
        <w:keepLines/>
      </w:pPr>
      <w:r>
        <w:t xml:space="preserve">This section outlines the key </w:t>
      </w:r>
      <w:r w:rsidR="00CF7B2A">
        <w:t xml:space="preserve">issues </w:t>
      </w:r>
      <w:r>
        <w:t xml:space="preserve">identified through the risk screening process and associated </w:t>
      </w:r>
      <w:r w:rsidR="006A444C">
        <w:t xml:space="preserve">potential </w:t>
      </w:r>
      <w:r>
        <w:t xml:space="preserve">impacts during the </w:t>
      </w:r>
      <w:r w:rsidR="00224FEB">
        <w:t>operation</w:t>
      </w:r>
      <w:r>
        <w:t xml:space="preserve"> of the Project</w:t>
      </w:r>
      <w:r w:rsidR="00AB1126">
        <w:t>.</w:t>
      </w:r>
      <w:r w:rsidR="00975722">
        <w:rPr>
          <w:lang w:val="en-GB"/>
        </w:rPr>
        <w:t xml:space="preserve"> </w:t>
      </w:r>
      <w:r w:rsidR="002F61DA" w:rsidRPr="0A13365A">
        <w:rPr>
          <w:lang w:val="en-GB"/>
        </w:rPr>
        <w:t xml:space="preserve">Operation of the Project is not </w:t>
      </w:r>
      <w:r w:rsidR="003E4EA6" w:rsidRPr="0A13365A">
        <w:rPr>
          <w:lang w:val="en-GB"/>
        </w:rPr>
        <w:t xml:space="preserve">expected </w:t>
      </w:r>
      <w:r w:rsidR="002F61DA" w:rsidRPr="0A13365A">
        <w:rPr>
          <w:lang w:val="en-GB"/>
        </w:rPr>
        <w:t xml:space="preserve">to </w:t>
      </w:r>
      <w:r w:rsidR="00902070" w:rsidRPr="0A13365A">
        <w:rPr>
          <w:lang w:val="en-GB"/>
        </w:rPr>
        <w:t xml:space="preserve">result in </w:t>
      </w:r>
      <w:r w:rsidR="002F61DA" w:rsidRPr="0A13365A">
        <w:rPr>
          <w:lang w:val="en-GB"/>
        </w:rPr>
        <w:t>further impact</w:t>
      </w:r>
      <w:r w:rsidR="003E3E45" w:rsidRPr="0A13365A">
        <w:rPr>
          <w:lang w:val="en-GB"/>
        </w:rPr>
        <w:t xml:space="preserve">s </w:t>
      </w:r>
      <w:r w:rsidR="00FA70D0" w:rsidRPr="0A13365A">
        <w:rPr>
          <w:lang w:val="en-GB"/>
        </w:rPr>
        <w:t>on</w:t>
      </w:r>
      <w:r w:rsidR="002F61DA" w:rsidRPr="0A13365A">
        <w:rPr>
          <w:lang w:val="en-GB"/>
        </w:rPr>
        <w:t xml:space="preserve"> tangible Aboriginal cultural heritage beyond </w:t>
      </w:r>
      <w:r w:rsidR="003E4EA6" w:rsidRPr="0A13365A">
        <w:rPr>
          <w:lang w:val="en-GB"/>
        </w:rPr>
        <w:t>what</w:t>
      </w:r>
      <w:r w:rsidR="002F61DA" w:rsidRPr="0A13365A">
        <w:rPr>
          <w:lang w:val="en-GB"/>
        </w:rPr>
        <w:t xml:space="preserve"> </w:t>
      </w:r>
      <w:r w:rsidR="00536029" w:rsidRPr="0A13365A">
        <w:rPr>
          <w:lang w:val="en-GB"/>
        </w:rPr>
        <w:t>will</w:t>
      </w:r>
      <w:r w:rsidR="002F61DA" w:rsidRPr="0A13365A">
        <w:rPr>
          <w:lang w:val="en-GB"/>
        </w:rPr>
        <w:t xml:space="preserve"> occur </w:t>
      </w:r>
      <w:r w:rsidR="003E4EA6" w:rsidRPr="0A13365A">
        <w:rPr>
          <w:lang w:val="en-GB"/>
        </w:rPr>
        <w:t>during</w:t>
      </w:r>
      <w:r w:rsidR="002F61DA" w:rsidRPr="0A13365A">
        <w:rPr>
          <w:lang w:val="en-GB"/>
        </w:rPr>
        <w:t xml:space="preserve"> construction. </w:t>
      </w:r>
      <w:r w:rsidR="00B646DE" w:rsidRPr="0A13365A">
        <w:rPr>
          <w:lang w:val="en-GB"/>
        </w:rPr>
        <w:t>No further</w:t>
      </w:r>
      <w:r w:rsidR="002F61DA" w:rsidRPr="0A13365A">
        <w:rPr>
          <w:lang w:val="en-GB"/>
        </w:rPr>
        <w:t xml:space="preserve"> impacts are expected </w:t>
      </w:r>
      <w:r w:rsidR="003E4EA6" w:rsidRPr="0A13365A">
        <w:rPr>
          <w:lang w:val="en-GB"/>
        </w:rPr>
        <w:t xml:space="preserve">from </w:t>
      </w:r>
      <w:r w:rsidR="002F61DA" w:rsidRPr="0A13365A">
        <w:rPr>
          <w:lang w:val="en-GB"/>
        </w:rPr>
        <w:t xml:space="preserve">vegetation management and clearance within the easement, </w:t>
      </w:r>
      <w:r w:rsidR="00837EDB" w:rsidRPr="0A13365A">
        <w:rPr>
          <w:lang w:val="en-GB"/>
        </w:rPr>
        <w:t>a</w:t>
      </w:r>
      <w:r w:rsidR="00F600B1" w:rsidRPr="0A13365A">
        <w:rPr>
          <w:lang w:val="en-GB"/>
        </w:rPr>
        <w:t>s</w:t>
      </w:r>
      <w:r w:rsidR="00BC2682" w:rsidRPr="0A13365A">
        <w:rPr>
          <w:lang w:val="en-GB"/>
        </w:rPr>
        <w:t xml:space="preserve"> </w:t>
      </w:r>
      <w:r w:rsidR="004217BC" w:rsidRPr="0A13365A">
        <w:rPr>
          <w:lang w:val="en-GB"/>
        </w:rPr>
        <w:t>these works</w:t>
      </w:r>
      <w:r w:rsidR="00115795" w:rsidRPr="0A13365A">
        <w:rPr>
          <w:lang w:val="en-GB"/>
        </w:rPr>
        <w:t xml:space="preserve"> are not expected to be more extensive than </w:t>
      </w:r>
      <w:r w:rsidR="00284B2C" w:rsidRPr="0A13365A">
        <w:rPr>
          <w:lang w:val="en-GB"/>
        </w:rPr>
        <w:t xml:space="preserve">what </w:t>
      </w:r>
      <w:r w:rsidR="0013351A" w:rsidRPr="0A13365A">
        <w:rPr>
          <w:lang w:val="en-GB"/>
        </w:rPr>
        <w:t>will</w:t>
      </w:r>
      <w:r w:rsidR="00284B2C" w:rsidRPr="0A13365A">
        <w:rPr>
          <w:lang w:val="en-GB"/>
        </w:rPr>
        <w:t xml:space="preserve"> occur during construction. Additionally, it is expected that the majority of </w:t>
      </w:r>
      <w:r w:rsidR="00711108" w:rsidRPr="0A13365A">
        <w:rPr>
          <w:lang w:val="en-GB"/>
        </w:rPr>
        <w:t>s</w:t>
      </w:r>
      <w:r w:rsidR="003E4EA6" w:rsidRPr="0A13365A">
        <w:rPr>
          <w:lang w:val="en-GB"/>
        </w:rPr>
        <w:t>ensitive areas</w:t>
      </w:r>
      <w:r w:rsidR="002F61DA" w:rsidRPr="0A13365A">
        <w:rPr>
          <w:lang w:val="en-GB"/>
        </w:rPr>
        <w:t xml:space="preserve"> along the </w:t>
      </w:r>
      <w:r w:rsidR="008A7E26" w:rsidRPr="0A13365A">
        <w:rPr>
          <w:lang w:val="en-GB"/>
        </w:rPr>
        <w:t>Pro</w:t>
      </w:r>
      <w:r w:rsidR="008F4ECE" w:rsidRPr="0A13365A">
        <w:rPr>
          <w:lang w:val="en-GB"/>
        </w:rPr>
        <w:t xml:space="preserve">ject </w:t>
      </w:r>
      <w:r w:rsidR="002F61DA" w:rsidRPr="0A13365A">
        <w:rPr>
          <w:lang w:val="en-GB"/>
        </w:rPr>
        <w:t>w</w:t>
      </w:r>
      <w:r w:rsidR="00725C40" w:rsidRPr="0A13365A">
        <w:rPr>
          <w:lang w:val="en-GB"/>
        </w:rPr>
        <w:t xml:space="preserve">ould </w:t>
      </w:r>
      <w:r w:rsidR="002F61DA" w:rsidRPr="0A13365A">
        <w:rPr>
          <w:lang w:val="en-GB"/>
        </w:rPr>
        <w:t xml:space="preserve">have been identified </w:t>
      </w:r>
      <w:r w:rsidR="00725C40" w:rsidRPr="0A13365A">
        <w:rPr>
          <w:lang w:val="en-GB"/>
        </w:rPr>
        <w:t xml:space="preserve">upon completion of </w:t>
      </w:r>
      <w:r w:rsidR="002F61DA" w:rsidRPr="0A13365A">
        <w:rPr>
          <w:lang w:val="en-GB"/>
        </w:rPr>
        <w:t xml:space="preserve">Project’s </w:t>
      </w:r>
      <w:r w:rsidR="00DD2F5E" w:rsidRPr="0A13365A">
        <w:rPr>
          <w:lang w:val="en-GB"/>
        </w:rPr>
        <w:t>construction</w:t>
      </w:r>
      <w:r w:rsidR="0055551A" w:rsidRPr="0A13365A">
        <w:rPr>
          <w:lang w:val="en-GB"/>
        </w:rPr>
        <w:t xml:space="preserve">, meaning </w:t>
      </w:r>
      <w:r w:rsidR="00B65C0B" w:rsidRPr="0A13365A">
        <w:rPr>
          <w:lang w:val="en-GB"/>
        </w:rPr>
        <w:t xml:space="preserve">impacts </w:t>
      </w:r>
      <w:r w:rsidR="007A4E09" w:rsidRPr="0A13365A">
        <w:rPr>
          <w:lang w:val="en-GB"/>
        </w:rPr>
        <w:t>on</w:t>
      </w:r>
      <w:r w:rsidR="00B65C0B" w:rsidRPr="0A13365A">
        <w:rPr>
          <w:lang w:val="en-GB"/>
        </w:rPr>
        <w:t xml:space="preserve"> these </w:t>
      </w:r>
      <w:r w:rsidR="0055551A" w:rsidRPr="0A13365A">
        <w:rPr>
          <w:lang w:val="en-GB"/>
        </w:rPr>
        <w:t>areas can be</w:t>
      </w:r>
      <w:r w:rsidR="0099573D" w:rsidRPr="0A13365A">
        <w:rPr>
          <w:lang w:val="en-GB"/>
        </w:rPr>
        <w:t xml:space="preserve"> avoided</w:t>
      </w:r>
      <w:r w:rsidR="00A33D14" w:rsidRPr="0A13365A">
        <w:rPr>
          <w:lang w:val="en-GB"/>
        </w:rPr>
        <w:t xml:space="preserve"> and minimised</w:t>
      </w:r>
      <w:r w:rsidR="00B646DE" w:rsidRPr="0A13365A">
        <w:rPr>
          <w:lang w:val="en-GB"/>
        </w:rPr>
        <w:t>.</w:t>
      </w:r>
      <w:r w:rsidR="003E4EA6" w:rsidRPr="0A13365A">
        <w:rPr>
          <w:lang w:val="en-GB"/>
        </w:rPr>
        <w:t xml:space="preserve"> Impacts</w:t>
      </w:r>
      <w:r w:rsidR="00AB1A7B">
        <w:t xml:space="preserve"> to tangible Aboriginal cultural heritage will be managed and mitigated throughout the Project’s operation in accordance with the recommendations of each approved CHMP (EPR ACH1). </w:t>
      </w:r>
      <w:r w:rsidR="00F066A2">
        <w:t>Management conditions</w:t>
      </w:r>
      <w:r w:rsidR="00AB1A7B">
        <w:t xml:space="preserve"> are expected to include:</w:t>
      </w:r>
    </w:p>
    <w:p w14:paraId="5CED6136" w14:textId="5DDF44F8" w:rsidR="00AB1A7B" w:rsidRPr="00894DE3" w:rsidRDefault="00AB1A7B" w:rsidP="00894DE3">
      <w:pPr>
        <w:pStyle w:val="ListBullet"/>
      </w:pPr>
      <w:r>
        <w:t xml:space="preserve">Having copies of the CHMPs available </w:t>
      </w:r>
      <w:r w:rsidR="00F066A2">
        <w:t>in site offices within the boundaries of the Project Land</w:t>
      </w:r>
      <w:r w:rsidR="00E14543">
        <w:t>. Each CHMP</w:t>
      </w:r>
      <w:r>
        <w:t xml:space="preserve"> details all general and specific management conditions and contingency plans for the discovery of unexpected finds</w:t>
      </w:r>
    </w:p>
    <w:p w14:paraId="19B73EF1" w14:textId="77777777" w:rsidR="00AB1A7B" w:rsidRPr="00894DE3" w:rsidRDefault="00AB1A7B" w:rsidP="00894DE3">
      <w:pPr>
        <w:pStyle w:val="ListBullet"/>
      </w:pPr>
      <w:r w:rsidRPr="00894DE3">
        <w:t>A notification procedure for unexpected finds during operation</w:t>
      </w:r>
    </w:p>
    <w:p w14:paraId="09383D3E" w14:textId="4A4AA8B7" w:rsidR="00311009" w:rsidRDefault="00AB1A7B" w:rsidP="00894DE3">
      <w:pPr>
        <w:pStyle w:val="ListBullet"/>
      </w:pPr>
      <w:r w:rsidRPr="00894DE3">
        <w:t xml:space="preserve">Ongoing consultation with each RAP and FP–SR </w:t>
      </w:r>
      <w:r w:rsidR="00096299" w:rsidRPr="00894DE3">
        <w:t xml:space="preserve">to </w:t>
      </w:r>
      <w:r w:rsidR="006717D7" w:rsidRPr="00894DE3">
        <w:t>maintain</w:t>
      </w:r>
      <w:r w:rsidR="00720887" w:rsidRPr="00894DE3">
        <w:t xml:space="preserve"> dialogue and </w:t>
      </w:r>
      <w:r w:rsidR="00603B22" w:rsidRPr="00894DE3">
        <w:t>adherence to the</w:t>
      </w:r>
      <w:r w:rsidRPr="00894DE3">
        <w:t xml:space="preserve"> agreed management conditions in the CHMPs.</w:t>
      </w:r>
    </w:p>
    <w:p w14:paraId="716F56BC" w14:textId="0442B587" w:rsidR="007B14FC" w:rsidRDefault="0024214E" w:rsidP="00311009">
      <w:r>
        <w:rPr>
          <w:lang w:val="en-GB"/>
        </w:rPr>
        <w:t>T</w:t>
      </w:r>
      <w:r w:rsidR="00D92230">
        <w:rPr>
          <w:lang w:val="en-GB"/>
        </w:rPr>
        <w:t>he Project’s</w:t>
      </w:r>
      <w:r w:rsidR="00D92230" w:rsidRPr="00CA3BF3">
        <w:rPr>
          <w:lang w:val="en-GB"/>
        </w:rPr>
        <w:t xml:space="preserve"> </w:t>
      </w:r>
      <w:r w:rsidR="00B550F2">
        <w:rPr>
          <w:lang w:val="en-GB"/>
        </w:rPr>
        <w:t>visual</w:t>
      </w:r>
      <w:r w:rsidR="00D92230">
        <w:rPr>
          <w:lang w:val="en-GB"/>
        </w:rPr>
        <w:t xml:space="preserve"> presence in the landscape will have a</w:t>
      </w:r>
      <w:r w:rsidR="00E40BBF">
        <w:rPr>
          <w:lang w:val="en-GB"/>
        </w:rPr>
        <w:t xml:space="preserve"> high </w:t>
      </w:r>
      <w:r w:rsidR="001F2AC2">
        <w:rPr>
          <w:lang w:val="en-GB"/>
        </w:rPr>
        <w:t xml:space="preserve">residual </w:t>
      </w:r>
      <w:r w:rsidR="00D92230">
        <w:rPr>
          <w:lang w:val="en-GB"/>
        </w:rPr>
        <w:t xml:space="preserve">impact on intangible cultural values, </w:t>
      </w:r>
      <w:r w:rsidR="006827B8">
        <w:rPr>
          <w:lang w:val="en-GB"/>
        </w:rPr>
        <w:t xml:space="preserve">specifically </w:t>
      </w:r>
      <w:r w:rsidR="00D92230">
        <w:rPr>
          <w:lang w:val="en-GB"/>
        </w:rPr>
        <w:t xml:space="preserve">where structures are present within cultural landscapes with a high or very high significance ranking, </w:t>
      </w:r>
      <w:r w:rsidR="00330851">
        <w:rPr>
          <w:lang w:val="en-GB"/>
        </w:rPr>
        <w:t>namely</w:t>
      </w:r>
      <w:r w:rsidR="00D92230">
        <w:rPr>
          <w:lang w:val="en-GB"/>
        </w:rPr>
        <w:t xml:space="preserve"> </w:t>
      </w:r>
      <w:r w:rsidR="00D92230" w:rsidRPr="00CA3BF3">
        <w:rPr>
          <w:lang w:val="en-GB"/>
        </w:rPr>
        <w:t>the</w:t>
      </w:r>
      <w:r w:rsidR="00D92230">
        <w:rPr>
          <w:lang w:val="en-GB"/>
        </w:rPr>
        <w:t xml:space="preserve"> Pyrenees Ranges landscape (</w:t>
      </w:r>
      <w:r w:rsidR="00514E1E">
        <w:rPr>
          <w:lang w:val="en-GB"/>
        </w:rPr>
        <w:t>study a</w:t>
      </w:r>
      <w:r w:rsidR="00D92230">
        <w:rPr>
          <w:lang w:val="en-GB"/>
        </w:rPr>
        <w:t xml:space="preserve">rea </w:t>
      </w:r>
      <w:r w:rsidR="00514E1E">
        <w:rPr>
          <w:lang w:val="en-GB"/>
        </w:rPr>
        <w:t>one</w:t>
      </w:r>
      <w:r w:rsidR="00D92230">
        <w:rPr>
          <w:lang w:val="en-GB"/>
        </w:rPr>
        <w:t xml:space="preserve">); </w:t>
      </w:r>
      <w:r w:rsidR="00D92230" w:rsidRPr="000613EF">
        <w:rPr>
          <w:lang w:val="en-GB"/>
        </w:rPr>
        <w:t>Hepburn Lagoon (</w:t>
      </w:r>
      <w:r w:rsidR="00514E1E">
        <w:rPr>
          <w:lang w:val="en-GB"/>
        </w:rPr>
        <w:t>study a</w:t>
      </w:r>
      <w:r w:rsidR="00D92230" w:rsidRPr="000613EF">
        <w:rPr>
          <w:lang w:val="en-GB"/>
        </w:rPr>
        <w:t xml:space="preserve">rea </w:t>
      </w:r>
      <w:r w:rsidR="00514E1E">
        <w:rPr>
          <w:lang w:val="en-GB"/>
        </w:rPr>
        <w:t>four</w:t>
      </w:r>
      <w:r w:rsidR="00D92230" w:rsidRPr="000613EF">
        <w:rPr>
          <w:lang w:val="en-GB"/>
        </w:rPr>
        <w:t>); and locations where the Wimmera River (</w:t>
      </w:r>
      <w:r w:rsidR="00E3652F">
        <w:rPr>
          <w:lang w:val="en-GB"/>
        </w:rPr>
        <w:t>study a</w:t>
      </w:r>
      <w:r w:rsidR="00D92230" w:rsidRPr="000613EF">
        <w:rPr>
          <w:lang w:val="en-GB"/>
        </w:rPr>
        <w:t xml:space="preserve">reas </w:t>
      </w:r>
      <w:r w:rsidR="00E3652F">
        <w:rPr>
          <w:lang w:val="en-GB"/>
        </w:rPr>
        <w:t>one</w:t>
      </w:r>
      <w:r w:rsidR="00D92230" w:rsidRPr="000613EF">
        <w:rPr>
          <w:lang w:val="en-GB"/>
        </w:rPr>
        <w:t xml:space="preserve"> and </w:t>
      </w:r>
      <w:r w:rsidR="00E3652F">
        <w:rPr>
          <w:lang w:val="en-GB"/>
        </w:rPr>
        <w:t>three</w:t>
      </w:r>
      <w:r w:rsidR="00D92230" w:rsidRPr="000613EF">
        <w:rPr>
          <w:lang w:val="en-GB"/>
        </w:rPr>
        <w:t>), Avoca River (</w:t>
      </w:r>
      <w:r w:rsidR="00E3652F">
        <w:rPr>
          <w:lang w:val="en-GB"/>
        </w:rPr>
        <w:t>study a</w:t>
      </w:r>
      <w:r w:rsidR="00D92230" w:rsidRPr="000613EF">
        <w:rPr>
          <w:lang w:val="en-GB"/>
        </w:rPr>
        <w:t xml:space="preserve">rea </w:t>
      </w:r>
      <w:r w:rsidR="00E3652F">
        <w:rPr>
          <w:lang w:val="en-GB"/>
        </w:rPr>
        <w:t>four</w:t>
      </w:r>
      <w:r w:rsidR="00D92230" w:rsidRPr="000613EF">
        <w:rPr>
          <w:lang w:val="en-GB"/>
        </w:rPr>
        <w:t xml:space="preserve">), </w:t>
      </w:r>
      <w:r w:rsidR="00D92230" w:rsidRPr="000613EF">
        <w:t>Werribee River (</w:t>
      </w:r>
      <w:r w:rsidR="00E3652F">
        <w:t>study a</w:t>
      </w:r>
      <w:r w:rsidR="00D92230" w:rsidRPr="000613EF">
        <w:t xml:space="preserve">rea </w:t>
      </w:r>
      <w:r w:rsidR="00E3652F">
        <w:t>five</w:t>
      </w:r>
      <w:r w:rsidR="00D92230" w:rsidRPr="000613EF">
        <w:t>)</w:t>
      </w:r>
      <w:r w:rsidR="00D92230" w:rsidRPr="000613EF">
        <w:rPr>
          <w:lang w:val="en-GB"/>
        </w:rPr>
        <w:t>, and the Kororoit Creek landscape (</w:t>
      </w:r>
      <w:r w:rsidR="004E2E1C">
        <w:rPr>
          <w:lang w:val="en-GB"/>
        </w:rPr>
        <w:t>study a</w:t>
      </w:r>
      <w:r w:rsidR="00D92230" w:rsidRPr="000613EF">
        <w:rPr>
          <w:lang w:val="en-GB"/>
        </w:rPr>
        <w:t xml:space="preserve">rea </w:t>
      </w:r>
      <w:r w:rsidR="004E2E1C">
        <w:rPr>
          <w:lang w:val="en-GB"/>
        </w:rPr>
        <w:t>six</w:t>
      </w:r>
      <w:r w:rsidR="00D92230" w:rsidRPr="000613EF">
        <w:rPr>
          <w:lang w:val="en-GB"/>
        </w:rPr>
        <w:t>) run through the area surrounding the P</w:t>
      </w:r>
      <w:r w:rsidR="00827035" w:rsidRPr="00B747D5">
        <w:rPr>
          <w:lang w:val="en-GB"/>
        </w:rPr>
        <w:t>roject</w:t>
      </w:r>
      <w:r w:rsidR="00D92230" w:rsidRPr="000613EF">
        <w:rPr>
          <w:lang w:val="en-GB"/>
        </w:rPr>
        <w:t>.</w:t>
      </w:r>
      <w:r w:rsidRPr="000613EF">
        <w:rPr>
          <w:lang w:val="en-GB"/>
        </w:rPr>
        <w:t xml:space="preserve"> </w:t>
      </w:r>
      <w:r w:rsidR="00D360E9" w:rsidRPr="000613EF">
        <w:rPr>
          <w:lang w:val="en-GB"/>
        </w:rPr>
        <w:t>As mentioned in Section</w:t>
      </w:r>
      <w:r w:rsidR="003F75BC">
        <w:rPr>
          <w:lang w:val="en-GB"/>
        </w:rPr>
        <w:t> </w:t>
      </w:r>
      <w:r w:rsidR="00D360E9" w:rsidRPr="000613EF">
        <w:rPr>
          <w:lang w:val="en-GB"/>
        </w:rPr>
        <w:fldChar w:fldCharType="begin"/>
      </w:r>
      <w:r w:rsidR="00D360E9" w:rsidRPr="000613EF">
        <w:rPr>
          <w:lang w:val="en-GB"/>
        </w:rPr>
        <w:instrText xml:space="preserve"> REF _Ref187325919 \r \h </w:instrText>
      </w:r>
      <w:r w:rsidR="000613EF">
        <w:rPr>
          <w:lang w:val="en-GB"/>
        </w:rPr>
        <w:instrText xml:space="preserve"> \* MERGEFORMAT </w:instrText>
      </w:r>
      <w:r w:rsidR="00D360E9" w:rsidRPr="000613EF">
        <w:rPr>
          <w:lang w:val="en-GB"/>
        </w:rPr>
      </w:r>
      <w:r w:rsidR="00D360E9" w:rsidRPr="000613EF">
        <w:rPr>
          <w:lang w:val="en-GB"/>
        </w:rPr>
        <w:fldChar w:fldCharType="separate"/>
      </w:r>
      <w:r w:rsidR="002D33F8">
        <w:rPr>
          <w:lang w:val="en-GB"/>
        </w:rPr>
        <w:t>9.3.4</w:t>
      </w:r>
      <w:r w:rsidR="00D360E9" w:rsidRPr="000613EF">
        <w:rPr>
          <w:lang w:val="en-GB"/>
        </w:rPr>
        <w:fldChar w:fldCharType="end"/>
      </w:r>
      <w:r w:rsidR="00D360E9" w:rsidRPr="000613EF">
        <w:rPr>
          <w:lang w:val="en-GB"/>
        </w:rPr>
        <w:t xml:space="preserve">, </w:t>
      </w:r>
      <w:r w:rsidR="00D360E9" w:rsidRPr="000613EF">
        <w:t>r</w:t>
      </w:r>
      <w:r w:rsidR="002D40F6" w:rsidRPr="000613EF">
        <w:t>ecommendations arising from the</w:t>
      </w:r>
      <w:r w:rsidR="00BE6118" w:rsidRPr="000613EF">
        <w:t xml:space="preserve"> </w:t>
      </w:r>
      <w:r w:rsidR="00667B4E" w:rsidRPr="000613EF">
        <w:t>CVA</w:t>
      </w:r>
      <w:r w:rsidR="0054256B">
        <w:t>s</w:t>
      </w:r>
      <w:r w:rsidR="00667B4E" w:rsidRPr="000613EF">
        <w:t xml:space="preserve"> </w:t>
      </w:r>
      <w:r w:rsidR="002D40F6" w:rsidRPr="000613EF">
        <w:t>will be followed where possible</w:t>
      </w:r>
      <w:r w:rsidR="002D40F6">
        <w:t xml:space="preserve"> </w:t>
      </w:r>
      <w:r w:rsidR="002D40F6" w:rsidRPr="00406161">
        <w:t xml:space="preserve">to protect </w:t>
      </w:r>
      <w:r w:rsidR="002D40F6">
        <w:t xml:space="preserve">both </w:t>
      </w:r>
      <w:r w:rsidR="002D40F6" w:rsidRPr="00406161">
        <w:t>broad</w:t>
      </w:r>
      <w:r w:rsidR="002D40F6">
        <w:t>-scale</w:t>
      </w:r>
      <w:r w:rsidR="002D40F6" w:rsidRPr="00406161">
        <w:t xml:space="preserve"> and specific intangible cultural heritage values </w:t>
      </w:r>
      <w:r w:rsidR="002D40F6">
        <w:t xml:space="preserve">identified </w:t>
      </w:r>
      <w:r w:rsidR="002D40F6" w:rsidRPr="00406161">
        <w:t xml:space="preserve">by </w:t>
      </w:r>
      <w:r w:rsidR="002D40F6">
        <w:t>RAPs and TO groups (EPR ACH2).</w:t>
      </w:r>
      <w:r w:rsidR="00667B4E">
        <w:t xml:space="preserve"> </w:t>
      </w:r>
      <w:r w:rsidR="00D360E9">
        <w:t xml:space="preserve">During the </w:t>
      </w:r>
      <w:r w:rsidR="005E593C">
        <w:t xml:space="preserve">operation stage of the </w:t>
      </w:r>
      <w:r w:rsidR="005B6FB0">
        <w:t>P</w:t>
      </w:r>
      <w:r w:rsidR="005E593C">
        <w:t>roject</w:t>
      </w:r>
      <w:r w:rsidR="005B6FB0">
        <w:t>,</w:t>
      </w:r>
      <w:r w:rsidR="005E593C">
        <w:t xml:space="preserve"> this is </w:t>
      </w:r>
      <w:r w:rsidR="002D4B68">
        <w:t xml:space="preserve">to </w:t>
      </w:r>
      <w:r w:rsidR="005E593C">
        <w:t xml:space="preserve">consist of </w:t>
      </w:r>
      <w:r w:rsidR="007B14FC">
        <w:t>the following:</w:t>
      </w:r>
    </w:p>
    <w:p w14:paraId="40B13462" w14:textId="44A613B2" w:rsidR="007B14FC" w:rsidRDefault="007B14FC" w:rsidP="007B14FC">
      <w:pPr>
        <w:pStyle w:val="ListBullet"/>
      </w:pPr>
      <w:r>
        <w:t>O</w:t>
      </w:r>
      <w:r w:rsidR="005E593C">
        <w:t>ngoing consultation with the</w:t>
      </w:r>
      <w:r w:rsidR="004B5D1E">
        <w:t xml:space="preserve"> RAPs and</w:t>
      </w:r>
      <w:r w:rsidR="005E593C">
        <w:t xml:space="preserve"> T</w:t>
      </w:r>
      <w:r w:rsidR="0012608E">
        <w:t>O</w:t>
      </w:r>
      <w:r w:rsidR="005E593C">
        <w:t xml:space="preserve"> groups</w:t>
      </w:r>
    </w:p>
    <w:p w14:paraId="05079022" w14:textId="3B0F822A" w:rsidR="00D729BD" w:rsidRDefault="007B14FC" w:rsidP="007B14FC">
      <w:pPr>
        <w:pStyle w:val="ListBullet"/>
      </w:pPr>
      <w:r>
        <w:t>I</w:t>
      </w:r>
      <w:r w:rsidR="0012608E">
        <w:t xml:space="preserve">nvolvement of </w:t>
      </w:r>
      <w:r w:rsidR="00286895">
        <w:t xml:space="preserve">RAPs and </w:t>
      </w:r>
      <w:r w:rsidR="0039147D">
        <w:t>TO</w:t>
      </w:r>
      <w:r w:rsidR="00A75905">
        <w:t xml:space="preserve"> groups</w:t>
      </w:r>
      <w:r w:rsidR="0039147D">
        <w:t xml:space="preserve"> in </w:t>
      </w:r>
      <w:r w:rsidR="003E44D4" w:rsidRPr="0088126E">
        <w:t>finding ways to improve land management and restore healthy landscapes and ecosystems</w:t>
      </w:r>
      <w:r w:rsidR="003E44D4">
        <w:t xml:space="preserve"> including </w:t>
      </w:r>
      <w:r w:rsidR="0072723F">
        <w:t>c</w:t>
      </w:r>
      <w:r w:rsidR="0072723F" w:rsidRPr="0088126E">
        <w:t xml:space="preserve">ultural burning, revegetation, pest management, and rewilding </w:t>
      </w:r>
      <w:r w:rsidR="00D729BD" w:rsidRPr="0088126E">
        <w:t>initiatives.</w:t>
      </w:r>
    </w:p>
    <w:p w14:paraId="4812A8AE" w14:textId="70C017E2" w:rsidR="002D40F6" w:rsidRDefault="00D729BD" w:rsidP="00B747D5">
      <w:pPr>
        <w:pStyle w:val="ListBullet"/>
      </w:pPr>
      <w:r>
        <w:t>E</w:t>
      </w:r>
      <w:r w:rsidR="007B14FC">
        <w:t xml:space="preserve">ngagement with </w:t>
      </w:r>
      <w:r w:rsidR="004F6BF8">
        <w:t>RAPs</w:t>
      </w:r>
      <w:r w:rsidR="007B14FC">
        <w:t xml:space="preserve"> or TO groups to provide economic and cultural opportunities</w:t>
      </w:r>
      <w:r w:rsidR="004F6BF8">
        <w:t>.</w:t>
      </w:r>
    </w:p>
    <w:p w14:paraId="5374E554" w14:textId="1C426E79" w:rsidR="00D92230" w:rsidRDefault="00120FEB" w:rsidP="002D40F6">
      <w:r>
        <w:rPr>
          <w:lang w:val="en-GB"/>
        </w:rPr>
        <w:t xml:space="preserve">As mentioned in </w:t>
      </w:r>
      <w:r w:rsidRPr="00D87C2A">
        <w:rPr>
          <w:lang w:val="en-GB"/>
        </w:rPr>
        <w:t>Section</w:t>
      </w:r>
      <w:r w:rsidR="003F75BC">
        <w:rPr>
          <w:lang w:val="en-GB"/>
        </w:rPr>
        <w:t> </w:t>
      </w:r>
      <w:r w:rsidR="006702A3">
        <w:rPr>
          <w:lang w:val="en-GB"/>
        </w:rPr>
        <w:fldChar w:fldCharType="begin"/>
      </w:r>
      <w:r w:rsidR="006702A3">
        <w:rPr>
          <w:lang w:val="en-GB"/>
        </w:rPr>
        <w:instrText xml:space="preserve"> REF _Ref187219052 \r \h </w:instrText>
      </w:r>
      <w:r w:rsidR="006702A3">
        <w:rPr>
          <w:lang w:val="en-GB"/>
        </w:rPr>
      </w:r>
      <w:r w:rsidR="006702A3">
        <w:rPr>
          <w:lang w:val="en-GB"/>
        </w:rPr>
        <w:fldChar w:fldCharType="separate"/>
      </w:r>
      <w:r w:rsidR="002D33F8">
        <w:rPr>
          <w:lang w:val="en-GB"/>
        </w:rPr>
        <w:t>9.5</w:t>
      </w:r>
      <w:r w:rsidR="006702A3">
        <w:rPr>
          <w:lang w:val="en-GB"/>
        </w:rPr>
        <w:fldChar w:fldCharType="end"/>
      </w:r>
      <w:r w:rsidR="00FF26DA">
        <w:rPr>
          <w:lang w:val="en-GB"/>
        </w:rPr>
        <w:t>,</w:t>
      </w:r>
      <w:r w:rsidR="00BF629F">
        <w:rPr>
          <w:lang w:val="en-GB"/>
        </w:rPr>
        <w:t xml:space="preserve"> as </w:t>
      </w:r>
      <w:r w:rsidR="000211D5" w:rsidRPr="000211D5">
        <w:rPr>
          <w:lang w:val="en-GB"/>
        </w:rPr>
        <w:t>the Project is an overhead transmission line, ground disturbance and vegetation clearance activities are comparatively less compared to a project which contemplates a below ground transmission line.</w:t>
      </w:r>
      <w:r w:rsidR="00FF26DA">
        <w:rPr>
          <w:lang w:val="en-GB"/>
        </w:rPr>
        <w:t xml:space="preserve"> </w:t>
      </w:r>
      <w:r w:rsidR="002248D0">
        <w:rPr>
          <w:lang w:val="en-GB"/>
        </w:rPr>
        <w:t>However,</w:t>
      </w:r>
      <w:r w:rsidR="00D169AC">
        <w:rPr>
          <w:lang w:val="en-GB"/>
        </w:rPr>
        <w:t xml:space="preserve"> </w:t>
      </w:r>
      <w:r w:rsidR="00BF629F">
        <w:rPr>
          <w:lang w:val="en-GB"/>
        </w:rPr>
        <w:t xml:space="preserve">the </w:t>
      </w:r>
      <w:r w:rsidR="00341F04" w:rsidRPr="005F63FD">
        <w:rPr>
          <w:lang w:val="en-GB"/>
        </w:rPr>
        <w:t>potential for impact</w:t>
      </w:r>
      <w:r w:rsidR="00341F04">
        <w:rPr>
          <w:lang w:val="en-GB"/>
        </w:rPr>
        <w:t>s</w:t>
      </w:r>
      <w:r w:rsidR="00341F04" w:rsidRPr="005F63FD">
        <w:rPr>
          <w:lang w:val="en-GB"/>
        </w:rPr>
        <w:t xml:space="preserve"> on intangible values related to vi</w:t>
      </w:r>
      <w:r w:rsidR="00341F04">
        <w:rPr>
          <w:lang w:val="en-GB"/>
        </w:rPr>
        <w:t xml:space="preserve">ewsheds, </w:t>
      </w:r>
      <w:r w:rsidR="00341F04" w:rsidRPr="005F63FD">
        <w:rPr>
          <w:lang w:val="en-GB"/>
        </w:rPr>
        <w:t>sightlines and the connection of places across Country</w:t>
      </w:r>
      <w:r w:rsidR="005B54EA">
        <w:rPr>
          <w:lang w:val="en-GB"/>
        </w:rPr>
        <w:t xml:space="preserve"> </w:t>
      </w:r>
      <w:r w:rsidR="00BF629F">
        <w:rPr>
          <w:lang w:val="en-GB"/>
        </w:rPr>
        <w:t>exist</w:t>
      </w:r>
      <w:r w:rsidR="00797D11">
        <w:rPr>
          <w:lang w:val="en-GB"/>
        </w:rPr>
        <w:t>s</w:t>
      </w:r>
      <w:r w:rsidR="0071059F">
        <w:rPr>
          <w:lang w:val="en-GB"/>
        </w:rPr>
        <w:t>. C</w:t>
      </w:r>
      <w:r w:rsidR="006F7DFF">
        <w:rPr>
          <w:lang w:val="en-GB"/>
        </w:rPr>
        <w:t xml:space="preserve">oncerns </w:t>
      </w:r>
      <w:r w:rsidR="0071059F">
        <w:rPr>
          <w:lang w:val="en-GB"/>
        </w:rPr>
        <w:t>have been</w:t>
      </w:r>
      <w:r w:rsidR="006F7DFF">
        <w:rPr>
          <w:lang w:val="en-GB"/>
        </w:rPr>
        <w:t xml:space="preserve"> </w:t>
      </w:r>
      <w:r w:rsidR="00D61EAC">
        <w:rPr>
          <w:lang w:val="en-GB"/>
        </w:rPr>
        <w:t>raised</w:t>
      </w:r>
      <w:r w:rsidR="006F7DFF">
        <w:rPr>
          <w:lang w:val="en-GB"/>
        </w:rPr>
        <w:t xml:space="preserve"> </w:t>
      </w:r>
      <w:r w:rsidR="005713B1">
        <w:rPr>
          <w:lang w:val="en-GB"/>
        </w:rPr>
        <w:t xml:space="preserve">by the </w:t>
      </w:r>
      <w:r w:rsidR="00666C5B">
        <w:rPr>
          <w:lang w:val="en-GB"/>
        </w:rPr>
        <w:t xml:space="preserve">RAPs and </w:t>
      </w:r>
      <w:r w:rsidR="005713B1">
        <w:rPr>
          <w:lang w:val="en-GB"/>
        </w:rPr>
        <w:t xml:space="preserve">TO groups </w:t>
      </w:r>
      <w:r w:rsidR="00163D37">
        <w:rPr>
          <w:lang w:val="en-GB"/>
        </w:rPr>
        <w:t>that visual structures interfere with the natural and cultural meanings of</w:t>
      </w:r>
      <w:r w:rsidR="006F7DFF">
        <w:rPr>
          <w:lang w:val="en-GB"/>
        </w:rPr>
        <w:t xml:space="preserve"> </w:t>
      </w:r>
      <w:r w:rsidR="00B63472">
        <w:rPr>
          <w:lang w:val="en-GB"/>
        </w:rPr>
        <w:t xml:space="preserve">Country. </w:t>
      </w:r>
    </w:p>
    <w:p w14:paraId="0B3CF62B" w14:textId="6B5BE462" w:rsidR="003B4893" w:rsidRDefault="008F02D6" w:rsidP="00FC590E">
      <w:r>
        <w:t>Residual i</w:t>
      </w:r>
      <w:r w:rsidR="00445159">
        <w:t xml:space="preserve">mpacts on </w:t>
      </w:r>
      <w:r>
        <w:t>t</w:t>
      </w:r>
      <w:r w:rsidR="003E4EA6">
        <w:t>angible Aboriginal heritage, outside of areas already disturbed</w:t>
      </w:r>
      <w:r>
        <w:t xml:space="preserve"> during construction</w:t>
      </w:r>
      <w:r w:rsidR="003E4EA6">
        <w:t xml:space="preserve">, </w:t>
      </w:r>
      <w:r>
        <w:t>are</w:t>
      </w:r>
      <w:r w:rsidR="003E4EA6">
        <w:t xml:space="preserve"> </w:t>
      </w:r>
      <w:r w:rsidR="003E4EA6">
        <w:rPr>
          <w:lang w:val="en-US"/>
        </w:rPr>
        <w:t xml:space="preserve">low </w:t>
      </w:r>
      <w:r w:rsidR="003E4EA6" w:rsidRPr="005D0D80">
        <w:rPr>
          <w:lang w:val="en-US"/>
        </w:rPr>
        <w:t>during operation</w:t>
      </w:r>
      <w:r w:rsidR="003E4EA6" w:rsidRPr="00AC0A47">
        <w:t>.</w:t>
      </w:r>
      <w:r w:rsidR="003E4EA6" w:rsidRPr="003E4EA6">
        <w:t xml:space="preserve"> </w:t>
      </w:r>
      <w:r w:rsidR="003E4EA6">
        <w:rPr>
          <w:shd w:val="clear" w:color="auto" w:fill="FFFFFF"/>
        </w:rPr>
        <w:t xml:space="preserve">However, </w:t>
      </w:r>
      <w:r w:rsidR="005352F5">
        <w:rPr>
          <w:shd w:val="clear" w:color="auto" w:fill="FFFFFF"/>
        </w:rPr>
        <w:t xml:space="preserve">despite the significant reduction in impacts to Aboriginal cultural heritage </w:t>
      </w:r>
      <w:r w:rsidR="00954D44">
        <w:rPr>
          <w:shd w:val="clear" w:color="auto" w:fill="FFFFFF"/>
        </w:rPr>
        <w:t xml:space="preserve">due </w:t>
      </w:r>
      <w:r w:rsidR="0054256B">
        <w:rPr>
          <w:shd w:val="clear" w:color="auto" w:fill="FFFFFF"/>
        </w:rPr>
        <w:t xml:space="preserve">to </w:t>
      </w:r>
      <w:r w:rsidR="00C95C4B">
        <w:rPr>
          <w:shd w:val="clear" w:color="auto" w:fill="FFFFFF"/>
        </w:rPr>
        <w:t>the implementation of the operational mitigation measure</w:t>
      </w:r>
      <w:r w:rsidR="00694A37">
        <w:rPr>
          <w:shd w:val="clear" w:color="auto" w:fill="FFFFFF"/>
        </w:rPr>
        <w:t>s</w:t>
      </w:r>
      <w:r w:rsidR="00AB3A2C">
        <w:rPr>
          <w:shd w:val="clear" w:color="auto" w:fill="FFFFFF"/>
        </w:rPr>
        <w:t>,</w:t>
      </w:r>
      <w:r w:rsidR="00694A37">
        <w:rPr>
          <w:shd w:val="clear" w:color="auto" w:fill="FFFFFF"/>
        </w:rPr>
        <w:t xml:space="preserve"> </w:t>
      </w:r>
      <w:r w:rsidR="00AB3A2C">
        <w:rPr>
          <w:shd w:val="clear" w:color="auto" w:fill="FFFFFF"/>
        </w:rPr>
        <w:t>which have been applied to comply with the EPR</w:t>
      </w:r>
      <w:r w:rsidR="006C02C1">
        <w:rPr>
          <w:shd w:val="clear" w:color="auto" w:fill="FFFFFF"/>
        </w:rPr>
        <w:t>s</w:t>
      </w:r>
      <w:r w:rsidR="00694A37">
        <w:rPr>
          <w:shd w:val="clear" w:color="auto" w:fill="FFFFFF"/>
        </w:rPr>
        <w:t>,</w:t>
      </w:r>
      <w:r w:rsidR="005352F5">
        <w:rPr>
          <w:shd w:val="clear" w:color="auto" w:fill="FFFFFF"/>
        </w:rPr>
        <w:t xml:space="preserve"> </w:t>
      </w:r>
      <w:r w:rsidR="005B71DD">
        <w:rPr>
          <w:shd w:val="clear" w:color="auto" w:fill="FFFFFF"/>
        </w:rPr>
        <w:t xml:space="preserve">high </w:t>
      </w:r>
      <w:r w:rsidR="00873A4C">
        <w:rPr>
          <w:shd w:val="clear" w:color="auto" w:fill="FFFFFF"/>
        </w:rPr>
        <w:t xml:space="preserve">residual </w:t>
      </w:r>
      <w:r w:rsidR="005B71DD">
        <w:rPr>
          <w:shd w:val="clear" w:color="auto" w:fill="FFFFFF"/>
        </w:rPr>
        <w:t xml:space="preserve">impacts </w:t>
      </w:r>
      <w:r w:rsidR="00D4253C">
        <w:rPr>
          <w:shd w:val="clear" w:color="auto" w:fill="FFFFFF"/>
        </w:rPr>
        <w:t xml:space="preserve">will </w:t>
      </w:r>
      <w:r w:rsidR="005B71DD">
        <w:rPr>
          <w:shd w:val="clear" w:color="auto" w:fill="FFFFFF"/>
        </w:rPr>
        <w:t>remain to</w:t>
      </w:r>
      <w:r w:rsidR="001368A2">
        <w:rPr>
          <w:shd w:val="clear" w:color="auto" w:fill="FFFFFF"/>
        </w:rPr>
        <w:t xml:space="preserve"> the six</w:t>
      </w:r>
      <w:r w:rsidR="005B71DD">
        <w:rPr>
          <w:shd w:val="clear" w:color="auto" w:fill="FFFFFF"/>
        </w:rPr>
        <w:t xml:space="preserve"> intangible </w:t>
      </w:r>
      <w:r w:rsidR="00D4253C">
        <w:t xml:space="preserve">Aboriginal cultural heritage values (cultural landscapes) with </w:t>
      </w:r>
      <w:r w:rsidR="00C33A49">
        <w:t xml:space="preserve">high or </w:t>
      </w:r>
      <w:r w:rsidR="00D4253C">
        <w:t xml:space="preserve">very high significance rankings. </w:t>
      </w:r>
    </w:p>
    <w:p w14:paraId="7A6CB327" w14:textId="607A74F7" w:rsidR="00BA099B" w:rsidRDefault="00BA099B" w:rsidP="00FC590E">
      <w:pPr>
        <w:pStyle w:val="Heading2"/>
      </w:pPr>
      <w:bookmarkStart w:id="76" w:name="_Toc197075565"/>
      <w:bookmarkStart w:id="77" w:name="_Toc187305453"/>
      <w:bookmarkEnd w:id="76"/>
      <w:bookmarkEnd w:id="77"/>
      <w:r>
        <w:lastRenderedPageBreak/>
        <w:t>Decommissioning impact</w:t>
      </w:r>
      <w:r w:rsidR="009A129C">
        <w:t>s</w:t>
      </w:r>
      <w:r>
        <w:t xml:space="preserve"> </w:t>
      </w:r>
    </w:p>
    <w:p w14:paraId="08684FE5" w14:textId="39772BAC" w:rsidR="005955E0" w:rsidRDefault="006210F3" w:rsidP="00FC590E">
      <w:pPr>
        <w:keepNext/>
        <w:keepLines/>
      </w:pPr>
      <w:bookmarkStart w:id="78" w:name="_Hlk183459658"/>
      <w:r w:rsidRPr="006210F3">
        <w:t>Decommissioning of the Project is unlikely to further impact tangible Aboriginal cultural heritage values, as any further ground disturbing activities are anticipated to occur in areas that have already been disturbed as part of the construction stage</w:t>
      </w:r>
      <w:r>
        <w:t xml:space="preserve">. </w:t>
      </w:r>
    </w:p>
    <w:p w14:paraId="29DD5DA4" w14:textId="55DE0125" w:rsidR="00205B83" w:rsidRDefault="00E16F71" w:rsidP="00205B83">
      <w:r>
        <w:t>Following d</w:t>
      </w:r>
      <w:r w:rsidR="00205B83" w:rsidRPr="001838DB">
        <w:t>ecommissioning</w:t>
      </w:r>
      <w:r>
        <w:t>,</w:t>
      </w:r>
      <w:r w:rsidR="00205B83" w:rsidRPr="001838DB">
        <w:t xml:space="preserve"> </w:t>
      </w:r>
      <w:r w:rsidR="00205B83">
        <w:t>there would no longer be visual impacts from the presence of the transmission line and towers. This would be a benefit to intangible Aboriginal cultural values and landscapes.</w:t>
      </w:r>
    </w:p>
    <w:p w14:paraId="24CDC60E" w14:textId="4E935D88" w:rsidR="005955E0" w:rsidRDefault="00612407" w:rsidP="005955E0">
      <w:r>
        <w:t>T</w:t>
      </w:r>
      <w:r w:rsidR="005955E0">
        <w:t xml:space="preserve">he EPRs developed to manage impacts during construction would also be applicable for decommissioning in accordance with the conditions of the time. </w:t>
      </w:r>
      <w:r w:rsidR="00591B64">
        <w:t>Decommissioning impacts would also be managed by a Decommissioning Management Plan (EPR EM</w:t>
      </w:r>
      <w:r w:rsidR="00EF4DA3">
        <w:t>11</w:t>
      </w:r>
      <w:r w:rsidR="00591B64">
        <w:t>) which would include engagement with the relevant RAPs and TO groups, and mitigation measures for Aboriginal cultural heritage values.</w:t>
      </w:r>
    </w:p>
    <w:p w14:paraId="7AA475FF" w14:textId="5E23041D" w:rsidR="00CC69F9" w:rsidRDefault="005955E0" w:rsidP="00CC69F9">
      <w:r>
        <w:t xml:space="preserve">Based on this, residual impacts are expected to be </w:t>
      </w:r>
      <w:r w:rsidR="00591B64">
        <w:t>low</w:t>
      </w:r>
      <w:r>
        <w:t xml:space="preserve"> for </w:t>
      </w:r>
      <w:r w:rsidR="00591B64" w:rsidRPr="007402CF">
        <w:t>Aboriginal cultural heritage</w:t>
      </w:r>
      <w:r w:rsidR="00591B64">
        <w:t>.</w:t>
      </w:r>
      <w:bookmarkEnd w:id="78"/>
    </w:p>
    <w:p w14:paraId="732A12C2" w14:textId="714D6220" w:rsidR="00A12E33" w:rsidRDefault="00A12E33" w:rsidP="0045504F">
      <w:pPr>
        <w:pStyle w:val="Heading2"/>
      </w:pPr>
      <w:bookmarkStart w:id="79" w:name="_Toc191022378"/>
      <w:bookmarkStart w:id="80" w:name="_Toc191654865"/>
      <w:bookmarkEnd w:id="79"/>
      <w:bookmarkEnd w:id="80"/>
      <w:r>
        <w:t>Cumulative impacts</w:t>
      </w:r>
    </w:p>
    <w:p w14:paraId="2F05BEA1" w14:textId="4116B8FF" w:rsidR="00272178" w:rsidRDefault="00540FB4" w:rsidP="000227E8">
      <w:pPr>
        <w:sectPr w:rsidR="00272178" w:rsidSect="00415D5F">
          <w:type w:val="continuous"/>
          <w:pgSz w:w="11906" w:h="16838" w:code="9"/>
          <w:pgMar w:top="1418" w:right="1418" w:bottom="1418" w:left="1418" w:header="1134" w:footer="340" w:gutter="0"/>
          <w:pgNumType w:chapStyle="1"/>
          <w:cols w:space="284"/>
          <w:docGrid w:linePitch="360"/>
        </w:sectPr>
      </w:pPr>
      <w:r>
        <w:t>Cumulative impacts</w:t>
      </w:r>
      <w:r w:rsidR="008D3303">
        <w:t xml:space="preserve"> have been</w:t>
      </w:r>
      <w:r w:rsidR="00C67945">
        <w:t xml:space="preserve"> </w:t>
      </w:r>
      <w:r w:rsidR="00520AE1">
        <w:t>assessed</w:t>
      </w:r>
      <w:r w:rsidR="0017533E">
        <w:t xml:space="preserve"> by identifyi</w:t>
      </w:r>
      <w:r w:rsidR="008D3303">
        <w:t xml:space="preserve">ng </w:t>
      </w:r>
      <w:r w:rsidR="004A64EC">
        <w:t>relevant future projects</w:t>
      </w:r>
      <w:r w:rsidR="0017533E">
        <w:t xml:space="preserve"> that could contribute to cumulative impacts on </w:t>
      </w:r>
      <w:r w:rsidR="001B5E35">
        <w:t xml:space="preserve">Aboriginal </w:t>
      </w:r>
      <w:r w:rsidR="003053DF">
        <w:t>c</w:t>
      </w:r>
      <w:r w:rsidR="001B5E35">
        <w:t>ultural heritage</w:t>
      </w:r>
      <w:r w:rsidR="00F609F3">
        <w:t xml:space="preserve"> </w:t>
      </w:r>
      <w:r w:rsidR="0017533E">
        <w:t>values</w:t>
      </w:r>
      <w:r w:rsidR="00520AE1">
        <w:t xml:space="preserve">, </w:t>
      </w:r>
      <w:r w:rsidR="00F609F3">
        <w:t>considering</w:t>
      </w:r>
      <w:r w:rsidR="0017533E">
        <w:t xml:space="preserve"> their spatial and temporal relationships to the </w:t>
      </w:r>
      <w:r w:rsidR="00612407">
        <w:t xml:space="preserve">Western Renewables Link </w:t>
      </w:r>
      <w:r w:rsidR="0017533E">
        <w:t>Project</w:t>
      </w:r>
      <w:r w:rsidR="00F609F3">
        <w:t xml:space="preserve">. </w:t>
      </w:r>
      <w:r w:rsidR="00272178">
        <w:t>The projects considered as potentially relevant to Aboriginal cultural heritage include:</w:t>
      </w:r>
    </w:p>
    <w:p w14:paraId="4CB372F1" w14:textId="77777777" w:rsidR="00272178" w:rsidRDefault="00272178" w:rsidP="00272178">
      <w:pPr>
        <w:pStyle w:val="ListBullet"/>
      </w:pPr>
      <w:r w:rsidRPr="00D750DC">
        <w:t>Elaine Solar Farm</w:t>
      </w:r>
      <w:r>
        <w:t xml:space="preserve"> </w:t>
      </w:r>
    </w:p>
    <w:p w14:paraId="1B4D5F4B" w14:textId="77777777" w:rsidR="00272178" w:rsidRDefault="00272178" w:rsidP="00272178">
      <w:pPr>
        <w:pStyle w:val="ListBullet"/>
      </w:pPr>
      <w:r>
        <w:t xml:space="preserve">Lerderderg River Nature trail </w:t>
      </w:r>
    </w:p>
    <w:p w14:paraId="024D8EA0" w14:textId="77777777" w:rsidR="00272178" w:rsidRDefault="00272178" w:rsidP="00272178">
      <w:pPr>
        <w:pStyle w:val="ListBullet"/>
      </w:pPr>
      <w:r w:rsidRPr="00C91DEB">
        <w:t>Lerderderg</w:t>
      </w:r>
      <w:r>
        <w:t xml:space="preserve"> </w:t>
      </w:r>
      <w:r w:rsidRPr="00C91DEB">
        <w:t>Wombat National Park</w:t>
      </w:r>
    </w:p>
    <w:p w14:paraId="74654373" w14:textId="77777777" w:rsidR="00272178" w:rsidRDefault="00272178" w:rsidP="00272178">
      <w:pPr>
        <w:pStyle w:val="ListBullet"/>
      </w:pPr>
      <w:r w:rsidRPr="00D750DC">
        <w:t>Melbourne Renewable Energy Hub</w:t>
      </w:r>
      <w:r>
        <w:t xml:space="preserve"> </w:t>
      </w:r>
    </w:p>
    <w:p w14:paraId="4DE9B7D8" w14:textId="6787FE57" w:rsidR="00107215" w:rsidRDefault="00107215" w:rsidP="00272178">
      <w:pPr>
        <w:pStyle w:val="ListBullet"/>
      </w:pPr>
      <w:r>
        <w:t xml:space="preserve">Nyaninyuk Wind Farm </w:t>
      </w:r>
    </w:p>
    <w:p w14:paraId="6BD97CE0" w14:textId="77777777" w:rsidR="00272178" w:rsidRPr="00D87C2A" w:rsidRDefault="00272178" w:rsidP="00272178">
      <w:pPr>
        <w:pStyle w:val="ListBullet"/>
      </w:pPr>
      <w:r w:rsidRPr="004D03A3">
        <w:rPr>
          <w:color w:val="111111"/>
          <w:shd w:val="clear" w:color="auto" w:fill="FFFFFF"/>
        </w:rPr>
        <w:t>Sunbury Line Level Crossing Removals</w:t>
      </w:r>
    </w:p>
    <w:p w14:paraId="11989616" w14:textId="77777777" w:rsidR="00272178" w:rsidRPr="00D87C2A" w:rsidRDefault="00272178" w:rsidP="00272178">
      <w:pPr>
        <w:pStyle w:val="ListBullet"/>
      </w:pPr>
      <w:r w:rsidRPr="004D03A3">
        <w:rPr>
          <w:color w:val="111111"/>
          <w:shd w:val="clear" w:color="auto" w:fill="FFFFFF"/>
        </w:rPr>
        <w:t>Sydenham Terminal Station Rebuild</w:t>
      </w:r>
    </w:p>
    <w:p w14:paraId="25C29572" w14:textId="77777777" w:rsidR="00272178" w:rsidRDefault="00272178" w:rsidP="00272178">
      <w:pPr>
        <w:pStyle w:val="ListBullet"/>
      </w:pPr>
      <w:r w:rsidRPr="00D750DC">
        <w:t>Toolern Vale Solar Farm</w:t>
      </w:r>
      <w:r w:rsidRPr="00272178">
        <w:t xml:space="preserve"> </w:t>
      </w:r>
    </w:p>
    <w:p w14:paraId="34EC0CE2" w14:textId="77777777" w:rsidR="00272178" w:rsidRDefault="00272178" w:rsidP="00272178">
      <w:pPr>
        <w:pStyle w:val="ListBullet"/>
      </w:pPr>
      <w:r w:rsidRPr="00F22D27">
        <w:t xml:space="preserve">Victoria to New South Wales Interconnector </w:t>
      </w:r>
      <w:r>
        <w:t xml:space="preserve">(VNI) </w:t>
      </w:r>
      <w:r w:rsidRPr="00F22D27">
        <w:t>West</w:t>
      </w:r>
    </w:p>
    <w:p w14:paraId="5EB7051A" w14:textId="77777777" w:rsidR="00272178" w:rsidRDefault="00272178" w:rsidP="00272178">
      <w:pPr>
        <w:pStyle w:val="ListBullet"/>
      </w:pPr>
      <w:r w:rsidRPr="00F22D27">
        <w:rPr>
          <w:shd w:val="clear" w:color="auto" w:fill="FFFFFF"/>
        </w:rPr>
        <w:t>Watta Wella Renewable Energy Project</w:t>
      </w:r>
      <w:r>
        <w:t xml:space="preserve"> </w:t>
      </w:r>
    </w:p>
    <w:p w14:paraId="2E4BAFD5" w14:textId="0DD77E30" w:rsidR="00272178" w:rsidRPr="00D87C2A" w:rsidRDefault="00272178" w:rsidP="00272178">
      <w:pPr>
        <w:pStyle w:val="ListBullet"/>
      </w:pPr>
      <w:r w:rsidRPr="00F22D27">
        <w:rPr>
          <w:shd w:val="clear" w:color="auto" w:fill="FFFFFF"/>
        </w:rPr>
        <w:t>Western Irrigation Network Scheme</w:t>
      </w:r>
      <w:r w:rsidR="1681F10C" w:rsidRPr="00F22D27">
        <w:rPr>
          <w:shd w:val="clear" w:color="auto" w:fill="FFFFFF"/>
        </w:rPr>
        <w:t>.</w:t>
      </w:r>
    </w:p>
    <w:p w14:paraId="0A6EF731" w14:textId="77777777" w:rsidR="00272178" w:rsidRDefault="00272178" w:rsidP="005F1989">
      <w:pPr>
        <w:sectPr w:rsidR="00272178" w:rsidSect="00015F25">
          <w:type w:val="continuous"/>
          <w:pgSz w:w="11906" w:h="16838" w:code="9"/>
          <w:pgMar w:top="1418" w:right="1418" w:bottom="1418" w:left="1418" w:header="1134" w:footer="340" w:gutter="0"/>
          <w:cols w:num="2" w:space="284"/>
          <w:docGrid w:linePitch="360"/>
        </w:sectPr>
      </w:pPr>
    </w:p>
    <w:p w14:paraId="44473AE9" w14:textId="1584BB35" w:rsidR="00EA4390" w:rsidRDefault="00272178" w:rsidP="005F1989">
      <w:r>
        <w:t>These projects</w:t>
      </w:r>
      <w:r w:rsidRPr="00F22D27">
        <w:rPr>
          <w:shd w:val="clear" w:color="auto" w:fill="FFFFFF"/>
        </w:rPr>
        <w:t xml:space="preserve"> will cause substantial ground disturbances, </w:t>
      </w:r>
      <w:r w:rsidRPr="004D03A3">
        <w:rPr>
          <w:shd w:val="clear" w:color="auto" w:fill="FFFFFF"/>
        </w:rPr>
        <w:t xml:space="preserve">affecting both tangible and intangible cultural values. However, these projects are </w:t>
      </w:r>
      <w:r>
        <w:rPr>
          <w:shd w:val="clear" w:color="auto" w:fill="FFFFFF"/>
        </w:rPr>
        <w:t xml:space="preserve">also required to </w:t>
      </w:r>
      <w:r w:rsidRPr="004D03A3">
        <w:rPr>
          <w:shd w:val="clear" w:color="auto" w:fill="FFFFFF"/>
        </w:rPr>
        <w:t>prepar</w:t>
      </w:r>
      <w:r>
        <w:rPr>
          <w:shd w:val="clear" w:color="auto" w:fill="FFFFFF"/>
        </w:rPr>
        <w:t>e</w:t>
      </w:r>
      <w:r w:rsidRPr="004D03A3">
        <w:rPr>
          <w:shd w:val="clear" w:color="auto" w:fill="FFFFFF"/>
        </w:rPr>
        <w:t xml:space="preserve"> CHMPs </w:t>
      </w:r>
      <w:r>
        <w:rPr>
          <w:color w:val="111111"/>
          <w:shd w:val="clear" w:color="auto" w:fill="FFFFFF"/>
        </w:rPr>
        <w:t>to mitigate</w:t>
      </w:r>
      <w:r w:rsidR="00D5785F">
        <w:rPr>
          <w:color w:val="111111"/>
          <w:shd w:val="clear" w:color="auto" w:fill="FFFFFF"/>
        </w:rPr>
        <w:t xml:space="preserve"> and manage</w:t>
      </w:r>
      <w:r>
        <w:rPr>
          <w:color w:val="111111"/>
          <w:shd w:val="clear" w:color="auto" w:fill="FFFFFF"/>
        </w:rPr>
        <w:t xml:space="preserve"> </w:t>
      </w:r>
      <w:r w:rsidRPr="004D03A3">
        <w:rPr>
          <w:color w:val="111111"/>
          <w:shd w:val="clear" w:color="auto" w:fill="FFFFFF"/>
        </w:rPr>
        <w:t>impacts</w:t>
      </w:r>
      <w:r>
        <w:rPr>
          <w:color w:val="111111"/>
          <w:shd w:val="clear" w:color="auto" w:fill="FFFFFF"/>
        </w:rPr>
        <w:t xml:space="preserve">. </w:t>
      </w:r>
    </w:p>
    <w:p w14:paraId="085C1E51" w14:textId="6DC71641" w:rsidR="008D776B" w:rsidRPr="00D87C2A" w:rsidRDefault="0056460B" w:rsidP="006C2A9C">
      <w:pPr>
        <w:rPr>
          <w:highlight w:val="yellow"/>
        </w:rPr>
      </w:pPr>
      <w:r>
        <w:t xml:space="preserve">Regionally, the cumulative impact of </w:t>
      </w:r>
      <w:r w:rsidR="00272178">
        <w:t xml:space="preserve">relevant future projects </w:t>
      </w:r>
      <w:r>
        <w:t xml:space="preserve">is moderate. While some projects have a greater impact on Aboriginal cultural heritage, most aim to preserve some values through design changes. Even when sites are destroyed, all projects have CHMPs </w:t>
      </w:r>
      <w:r w:rsidR="00CA45BF">
        <w:t xml:space="preserve">in place </w:t>
      </w:r>
      <w:r>
        <w:t xml:space="preserve">to manage </w:t>
      </w:r>
      <w:r w:rsidR="00A50263">
        <w:t>Aboriginal Places</w:t>
      </w:r>
      <w:r>
        <w:t xml:space="preserve"> with the RAP, TO group, and</w:t>
      </w:r>
      <w:r w:rsidR="00985506">
        <w:t xml:space="preserve"> </w:t>
      </w:r>
      <w:r>
        <w:t>/</w:t>
      </w:r>
      <w:r w:rsidR="00985506">
        <w:t xml:space="preserve"> </w:t>
      </w:r>
      <w:r>
        <w:t xml:space="preserve">or </w:t>
      </w:r>
      <w:r w:rsidR="00726D56">
        <w:t>FP-SR</w:t>
      </w:r>
      <w:r>
        <w:t xml:space="preserve">, ensuring as much archaeological information </w:t>
      </w:r>
      <w:r w:rsidR="00820868">
        <w:t xml:space="preserve">as possible </w:t>
      </w:r>
      <w:r w:rsidR="00686B0A">
        <w:t xml:space="preserve">for the </w:t>
      </w:r>
      <w:r w:rsidR="00A42194">
        <w:t>p</w:t>
      </w:r>
      <w:r w:rsidR="00686B0A">
        <w:t xml:space="preserve">lace </w:t>
      </w:r>
      <w:r>
        <w:t>is obtained. The</w:t>
      </w:r>
      <w:r w:rsidR="00272178">
        <w:t xml:space="preserve"> </w:t>
      </w:r>
      <w:r w:rsidR="00612407">
        <w:t xml:space="preserve">Western Renewables Link </w:t>
      </w:r>
      <w:r>
        <w:t xml:space="preserve">Project will </w:t>
      </w:r>
      <w:r w:rsidR="005A6B92">
        <w:t xml:space="preserve">contribute to the </w:t>
      </w:r>
      <w:r>
        <w:t xml:space="preserve">impact </w:t>
      </w:r>
      <w:r w:rsidR="005A6B92">
        <w:t xml:space="preserve">on </w:t>
      </w:r>
      <w:r>
        <w:t>regional heritage</w:t>
      </w:r>
      <w:r w:rsidR="005A6B92">
        <w:t>,</w:t>
      </w:r>
      <w:r>
        <w:t xml:space="preserve"> but not significantly increase the cumulative impact, as </w:t>
      </w:r>
      <w:r w:rsidR="005A6B92">
        <w:t xml:space="preserve">the Project specific impacts </w:t>
      </w:r>
      <w:r>
        <w:t xml:space="preserve">will be mitigated and managed through </w:t>
      </w:r>
      <w:r w:rsidR="00C267CA">
        <w:t xml:space="preserve">the </w:t>
      </w:r>
      <w:r>
        <w:t>EPRs</w:t>
      </w:r>
      <w:r w:rsidR="00C267CA">
        <w:t xml:space="preserve"> discussed in this chapter</w:t>
      </w:r>
      <w:r>
        <w:t>,</w:t>
      </w:r>
      <w:r w:rsidR="00A14085">
        <w:t xml:space="preserve"> </w:t>
      </w:r>
      <w:r>
        <w:t xml:space="preserve">meeting </w:t>
      </w:r>
      <w:r w:rsidR="008329CF">
        <w:t xml:space="preserve">in turn </w:t>
      </w:r>
      <w:r>
        <w:t>the Project’s EES scoping requirements.</w:t>
      </w:r>
      <w:r w:rsidR="00272178">
        <w:t xml:space="preserve"> As such, the potential for significant adverse cumulative impact</w:t>
      </w:r>
      <w:r w:rsidR="004808CD">
        <w:t>s</w:t>
      </w:r>
      <w:r w:rsidR="00272178">
        <w:t xml:space="preserve"> </w:t>
      </w:r>
      <w:r w:rsidR="00F35BCB">
        <w:t>are</w:t>
      </w:r>
      <w:r w:rsidR="00272178">
        <w:t xml:space="preserve"> expected to be </w:t>
      </w:r>
      <w:r w:rsidR="00F35BCB">
        <w:t>moderate</w:t>
      </w:r>
      <w:r w:rsidR="00272178">
        <w:t xml:space="preserve">. </w:t>
      </w:r>
      <w:r w:rsidR="008329CF">
        <w:t xml:space="preserve"> </w:t>
      </w:r>
    </w:p>
    <w:p w14:paraId="5584622C" w14:textId="045A7A44" w:rsidR="002E5D6E" w:rsidRPr="00256FEB" w:rsidRDefault="00CD04AF" w:rsidP="0045504F">
      <w:pPr>
        <w:pStyle w:val="Heading2"/>
      </w:pPr>
      <w:bookmarkStart w:id="81" w:name="_Ref184279369"/>
      <w:bookmarkStart w:id="82" w:name="_Ref184302045"/>
      <w:r w:rsidRPr="00E745D4">
        <w:t>Environmental</w:t>
      </w:r>
      <w:r>
        <w:t xml:space="preserve"> </w:t>
      </w:r>
      <w:r w:rsidR="007D2207">
        <w:t>P</w:t>
      </w:r>
      <w:r w:rsidR="002D7696">
        <w:t xml:space="preserve">erformance </w:t>
      </w:r>
      <w:r w:rsidR="007D2207">
        <w:t>R</w:t>
      </w:r>
      <w:r w:rsidR="002D7696">
        <w:t>equirements</w:t>
      </w:r>
      <w:bookmarkEnd w:id="81"/>
      <w:bookmarkEnd w:id="82"/>
    </w:p>
    <w:p w14:paraId="12474065" w14:textId="75BF04C6" w:rsidR="00A7169B" w:rsidRDefault="00A7169B" w:rsidP="000E2D78">
      <w:r w:rsidRPr="00A7169B">
        <w:t xml:space="preserve">Potential impacts identified through </w:t>
      </w:r>
      <w:r w:rsidR="00525166" w:rsidRPr="00D87C2A">
        <w:rPr>
          <w:b/>
          <w:bCs/>
        </w:rPr>
        <w:t xml:space="preserve">Technical Report B: Aboriginal </w:t>
      </w:r>
      <w:r w:rsidR="00525166">
        <w:rPr>
          <w:b/>
          <w:bCs/>
        </w:rPr>
        <w:t>C</w:t>
      </w:r>
      <w:r w:rsidR="00525166" w:rsidRPr="00D87C2A">
        <w:rPr>
          <w:b/>
          <w:bCs/>
        </w:rPr>
        <w:t xml:space="preserve">ultural </w:t>
      </w:r>
      <w:r w:rsidR="00525166">
        <w:rPr>
          <w:b/>
          <w:bCs/>
        </w:rPr>
        <w:t>H</w:t>
      </w:r>
      <w:r w:rsidR="00525166" w:rsidRPr="00D87C2A">
        <w:rPr>
          <w:b/>
          <w:bCs/>
        </w:rPr>
        <w:t xml:space="preserve">eritage </w:t>
      </w:r>
      <w:r w:rsidR="00525166">
        <w:rPr>
          <w:b/>
          <w:bCs/>
        </w:rPr>
        <w:t>I</w:t>
      </w:r>
      <w:r w:rsidR="00525166" w:rsidRPr="00D87C2A">
        <w:rPr>
          <w:b/>
          <w:bCs/>
        </w:rPr>
        <w:t xml:space="preserve">mpact </w:t>
      </w:r>
      <w:r w:rsidR="00525166">
        <w:rPr>
          <w:b/>
          <w:bCs/>
        </w:rPr>
        <w:t>A</w:t>
      </w:r>
      <w:r w:rsidR="00525166" w:rsidRPr="00D87C2A">
        <w:rPr>
          <w:b/>
          <w:bCs/>
        </w:rPr>
        <w:t>ssessment</w:t>
      </w:r>
      <w:r w:rsidR="00525166" w:rsidRPr="00A7169B">
        <w:t xml:space="preserve"> </w:t>
      </w:r>
      <w:r w:rsidRPr="00A7169B">
        <w:t xml:space="preserve">have informed the development of EPRs for the Project. EPRs set out the environmental outcomes to be achieved through the implementation of mitigation measures during construction, operation and decommissioning. While some EPRs are performance based to allow flexibility in how they will be achieved, others include more prescriptive measures that must be implemented. Compliance with the EPRs will be required as a condition of the Project’s approval. </w:t>
      </w:r>
      <w:r w:rsidR="00687B85">
        <w:fldChar w:fldCharType="begin"/>
      </w:r>
      <w:r w:rsidR="00687B85">
        <w:instrText xml:space="preserve"> REF _Ref191022320 \h </w:instrText>
      </w:r>
      <w:r w:rsidR="00687B85">
        <w:fldChar w:fldCharType="separate"/>
      </w:r>
      <w:r w:rsidR="002D33F8" w:rsidRPr="009038E7">
        <w:t>Table</w:t>
      </w:r>
      <w:r w:rsidR="002D33F8">
        <w:t> </w:t>
      </w:r>
      <w:r w:rsidR="002D33F8">
        <w:rPr>
          <w:noProof/>
        </w:rPr>
        <w:t>9.1</w:t>
      </w:r>
      <w:r w:rsidR="00687B85">
        <w:fldChar w:fldCharType="end"/>
      </w:r>
      <w:r w:rsidR="007F4CB5">
        <w:t xml:space="preserve"> </w:t>
      </w:r>
      <w:r w:rsidRPr="00A7169B">
        <w:t xml:space="preserve">details the proposed EPRs </w:t>
      </w:r>
      <w:r w:rsidR="000D5AAF">
        <w:t>developed for</w:t>
      </w:r>
      <w:r>
        <w:t xml:space="preserve"> Aboriginal cultural heritage</w:t>
      </w:r>
      <w:r w:rsidR="00A51ED1">
        <w:t>.</w:t>
      </w:r>
    </w:p>
    <w:p w14:paraId="65E9104F" w14:textId="17AF8F65" w:rsidR="00687B85" w:rsidRDefault="00687B85" w:rsidP="00533A45">
      <w:pPr>
        <w:pStyle w:val="Caption"/>
      </w:pPr>
      <w:bookmarkStart w:id="83" w:name="_Ref191022320"/>
      <w:r w:rsidRPr="009038E7">
        <w:lastRenderedPageBreak/>
        <w:t>Table</w:t>
      </w:r>
      <w:r>
        <w:t> </w:t>
      </w:r>
      <w:r>
        <w:fldChar w:fldCharType="begin"/>
      </w:r>
      <w:r>
        <w:instrText>STYLEREF 1 \s</w:instrText>
      </w:r>
      <w:r>
        <w:fldChar w:fldCharType="separate"/>
      </w:r>
      <w:r w:rsidR="002D33F8">
        <w:rPr>
          <w:noProof/>
        </w:rPr>
        <w:t>9</w:t>
      </w:r>
      <w:r>
        <w:fldChar w:fldCharType="end"/>
      </w:r>
      <w:r w:rsidR="00B2178E">
        <w:rPr>
          <w:noProof/>
        </w:rPr>
        <w:t>.</w:t>
      </w:r>
      <w:r>
        <w:fldChar w:fldCharType="begin"/>
      </w:r>
      <w:r>
        <w:instrText>SEQ Table \* ARABIC \s 1</w:instrText>
      </w:r>
      <w:r>
        <w:fldChar w:fldCharType="separate"/>
      </w:r>
      <w:r w:rsidR="002D33F8">
        <w:rPr>
          <w:noProof/>
        </w:rPr>
        <w:t>1</w:t>
      </w:r>
      <w:r>
        <w:fldChar w:fldCharType="end"/>
      </w:r>
      <w:bookmarkEnd w:id="83"/>
      <w:r w:rsidRPr="009038E7">
        <w:t xml:space="preserve"> </w:t>
      </w:r>
      <w:r w:rsidR="00525166">
        <w:t>Environmental Performance Requirements</w:t>
      </w:r>
      <w:r w:rsidR="0045504F">
        <w:t xml:space="preserve"> </w:t>
      </w:r>
    </w:p>
    <w:tbl>
      <w:tblPr>
        <w:tblStyle w:val="WVTTable2"/>
        <w:tblW w:w="5000" w:type="pct"/>
        <w:tblLook w:val="04A0" w:firstRow="1" w:lastRow="0" w:firstColumn="1" w:lastColumn="0" w:noHBand="0" w:noVBand="1"/>
      </w:tblPr>
      <w:tblGrid>
        <w:gridCol w:w="724"/>
        <w:gridCol w:w="8346"/>
      </w:tblGrid>
      <w:tr w:rsidR="00687B85" w:rsidRPr="00247990" w14:paraId="07C66347" w14:textId="77777777" w:rsidTr="002E31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tcPr>
          <w:p w14:paraId="7259A505" w14:textId="77777777" w:rsidR="00687B85" w:rsidRPr="00247990" w:rsidRDefault="00687B85" w:rsidP="002D4DC5">
            <w:pPr>
              <w:pStyle w:val="TableText"/>
            </w:pPr>
            <w:r w:rsidRPr="00247990">
              <w:t>EPR code</w:t>
            </w:r>
          </w:p>
        </w:tc>
        <w:tc>
          <w:tcPr>
            <w:tcW w:w="4601" w:type="pct"/>
          </w:tcPr>
          <w:p w14:paraId="741C967E" w14:textId="77777777" w:rsidR="00687B85" w:rsidRPr="00247990" w:rsidRDefault="00687B85" w:rsidP="002D4DC5">
            <w:pPr>
              <w:pStyle w:val="TableText"/>
              <w:cnfStyle w:val="100000000000" w:firstRow="1" w:lastRow="0" w:firstColumn="0" w:lastColumn="0" w:oddVBand="0" w:evenVBand="0" w:oddHBand="0" w:evenHBand="0" w:firstRowFirstColumn="0" w:firstRowLastColumn="0" w:lastRowFirstColumn="0" w:lastRowLastColumn="0"/>
            </w:pPr>
            <w:r w:rsidRPr="00247990">
              <w:t>Requirement</w:t>
            </w:r>
          </w:p>
        </w:tc>
      </w:tr>
      <w:tr w:rsidR="00687B85" w:rsidRPr="00247990" w14:paraId="5D17943D" w14:textId="77777777" w:rsidTr="002E318E">
        <w:tc>
          <w:tcPr>
            <w:cnfStyle w:val="001000000000" w:firstRow="0" w:lastRow="0" w:firstColumn="1" w:lastColumn="0" w:oddVBand="0" w:evenVBand="0" w:oddHBand="0" w:evenHBand="0" w:firstRowFirstColumn="0" w:firstRowLastColumn="0" w:lastRowFirstColumn="0" w:lastRowLastColumn="0"/>
            <w:tcW w:w="399" w:type="pct"/>
          </w:tcPr>
          <w:p w14:paraId="60DB45E0" w14:textId="2E15FD86" w:rsidR="00687B85" w:rsidRPr="00247990" w:rsidRDefault="00687B85" w:rsidP="002D4DC5">
            <w:pPr>
              <w:pStyle w:val="TableText"/>
            </w:pPr>
            <w:r w:rsidRPr="008D7C28">
              <w:t xml:space="preserve">EPR </w:t>
            </w:r>
            <w:r w:rsidR="007242B5">
              <w:t>ACH1</w:t>
            </w:r>
          </w:p>
        </w:tc>
        <w:tc>
          <w:tcPr>
            <w:tcW w:w="4601" w:type="pct"/>
          </w:tcPr>
          <w:p w14:paraId="30A0481F" w14:textId="0FF44AF8" w:rsidR="00135543" w:rsidRDefault="000559CD" w:rsidP="002D4DC5">
            <w:pPr>
              <w:pStyle w:val="TableText"/>
              <w:cnfStyle w:val="000000000000" w:firstRow="0" w:lastRow="0" w:firstColumn="0" w:lastColumn="0" w:oddVBand="0" w:evenVBand="0" w:oddHBand="0" w:evenHBand="0" w:firstRowFirstColumn="0" w:firstRowLastColumn="0" w:lastRowFirstColumn="0" w:lastRowLastColumn="0"/>
              <w:rPr>
                <w:b/>
              </w:rPr>
            </w:pPr>
            <w:r>
              <w:rPr>
                <w:b/>
              </w:rPr>
              <w:t xml:space="preserve">Comply with </w:t>
            </w:r>
            <w:r w:rsidR="00135543" w:rsidRPr="00135543">
              <w:rPr>
                <w:b/>
              </w:rPr>
              <w:t>Cultural Heritage Management Plans</w:t>
            </w:r>
          </w:p>
          <w:p w14:paraId="4A7A9E4C" w14:textId="50DAEC3D" w:rsidR="00687B85" w:rsidRPr="00247990" w:rsidRDefault="000559CD" w:rsidP="00635F55">
            <w:pPr>
              <w:pStyle w:val="TableNumbers"/>
              <w:cnfStyle w:val="000000000000" w:firstRow="0" w:lastRow="0" w:firstColumn="0" w:lastColumn="0" w:oddVBand="0" w:evenVBand="0" w:oddHBand="0" w:evenHBand="0" w:firstRowFirstColumn="0" w:firstRowLastColumn="0" w:lastRowFirstColumn="0" w:lastRowLastColumn="0"/>
            </w:pPr>
            <w:r w:rsidRPr="000559CD">
              <w:t>Implement and comply with Cultural Heritage Management Plans (CHMPs) sponsored by AusNet and approved</w:t>
            </w:r>
            <w:r>
              <w:t xml:space="preserve"> </w:t>
            </w:r>
            <w:r w:rsidRPr="000559CD">
              <w:t xml:space="preserve">for the Project under the </w:t>
            </w:r>
            <w:r w:rsidRPr="000559CD">
              <w:rPr>
                <w:i/>
                <w:iCs/>
              </w:rPr>
              <w:t>Aboriginal Heritage Act 2006</w:t>
            </w:r>
            <w:r w:rsidRPr="000559CD">
              <w:t>.</w:t>
            </w:r>
          </w:p>
        </w:tc>
      </w:tr>
      <w:tr w:rsidR="00687B85" w:rsidRPr="00247990" w14:paraId="51BEFC6B" w14:textId="77777777" w:rsidTr="002E31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 w:type="pct"/>
          </w:tcPr>
          <w:p w14:paraId="6C9EBEB3" w14:textId="39A3B1A4" w:rsidR="00687B85" w:rsidRPr="00247990" w:rsidRDefault="00687B85" w:rsidP="002D4DC5">
            <w:pPr>
              <w:pStyle w:val="TableText"/>
            </w:pPr>
            <w:r>
              <w:t xml:space="preserve">EPR </w:t>
            </w:r>
            <w:r w:rsidR="36764439">
              <w:t>ACH2</w:t>
            </w:r>
          </w:p>
        </w:tc>
        <w:tc>
          <w:tcPr>
            <w:tcW w:w="4601" w:type="pct"/>
          </w:tcPr>
          <w:p w14:paraId="0AD80F20" w14:textId="5B2DAE83" w:rsidR="00687B85" w:rsidRDefault="003A478D" w:rsidP="002D4DC5">
            <w:pPr>
              <w:pStyle w:val="TableText"/>
              <w:cnfStyle w:val="000000010000" w:firstRow="0" w:lastRow="0" w:firstColumn="0" w:lastColumn="0" w:oddVBand="0" w:evenVBand="0" w:oddHBand="0" w:evenHBand="1" w:firstRowFirstColumn="0" w:firstRowLastColumn="0" w:lastRowFirstColumn="0" w:lastRowLastColumn="0"/>
            </w:pPr>
            <w:r w:rsidRPr="003A478D">
              <w:rPr>
                <w:b/>
              </w:rPr>
              <w:t>Discuss and negotiate Cultural Values Assessment recommendations</w:t>
            </w:r>
          </w:p>
          <w:p w14:paraId="1D9AABD6" w14:textId="4FDBB2A1" w:rsidR="003A478D" w:rsidRPr="005B6C2A" w:rsidRDefault="003A478D" w:rsidP="00B6645D">
            <w:pPr>
              <w:pStyle w:val="TableNumbers"/>
              <w:numPr>
                <w:ilvl w:val="0"/>
                <w:numId w:val="19"/>
              </w:numPr>
              <w:cnfStyle w:val="000000010000" w:firstRow="0" w:lastRow="0" w:firstColumn="0" w:lastColumn="0" w:oddVBand="0" w:evenVBand="0" w:oddHBand="0" w:evenHBand="1" w:firstRowFirstColumn="0" w:firstRowLastColumn="0" w:lastRowFirstColumn="0" w:lastRowLastColumn="0"/>
            </w:pPr>
            <w:r>
              <w:t>AusNet must engage with each of the relevant Registered Aboriginal Parties (RAPs) and Traditional Owner (TO)</w:t>
            </w:r>
            <w:r w:rsidR="5E7BCFED">
              <w:t xml:space="preserve"> </w:t>
            </w:r>
            <w:r>
              <w:t>groups, being Barengi Gadjin Land Council Aboriginal Corporation, Eastern Maar Aboriginal Corporation, Dja Dja Wurrung Clans Aboriginal Corporation, Wadawurrung Traditional Owners Aboriginal Corporation, and Wurundjeri Woi-wurrung Cultural Heritage Aboriginal Corporation to address recommendations, where practicable, arising from each RAP or TO group’s Cultural Values Assessment to avoid or minimise impacts on intangible cultural heritage values from the Project.</w:t>
            </w:r>
          </w:p>
        </w:tc>
      </w:tr>
    </w:tbl>
    <w:p w14:paraId="3D687480" w14:textId="3FE9F94E" w:rsidR="00004BE0" w:rsidRDefault="00004BE0" w:rsidP="002E318E">
      <w:pPr>
        <w:spacing w:before="240"/>
      </w:pPr>
      <w:r w:rsidRPr="00004BE0">
        <w:t xml:space="preserve">Other EPRs contribute to a reduction in the magnitude, extent and duration of impacts </w:t>
      </w:r>
      <w:r>
        <w:t>towards Aboriginal cu</w:t>
      </w:r>
      <w:r w:rsidR="003F46AF">
        <w:t>ltural heritage</w:t>
      </w:r>
      <w:r w:rsidR="001806EF">
        <w:t xml:space="preserve"> values</w:t>
      </w:r>
      <w:r w:rsidR="003F46AF">
        <w:t xml:space="preserve">. Additional EPRs related to Aboriginal cultural heritage </w:t>
      </w:r>
      <w:r w:rsidR="001806EF">
        <w:t>include:</w:t>
      </w:r>
    </w:p>
    <w:p w14:paraId="2E046157" w14:textId="148B54F3" w:rsidR="00D57922" w:rsidRDefault="00D16939" w:rsidP="005B31AB">
      <w:pPr>
        <w:pStyle w:val="ListBullet"/>
      </w:pPr>
      <w:r>
        <w:t xml:space="preserve">EPR </w:t>
      </w:r>
      <w:r w:rsidR="00004BE0">
        <w:t>BD1</w:t>
      </w:r>
      <w:r w:rsidR="00FC590E">
        <w:t xml:space="preserve"> – </w:t>
      </w:r>
      <w:r w:rsidR="00D57922" w:rsidRPr="00D57922">
        <w:t>Complete ecological surveys and finalise design</w:t>
      </w:r>
    </w:p>
    <w:p w14:paraId="7AF558B4" w14:textId="0DB5676B" w:rsidR="00DC3C01" w:rsidRDefault="00004BE0" w:rsidP="000E3D7D">
      <w:pPr>
        <w:pStyle w:val="ListBullet"/>
      </w:pPr>
      <w:r>
        <w:t>EPR BD2</w:t>
      </w:r>
      <w:r w:rsidR="00FC590E">
        <w:t xml:space="preserve"> –</w:t>
      </w:r>
      <w:r>
        <w:t xml:space="preserve"> </w:t>
      </w:r>
      <w:r w:rsidR="00DC3C01" w:rsidRPr="00DC3C01">
        <w:t>Develop and implement a Vegetation Management Plan</w:t>
      </w:r>
    </w:p>
    <w:p w14:paraId="0E8A73C8" w14:textId="256A79B3" w:rsidR="00E162D3" w:rsidRDefault="00E162D3" w:rsidP="000E3D7D">
      <w:pPr>
        <w:pStyle w:val="ListBullet"/>
      </w:pPr>
      <w:r>
        <w:t>EPR BD3</w:t>
      </w:r>
      <w:r w:rsidR="00FC590E">
        <w:t xml:space="preserve"> –</w:t>
      </w:r>
      <w:r w:rsidR="009A21E3">
        <w:t xml:space="preserve"> </w:t>
      </w:r>
      <w:r w:rsidR="00DC3C01" w:rsidRPr="00DC3C01">
        <w:t>Develop and implement a Fauna Management Plan</w:t>
      </w:r>
    </w:p>
    <w:p w14:paraId="3D3A62CD" w14:textId="245DEA81" w:rsidR="00E162D3" w:rsidRDefault="00E162D3" w:rsidP="00E162D3">
      <w:pPr>
        <w:pStyle w:val="ListBullet"/>
      </w:pPr>
      <w:r>
        <w:t>EPR BD4</w:t>
      </w:r>
      <w:r w:rsidR="00FC590E">
        <w:t xml:space="preserve"> –</w:t>
      </w:r>
      <w:r w:rsidR="009A21E3">
        <w:t xml:space="preserve"> </w:t>
      </w:r>
      <w:r w:rsidR="003868ED" w:rsidRPr="003868ED">
        <w:t>Develop and implement Threatened Fauna Management Plans</w:t>
      </w:r>
    </w:p>
    <w:p w14:paraId="61D67A6B" w14:textId="6C46D20F" w:rsidR="00E162D3" w:rsidRDefault="00E162D3" w:rsidP="00E162D3">
      <w:pPr>
        <w:pStyle w:val="ListBullet"/>
      </w:pPr>
      <w:r>
        <w:t>EPR BD5</w:t>
      </w:r>
      <w:r w:rsidR="00FC590E">
        <w:t xml:space="preserve"> –</w:t>
      </w:r>
      <w:r w:rsidR="009A21E3">
        <w:t xml:space="preserve"> </w:t>
      </w:r>
      <w:r w:rsidR="003868ED" w:rsidRPr="003868ED">
        <w:t>Develop and implement a Collision Risk Management Plan</w:t>
      </w:r>
    </w:p>
    <w:p w14:paraId="02B1AA55" w14:textId="3AF319BB" w:rsidR="00E162D3" w:rsidRDefault="00E162D3" w:rsidP="00E162D3">
      <w:pPr>
        <w:pStyle w:val="ListBullet"/>
      </w:pPr>
      <w:r>
        <w:t>EPR BD6</w:t>
      </w:r>
      <w:r w:rsidR="00FC590E">
        <w:t xml:space="preserve"> –</w:t>
      </w:r>
      <w:r w:rsidR="009A21E3">
        <w:t xml:space="preserve"> </w:t>
      </w:r>
      <w:r w:rsidR="003868ED" w:rsidRPr="003868ED">
        <w:t>Develop and implement measures to manage riparian and aquatic habitat</w:t>
      </w:r>
    </w:p>
    <w:p w14:paraId="12B80497" w14:textId="659D5018" w:rsidR="00E162D3" w:rsidRDefault="00E162D3" w:rsidP="00E162D3">
      <w:pPr>
        <w:pStyle w:val="ListBullet"/>
      </w:pPr>
      <w:r>
        <w:t>EPR BD7</w:t>
      </w:r>
      <w:r w:rsidR="00FC590E">
        <w:t xml:space="preserve"> –</w:t>
      </w:r>
      <w:r w:rsidR="009A21E3">
        <w:t xml:space="preserve"> </w:t>
      </w:r>
      <w:r w:rsidR="008C7F01" w:rsidRPr="008C7F01">
        <w:t>Develop and implement an Operational Vegetation and Habitat Management Plan</w:t>
      </w:r>
    </w:p>
    <w:p w14:paraId="30029D8C" w14:textId="77777777" w:rsidR="009518AF" w:rsidRDefault="009518AF" w:rsidP="009518AF">
      <w:pPr>
        <w:pStyle w:val="ListBullet"/>
      </w:pPr>
      <w:r>
        <w:t>EPR EM11 – Develop and implement a Decommissioning Management Plan</w:t>
      </w:r>
    </w:p>
    <w:p w14:paraId="37026D15" w14:textId="137C3A4E" w:rsidR="00C06AFC" w:rsidRDefault="009A21E3" w:rsidP="00627FCE">
      <w:pPr>
        <w:pStyle w:val="ListBullet"/>
      </w:pPr>
      <w:r>
        <w:t>EPR SW3</w:t>
      </w:r>
      <w:r w:rsidR="00FC590E">
        <w:t xml:space="preserve"> –</w:t>
      </w:r>
      <w:r>
        <w:t xml:space="preserve"> </w:t>
      </w:r>
      <w:r w:rsidRPr="009A21E3">
        <w:t>Monitor water quality</w:t>
      </w:r>
      <w:r w:rsidR="00353A25">
        <w:t>.</w:t>
      </w:r>
    </w:p>
    <w:p w14:paraId="28DE2635" w14:textId="4B91AC55" w:rsidR="00BE0556" w:rsidRDefault="00BE0556" w:rsidP="00635F55">
      <w:pPr>
        <w:pStyle w:val="ListBullet"/>
        <w:numPr>
          <w:ilvl w:val="0"/>
          <w:numId w:val="0"/>
        </w:numPr>
      </w:pPr>
      <w:r w:rsidRPr="00B41209">
        <w:t xml:space="preserve">Refer to the relevant technical chapters and </w:t>
      </w:r>
      <w:r w:rsidRPr="00B41209">
        <w:rPr>
          <w:b/>
          <w:bCs/>
        </w:rPr>
        <w:t>Chapter 29: Environmental Management Framework</w:t>
      </w:r>
      <w:r w:rsidRPr="00B41209">
        <w:t xml:space="preserve"> for full detail of these EPRs. </w:t>
      </w:r>
    </w:p>
    <w:p w14:paraId="12ECB4BE" w14:textId="1B0ED3F7" w:rsidR="00CD04AF" w:rsidRPr="008A4916" w:rsidRDefault="00C34549" w:rsidP="00CD04AF">
      <w:r>
        <w:t xml:space="preserve">Once the CHMPs have been approved, their </w:t>
      </w:r>
      <w:r w:rsidRPr="00FA7925">
        <w:t xml:space="preserve">management conditions and contingencies </w:t>
      </w:r>
      <w:r>
        <w:t>must be complied with to</w:t>
      </w:r>
      <w:r w:rsidRPr="00FA7925">
        <w:t xml:space="preserve"> </w:t>
      </w:r>
      <w:r>
        <w:t>protect and manage</w:t>
      </w:r>
      <w:r w:rsidRPr="00FA7925">
        <w:t xml:space="preserve"> registered and unidentified </w:t>
      </w:r>
      <w:r w:rsidR="00A50263">
        <w:t>Aboriginal Places</w:t>
      </w:r>
      <w:r w:rsidRPr="00FA7925">
        <w:t xml:space="preserve"> and values. </w:t>
      </w:r>
      <w:r>
        <w:t>General and specific management</w:t>
      </w:r>
      <w:r w:rsidRPr="00FA7925">
        <w:t xml:space="preserve"> conditions will be provided in each CHMP to mitigate or minimise </w:t>
      </w:r>
      <w:r>
        <w:t>harm</w:t>
      </w:r>
      <w:r w:rsidRPr="00FA7925">
        <w:t xml:space="preserve"> to known</w:t>
      </w:r>
      <w:r>
        <w:t xml:space="preserve"> and unknown</w:t>
      </w:r>
      <w:r w:rsidRPr="00FA7925">
        <w:t xml:space="preserve"> </w:t>
      </w:r>
      <w:r w:rsidR="00A50263">
        <w:t>Aboriginal Places</w:t>
      </w:r>
      <w:r w:rsidRPr="00FA7925">
        <w:t>.</w:t>
      </w:r>
      <w:r>
        <w:t xml:space="preserve"> </w:t>
      </w:r>
      <w:r w:rsidR="006936E6">
        <w:t xml:space="preserve">Implementation of the </w:t>
      </w:r>
      <w:r w:rsidRPr="0092436E">
        <w:t>CHMP</w:t>
      </w:r>
      <w:r>
        <w:t>s</w:t>
      </w:r>
      <w:r w:rsidRPr="0092436E">
        <w:t xml:space="preserve"> </w:t>
      </w:r>
      <w:r>
        <w:t>will also</w:t>
      </w:r>
      <w:r w:rsidRPr="0092436E">
        <w:t xml:space="preserve"> </w:t>
      </w:r>
      <w:r>
        <w:t>avoid</w:t>
      </w:r>
      <w:r w:rsidRPr="0092436E">
        <w:t xml:space="preserve"> and minimise </w:t>
      </w:r>
      <w:r>
        <w:t xml:space="preserve">harm </w:t>
      </w:r>
      <w:r w:rsidRPr="0092436E">
        <w:t xml:space="preserve">to </w:t>
      </w:r>
      <w:r w:rsidR="00167811">
        <w:t xml:space="preserve">any </w:t>
      </w:r>
      <w:r w:rsidRPr="008A4916">
        <w:t>residual impacts arising from the Project</w:t>
      </w:r>
      <w:r w:rsidR="00904A35" w:rsidRPr="008A4916">
        <w:t xml:space="preserve"> to the extent reasonabl</w:t>
      </w:r>
      <w:r w:rsidR="00C773F8" w:rsidRPr="008A4916">
        <w:t>y</w:t>
      </w:r>
      <w:r w:rsidR="00904A35" w:rsidRPr="008A4916">
        <w:t xml:space="preserve"> practicable</w:t>
      </w:r>
      <w:r w:rsidRPr="008A4916">
        <w:t>.</w:t>
      </w:r>
      <w:r w:rsidR="00455FE4" w:rsidRPr="008A4916">
        <w:t xml:space="preserve"> </w:t>
      </w:r>
      <w:r w:rsidR="00455FE4" w:rsidRPr="008A4916">
        <w:rPr>
          <w:lang w:val="en-US"/>
        </w:rPr>
        <w:t>It is expected standard measures would apply, such as inspections by the RAP and</w:t>
      </w:r>
      <w:r w:rsidR="00A615B1" w:rsidRPr="008A4916">
        <w:rPr>
          <w:lang w:val="en-US"/>
        </w:rPr>
        <w:t xml:space="preserve"> </w:t>
      </w:r>
      <w:r w:rsidR="00916A23" w:rsidRPr="008A4916">
        <w:rPr>
          <w:lang w:val="en-US"/>
        </w:rPr>
        <w:t>regular CHMP compliance reviews by AusNet.</w:t>
      </w:r>
    </w:p>
    <w:p w14:paraId="394C9B50" w14:textId="03DEFED4" w:rsidR="000F1BBB" w:rsidRDefault="000F1BBB" w:rsidP="00CD04AF">
      <w:pPr>
        <w:rPr>
          <w:lang w:val="en-US"/>
        </w:rPr>
      </w:pPr>
      <w:r w:rsidRPr="008A4916">
        <w:t>In addition, ongoing consultation should occur with each individual RAP</w:t>
      </w:r>
      <w:r w:rsidR="00353A25" w:rsidRPr="008A4916">
        <w:t xml:space="preserve"> </w:t>
      </w:r>
      <w:r w:rsidRPr="008A4916">
        <w:t>/</w:t>
      </w:r>
      <w:r w:rsidR="00353A25" w:rsidRPr="008A4916">
        <w:t xml:space="preserve"> </w:t>
      </w:r>
      <w:r w:rsidRPr="008A4916">
        <w:t>TO</w:t>
      </w:r>
      <w:r w:rsidR="00612407" w:rsidRPr="008A4916">
        <w:t xml:space="preserve"> group</w:t>
      </w:r>
      <w:r w:rsidRPr="008A4916">
        <w:t xml:space="preserve"> for the pre-construction, construction, operation</w:t>
      </w:r>
      <w:r w:rsidR="00B75A7B">
        <w:t xml:space="preserve">, and decommissioning </w:t>
      </w:r>
      <w:r w:rsidR="00EC21B9">
        <w:t>stages</w:t>
      </w:r>
      <w:r>
        <w:t xml:space="preserve"> of the Project to m</w:t>
      </w:r>
      <w:r w:rsidRPr="00E13CA7">
        <w:t>anage and</w:t>
      </w:r>
      <w:r>
        <w:t xml:space="preserve"> </w:t>
      </w:r>
      <w:r w:rsidRPr="00E13CA7">
        <w:t xml:space="preserve">protect </w:t>
      </w:r>
      <w:r w:rsidRPr="00D86398">
        <w:rPr>
          <w:lang w:val="en-US"/>
        </w:rPr>
        <w:t>broad and specific intangible cultural heritage value</w:t>
      </w:r>
      <w:r>
        <w:rPr>
          <w:lang w:val="en-US"/>
        </w:rPr>
        <w:t>s as identified through the CVA process</w:t>
      </w:r>
      <w:r w:rsidR="00957FAA">
        <w:rPr>
          <w:lang w:val="en-US"/>
        </w:rPr>
        <w:t>.</w:t>
      </w:r>
      <w:r w:rsidR="002A030A">
        <w:rPr>
          <w:lang w:val="en-US"/>
        </w:rPr>
        <w:t xml:space="preserve"> </w:t>
      </w:r>
    </w:p>
    <w:p w14:paraId="47F152BB" w14:textId="6D15861F" w:rsidR="005C3FCE" w:rsidRDefault="005C3FCE" w:rsidP="005C3FCE">
      <w:pPr>
        <w:rPr>
          <w:lang w:val="en-US"/>
        </w:rPr>
      </w:pPr>
      <w:r w:rsidRPr="005C3FCE">
        <w:rPr>
          <w:lang w:val="en-US"/>
        </w:rPr>
        <w:t xml:space="preserve">The draft Incorporated Document has been informed by the EPRs </w:t>
      </w:r>
      <w:r>
        <w:rPr>
          <w:lang w:val="en-US"/>
        </w:rPr>
        <w:t xml:space="preserve">listed in </w:t>
      </w:r>
      <w:r>
        <w:fldChar w:fldCharType="begin"/>
      </w:r>
      <w:r>
        <w:instrText xml:space="preserve"> REF _Ref191022320 \h </w:instrText>
      </w:r>
      <w:r>
        <w:fldChar w:fldCharType="separate"/>
      </w:r>
      <w:r w:rsidR="002D33F8" w:rsidRPr="009038E7">
        <w:t>Table</w:t>
      </w:r>
      <w:r w:rsidR="002D33F8">
        <w:t> </w:t>
      </w:r>
      <w:r w:rsidR="002D33F8">
        <w:rPr>
          <w:noProof/>
        </w:rPr>
        <w:t>9.1</w:t>
      </w:r>
      <w:r>
        <w:fldChar w:fldCharType="end"/>
      </w:r>
      <w:r>
        <w:t xml:space="preserve"> </w:t>
      </w:r>
      <w:r w:rsidRPr="005C3FCE">
        <w:rPr>
          <w:lang w:val="en-US"/>
        </w:rPr>
        <w:t>and includes conditions to avoid,</w:t>
      </w:r>
      <w:r>
        <w:rPr>
          <w:lang w:val="en-US"/>
        </w:rPr>
        <w:t xml:space="preserve"> </w:t>
      </w:r>
      <w:r w:rsidRPr="004F15C8">
        <w:t>minimise</w:t>
      </w:r>
      <w:r w:rsidRPr="005C3FCE">
        <w:rPr>
          <w:lang w:val="en-US"/>
        </w:rPr>
        <w:t xml:space="preserve"> and manage impacts associated with the workforce accommodation facilities. For Aboriginal cultural heritage, this includes archaeological salvage of Aboriginal cultural heritage material and any other management conditions required by the relevant CHMPs. It is considered that these conditions are sufficient to meet the requirements of any relevant EPR applying to Aboriginal cultural heritage impacts at the workforce accommodation facilities.</w:t>
      </w:r>
    </w:p>
    <w:p w14:paraId="62A1AE1D" w14:textId="68D58979" w:rsidR="0080705C" w:rsidRPr="006A7F24" w:rsidRDefault="0080705C" w:rsidP="0080705C">
      <w:r w:rsidRPr="006A7F24">
        <w:t xml:space="preserve">The </w:t>
      </w:r>
      <w:r w:rsidR="002E07FB">
        <w:t xml:space="preserve">objectives of </w:t>
      </w:r>
      <w:r w:rsidR="004109AB">
        <w:t>proposed monitoring programs for the Project required by the EPRs are outlined in</w:t>
      </w:r>
      <w:r w:rsidRPr="006A7F24">
        <w:t xml:space="preserve"> </w:t>
      </w:r>
      <w:r w:rsidRPr="006A7F24">
        <w:rPr>
          <w:b/>
          <w:bCs/>
        </w:rPr>
        <w:t>Chapter 29: Environmental Management Framework</w:t>
      </w:r>
      <w:r w:rsidRPr="006A7F24">
        <w:t>.</w:t>
      </w:r>
    </w:p>
    <w:p w14:paraId="003F42DD" w14:textId="34B2D1A1" w:rsidR="00EC151C" w:rsidRPr="0045504F" w:rsidRDefault="006D64AD" w:rsidP="0045504F">
      <w:pPr>
        <w:pStyle w:val="Heading2"/>
      </w:pPr>
      <w:bookmarkStart w:id="84" w:name="_Toc191654868"/>
      <w:bookmarkStart w:id="85" w:name="_Toc184368211"/>
      <w:bookmarkEnd w:id="84"/>
      <w:bookmarkEnd w:id="85"/>
      <w:r w:rsidRPr="0045504F">
        <w:lastRenderedPageBreak/>
        <w:t>Summary of r</w:t>
      </w:r>
      <w:r w:rsidR="0050646D" w:rsidRPr="0045504F">
        <w:t xml:space="preserve">esidual impacts </w:t>
      </w:r>
    </w:p>
    <w:p w14:paraId="7B8F5AF9" w14:textId="146F2176" w:rsidR="00DE48CE" w:rsidRDefault="00DE48CE" w:rsidP="002B211C">
      <w:r>
        <w:t>With application of the</w:t>
      </w:r>
      <w:r w:rsidR="00DC0D1D">
        <w:t xml:space="preserve"> </w:t>
      </w:r>
      <w:r>
        <w:t xml:space="preserve">EPRs, residual impacts </w:t>
      </w:r>
      <w:r w:rsidR="00FD39E5">
        <w:t xml:space="preserve">associated with </w:t>
      </w:r>
      <w:r w:rsidR="00862E50">
        <w:t xml:space="preserve">Aboriginal cultural </w:t>
      </w:r>
      <w:r w:rsidR="00862E50" w:rsidRPr="00FA1D6E">
        <w:t>heritage</w:t>
      </w:r>
      <w:r w:rsidR="00FD39E5" w:rsidRPr="00B747D5">
        <w:t xml:space="preserve"> </w:t>
      </w:r>
      <w:r w:rsidR="002E01A1" w:rsidRPr="00B747D5">
        <w:t xml:space="preserve">range from </w:t>
      </w:r>
      <w:r w:rsidR="00590744">
        <w:t xml:space="preserve">high </w:t>
      </w:r>
      <w:r w:rsidR="0095214B">
        <w:t>to low</w:t>
      </w:r>
      <w:r>
        <w:t>:</w:t>
      </w:r>
    </w:p>
    <w:p w14:paraId="5ADC68DE" w14:textId="50D02DFC" w:rsidR="00AE0526" w:rsidRDefault="0058340F" w:rsidP="0058340F">
      <w:pPr>
        <w:pStyle w:val="ListBullet"/>
      </w:pPr>
      <w:r w:rsidRPr="0058340F">
        <w:t>Residual impacts remain to 75 known Aboriginal cultural heritage places and values</w:t>
      </w:r>
      <w:r>
        <w:t xml:space="preserve"> (both tangible and intangible)</w:t>
      </w:r>
      <w:r w:rsidRPr="0058340F">
        <w:t xml:space="preserve"> </w:t>
      </w:r>
      <w:r w:rsidR="00A67E96">
        <w:t xml:space="preserve">located </w:t>
      </w:r>
      <w:r w:rsidR="008D581E">
        <w:t>with</w:t>
      </w:r>
      <w:r w:rsidRPr="0058340F">
        <w:t>in the Project Land</w:t>
      </w:r>
      <w:r>
        <w:t xml:space="preserve"> during the construction stage</w:t>
      </w:r>
      <w:r w:rsidRPr="0058340F">
        <w:t xml:space="preserve">. Five (5) unavoidable impacts are anticipated to previously recorded Aboriginal </w:t>
      </w:r>
      <w:r w:rsidR="00500B0F">
        <w:t>P</w:t>
      </w:r>
      <w:r w:rsidRPr="0058340F">
        <w:t xml:space="preserve">laces, one of which is considered to result in a moderate </w:t>
      </w:r>
      <w:r>
        <w:t>residual</w:t>
      </w:r>
      <w:r w:rsidRPr="0058340F">
        <w:t xml:space="preserve"> impact and four of which are considered to result in a low </w:t>
      </w:r>
      <w:r>
        <w:t>residual</w:t>
      </w:r>
      <w:r w:rsidRPr="0058340F">
        <w:t xml:space="preserve"> impact. Seventy (70) unavoidable impacts are anticipated</w:t>
      </w:r>
      <w:r w:rsidR="002D41A5">
        <w:t xml:space="preserve"> towards newly identified Aboriginal cultural heritage values</w:t>
      </w:r>
      <w:r w:rsidRPr="0058340F">
        <w:t xml:space="preserve">, 13 of which are considered to result in a high level of impact, 10 of which are considered to result in a moderate level of impact, and 47 of which are considered to result in a low level of impact. </w:t>
      </w:r>
      <w:r w:rsidR="00CA5062">
        <w:t xml:space="preserve">During construction, management of these impacts will </w:t>
      </w:r>
      <w:r w:rsidR="00FE4630">
        <w:t>occur</w:t>
      </w:r>
      <w:r w:rsidR="00CA5062">
        <w:t xml:space="preserve"> through implementation of the CHMPs</w:t>
      </w:r>
      <w:r w:rsidR="007230BE">
        <w:t xml:space="preserve"> </w:t>
      </w:r>
      <w:r w:rsidR="009D3E5B">
        <w:t>(</w:t>
      </w:r>
      <w:r w:rsidR="007230BE">
        <w:t>EPR ACH1)</w:t>
      </w:r>
      <w:r w:rsidR="00CA5062">
        <w:t>.</w:t>
      </w:r>
      <w:r w:rsidR="00612407">
        <w:t xml:space="preserve"> </w:t>
      </w:r>
      <w:r w:rsidR="00AE0526" w:rsidRPr="00693D6C">
        <w:t xml:space="preserve">The </w:t>
      </w:r>
      <w:r w:rsidR="00AE0526">
        <w:t xml:space="preserve">addendum to </w:t>
      </w:r>
      <w:r w:rsidR="00AE0526" w:rsidRPr="0058340F">
        <w:rPr>
          <w:b/>
          <w:bCs/>
        </w:rPr>
        <w:t>Technical Report B: Aboriginal Cultural Heritage Impact Assessment</w:t>
      </w:r>
      <w:r w:rsidR="00AE0526">
        <w:t xml:space="preserve"> found an increase from 75 to</w:t>
      </w:r>
      <w:r w:rsidR="00AE0526" w:rsidRPr="00A231AA">
        <w:t xml:space="preserve"> </w:t>
      </w:r>
      <w:r w:rsidR="00AE0526" w:rsidRPr="00FE506B">
        <w:t>7</w:t>
      </w:r>
      <w:r w:rsidR="007A23A8">
        <w:t>7</w:t>
      </w:r>
      <w:r w:rsidR="00AE0526" w:rsidRPr="00FE506B">
        <w:t xml:space="preserve"> </w:t>
      </w:r>
      <w:r w:rsidR="00AE0526">
        <w:t xml:space="preserve">residual impacts on </w:t>
      </w:r>
      <w:r w:rsidR="00AE0526" w:rsidRPr="00A231AA">
        <w:t>Aboriginal cultural heritage values</w:t>
      </w:r>
      <w:r w:rsidR="00AE0526">
        <w:t>.</w:t>
      </w:r>
    </w:p>
    <w:p w14:paraId="5E657F89" w14:textId="633CDD7D" w:rsidR="00F96CF8" w:rsidRDefault="00141C29" w:rsidP="0058340F">
      <w:pPr>
        <w:pStyle w:val="ListBullet"/>
      </w:pPr>
      <w:r>
        <w:t>Of the known Aboriginal cultural heritage places and values, t</w:t>
      </w:r>
      <w:r w:rsidR="00F04390">
        <w:t>he</w:t>
      </w:r>
      <w:r w:rsidR="00453DF5">
        <w:t xml:space="preserve"> construction of the</w:t>
      </w:r>
      <w:r w:rsidR="00F04390">
        <w:t xml:space="preserve"> </w:t>
      </w:r>
      <w:r w:rsidR="00E52EC3">
        <w:t xml:space="preserve">Lexton </w:t>
      </w:r>
      <w:r w:rsidR="00A06DFF">
        <w:t>l</w:t>
      </w:r>
      <w:r w:rsidR="00E52EC3">
        <w:t xml:space="preserve">aydown </w:t>
      </w:r>
      <w:r w:rsidR="00A06DFF">
        <w:t>a</w:t>
      </w:r>
      <w:r w:rsidR="00E52EC3">
        <w:t>rea and</w:t>
      </w:r>
      <w:r w:rsidR="00F04390">
        <w:t xml:space="preserve"> </w:t>
      </w:r>
      <w:r w:rsidR="00A06DFF">
        <w:t>w</w:t>
      </w:r>
      <w:r w:rsidR="00F04390">
        <w:t>orkforce</w:t>
      </w:r>
      <w:r w:rsidR="000D3F8B">
        <w:t xml:space="preserve"> </w:t>
      </w:r>
      <w:r w:rsidR="00A06DFF">
        <w:t>a</w:t>
      </w:r>
      <w:r w:rsidR="000D3F8B">
        <w:t xml:space="preserve">ccommodation </w:t>
      </w:r>
      <w:r w:rsidR="00A06DFF">
        <w:t>f</w:t>
      </w:r>
      <w:r w:rsidR="000D3F8B">
        <w:t>acilit</w:t>
      </w:r>
      <w:r w:rsidR="00E52EC3">
        <w:t>y</w:t>
      </w:r>
      <w:r w:rsidR="00B663F5">
        <w:t xml:space="preserve">, along with </w:t>
      </w:r>
      <w:r w:rsidR="000D3F8B">
        <w:t>the new</w:t>
      </w:r>
      <w:r w:rsidR="00F04390">
        <w:t xml:space="preserve"> 500kV</w:t>
      </w:r>
      <w:r w:rsidR="000D3F8B">
        <w:t xml:space="preserve"> terminal station </w:t>
      </w:r>
      <w:r w:rsidR="00A06DFF">
        <w:t>near</w:t>
      </w:r>
      <w:r w:rsidR="000D3F8B">
        <w:t xml:space="preserve"> Bulgana</w:t>
      </w:r>
      <w:r w:rsidR="00F04390">
        <w:t xml:space="preserve"> will </w:t>
      </w:r>
      <w:r w:rsidR="00453DF5">
        <w:t xml:space="preserve">contribute </w:t>
      </w:r>
      <w:r w:rsidR="00F96CF8">
        <w:t>to one high (cultural landscape) and two low (LDADs) residual impacts.</w:t>
      </w:r>
    </w:p>
    <w:p w14:paraId="41BFC5D8" w14:textId="05F2B50D" w:rsidR="00CA5062" w:rsidRDefault="00CA5062" w:rsidP="004F15C8">
      <w:pPr>
        <w:pStyle w:val="ListBullet"/>
      </w:pPr>
      <w:r>
        <w:t>Residual impacts to</w:t>
      </w:r>
      <w:r w:rsidR="00D06DDF">
        <w:t xml:space="preserve"> six</w:t>
      </w:r>
      <w:r>
        <w:t xml:space="preserve"> intangible Aboriginal cultural heritage values (cultural landscapes) during operation are considered to be high. The visual presence of the Project in the landscape will have a high residual impact on intangible cultural values, specifically where structures are present within cultural landscapes.</w:t>
      </w:r>
    </w:p>
    <w:p w14:paraId="7515C749" w14:textId="70B465BD" w:rsidR="00CA5062" w:rsidRDefault="00CA5062" w:rsidP="004F15C8">
      <w:pPr>
        <w:pStyle w:val="ListBullet"/>
      </w:pPr>
      <w:r>
        <w:t xml:space="preserve">Residual impacts to tangible Aboriginal heritage during operation is considered to be low. </w:t>
      </w:r>
    </w:p>
    <w:p w14:paraId="74A592ED" w14:textId="353C2380" w:rsidR="00CA5062" w:rsidRDefault="004871C7" w:rsidP="00CA5062">
      <w:pPr>
        <w:pStyle w:val="ListBullet"/>
      </w:pPr>
      <w:r>
        <w:t>Residual impacts towards</w:t>
      </w:r>
      <w:r w:rsidR="006C45F0" w:rsidRPr="006C45F0">
        <w:t xml:space="preserve"> </w:t>
      </w:r>
      <w:r w:rsidR="006C45F0" w:rsidRPr="007402CF">
        <w:t>Aboriginal cultural heritage</w:t>
      </w:r>
      <w:r w:rsidR="006C45F0">
        <w:t xml:space="preserve"> during decommissioning </w:t>
      </w:r>
      <w:r w:rsidR="00612407">
        <w:t>are</w:t>
      </w:r>
      <w:r>
        <w:t xml:space="preserve"> expected to be low</w:t>
      </w:r>
      <w:r w:rsidR="006C45F0">
        <w:t>.</w:t>
      </w:r>
      <w:r>
        <w:t xml:space="preserve"> </w:t>
      </w:r>
    </w:p>
    <w:p w14:paraId="27B80BFB" w14:textId="064D360F" w:rsidR="00106E48" w:rsidRDefault="00106E48" w:rsidP="00A93485">
      <w:pPr>
        <w:spacing w:after="170"/>
      </w:pPr>
      <w:r>
        <w:t>While the majority of known impacts to Aboriginal cultural heritage values throughout all stages of the Project fall within the low impact rating</w:t>
      </w:r>
      <w:r w:rsidRPr="003A281C">
        <w:t>,</w:t>
      </w:r>
      <w:r>
        <w:t xml:space="preserve"> when appropriately considering the variable </w:t>
      </w:r>
      <w:r w:rsidRPr="00A7043C">
        <w:rPr>
          <w:lang w:val="en-GB"/>
        </w:rPr>
        <w:t>scientific, social, historical</w:t>
      </w:r>
      <w:r>
        <w:rPr>
          <w:lang w:val="en-GB"/>
        </w:rPr>
        <w:t>,</w:t>
      </w:r>
      <w:r w:rsidRPr="00A7043C">
        <w:rPr>
          <w:lang w:val="en-GB"/>
        </w:rPr>
        <w:t xml:space="preserve"> and spiritual significance</w:t>
      </w:r>
      <w:r>
        <w:rPr>
          <w:lang w:val="en-GB"/>
        </w:rPr>
        <w:t xml:space="preserve"> of each value, </w:t>
      </w:r>
      <w:r>
        <w:t xml:space="preserve">the overall </w:t>
      </w:r>
      <w:r w:rsidR="00FE4630">
        <w:t xml:space="preserve">residual </w:t>
      </w:r>
      <w:r w:rsidRPr="000C7184">
        <w:t xml:space="preserve">impact of the Project on Aboriginal cultural heritage </w:t>
      </w:r>
      <w:r w:rsidR="007A5DA2">
        <w:t>across the study area</w:t>
      </w:r>
      <w:r w:rsidRPr="000C7184">
        <w:t xml:space="preserve"> is considered to be moderat</w:t>
      </w:r>
      <w:r>
        <w:t xml:space="preserve">e. </w:t>
      </w:r>
      <w:r w:rsidRPr="00CE2EBA">
        <w:t>This assessment</w:t>
      </w:r>
      <w:r>
        <w:t xml:space="preserve"> has been based on </w:t>
      </w:r>
      <w:r w:rsidRPr="00CE2EBA">
        <w:t xml:space="preserve">a combination of fieldwork data, CVA recommendations, and register searches conducted at the time of </w:t>
      </w:r>
      <w:r w:rsidR="00F1731C">
        <w:t xml:space="preserve">this </w:t>
      </w:r>
      <w:r w:rsidRPr="00CE2EBA">
        <w:t>assessment</w:t>
      </w:r>
      <w:r w:rsidR="00F55594">
        <w:t>. I</w:t>
      </w:r>
      <w:r w:rsidRPr="00820BC8">
        <w:t xml:space="preserve">t is expected that the magnitude of impact for the Project post completion of the CHMP fieldwork programs </w:t>
      </w:r>
      <w:r>
        <w:t>will not increase.</w:t>
      </w:r>
    </w:p>
    <w:p w14:paraId="3B8912E4" w14:textId="1CB32FE5" w:rsidR="006B20D9" w:rsidRDefault="00080589" w:rsidP="00A93485">
      <w:pPr>
        <w:spacing w:after="170"/>
      </w:pPr>
      <w:r>
        <w:t>As mentioned in Section</w:t>
      </w:r>
      <w:r w:rsidR="003F75BC">
        <w:t> </w:t>
      </w:r>
      <w:r w:rsidR="003F3E07">
        <w:fldChar w:fldCharType="begin"/>
      </w:r>
      <w:r w:rsidR="003F3E07">
        <w:instrText xml:space="preserve"> REF _Ref192605086 \r \h </w:instrText>
      </w:r>
      <w:r w:rsidR="003F3E07">
        <w:fldChar w:fldCharType="separate"/>
      </w:r>
      <w:r w:rsidR="002D33F8">
        <w:t>9.4</w:t>
      </w:r>
      <w:r w:rsidR="003F3E07">
        <w:fldChar w:fldCharType="end"/>
      </w:r>
      <w:r>
        <w:t>, th</w:t>
      </w:r>
      <w:r w:rsidR="003F3E07">
        <w:t>e</w:t>
      </w:r>
      <w:r>
        <w:t xml:space="preserve"> Project</w:t>
      </w:r>
      <w:r w:rsidR="003F3E07">
        <w:t xml:space="preserve"> development </w:t>
      </w:r>
      <w:r w:rsidR="00F22B2E">
        <w:t>h</w:t>
      </w:r>
      <w:r>
        <w:t>as avoided and minimised potential adverse effects as much as possible</w:t>
      </w:r>
      <w:r w:rsidR="00FD6C95">
        <w:t xml:space="preserve">. </w:t>
      </w:r>
      <w:r w:rsidR="00830634">
        <w:t>T</w:t>
      </w:r>
      <w:r w:rsidR="00FD6C95">
        <w:t>h</w:t>
      </w:r>
      <w:r w:rsidR="004651D1">
        <w:t>e remaining high and moderate residual impacts are</w:t>
      </w:r>
      <w:r w:rsidR="00FD6C95">
        <w:t>, to some extent, unavoidable considering the Project’s scale and nature, and the fact that the Project will impact the landscape wherever ground disturbing activities occur</w:t>
      </w:r>
      <w:r w:rsidR="004651D1">
        <w:t>.</w:t>
      </w:r>
      <w:r>
        <w:t xml:space="preserve"> </w:t>
      </w:r>
      <w:r w:rsidR="00830634">
        <w:t>However, t</w:t>
      </w:r>
      <w:r w:rsidR="00876146">
        <w:t>he Project will be managed through the EPRs described in Section</w:t>
      </w:r>
      <w:r w:rsidR="003F75BC">
        <w:t> </w:t>
      </w:r>
      <w:r w:rsidR="001532D3">
        <w:fldChar w:fldCharType="begin"/>
      </w:r>
      <w:r w:rsidR="001532D3">
        <w:instrText xml:space="preserve"> REF _Ref184279369 \r \h </w:instrText>
      </w:r>
      <w:r w:rsidR="001532D3">
        <w:fldChar w:fldCharType="separate"/>
      </w:r>
      <w:r w:rsidR="002D33F8">
        <w:t>9.9</w:t>
      </w:r>
      <w:r w:rsidR="001532D3">
        <w:fldChar w:fldCharType="end"/>
      </w:r>
      <w:r w:rsidR="00876146">
        <w:t xml:space="preserve">, which include the </w:t>
      </w:r>
      <w:r w:rsidR="00D0066E">
        <w:t xml:space="preserve">implementation of the </w:t>
      </w:r>
      <w:r w:rsidR="00F16915">
        <w:t>nine</w:t>
      </w:r>
      <w:r w:rsidR="00876146">
        <w:t xml:space="preserve"> CHMPs </w:t>
      </w:r>
      <w:r w:rsidR="00FE4630">
        <w:t>currently</w:t>
      </w:r>
      <w:r w:rsidR="00876146">
        <w:t xml:space="preserve"> in preparation. These CHMPs will further reduce harm by </w:t>
      </w:r>
      <w:r w:rsidR="008616C6">
        <w:t xml:space="preserve">the </w:t>
      </w:r>
      <w:r w:rsidR="00876146">
        <w:t>develop</w:t>
      </w:r>
      <w:r w:rsidR="008616C6">
        <w:t>ment and implementation of</w:t>
      </w:r>
      <w:r w:rsidR="00876146">
        <w:t xml:space="preserve"> </w:t>
      </w:r>
      <w:r w:rsidR="008616C6">
        <w:t xml:space="preserve">management </w:t>
      </w:r>
      <w:r w:rsidR="00876146">
        <w:t xml:space="preserve">conditions that </w:t>
      </w:r>
      <w:r w:rsidR="008616C6">
        <w:t>are sensitive and appropriate to the</w:t>
      </w:r>
      <w:r w:rsidR="00876146">
        <w:t xml:space="preserve"> Aboriginal place. </w:t>
      </w:r>
      <w:r w:rsidR="00DD4274">
        <w:t xml:space="preserve">For </w:t>
      </w:r>
      <w:r w:rsidR="00A50263">
        <w:t>Aboriginal Places</w:t>
      </w:r>
      <w:r w:rsidR="00DD4274">
        <w:t xml:space="preserve"> that cannot be avoided, the CHMPs </w:t>
      </w:r>
      <w:r w:rsidR="00F55594">
        <w:t>will</w:t>
      </w:r>
      <w:r w:rsidR="00DD4274">
        <w:t xml:space="preserve"> establish sensitive and appropriate management conditions and salvage requirements </w:t>
      </w:r>
      <w:r w:rsidR="00F55594">
        <w:t>that</w:t>
      </w:r>
      <w:r w:rsidR="00DD4274">
        <w:t xml:space="preserve"> will result in further knowledge of Aboriginal archaeology in the study area, thereby mitigating the adverse effects on these values.</w:t>
      </w:r>
      <w:r w:rsidR="00876146">
        <w:t xml:space="preserve"> </w:t>
      </w:r>
      <w:r w:rsidR="00B54A23">
        <w:t>Furthermore, w</w:t>
      </w:r>
      <w:r w:rsidR="006B20D9">
        <w:t>here practicable, th</w:t>
      </w:r>
      <w:r w:rsidR="005C10E1">
        <w:t>e Project will</w:t>
      </w:r>
      <w:r w:rsidR="006B20D9">
        <w:t xml:space="preserve"> include consideration of </w:t>
      </w:r>
      <w:r w:rsidR="005C10E1">
        <w:t xml:space="preserve">recommendations from the </w:t>
      </w:r>
      <w:r w:rsidR="006B20D9">
        <w:t>CVA</w:t>
      </w:r>
      <w:r w:rsidR="005C10E1">
        <w:t>s</w:t>
      </w:r>
      <w:r w:rsidR="006B20D9">
        <w:t xml:space="preserve"> that have </w:t>
      </w:r>
      <w:r w:rsidR="007B2F2B">
        <w:t>been prepared</w:t>
      </w:r>
      <w:r w:rsidR="00886C63">
        <w:t xml:space="preserve"> (</w:t>
      </w:r>
      <w:r w:rsidR="001C4705">
        <w:t>EPR ACH2)</w:t>
      </w:r>
      <w:r w:rsidR="006B20D9">
        <w:t xml:space="preserve">. </w:t>
      </w:r>
      <w:r w:rsidR="005C10E1">
        <w:t>CHMPs and CVAs have been</w:t>
      </w:r>
      <w:r w:rsidR="006B20D9">
        <w:t xml:space="preserve"> undertaken in close consultation with RAPs, TO</w:t>
      </w:r>
      <w:r w:rsidR="00A75905">
        <w:t xml:space="preserve"> groups</w:t>
      </w:r>
      <w:r w:rsidR="006B20D9">
        <w:t xml:space="preserve"> and FP-SR to account for as many aspects of Aboriginal cultural heritage as possible. </w:t>
      </w:r>
    </w:p>
    <w:p w14:paraId="403F2181" w14:textId="1B0B0565" w:rsidR="00590744" w:rsidRDefault="00590744" w:rsidP="00A93485">
      <w:pPr>
        <w:spacing w:after="170"/>
      </w:pPr>
      <w:r w:rsidRPr="00FD3CDD">
        <w:t xml:space="preserve">The </w:t>
      </w:r>
      <w:r w:rsidR="00272178">
        <w:t>Project</w:t>
      </w:r>
      <w:r w:rsidRPr="00FD3CDD">
        <w:t xml:space="preserve"> ha</w:t>
      </w:r>
      <w:r>
        <w:t>s</w:t>
      </w:r>
      <w:r w:rsidRPr="00FD3CDD">
        <w:t xml:space="preserve"> contributed additional archaeological data on the nature of Aboriginal occupation in the </w:t>
      </w:r>
      <w:r>
        <w:t>western Victorian</w:t>
      </w:r>
      <w:r w:rsidRPr="00FD3CDD">
        <w:t xml:space="preserve"> region</w:t>
      </w:r>
      <w:r w:rsidR="009E0660">
        <w:t xml:space="preserve">. </w:t>
      </w:r>
      <w:r w:rsidR="00251F6C">
        <w:t xml:space="preserve">This data </w:t>
      </w:r>
      <w:r w:rsidRPr="00FD3CDD">
        <w:t xml:space="preserve">provides information for future protection </w:t>
      </w:r>
      <w:r>
        <w:t>and</w:t>
      </w:r>
      <w:r w:rsidRPr="0095214B">
        <w:t xml:space="preserve"> planning to prevent harm to </w:t>
      </w:r>
      <w:r w:rsidR="00A50263">
        <w:t>Aboriginal Places</w:t>
      </w:r>
      <w:r w:rsidR="00B54A23">
        <w:t>.</w:t>
      </w:r>
    </w:p>
    <w:p w14:paraId="7A6912B7" w14:textId="362F6BCC" w:rsidR="000E21B9" w:rsidRDefault="00F44B34" w:rsidP="00A93485">
      <w:pPr>
        <w:spacing w:after="170"/>
        <w:rPr>
          <w:lang w:val="en-GB"/>
        </w:rPr>
      </w:pPr>
      <w:r>
        <w:t>With</w:t>
      </w:r>
      <w:r w:rsidR="009E01B9">
        <w:t xml:space="preserve"> the</w:t>
      </w:r>
      <w:r>
        <w:t xml:space="preserve"> implementation of</w:t>
      </w:r>
      <w:r w:rsidR="008A2B63">
        <w:t xml:space="preserve"> measures to comply with</w:t>
      </w:r>
      <w:r>
        <w:t xml:space="preserve"> </w:t>
      </w:r>
      <w:r w:rsidRPr="002B03CC">
        <w:t>EPRs</w:t>
      </w:r>
      <w:r w:rsidR="00F41139" w:rsidRPr="002B03CC">
        <w:t>,</w:t>
      </w:r>
      <w:r w:rsidR="00AC3295" w:rsidRPr="002B03CC">
        <w:t xml:space="preserve"> </w:t>
      </w:r>
      <w:r w:rsidR="008A2B63">
        <w:t>it is considered that the Project meets the</w:t>
      </w:r>
      <w:r w:rsidR="002D5715">
        <w:t xml:space="preserve"> Aboriginal cultural heritage aspect</w:t>
      </w:r>
      <w:r w:rsidR="004B42F9">
        <w:t>s</w:t>
      </w:r>
      <w:r w:rsidR="002D5715">
        <w:t xml:space="preserve"> of the</w:t>
      </w:r>
      <w:r w:rsidR="008A2B63">
        <w:t xml:space="preserve"> </w:t>
      </w:r>
      <w:r>
        <w:t xml:space="preserve">evaluation objective </w:t>
      </w:r>
      <w:r w:rsidR="0053352A">
        <w:t>“</w:t>
      </w:r>
      <w:r w:rsidRPr="00D87C2A">
        <w:rPr>
          <w:i/>
          <w:iCs/>
        </w:rPr>
        <w:t xml:space="preserve">to avoid, or minimise where avoidance is not possible, adverse effects </w:t>
      </w:r>
      <w:r w:rsidRPr="00D87C2A">
        <w:rPr>
          <w:i/>
          <w:iCs/>
          <w:lang w:val="en-GB"/>
        </w:rPr>
        <w:t>on Aboriginal cultural heritage</w:t>
      </w:r>
      <w:r w:rsidR="00851C28">
        <w:rPr>
          <w:i/>
          <w:iCs/>
          <w:lang w:val="en-GB"/>
        </w:rPr>
        <w:t xml:space="preserve"> and historic heritage</w:t>
      </w:r>
      <w:r w:rsidR="001F1401">
        <w:rPr>
          <w:i/>
          <w:iCs/>
          <w:lang w:val="en-GB"/>
        </w:rPr>
        <w:t>.</w:t>
      </w:r>
      <w:r w:rsidR="0053352A">
        <w:rPr>
          <w:lang w:val="en-GB"/>
        </w:rPr>
        <w:t>”</w:t>
      </w:r>
    </w:p>
    <w:p w14:paraId="3077E692" w14:textId="4420FC68" w:rsidR="007E1945" w:rsidRPr="006E2F63" w:rsidRDefault="007E1945" w:rsidP="00A93485">
      <w:pPr>
        <w:spacing w:after="170"/>
      </w:pPr>
      <w:r>
        <w:rPr>
          <w:noProof/>
        </w:rPr>
        <w:lastRenderedPageBreak/>
        <w:drawing>
          <wp:anchor distT="0" distB="0" distL="114300" distR="114300" simplePos="0" relativeHeight="251663363" behindDoc="0" locked="0" layoutInCell="1" allowOverlap="1" wp14:anchorId="407FFBC5" wp14:editId="3DC9C71A">
            <wp:simplePos x="0" y="0"/>
            <wp:positionH relativeFrom="column">
              <wp:posOffset>-900166</wp:posOffset>
            </wp:positionH>
            <wp:positionV relativeFrom="paragraph">
              <wp:posOffset>-900430</wp:posOffset>
            </wp:positionV>
            <wp:extent cx="7556421" cy="10688128"/>
            <wp:effectExtent l="0" t="0" r="6985" b="0"/>
            <wp:wrapNone/>
            <wp:docPr id="1745578935" name="Picture 28"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78935" name="Picture 28" descr="A close-up of a letter&#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56421" cy="10688128"/>
                    </a:xfrm>
                    <a:prstGeom prst="rect">
                      <a:avLst/>
                    </a:prstGeom>
                  </pic:spPr>
                </pic:pic>
              </a:graphicData>
            </a:graphic>
            <wp14:sizeRelH relativeFrom="margin">
              <wp14:pctWidth>0</wp14:pctWidth>
            </wp14:sizeRelH>
            <wp14:sizeRelV relativeFrom="margin">
              <wp14:pctHeight>0</wp14:pctHeight>
            </wp14:sizeRelV>
          </wp:anchor>
        </w:drawing>
      </w:r>
    </w:p>
    <w:sectPr w:rsidR="007E1945" w:rsidRPr="006E2F63" w:rsidSect="00415D5F">
      <w:type w:val="continuous"/>
      <w:pgSz w:w="11906" w:h="16838" w:code="9"/>
      <w:pgMar w:top="1418" w:right="1418" w:bottom="1418" w:left="1418" w:header="1134" w:footer="340" w:gutter="0"/>
      <w:pgNumType w:chapStyle="1"/>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E03AD7" w14:textId="77777777" w:rsidR="008B4EF4" w:rsidRDefault="008B4EF4" w:rsidP="00CC6183">
      <w:r>
        <w:separator/>
      </w:r>
    </w:p>
  </w:endnote>
  <w:endnote w:type="continuationSeparator" w:id="0">
    <w:p w14:paraId="7D32D7E8" w14:textId="77777777" w:rsidR="008B4EF4" w:rsidRDefault="008B4EF4" w:rsidP="00CC6183">
      <w:r>
        <w:continuationSeparator/>
      </w:r>
    </w:p>
  </w:endnote>
  <w:endnote w:type="continuationNotice" w:id="1">
    <w:p w14:paraId="51120B8D" w14:textId="77777777" w:rsidR="008B4EF4" w:rsidRDefault="008B4EF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0A972" w14:textId="4B6F7770" w:rsidR="00E276CC" w:rsidRDefault="00055B1B" w:rsidP="00E276CC">
    <w:pPr>
      <w:pStyle w:val="FooterLeft"/>
      <w:framePr w:wrap="around"/>
    </w:pPr>
    <w:r>
      <w:rPr>
        <w:noProof/>
      </w:rPr>
      <mc:AlternateContent>
        <mc:Choice Requires="wps">
          <w:drawing>
            <wp:anchor distT="0" distB="0" distL="0" distR="0" simplePos="0" relativeHeight="251660295" behindDoc="0" locked="0" layoutInCell="1" allowOverlap="1" wp14:anchorId="0E45D390" wp14:editId="399F6C84">
              <wp:simplePos x="635" y="635"/>
              <wp:positionH relativeFrom="page">
                <wp:align>center</wp:align>
              </wp:positionH>
              <wp:positionV relativeFrom="page">
                <wp:align>bottom</wp:align>
              </wp:positionV>
              <wp:extent cx="295910" cy="307975"/>
              <wp:effectExtent l="0" t="0" r="8890" b="0"/>
              <wp:wrapNone/>
              <wp:docPr id="50015617" name="Text Box 2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F602369" w14:textId="663B5C44"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45D390" id="_x0000_t202" coordsize="21600,21600" o:spt="202" path="m,l,21600r21600,l21600,xe">
              <v:stroke joinstyle="miter"/>
              <v:path gradientshapeok="t" o:connecttype="rect"/>
            </v:shapetype>
            <v:shape id="Text Box 22" o:spid="_x0000_s1035" type="#_x0000_t202" alt="PUBLIC" style="position:absolute;margin-left:0;margin-top:0;width:23.3pt;height:24.25pt;z-index:25166029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" filled="f" stroked="f">
              <v:fill o:detectmouseclick="t"/>
              <v:textbox style="mso-fit-shape-to-text:t" inset="0,0,0,15pt">
                <w:txbxContent>
                  <w:p w14:paraId="3F602369" w14:textId="663B5C44"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E276CC" w:rsidRPr="00BC4E10">
      <w:fldChar w:fldCharType="begin"/>
    </w:r>
    <w:r w:rsidR="00E276CC" w:rsidRPr="00BC4E10">
      <w:instrText xml:space="preserve"> PAGE   \* MERGEFORMAT </w:instrText>
    </w:r>
    <w:r w:rsidR="00E276CC" w:rsidRPr="00BC4E10">
      <w:fldChar w:fldCharType="separate"/>
    </w:r>
    <w:r w:rsidR="00E276CC">
      <w:t>2</w:t>
    </w:r>
    <w:r w:rsidR="00E276CC" w:rsidRPr="00BC4E10">
      <w:fldChar w:fldCharType="end"/>
    </w:r>
    <w:r w:rsidR="00E276CC">
      <w:t xml:space="preserve"> | </w:t>
    </w:r>
    <w:r w:rsidR="00E276CC">
      <w:rPr>
        <w:noProof/>
      </w:rPr>
      <w:fldChar w:fldCharType="begin"/>
    </w:r>
    <w:r w:rsidR="00E276CC">
      <w:rPr>
        <w:noProof/>
      </w:rPr>
      <w:instrText xml:space="preserve"> STYLEREF  "Heading 1"  \* MERGEFORMAT </w:instrText>
    </w:r>
    <w:r w:rsidR="00E276CC">
      <w:rPr>
        <w:noProof/>
      </w:rPr>
      <w:fldChar w:fldCharType="separate"/>
    </w:r>
    <w:r w:rsidR="002D33F8">
      <w:rPr>
        <w:noProof/>
      </w:rPr>
      <w:t>Aboriginal cultural heritage</w:t>
    </w:r>
    <w:r w:rsidR="00E276CC">
      <w:rPr>
        <w:noProof/>
      </w:rPr>
      <w:fldChar w:fldCharType="end"/>
    </w:r>
    <w:r w:rsidR="00E276CC">
      <w:rPr>
        <w:noProof/>
      </w:rPr>
      <w:t xml:space="preserve"> </w:t>
    </w:r>
  </w:p>
  <w:p w14:paraId="2E913396" w14:textId="77777777" w:rsidR="00425260" w:rsidRPr="0063022F" w:rsidRDefault="00000000" w:rsidP="00E276CC">
    <w:pPr>
      <w:pStyle w:val="Footerright"/>
      <w:framePr w:wrap="around"/>
    </w:pPr>
    <w:sdt>
      <w:sdtPr>
        <w:alias w:val="Publish Date"/>
        <w:tag w:val=""/>
        <w:id w:val="598304732"/>
        <w:placeholder>
          <w:docPart w:val="FFC4A7BDBA77435EB3CB2E799667C79A"/>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Content>
        <w:r w:rsidR="00E276CC">
          <w:rPr>
            <w:rStyle w:val="PlaceholderText"/>
          </w:rPr>
          <w:t>[Date] and</w:t>
        </w:r>
      </w:sdtContent>
    </w:sdt>
    <w:r w:rsidR="00E276CC">
      <w:t xml:space="preserve"> v</w:t>
    </w:r>
    <w:sdt>
      <w:sdtPr>
        <w:alias w:val="Comments"/>
        <w:tag w:val=""/>
        <w:id w:val="-82842124"/>
        <w:placeholder>
          <w:docPart w:val="1828A7126B6A4AE3B7BFBBE87B33D972"/>
        </w:placeholder>
        <w:showingPlcHdr/>
        <w:dataBinding w:prefixMappings="xmlns:ns0='http://purl.org/dc/elements/1.1/' xmlns:ns1='http://schemas.openxmlformats.org/package/2006/metadata/core-properties' " w:xpath="/ns1:coreProperties[1]/ns0:description[1]" w:storeItemID="{6C3C8BC8-F283-45AE-878A-BAB7291924A1}"/>
        <w:text w:multiLine="1"/>
      </w:sdtPr>
      <w:sdtContent>
        <w:r w:rsidR="00E276CC">
          <w:rPr>
            <w:rStyle w:val="PlaceholderText"/>
          </w:rPr>
          <w:t>[00] linked to document details</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947F2" w14:textId="71C335A5" w:rsidR="00415D5F" w:rsidRDefault="00055B1B" w:rsidP="00415D5F">
    <w:pPr>
      <w:pStyle w:val="FooterLeft"/>
      <w:framePr w:wrap="around"/>
    </w:pPr>
    <w:r>
      <w:rPr>
        <w:noProof/>
      </w:rPr>
      <mc:AlternateContent>
        <mc:Choice Requires="wps">
          <w:drawing>
            <wp:anchor distT="0" distB="0" distL="0" distR="0" simplePos="0" relativeHeight="251669511" behindDoc="0" locked="0" layoutInCell="1" allowOverlap="1" wp14:anchorId="5BD3D92E" wp14:editId="7A644411">
              <wp:simplePos x="635" y="635"/>
              <wp:positionH relativeFrom="page">
                <wp:align>center</wp:align>
              </wp:positionH>
              <wp:positionV relativeFrom="page">
                <wp:align>bottom</wp:align>
              </wp:positionV>
              <wp:extent cx="295910" cy="307975"/>
              <wp:effectExtent l="0" t="0" r="8890" b="0"/>
              <wp:wrapNone/>
              <wp:docPr id="1284680892" name="Text Box 3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945804A" w14:textId="0A5765F0"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D3D92E" id="_x0000_t202" coordsize="21600,21600" o:spt="202" path="m,l,21600r21600,l21600,xe">
              <v:stroke joinstyle="miter"/>
              <v:path gradientshapeok="t" o:connecttype="rect"/>
            </v:shapetype>
            <v:shape id="Text Box 31" o:spid="_x0000_s1044" type="#_x0000_t202" alt="PUBLIC" style="position:absolute;margin-left:0;margin-top:0;width:23.3pt;height:24.25pt;z-index:25166951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mLHDg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VXJF2P3O6hONBTCsG/v5Kah0g/Ch2eBtGDqlkQb&#10;nujQBrqSw9nirAb88Td/zCfeKcpZR4IpuSVFc2a+WdpH1NZo4GjskjFd5POc4vbQ3gHJcEovwslk&#10;kheDGU2N0L6SnNexEIWElVSu5LvRvAuDcuk5SLVepySSkRPhwW6djNCRrsjlS/8q0J0JD7SpRxjV&#10;JIo3vA+58aZ360Mg9tNSIrUDkWfGSYJprefnEjX+63/Kuj7q1U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LhmLH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4945804A" w14:textId="0A5765F0"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415D5F" w:rsidRPr="00BC4E10">
      <w:fldChar w:fldCharType="begin"/>
    </w:r>
    <w:r w:rsidR="00415D5F" w:rsidRPr="00BC4E10">
      <w:instrText xml:space="preserve"> PAGE   \* MERGEFORMAT </w:instrText>
    </w:r>
    <w:r w:rsidR="00415D5F" w:rsidRPr="00BC4E10">
      <w:fldChar w:fldCharType="separate"/>
    </w:r>
    <w:r w:rsidR="00415D5F">
      <w:t>1-2</w:t>
    </w:r>
    <w:r w:rsidR="00415D5F" w:rsidRPr="00BC4E10">
      <w:fldChar w:fldCharType="end"/>
    </w:r>
    <w:r w:rsidR="00415D5F">
      <w:t xml:space="preserve"> | </w:t>
    </w:r>
    <w:r w:rsidR="00415D5F">
      <w:rPr>
        <w:noProof/>
      </w:rPr>
      <w:fldChar w:fldCharType="begin"/>
    </w:r>
    <w:r w:rsidR="00415D5F">
      <w:rPr>
        <w:noProof/>
      </w:rPr>
      <w:instrText xml:space="preserve"> STYLEREF  "Heading 1"  \* MERGEFORMAT </w:instrText>
    </w:r>
    <w:r w:rsidR="00415D5F">
      <w:rPr>
        <w:noProof/>
      </w:rPr>
      <w:fldChar w:fldCharType="separate"/>
    </w:r>
    <w:r>
      <w:rPr>
        <w:noProof/>
      </w:rPr>
      <w:t>Aboriginal cultural heritage</w:t>
    </w:r>
    <w:r w:rsidR="00415D5F">
      <w:rPr>
        <w:noProof/>
      </w:rPr>
      <w:fldChar w:fldCharType="end"/>
    </w:r>
    <w:r w:rsidR="00415D5F">
      <w:rPr>
        <w:noProof/>
      </w:rPr>
      <w:t xml:space="preserve"> </w:t>
    </w:r>
  </w:p>
  <w:p w14:paraId="6977641E" w14:textId="6025A035" w:rsidR="00084150" w:rsidRDefault="0008415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11E4E" w14:textId="1E8E8416" w:rsidR="006901EA" w:rsidRPr="00BC4E10" w:rsidRDefault="00055B1B" w:rsidP="00DB0507">
    <w:pPr>
      <w:pStyle w:val="Footerright"/>
      <w:framePr w:wrap="around"/>
    </w:pPr>
    <w:r>
      <w:rPr>
        <w:noProof/>
      </w:rPr>
      <mc:AlternateContent>
        <mc:Choice Requires="wps">
          <w:drawing>
            <wp:anchor distT="0" distB="0" distL="0" distR="0" simplePos="0" relativeHeight="251670535" behindDoc="0" locked="0" layoutInCell="1" allowOverlap="1" wp14:anchorId="0DCE32A1" wp14:editId="260F028D">
              <wp:simplePos x="635" y="635"/>
              <wp:positionH relativeFrom="page">
                <wp:align>center</wp:align>
              </wp:positionH>
              <wp:positionV relativeFrom="page">
                <wp:align>bottom</wp:align>
              </wp:positionV>
              <wp:extent cx="295910" cy="307975"/>
              <wp:effectExtent l="0" t="0" r="8890" b="0"/>
              <wp:wrapNone/>
              <wp:docPr id="88644404" name="Text Box 3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CB6F54B" w14:textId="21ED182A"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CE32A1" id="_x0000_t202" coordsize="21600,21600" o:spt="202" path="m,l,21600r21600,l21600,xe">
              <v:stroke joinstyle="miter"/>
              <v:path gradientshapeok="t" o:connecttype="rect"/>
            </v:shapetype>
            <v:shape id="Text Box 32" o:spid="_x0000_s1045" type="#_x0000_t202" alt="PUBLIC" style="position:absolute;left:0;text-align:left;margin-left:0;margin-top:0;width:23.3pt;height:24.25pt;z-index:25167053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t08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ai6ROf0bWF6khbIZwI906uWuq9Fj48CSSGaVxS&#10;bXiko9bQlRzOFmcN4K+3/DGfgKcoZx0ppuSWJM2Z/mGJkCiuwcDB2CZjPMunOcXt3twB6XBMT8LJ&#10;ZJIXgx7MGsG8kJ6XsRGFhJXUruTbwbwLJ+nSe5BquUxJpCMnwtpunIylI14RzOf+RaA7Ix6IqgcY&#10;5CSKV8CfcuNN75b7QPAnVq5AniEnDSZez+8livzP/5R1fdWL3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Dzi3Tw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4CB6F54B" w14:textId="21ED182A"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Aboriginal cultural heritage</w:t>
      </w:r>
    </w:fldSimple>
    <w:r w:rsidR="00DB0507">
      <w:t xml:space="preserve"> |</w:t>
    </w:r>
    <w:r w:rsidR="006901EA" w:rsidRPr="00BC4E10">
      <w:fldChar w:fldCharType="begin"/>
    </w:r>
    <w:r w:rsidR="006901EA" w:rsidRPr="00BC4E10">
      <w:instrText xml:space="preserve"> PAGE   \* MERGEFORMAT </w:instrText>
    </w:r>
    <w:r w:rsidR="006901EA" w:rsidRPr="00BC4E10">
      <w:fldChar w:fldCharType="separate"/>
    </w:r>
    <w:r w:rsidR="006901EA">
      <w:t>7</w:t>
    </w:r>
    <w:r w:rsidR="006901EA" w:rsidRPr="00BC4E10">
      <w:fldChar w:fldCharType="end"/>
    </w:r>
    <w:r w:rsidR="006901EA">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0F7BE" w14:textId="0B92E326" w:rsidR="00084150" w:rsidRDefault="00055B1B">
    <w:pPr>
      <w:pStyle w:val="Footer"/>
    </w:pPr>
    <w:r>
      <w:rPr>
        <w:noProof/>
      </w:rPr>
      <mc:AlternateContent>
        <mc:Choice Requires="wps">
          <w:drawing>
            <wp:anchor distT="0" distB="0" distL="0" distR="0" simplePos="0" relativeHeight="251668487" behindDoc="0" locked="0" layoutInCell="1" allowOverlap="1" wp14:anchorId="1D20EA38" wp14:editId="2CC4F400">
              <wp:simplePos x="635" y="635"/>
              <wp:positionH relativeFrom="page">
                <wp:align>center</wp:align>
              </wp:positionH>
              <wp:positionV relativeFrom="page">
                <wp:align>bottom</wp:align>
              </wp:positionV>
              <wp:extent cx="295910" cy="307975"/>
              <wp:effectExtent l="0" t="0" r="8890" b="0"/>
              <wp:wrapNone/>
              <wp:docPr id="158055316" name="Text Box 3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8239911" w14:textId="68B40EB8"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20EA38" id="_x0000_t202" coordsize="21600,21600" o:spt="202" path="m,l,21600r21600,l21600,xe">
              <v:stroke joinstyle="miter"/>
              <v:path gradientshapeok="t" o:connecttype="rect"/>
            </v:shapetype>
            <v:shape id="Text Box 30" o:spid="_x0000_s1046" type="#_x0000_t202" alt="PUBLIC" style="position:absolute;margin-left:0;margin-top:0;width:23.3pt;height:24.25pt;z-index:25166848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8BDQ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RV1f2l/B9WJpkIYFu6d3LRU+0H48CyQNkztkmrD&#10;Ex21hq7kcLY4awB//M0f84l4inLWkWJKbknSnOlvlhYSxTUaOBq7ZEwX+TynuD2YOyAdTulJOJlM&#10;8mLQo1kjmFfS8zoWopCwksqVfDead2GQLr0HqdbrlEQ6ciI82K2TETryFcl86V8FujPjgVb1CKOc&#10;RPGG+CE33vRufQhEf9pK5HYg8kw5aTDt9fxeosh//U9Z11e9+gk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FFdbwE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58239911" w14:textId="68B40EB8"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E5F5F" w14:textId="3B555627" w:rsidR="00415D5F" w:rsidRDefault="00055B1B" w:rsidP="00415D5F">
    <w:pPr>
      <w:pStyle w:val="FooterLeft"/>
      <w:framePr w:wrap="around"/>
      <w:spacing w:before="240"/>
    </w:pPr>
    <w:r>
      <w:rPr>
        <w:noProof/>
      </w:rPr>
      <mc:AlternateContent>
        <mc:Choice Requires="wps">
          <w:drawing>
            <wp:anchor distT="0" distB="0" distL="0" distR="0" simplePos="0" relativeHeight="251672583" behindDoc="0" locked="0" layoutInCell="1" allowOverlap="1" wp14:anchorId="0B600D7F" wp14:editId="0CE3C6B5">
              <wp:simplePos x="635" y="635"/>
              <wp:positionH relativeFrom="page">
                <wp:align>center</wp:align>
              </wp:positionH>
              <wp:positionV relativeFrom="page">
                <wp:align>bottom</wp:align>
              </wp:positionV>
              <wp:extent cx="295910" cy="307975"/>
              <wp:effectExtent l="0" t="0" r="8890" b="0"/>
              <wp:wrapNone/>
              <wp:docPr id="493078272" name="Text Box 3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8958402" w14:textId="5AF60655"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B600D7F" id="_x0000_t202" coordsize="21600,21600" o:spt="202" path="m,l,21600r21600,l21600,xe">
              <v:stroke joinstyle="miter"/>
              <v:path gradientshapeok="t" o:connecttype="rect"/>
            </v:shapetype>
            <v:shape id="Text Box 34" o:spid="_x0000_s1047" type="#_x0000_t202" alt="PUBLIC" style="position:absolute;margin-left:0;margin-top:0;width:23.3pt;height:24.25pt;z-index:25167258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hH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V1Pxv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mnLhH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38958402" w14:textId="5AF60655"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415D5F" w:rsidRPr="00BC4E10">
      <w:fldChar w:fldCharType="begin"/>
    </w:r>
    <w:r w:rsidR="00415D5F" w:rsidRPr="00BC4E10">
      <w:instrText xml:space="preserve"> PAGE   \* MERGEFORMAT </w:instrText>
    </w:r>
    <w:r w:rsidR="00415D5F" w:rsidRPr="00BC4E10">
      <w:fldChar w:fldCharType="separate"/>
    </w:r>
    <w:r w:rsidR="00415D5F">
      <w:t>1-2</w:t>
    </w:r>
    <w:r w:rsidR="00415D5F" w:rsidRPr="00BC4E10">
      <w:fldChar w:fldCharType="end"/>
    </w:r>
    <w:r w:rsidR="00415D5F">
      <w:t xml:space="preserve"> | </w:t>
    </w:r>
    <w:r w:rsidR="00415D5F">
      <w:rPr>
        <w:noProof/>
      </w:rPr>
      <w:fldChar w:fldCharType="begin"/>
    </w:r>
    <w:r w:rsidR="00415D5F">
      <w:rPr>
        <w:noProof/>
      </w:rPr>
      <w:instrText xml:space="preserve"> STYLEREF  "Heading 1"  \* MERGEFORMAT </w:instrText>
    </w:r>
    <w:r w:rsidR="00415D5F">
      <w:rPr>
        <w:noProof/>
      </w:rPr>
      <w:fldChar w:fldCharType="separate"/>
    </w:r>
    <w:r>
      <w:rPr>
        <w:noProof/>
      </w:rPr>
      <w:t>Aboriginal cultural heritage</w:t>
    </w:r>
    <w:r w:rsidR="00415D5F">
      <w:rPr>
        <w:noProof/>
      </w:rPr>
      <w:fldChar w:fldCharType="end"/>
    </w:r>
    <w:r w:rsidR="00415D5F">
      <w:rPr>
        <w:noProof/>
      </w:rPr>
      <w:t xml:space="preserve"> </w:t>
    </w:r>
  </w:p>
  <w:p w14:paraId="186AB364" w14:textId="75387E04" w:rsidR="006901EA" w:rsidRDefault="006901EA" w:rsidP="004F15C8">
    <w:pPr>
      <w:pStyle w:val="Footer"/>
      <w:spacing w:before="18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926E5" w14:textId="4015CB16" w:rsidR="006901EA" w:rsidRPr="00BC4E10" w:rsidRDefault="00055B1B" w:rsidP="00DB0507">
    <w:pPr>
      <w:pStyle w:val="Footerright"/>
      <w:framePr w:wrap="around"/>
      <w:spacing w:before="120"/>
    </w:pPr>
    <w:r>
      <w:rPr>
        <w:noProof/>
      </w:rPr>
      <mc:AlternateContent>
        <mc:Choice Requires="wps">
          <w:drawing>
            <wp:anchor distT="0" distB="0" distL="0" distR="0" simplePos="0" relativeHeight="251673607" behindDoc="0" locked="0" layoutInCell="1" allowOverlap="1" wp14:anchorId="4038BD1E" wp14:editId="5A3B924C">
              <wp:simplePos x="635" y="635"/>
              <wp:positionH relativeFrom="page">
                <wp:align>center</wp:align>
              </wp:positionH>
              <wp:positionV relativeFrom="page">
                <wp:align>bottom</wp:align>
              </wp:positionV>
              <wp:extent cx="295910" cy="307975"/>
              <wp:effectExtent l="0" t="0" r="8890" b="0"/>
              <wp:wrapNone/>
              <wp:docPr id="540529387" name="Text Box 3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47F19A5" w14:textId="2B07AFD3"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38BD1E" id="_x0000_t202" coordsize="21600,21600" o:spt="202" path="m,l,21600r21600,l21600,xe">
              <v:stroke joinstyle="miter"/>
              <v:path gradientshapeok="t" o:connecttype="rect"/>
            </v:shapetype>
            <v:shape id="Text Box 35" o:spid="_x0000_s1048" type="#_x0000_t202" alt="PUBLIC" style="position:absolute;left:0;text-align:left;margin-left:0;margin-top:0;width:23.3pt;height:24.25pt;z-index:25167360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LIwp6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547F19A5" w14:textId="2B07AFD3"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Aboriginal cultural heritage</w:t>
      </w:r>
    </w:fldSimple>
    <w:r w:rsidR="00DB0507">
      <w:t xml:space="preserve"> | </w:t>
    </w:r>
    <w:r w:rsidR="006901EA" w:rsidRPr="00BC4E10">
      <w:fldChar w:fldCharType="begin"/>
    </w:r>
    <w:r w:rsidR="006901EA" w:rsidRPr="00BC4E10">
      <w:instrText xml:space="preserve"> PAGE   \* MERGEFORMAT </w:instrText>
    </w:r>
    <w:r w:rsidR="006901EA" w:rsidRPr="00BC4E10">
      <w:fldChar w:fldCharType="separate"/>
    </w:r>
    <w:r w:rsidR="006901EA">
      <w:t>7</w:t>
    </w:r>
    <w:r w:rsidR="006901EA" w:rsidRPr="00BC4E10">
      <w:fldChar w:fldCharType="end"/>
    </w:r>
    <w:r w:rsidR="006901EA">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7C600E" w14:textId="030266F2" w:rsidR="00055B1B" w:rsidRDefault="00055B1B">
    <w:pPr>
      <w:pStyle w:val="Footer"/>
    </w:pPr>
    <w:r>
      <w:rPr>
        <w:noProof/>
      </w:rPr>
      <mc:AlternateContent>
        <mc:Choice Requires="wps">
          <w:drawing>
            <wp:anchor distT="0" distB="0" distL="0" distR="0" simplePos="0" relativeHeight="251671559" behindDoc="0" locked="0" layoutInCell="1" allowOverlap="1" wp14:anchorId="0E3401B9" wp14:editId="2CD352C2">
              <wp:simplePos x="635" y="635"/>
              <wp:positionH relativeFrom="page">
                <wp:align>center</wp:align>
              </wp:positionH>
              <wp:positionV relativeFrom="page">
                <wp:align>bottom</wp:align>
              </wp:positionV>
              <wp:extent cx="295910" cy="307975"/>
              <wp:effectExtent l="0" t="0" r="8890" b="0"/>
              <wp:wrapNone/>
              <wp:docPr id="1530311503" name="Text Box 3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2C96EC0" w14:textId="44AA94FD"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3401B9" id="_x0000_t202" coordsize="21600,21600" o:spt="202" path="m,l,21600r21600,l21600,xe">
              <v:stroke joinstyle="miter"/>
              <v:path gradientshapeok="t" o:connecttype="rect"/>
            </v:shapetype>
            <v:shape id="Text Box 33" o:spid="_x0000_s1049" type="#_x0000_t202" alt="PUBLIC" style="position:absolute;margin-left:0;margin-top:0;width:23.3pt;height:24.25pt;z-index:25167155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fKDwIAAB0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Wvs/tPY/g7qE07lYFi4t3zdYu0N8+GZOdwwtouq&#10;DU94SAVdReFsUdKA+/E3f8xH4jFKSYeKqahBSVOivhlcSBTXaLjR2CWjmOezHOPmoO8BdVjgk7A8&#10;meh1QY2mdKBfUc+rWAhDzHAsV9HdaN6HQbr4HrhYrVIS6siysDFbyyN05CuS+dK/MmfPjAdc1SOM&#10;cmLlG+KH3HjT29UhIP1pK5Hbgcgz5ajBtNfze4ki//U/ZV1f9fIn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iB8Xy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2C96EC0" w14:textId="44AA94FD"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D1D6C" w14:textId="5D3DEF3E" w:rsidR="00415D5F" w:rsidRDefault="00055B1B" w:rsidP="00415D5F">
    <w:pPr>
      <w:pStyle w:val="FooterLeft"/>
      <w:framePr w:wrap="around"/>
    </w:pPr>
    <w:r>
      <w:rPr>
        <w:noProof/>
      </w:rPr>
      <mc:AlternateContent>
        <mc:Choice Requires="wps">
          <w:drawing>
            <wp:anchor distT="0" distB="0" distL="0" distR="0" simplePos="0" relativeHeight="251675655" behindDoc="0" locked="0" layoutInCell="1" allowOverlap="1" wp14:anchorId="17C9D1C4" wp14:editId="3DA17D71">
              <wp:simplePos x="635" y="635"/>
              <wp:positionH relativeFrom="page">
                <wp:align>center</wp:align>
              </wp:positionH>
              <wp:positionV relativeFrom="page">
                <wp:align>bottom</wp:align>
              </wp:positionV>
              <wp:extent cx="295910" cy="307975"/>
              <wp:effectExtent l="0" t="0" r="8890" b="0"/>
              <wp:wrapNone/>
              <wp:docPr id="709686537" name="Text Box 3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8CA3A45" w14:textId="112A3978"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C9D1C4" id="_x0000_t202" coordsize="21600,21600" o:spt="202" path="m,l,21600r21600,l21600,xe">
              <v:stroke joinstyle="miter"/>
              <v:path gradientshapeok="t" o:connecttype="rect"/>
            </v:shapetype>
            <v:shape id="Text Box 37" o:spid="_x0000_s1050" type="#_x0000_t202" alt="PUBLIC" style="position:absolute;margin-left:0;margin-top:0;width:23.3pt;height:24.25pt;z-index:2516756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X3DQIAAB0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RV1nwpH1xaqI02FcFq4d3LVUu218OFJIG2Y2iXV&#10;hkc6ag1dyeFscdYA/nrLH/OJeIpy1pFiSm5J0pzpH5YWEsU1GDgY22SMZ/k0p7jdmzsgHY7pSTiZ&#10;TPJi0INZI5gX0vMyFqKQsJLKlXw7mHfhJF16D1ItlymJdOREWNuNkxE68hXJfO5fBLoz44FW9QCD&#10;nETxivhTbrzp3XIfiP60lSuRZ8pJg2mv5/cSRf7nf8q6vurFb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OWgpfc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48CA3A45" w14:textId="112A3978"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415D5F" w:rsidRPr="00BC4E10">
      <w:fldChar w:fldCharType="begin"/>
    </w:r>
    <w:r w:rsidR="00415D5F" w:rsidRPr="00BC4E10">
      <w:instrText xml:space="preserve"> PAGE   \* MERGEFORMAT </w:instrText>
    </w:r>
    <w:r w:rsidR="00415D5F" w:rsidRPr="00BC4E10">
      <w:fldChar w:fldCharType="separate"/>
    </w:r>
    <w:r w:rsidR="00415D5F">
      <w:t>1-2</w:t>
    </w:r>
    <w:r w:rsidR="00415D5F" w:rsidRPr="00BC4E10">
      <w:fldChar w:fldCharType="end"/>
    </w:r>
    <w:r w:rsidR="00415D5F">
      <w:t xml:space="preserve"> | </w:t>
    </w:r>
    <w:r w:rsidR="00415D5F">
      <w:rPr>
        <w:noProof/>
      </w:rPr>
      <w:fldChar w:fldCharType="begin"/>
    </w:r>
    <w:r w:rsidR="00415D5F">
      <w:rPr>
        <w:noProof/>
      </w:rPr>
      <w:instrText xml:space="preserve"> STYLEREF  "Heading 1"  \* MERGEFORMAT </w:instrText>
    </w:r>
    <w:r w:rsidR="00415D5F">
      <w:rPr>
        <w:noProof/>
      </w:rPr>
      <w:fldChar w:fldCharType="separate"/>
    </w:r>
    <w:r>
      <w:rPr>
        <w:noProof/>
      </w:rPr>
      <w:t>Aboriginal cultural heritage</w:t>
    </w:r>
    <w:r w:rsidR="00415D5F">
      <w:rPr>
        <w:noProof/>
      </w:rPr>
      <w:fldChar w:fldCharType="end"/>
    </w:r>
    <w:r w:rsidR="00415D5F">
      <w:rPr>
        <w:noProof/>
      </w:rPr>
      <w:t xml:space="preserve"> </w:t>
    </w:r>
  </w:p>
  <w:p w14:paraId="6449A9C7" w14:textId="5CC750E3" w:rsidR="006901EA" w:rsidRDefault="006901EA" w:rsidP="004F15C8">
    <w:pPr>
      <w:pStyle w:val="Footer"/>
      <w:spacing w:before="18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63FAD" w14:textId="2923E36C" w:rsidR="006901EA" w:rsidRPr="006901EA" w:rsidRDefault="00055B1B" w:rsidP="00DB0507">
    <w:pPr>
      <w:pStyle w:val="Footerright"/>
      <w:framePr w:wrap="around"/>
    </w:pPr>
    <w:r>
      <w:rPr>
        <w:noProof/>
      </w:rPr>
      <mc:AlternateContent>
        <mc:Choice Requires="wps">
          <w:drawing>
            <wp:anchor distT="0" distB="0" distL="0" distR="0" simplePos="0" relativeHeight="251676679" behindDoc="0" locked="0" layoutInCell="1" allowOverlap="1" wp14:anchorId="37441C22" wp14:editId="7CF0C596">
              <wp:simplePos x="635" y="635"/>
              <wp:positionH relativeFrom="page">
                <wp:align>center</wp:align>
              </wp:positionH>
              <wp:positionV relativeFrom="page">
                <wp:align>bottom</wp:align>
              </wp:positionV>
              <wp:extent cx="295910" cy="307975"/>
              <wp:effectExtent l="0" t="0" r="8890" b="0"/>
              <wp:wrapNone/>
              <wp:docPr id="1865934573" name="Text Box 3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E58DCFA" w14:textId="022226A2"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441C22" id="_x0000_t202" coordsize="21600,21600" o:spt="202" path="m,l,21600r21600,l21600,xe">
              <v:stroke joinstyle="miter"/>
              <v:path gradientshapeok="t" o:connecttype="rect"/>
            </v:shapetype>
            <v:shape id="Text Box 38" o:spid="_x0000_s1051" type="#_x0000_t202" alt="PUBLIC" style="position:absolute;left:0;text-align:left;margin-left:0;margin-top:0;width:23.3pt;height:24.25pt;z-index:25167667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KxDgIAAB0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bY/c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SYXKx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0E58DCFA" w14:textId="022226A2"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Aboriginal cultural heritage</w:t>
      </w:r>
    </w:fldSimple>
    <w:r w:rsidR="00DB0507">
      <w:t xml:space="preserve"> | </w:t>
    </w:r>
    <w:r w:rsidR="006901EA" w:rsidRPr="006901EA">
      <w:fldChar w:fldCharType="begin"/>
    </w:r>
    <w:r w:rsidR="006901EA" w:rsidRPr="006901EA">
      <w:instrText xml:space="preserve"> PAGE   \* MERGEFORMAT </w:instrText>
    </w:r>
    <w:r w:rsidR="006901EA" w:rsidRPr="006901EA">
      <w:fldChar w:fldCharType="separate"/>
    </w:r>
    <w:r w:rsidR="006901EA" w:rsidRPr="006901EA">
      <w:t>7</w:t>
    </w:r>
    <w:r w:rsidR="006901EA" w:rsidRPr="006901EA">
      <w:fldChar w:fldCharType="end"/>
    </w:r>
    <w:r w:rsidR="006901EA" w:rsidRPr="006901EA">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B837F" w14:textId="501C39B2" w:rsidR="00055B1B" w:rsidRDefault="00055B1B">
    <w:pPr>
      <w:pStyle w:val="Footer"/>
    </w:pPr>
    <w:r>
      <w:rPr>
        <w:noProof/>
      </w:rPr>
      <mc:AlternateContent>
        <mc:Choice Requires="wps">
          <w:drawing>
            <wp:anchor distT="0" distB="0" distL="0" distR="0" simplePos="0" relativeHeight="251674631" behindDoc="0" locked="0" layoutInCell="1" allowOverlap="1" wp14:anchorId="65DE325C" wp14:editId="3CCAFDE8">
              <wp:simplePos x="635" y="635"/>
              <wp:positionH relativeFrom="page">
                <wp:align>center</wp:align>
              </wp:positionH>
              <wp:positionV relativeFrom="page">
                <wp:align>bottom</wp:align>
              </wp:positionV>
              <wp:extent cx="295910" cy="307975"/>
              <wp:effectExtent l="0" t="0" r="8890" b="0"/>
              <wp:wrapNone/>
              <wp:docPr id="1290889071" name="Text Box 3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6F5F461" w14:textId="54AD26FF"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5DE325C" id="_x0000_t202" coordsize="21600,21600" o:spt="202" path="m,l,21600r21600,l21600,xe">
              <v:stroke joinstyle="miter"/>
              <v:path gradientshapeok="t" o:connecttype="rect"/>
            </v:shapetype>
            <v:shape id="Text Box 36" o:spid="_x0000_s1052" type="#_x0000_t202" alt="PUBLIC" style="position:absolute;margin-left:0;margin-top:0;width:23.3pt;height:24.25pt;z-index:25167463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CMDg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WvsfjG2X0F9xqkcDAv3lm9brL1jPjwzhxvGdlG1&#10;4QkPqaArKVwsShpwP/7mj/lIPEYp6VAxJTUoaUrUN4MLieIaDTcaVTKmy3yeY9wc9T2gDqf4JCxP&#10;JnpdUKMpHehX1PMmFsIQMxzLlbQazfswSBffAxebTUpCHVkWdmZveYSOfEUyX/pX5uyF8YCreoRR&#10;Tqx4Q/yQG296uzkGpD9tJXI7EHmhHDWY9np5L1Hkv/6nrNurXv8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3sCM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76F5F461" w14:textId="54AD26FF"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8F1D1" w14:textId="5670BB2E" w:rsidR="00415D5F" w:rsidRDefault="00055B1B" w:rsidP="00415D5F">
    <w:pPr>
      <w:pStyle w:val="FooterLeft"/>
      <w:framePr w:wrap="around"/>
    </w:pPr>
    <w:r>
      <w:rPr>
        <w:noProof/>
      </w:rPr>
      <mc:AlternateContent>
        <mc:Choice Requires="wps">
          <w:drawing>
            <wp:anchor distT="0" distB="0" distL="0" distR="0" simplePos="0" relativeHeight="251678727" behindDoc="0" locked="0" layoutInCell="1" allowOverlap="1" wp14:anchorId="2AD5C4A5" wp14:editId="3D72C094">
              <wp:simplePos x="635" y="635"/>
              <wp:positionH relativeFrom="page">
                <wp:align>center</wp:align>
              </wp:positionH>
              <wp:positionV relativeFrom="page">
                <wp:align>bottom</wp:align>
              </wp:positionV>
              <wp:extent cx="295910" cy="307975"/>
              <wp:effectExtent l="0" t="0" r="8890" b="0"/>
              <wp:wrapNone/>
              <wp:docPr id="320887600" name="Text Box 4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81800AE" w14:textId="1BDECF02"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D5C4A5" id="_x0000_t202" coordsize="21600,21600" o:spt="202" path="m,l,21600r21600,l21600,xe">
              <v:stroke joinstyle="miter"/>
              <v:path gradientshapeok="t" o:connecttype="rect"/>
            </v:shapetype>
            <v:shape id="Text Box 40" o:spid="_x0000_s1053" type="#_x0000_t202" alt="PUBLIC" style="position:absolute;margin-left:0;margin-top:0;width:23.3pt;height:24.25pt;z-index:25167872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kKDgIAAB0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bY/e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VHzkK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081800AE" w14:textId="1BDECF02"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415D5F" w:rsidRPr="00BC4E10">
      <w:fldChar w:fldCharType="begin"/>
    </w:r>
    <w:r w:rsidR="00415D5F" w:rsidRPr="00BC4E10">
      <w:instrText xml:space="preserve"> PAGE   \* MERGEFORMAT </w:instrText>
    </w:r>
    <w:r w:rsidR="00415D5F" w:rsidRPr="00BC4E10">
      <w:fldChar w:fldCharType="separate"/>
    </w:r>
    <w:r w:rsidR="00415D5F">
      <w:t>1-2</w:t>
    </w:r>
    <w:r w:rsidR="00415D5F" w:rsidRPr="00BC4E10">
      <w:fldChar w:fldCharType="end"/>
    </w:r>
    <w:r w:rsidR="00415D5F">
      <w:t xml:space="preserve"> | </w:t>
    </w:r>
    <w:r w:rsidR="00415D5F">
      <w:rPr>
        <w:noProof/>
      </w:rPr>
      <w:fldChar w:fldCharType="begin"/>
    </w:r>
    <w:r w:rsidR="00415D5F">
      <w:rPr>
        <w:noProof/>
      </w:rPr>
      <w:instrText xml:space="preserve"> STYLEREF  "Heading 1"  \* MERGEFORMAT </w:instrText>
    </w:r>
    <w:r w:rsidR="00415D5F">
      <w:rPr>
        <w:noProof/>
      </w:rPr>
      <w:fldChar w:fldCharType="separate"/>
    </w:r>
    <w:r>
      <w:rPr>
        <w:noProof/>
      </w:rPr>
      <w:t>Aboriginal cultural heritage</w:t>
    </w:r>
    <w:r w:rsidR="00415D5F">
      <w:rPr>
        <w:noProof/>
      </w:rPr>
      <w:fldChar w:fldCharType="end"/>
    </w:r>
    <w:r w:rsidR="00415D5F">
      <w:rPr>
        <w:noProof/>
      </w:rPr>
      <w:t xml:space="preserve"> </w:t>
    </w:r>
  </w:p>
  <w:p w14:paraId="6AF0A396" w14:textId="5821EEE2" w:rsidR="00DC5360" w:rsidRDefault="00DC5360" w:rsidP="004F15C8">
    <w:pPr>
      <w:pStyle w:val="Footer"/>
      <w:spacing w:before="1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66416" w14:textId="507AC172" w:rsidR="00E276CC" w:rsidRDefault="00055B1B" w:rsidP="00E276CC">
    <w:pPr>
      <w:pStyle w:val="FooterLeft"/>
      <w:framePr w:wrap="around"/>
    </w:pPr>
    <w:r>
      <w:rPr>
        <w:noProof/>
      </w:rPr>
      <mc:AlternateContent>
        <mc:Choice Requires="wps">
          <w:drawing>
            <wp:anchor distT="0" distB="0" distL="0" distR="0" simplePos="0" relativeHeight="251661319" behindDoc="0" locked="0" layoutInCell="1" allowOverlap="1" wp14:anchorId="105C1D1D" wp14:editId="4F76E24A">
              <wp:simplePos x="635" y="635"/>
              <wp:positionH relativeFrom="page">
                <wp:align>center</wp:align>
              </wp:positionH>
              <wp:positionV relativeFrom="page">
                <wp:align>bottom</wp:align>
              </wp:positionV>
              <wp:extent cx="295910" cy="307975"/>
              <wp:effectExtent l="0" t="0" r="8890" b="0"/>
              <wp:wrapNone/>
              <wp:docPr id="1877736917" name="Text Box 2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8883A4E" w14:textId="1D31BE7F"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5C1D1D" id="_x0000_t202" coordsize="21600,21600" o:spt="202" path="m,l,21600r21600,l21600,xe">
              <v:stroke joinstyle="miter"/>
              <v:path gradientshapeok="t" o:connecttype="rect"/>
            </v:shapetype>
            <v:shape id="Text Box 23" o:spid="_x0000_s1036" type="#_x0000_t202" alt="PUBLIC" style="position:absolute;margin-left:0;margin-top:0;width:23.3pt;height:24.25pt;z-index:25166131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" filled="f" stroked="f">
              <v:fill o:detectmouseclick="t"/>
              <v:textbox style="mso-fit-shape-to-text:t" inset="0,0,0,15pt">
                <w:txbxContent>
                  <w:p w14:paraId="78883A4E" w14:textId="1D31BE7F"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sdt>
      <w:sdtPr>
        <w:alias w:val="Publish Date"/>
        <w:tag w:val=""/>
        <w:id w:val="-1430811659"/>
        <w:placeholder>
          <w:docPart w:val="3E70840594124E1BA78B4FC551C0FAE9"/>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Content>
        <w:r w:rsidR="00E276CC">
          <w:rPr>
            <w:rStyle w:val="PlaceholderText"/>
          </w:rPr>
          <w:t>[Date] and</w:t>
        </w:r>
      </w:sdtContent>
    </w:sdt>
    <w:r w:rsidR="00E276CC">
      <w:t xml:space="preserve">  v</w:t>
    </w:r>
    <w:sdt>
      <w:sdtPr>
        <w:alias w:val="Comments"/>
        <w:tag w:val=""/>
        <w:id w:val="-297540896"/>
        <w:placeholder>
          <w:docPart w:val="A9360176820C4201B243F3572091DEB7"/>
        </w:placeholder>
        <w:showingPlcHdr/>
        <w:dataBinding w:prefixMappings="xmlns:ns0='http://purl.org/dc/elements/1.1/' xmlns:ns1='http://schemas.openxmlformats.org/package/2006/metadata/core-properties' " w:xpath="/ns1:coreProperties[1]/ns0:description[1]" w:storeItemID="{6C3C8BC8-F283-45AE-878A-BAB7291924A1}"/>
        <w:text w:multiLine="1"/>
      </w:sdtPr>
      <w:sdtContent>
        <w:r w:rsidR="00E276CC">
          <w:rPr>
            <w:rStyle w:val="PlaceholderText"/>
          </w:rPr>
          <w:t>[00] linked to document details</w:t>
        </w:r>
      </w:sdtContent>
    </w:sdt>
  </w:p>
  <w:p w14:paraId="2A2A4C9D" w14:textId="5D3EACA1" w:rsidR="009912CB" w:rsidRPr="00BC4E10" w:rsidRDefault="002D33F8" w:rsidP="00E276CC">
    <w:pPr>
      <w:pStyle w:val="Footerright"/>
      <w:framePr w:wrap="around"/>
    </w:pPr>
    <w:fldSimple w:instr="STYLEREF  &quot;Heading 1&quot;  \* MERGEFORMAT">
      <w:r>
        <w:rPr>
          <w:noProof/>
        </w:rPr>
        <w:t>Aboriginal cultural heritage</w:t>
      </w:r>
    </w:fldSimple>
    <w:r w:rsidR="00E276CC">
      <w:t xml:space="preserve"> </w:t>
    </w:r>
    <w:r w:rsidR="00E276CC" w:rsidRPr="00BC4E10">
      <w:t xml:space="preserve">| </w:t>
    </w:r>
    <w:r w:rsidR="00E276CC" w:rsidRPr="00BC4E10">
      <w:fldChar w:fldCharType="begin"/>
    </w:r>
    <w:r w:rsidR="00E276CC" w:rsidRPr="00BC4E10">
      <w:instrText xml:space="preserve"> PAGE   \* MERGEFORMAT </w:instrText>
    </w:r>
    <w:r w:rsidR="00E276CC" w:rsidRPr="00BC4E10">
      <w:fldChar w:fldCharType="separate"/>
    </w:r>
    <w:r w:rsidR="00E276CC">
      <w:t>17</w:t>
    </w:r>
    <w:r w:rsidR="00E276CC" w:rsidRPr="00BC4E10">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1DCAB" w14:textId="09653073" w:rsidR="00055B1B" w:rsidRDefault="00055B1B">
    <w:pPr>
      <w:pStyle w:val="Footer"/>
    </w:pPr>
    <w:r>
      <w:rPr>
        <w:noProof/>
      </w:rPr>
      <mc:AlternateContent>
        <mc:Choice Requires="wps">
          <w:drawing>
            <wp:anchor distT="0" distB="0" distL="0" distR="0" simplePos="0" relativeHeight="251679751" behindDoc="0" locked="0" layoutInCell="1" allowOverlap="1" wp14:anchorId="0A0070CA" wp14:editId="2BBF4ACE">
              <wp:simplePos x="635" y="635"/>
              <wp:positionH relativeFrom="page">
                <wp:align>center</wp:align>
              </wp:positionH>
              <wp:positionV relativeFrom="page">
                <wp:align>bottom</wp:align>
              </wp:positionV>
              <wp:extent cx="295910" cy="307975"/>
              <wp:effectExtent l="0" t="0" r="8890" b="0"/>
              <wp:wrapNone/>
              <wp:docPr id="1616128827" name="Text Box 4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4EE2F51" w14:textId="209A161D"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0070CA" id="_x0000_t202" coordsize="21600,21600" o:spt="202" path="m,l,21600r21600,l21600,xe">
              <v:stroke joinstyle="miter"/>
              <v:path gradientshapeok="t" o:connecttype="rect"/>
            </v:shapetype>
            <v:shape id="Text Box 41" o:spid="_x0000_s1054" type="#_x0000_t202" alt="PUBLIC" style="position:absolute;margin-left:0;margin-top:0;width:23.3pt;height:24.25pt;z-index:2516797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s3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V1vxj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4oIs3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64EE2F51" w14:textId="209A161D"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4D681" w14:textId="7CB528A1" w:rsidR="00055B1B" w:rsidRDefault="00055B1B">
    <w:pPr>
      <w:pStyle w:val="Footer"/>
    </w:pPr>
    <w:r>
      <w:rPr>
        <w:noProof/>
      </w:rPr>
      <mc:AlternateContent>
        <mc:Choice Requires="wps">
          <w:drawing>
            <wp:anchor distT="0" distB="0" distL="0" distR="0" simplePos="0" relativeHeight="251677703" behindDoc="0" locked="0" layoutInCell="1" allowOverlap="1" wp14:anchorId="4CE493A3" wp14:editId="791EBE81">
              <wp:simplePos x="635" y="635"/>
              <wp:positionH relativeFrom="page">
                <wp:align>center</wp:align>
              </wp:positionH>
              <wp:positionV relativeFrom="page">
                <wp:align>bottom</wp:align>
              </wp:positionV>
              <wp:extent cx="295910" cy="307975"/>
              <wp:effectExtent l="0" t="0" r="8890" b="0"/>
              <wp:wrapNone/>
              <wp:docPr id="554503793" name="Text Box 3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E1A9A04" w14:textId="2D9337AA"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E493A3" id="_x0000_t202" coordsize="21600,21600" o:spt="202" path="m,l,21600r21600,l21600,xe">
              <v:stroke joinstyle="miter"/>
              <v:path gradientshapeok="t" o:connecttype="rect"/>
            </v:shapetype>
            <v:shape id="Text Box 39" o:spid="_x0000_s1055" type="#_x0000_t202" alt="PUBLIC" style="position:absolute;margin-left:0;margin-top:0;width:23.3pt;height:24.25pt;z-index:25167770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5p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aiQRKf0bWF6khbIZwI906uWuq9Fj48CSSGaVxS&#10;bXiko9bQlRzOFmcN4K+3/DGfgKcoZx0ppuSWJM2Z/mGJkCiuwcDB2CZjPMunOcXt3twB6XBMT8LJ&#10;ZJIXgx7MGsG8kJ6XsRGFhJXUruTbwbwLJ+nSe5BquUxJpCMnwtpunIylI14RzOf+RaA7Ix6IqgcY&#10;5CSKV8CfcuNN75b7QPAnVq5AniEnDSZez+8livzP/5R1fdWL3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NITnmk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0E1A9A04" w14:textId="2D9337AA"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6BBDCC" w14:textId="1AF9B07F" w:rsidR="00084150" w:rsidRDefault="00055B1B">
    <w:pPr>
      <w:pStyle w:val="Footer"/>
    </w:pPr>
    <w:r>
      <w:rPr>
        <w:noProof/>
      </w:rPr>
      <mc:AlternateContent>
        <mc:Choice Requires="wps">
          <w:drawing>
            <wp:anchor distT="0" distB="0" distL="0" distR="0" simplePos="0" relativeHeight="251659271" behindDoc="0" locked="0" layoutInCell="1" allowOverlap="1" wp14:anchorId="77F4B460" wp14:editId="7B4FE45A">
              <wp:simplePos x="904875" y="10363200"/>
              <wp:positionH relativeFrom="page">
                <wp:align>center</wp:align>
              </wp:positionH>
              <wp:positionV relativeFrom="page">
                <wp:align>bottom</wp:align>
              </wp:positionV>
              <wp:extent cx="295910" cy="307975"/>
              <wp:effectExtent l="0" t="0" r="8890" b="0"/>
              <wp:wrapNone/>
              <wp:docPr id="1228309135" name="Text Box 2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8F3996D" w14:textId="2451C544"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F4B460" id="_x0000_t202" coordsize="21600,21600" o:spt="202" path="m,l,21600r21600,l21600,xe">
              <v:stroke joinstyle="miter"/>
              <v:path gradientshapeok="t" o:connecttype="rect"/>
            </v:shapetype>
            <v:shape id="Text Box 21" o:spid="_x0000_s1037" type="#_x0000_t202" alt="PUBLIC" style="position:absolute;margin-left:0;margin-top:0;width:23.3pt;height:24.25pt;z-index:25165927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lG3DQ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1Mna/g+pEQyEM+/ZObhoq/SB8eBZIC6ZuSbTh&#10;iQ5toCs5nC3OasAff/PHfOKdopx1JJiSW1I0Z+abpX1EbY0GjsYuGdNFPs8pbg/tHZAMp/QinEwm&#10;eTGY0dQI7SvJeR0LUUhYSeVKvhvNuzAol56DVOt1SiIZOREe7NbJCB3pily+9K8C3ZnwQJt6hFFN&#10;onjD+5Abb3q3PgRiPy0lUjsQeWacJJjWen4uUeO//qes66Ne/QQ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NW6UbcNAgAAHAQA&#10;AA4AAAAAAAAAAAAAAAAALgIAAGRycy9lMm9Eb2MueG1sUEsBAi0AFAAGAAgAAAAhAJT+RUbaAAAA&#10;AwEAAA8AAAAAAAAAAAAAAAAAZwQAAGRycy9kb3ducmV2LnhtbFBLBQYAAAAABAAEAPMAAABuBQAA&#10;AAA=&#10;" filled="f" stroked="f">
              <v:fill o:detectmouseclick="t"/>
              <v:textbox style="mso-fit-shape-to-text:t" inset="0,0,0,15pt">
                <w:txbxContent>
                  <w:p w14:paraId="28F3996D" w14:textId="2451C544"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8756C" w14:textId="12C12B14" w:rsidR="00731D1B" w:rsidRDefault="00055B1B" w:rsidP="00731D1B">
    <w:pPr>
      <w:pStyle w:val="FooterLeft"/>
      <w:framePr w:wrap="around"/>
    </w:pPr>
    <w:r>
      <w:rPr>
        <w:noProof/>
      </w:rPr>
      <mc:AlternateContent>
        <mc:Choice Requires="wps">
          <w:drawing>
            <wp:anchor distT="0" distB="0" distL="0" distR="0" simplePos="0" relativeHeight="251663367" behindDoc="0" locked="0" layoutInCell="1" allowOverlap="1" wp14:anchorId="7967C3CF" wp14:editId="22B57FF4">
              <wp:simplePos x="901065" y="10242550"/>
              <wp:positionH relativeFrom="page">
                <wp:align>center</wp:align>
              </wp:positionH>
              <wp:positionV relativeFrom="page">
                <wp:align>bottom</wp:align>
              </wp:positionV>
              <wp:extent cx="295910" cy="307975"/>
              <wp:effectExtent l="0" t="0" r="8890" b="0"/>
              <wp:wrapNone/>
              <wp:docPr id="1897779177" name="Text Box 2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F01D93F" w14:textId="34F837C7"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967C3CF" id="_x0000_t202" coordsize="21600,21600" o:spt="202" path="m,l,21600r21600,l21600,xe">
              <v:stroke joinstyle="miter"/>
              <v:path gradientshapeok="t" o:connecttype="rect"/>
            </v:shapetype>
            <v:shape id="Text Box 25" o:spid="_x0000_s1038" type="#_x0000_t202" alt="PUBLIC" style="position:absolute;margin-left:0;margin-top:0;width:23.3pt;height:24.25pt;z-index:25166336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eOKDQ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VH7vfQXWioRCGfXsnNw2VfhA+PAukBVO3JNrw&#10;RIc20JUczhZnNeCPv/ljPvFOUc46EkzJLSmaM/PN0j6itkYDR2OXjOkin+cUt4f2DkiGU3oRTiaT&#10;vBjMaGqE9pXkvI6FKCSspHIl343mXRiUS89BqvU6JZGMnAgPdutkhI50RS5f+leB7kx4oE09wqgm&#10;UbzhfciNN71bHwKxn5YSqR2IPDNOEkxrPT+XqPFf/1PW9VGvfgI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LgF44oNAgAAHAQA&#10;AA4AAAAAAAAAAAAAAAAALgIAAGRycy9lMm9Eb2MueG1sUEsBAi0AFAAGAAgAAAAhAJT+RUbaAAAA&#10;AwEAAA8AAAAAAAAAAAAAAAAAZwQAAGRycy9kb3ducmV2LnhtbFBLBQYAAAAABAAEAPMAAABuBQAA&#10;AAA=&#10;" filled="f" stroked="f">
              <v:fill o:detectmouseclick="t"/>
              <v:textbox style="mso-fit-shape-to-text:t" inset="0,0,0,15pt">
                <w:txbxContent>
                  <w:p w14:paraId="6F01D93F" w14:textId="34F837C7"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731D1B" w:rsidRPr="00BC4E10">
      <w:fldChar w:fldCharType="begin"/>
    </w:r>
    <w:r w:rsidR="00731D1B" w:rsidRPr="00BC4E10">
      <w:instrText xml:space="preserve"> PAGE   \* MERGEFORMAT </w:instrText>
    </w:r>
    <w:r w:rsidR="00731D1B" w:rsidRPr="00BC4E10">
      <w:fldChar w:fldCharType="separate"/>
    </w:r>
    <w:r w:rsidR="00731D1B">
      <w:t>9-6</w:t>
    </w:r>
    <w:r w:rsidR="00731D1B" w:rsidRPr="00BC4E10">
      <w:fldChar w:fldCharType="end"/>
    </w:r>
    <w:r w:rsidR="00731D1B">
      <w:t xml:space="preserve"> | </w:t>
    </w:r>
    <w:r w:rsidR="00731D1B">
      <w:rPr>
        <w:noProof/>
      </w:rPr>
      <w:fldChar w:fldCharType="begin"/>
    </w:r>
    <w:r w:rsidR="00731D1B">
      <w:rPr>
        <w:noProof/>
      </w:rPr>
      <w:instrText xml:space="preserve"> STYLEREF  "Heading 1"  \* MERGEFORMAT </w:instrText>
    </w:r>
    <w:r w:rsidR="00731D1B">
      <w:rPr>
        <w:noProof/>
      </w:rPr>
      <w:fldChar w:fldCharType="separate"/>
    </w:r>
    <w:r>
      <w:rPr>
        <w:noProof/>
      </w:rPr>
      <w:t>Aboriginal cultural heritage</w:t>
    </w:r>
    <w:r w:rsidR="00731D1B">
      <w:rPr>
        <w:noProof/>
      </w:rPr>
      <w:fldChar w:fldCharType="end"/>
    </w:r>
    <w:r w:rsidR="00731D1B">
      <w:rPr>
        <w:noProof/>
      </w:rPr>
      <w:t xml:space="preserve"> </w:t>
    </w:r>
  </w:p>
  <w:p w14:paraId="056D1703" w14:textId="0A581775" w:rsidR="003F344E" w:rsidRPr="00415D5F" w:rsidRDefault="003F344E" w:rsidP="00415D5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DD6A0" w14:textId="6BF0E81B" w:rsidR="00731D1B" w:rsidRPr="00BC4E10" w:rsidRDefault="00055B1B" w:rsidP="00731D1B">
    <w:pPr>
      <w:pStyle w:val="Footerright"/>
      <w:framePr w:wrap="around"/>
    </w:pPr>
    <w:r>
      <w:rPr>
        <w:noProof/>
      </w:rPr>
      <mc:AlternateContent>
        <mc:Choice Requires="wps">
          <w:drawing>
            <wp:anchor distT="0" distB="0" distL="0" distR="0" simplePos="0" relativeHeight="251664391" behindDoc="0" locked="0" layoutInCell="1" allowOverlap="1" wp14:anchorId="048B7E47" wp14:editId="0302F18B">
              <wp:simplePos x="3781425" y="10239375"/>
              <wp:positionH relativeFrom="page">
                <wp:align>center</wp:align>
              </wp:positionH>
              <wp:positionV relativeFrom="page">
                <wp:align>bottom</wp:align>
              </wp:positionV>
              <wp:extent cx="295910" cy="307975"/>
              <wp:effectExtent l="0" t="0" r="8890" b="0"/>
              <wp:wrapNone/>
              <wp:docPr id="431262726" name="Text Box 2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77B0395" w14:textId="45456423"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8B7E47" id="_x0000_t202" coordsize="21600,21600" o:spt="202" path="m,l,21600r21600,l21600,xe">
              <v:stroke joinstyle="miter"/>
              <v:path gradientshapeok="t" o:connecttype="rect"/>
            </v:shapetype>
            <v:shape id="Text Box 26" o:spid="_x0000_s1039" type="#_x0000_t202" alt="PUBLIC" style="position:absolute;left:0;text-align:left;margin-left:0;margin-top:0;width:23.3pt;height:24.25pt;z-index:25166439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f46DgIAABw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euKfhq730F9wqEcDPv2lq9bLL1hPjwzhwvGblG0&#10;4QkPqaCrKJwtShpwP/7mj/nIO0Yp6VAwFTWoaErUN4P7iNoaDTcau2QU83yWY9wc9D2gDAt8EZYn&#10;E70uqNGUDvQrynkVC2GIGY7lKrobzfswKBefAxerVUpCGVkWNmZreYSOdEUuX/pX5uyZ8ICbeoRR&#10;Tax8w/uQG296uzoEZD8tJVI7EHlmHCWY1np+LlHjv/6nrOujXv4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7Of46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777B0395" w14:textId="45456423"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Aboriginal cultural heritage</w:t>
      </w:r>
    </w:fldSimple>
    <w:r w:rsidR="00731D1B">
      <w:t xml:space="preserve"> |</w:t>
    </w:r>
    <w:r w:rsidR="00731D1B" w:rsidRPr="00BC4E10">
      <w:fldChar w:fldCharType="begin"/>
    </w:r>
    <w:r w:rsidR="00731D1B" w:rsidRPr="00BC4E10">
      <w:instrText xml:space="preserve"> PAGE   \* MERGEFORMAT </w:instrText>
    </w:r>
    <w:r w:rsidR="00731D1B" w:rsidRPr="00BC4E10">
      <w:fldChar w:fldCharType="separate"/>
    </w:r>
    <w:r w:rsidR="00731D1B">
      <w:t>9-5</w:t>
    </w:r>
    <w:r w:rsidR="00731D1B" w:rsidRPr="00BC4E10">
      <w:fldChar w:fldCharType="end"/>
    </w:r>
    <w:r w:rsidR="00731D1B">
      <w:t xml:space="preserve"> </w:t>
    </w:r>
  </w:p>
  <w:p w14:paraId="653B3553" w14:textId="58132D09" w:rsidR="003F344E" w:rsidRPr="00731D1B" w:rsidRDefault="003F344E" w:rsidP="00731D1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5D248" w14:textId="45EBC10E" w:rsidR="00084150" w:rsidRDefault="00055B1B">
    <w:pPr>
      <w:pStyle w:val="Footer"/>
    </w:pPr>
    <w:r>
      <w:rPr>
        <w:noProof/>
      </w:rPr>
      <mc:AlternateContent>
        <mc:Choice Requires="wps">
          <w:drawing>
            <wp:anchor distT="0" distB="0" distL="0" distR="0" simplePos="0" relativeHeight="251662343" behindDoc="0" locked="0" layoutInCell="1" allowOverlap="1" wp14:anchorId="005A0630" wp14:editId="79AA77D4">
              <wp:simplePos x="635" y="635"/>
              <wp:positionH relativeFrom="page">
                <wp:align>center</wp:align>
              </wp:positionH>
              <wp:positionV relativeFrom="page">
                <wp:align>bottom</wp:align>
              </wp:positionV>
              <wp:extent cx="295910" cy="307975"/>
              <wp:effectExtent l="0" t="0" r="8890" b="0"/>
              <wp:wrapNone/>
              <wp:docPr id="1511039151" name="Text Box 2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D5E412C" w14:textId="43F7073D"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5A0630" id="_x0000_t202" coordsize="21600,21600" o:spt="202" path="m,l,21600r21600,l21600,xe">
              <v:stroke joinstyle="miter"/>
              <v:path gradientshapeok="t" o:connecttype="rect"/>
            </v:shapetype>
            <v:shape id="Text Box 24" o:spid="_x0000_s1040" type="#_x0000_t202" alt="PUBLIC" style="position:absolute;margin-left:0;margin-top:0;width:23.3pt;height:24.25pt;z-index:2516623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kwHDAIAABw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" filled="f" stroked="f">
              <v:fill o:detectmouseclick="t"/>
              <v:textbox style="mso-fit-shape-to-text:t" inset="0,0,0,15pt">
                <w:txbxContent>
                  <w:p w14:paraId="1D5E412C" w14:textId="43F7073D"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4CAC1" w14:textId="252E56D8" w:rsidR="00731D1B" w:rsidRDefault="00055B1B" w:rsidP="00415D5F">
    <w:pPr>
      <w:pStyle w:val="FooterLeft"/>
      <w:framePr w:wrap="around"/>
      <w:spacing w:before="240"/>
    </w:pPr>
    <w:r>
      <w:rPr>
        <w:noProof/>
      </w:rPr>
      <mc:AlternateContent>
        <mc:Choice Requires="wps">
          <w:drawing>
            <wp:anchor distT="0" distB="0" distL="0" distR="0" simplePos="0" relativeHeight="251666439" behindDoc="0" locked="0" layoutInCell="1" allowOverlap="1" wp14:anchorId="465E3CD2" wp14:editId="636C0E01">
              <wp:simplePos x="635" y="635"/>
              <wp:positionH relativeFrom="page">
                <wp:align>center</wp:align>
              </wp:positionH>
              <wp:positionV relativeFrom="page">
                <wp:align>bottom</wp:align>
              </wp:positionV>
              <wp:extent cx="295910" cy="307975"/>
              <wp:effectExtent l="0" t="0" r="8890" b="0"/>
              <wp:wrapNone/>
              <wp:docPr id="1348396837" name="Text Box 2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41F4F7B" w14:textId="6038F4B4"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5E3CD2" id="_x0000_t202" coordsize="21600,21600" o:spt="202" path="m,l,21600r21600,l21600,xe">
              <v:stroke joinstyle="miter"/>
              <v:path gradientshapeok="t" o:connecttype="rect"/>
            </v:shapetype>
            <v:shape id="Text Box 28" o:spid="_x0000_s1041" type="#_x0000_t202" alt="PUBLIC" style="position:absolute;margin-left:0;margin-top:0;width:23.3pt;height:24.25pt;z-index:25166643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5tBDgIAABw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YlvRm7r6A+4VAOhn17yzctlt4yH56ZwwVjtyja&#10;8ISHVNCVFM4WJQ24n3/zx3zkHaOUdCiYkhpUNCXqu8F9RG2NhhuNKhnTRT7PMW4O+h5QhlN8EZYn&#10;E70uqNGUDvQrynkdC2GIGY7lSlqN5n0YlIvPgYv1OiWhjCwLW7OzPEJHuiKXL/0rc/ZMeMBNPcKo&#10;Jla8433IjTe9XR8Csp+WEqkdiDwzjhJMaz0/l6jxt/8p6/qoV7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hR5tB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241F4F7B" w14:textId="6038F4B4"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731D1B" w:rsidRPr="00BC4E10">
      <w:fldChar w:fldCharType="begin"/>
    </w:r>
    <w:r w:rsidR="00731D1B" w:rsidRPr="00BC4E10">
      <w:instrText xml:space="preserve"> PAGE   \* MERGEFORMAT </w:instrText>
    </w:r>
    <w:r w:rsidR="00731D1B" w:rsidRPr="00BC4E10">
      <w:fldChar w:fldCharType="separate"/>
    </w:r>
    <w:r w:rsidR="00731D1B">
      <w:t>1-2</w:t>
    </w:r>
    <w:r w:rsidR="00731D1B" w:rsidRPr="00BC4E10">
      <w:fldChar w:fldCharType="end"/>
    </w:r>
    <w:r w:rsidR="00731D1B">
      <w:t xml:space="preserve"> | </w:t>
    </w:r>
    <w:r w:rsidR="00731D1B">
      <w:rPr>
        <w:noProof/>
      </w:rPr>
      <w:fldChar w:fldCharType="begin"/>
    </w:r>
    <w:r w:rsidR="00731D1B">
      <w:rPr>
        <w:noProof/>
      </w:rPr>
      <w:instrText xml:space="preserve"> STYLEREF  "Heading 1"  \* MERGEFORMAT </w:instrText>
    </w:r>
    <w:r w:rsidR="00731D1B">
      <w:rPr>
        <w:noProof/>
      </w:rPr>
      <w:fldChar w:fldCharType="separate"/>
    </w:r>
    <w:r>
      <w:rPr>
        <w:noProof/>
      </w:rPr>
      <w:t>Aboriginal cultural heritage</w:t>
    </w:r>
    <w:r w:rsidR="00731D1B">
      <w:rPr>
        <w:noProof/>
      </w:rPr>
      <w:fldChar w:fldCharType="end"/>
    </w:r>
    <w:r w:rsidR="00731D1B">
      <w:rPr>
        <w:noProof/>
      </w:rPr>
      <w:t xml:space="preserve"> </w:t>
    </w:r>
  </w:p>
  <w:p w14:paraId="511329AD" w14:textId="77777777" w:rsidR="00731D1B" w:rsidRPr="00415D5F" w:rsidRDefault="00731D1B" w:rsidP="00415D5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DCAAF" w14:textId="2A66FC1A" w:rsidR="006901EA" w:rsidRDefault="00055B1B" w:rsidP="00E276CC">
    <w:pPr>
      <w:pStyle w:val="FooterLeft"/>
      <w:framePr w:wrap="around"/>
    </w:pPr>
    <w:r>
      <w:rPr>
        <w:noProof/>
      </w:rPr>
      <mc:AlternateContent>
        <mc:Choice Requires="wps">
          <w:drawing>
            <wp:anchor distT="0" distB="0" distL="0" distR="0" simplePos="0" relativeHeight="251667463" behindDoc="0" locked="0" layoutInCell="1" allowOverlap="1" wp14:anchorId="4BE228E4" wp14:editId="411BD11B">
              <wp:simplePos x="635" y="635"/>
              <wp:positionH relativeFrom="page">
                <wp:align>center</wp:align>
              </wp:positionH>
              <wp:positionV relativeFrom="page">
                <wp:align>bottom</wp:align>
              </wp:positionV>
              <wp:extent cx="295910" cy="307975"/>
              <wp:effectExtent l="0" t="0" r="8890" b="0"/>
              <wp:wrapNone/>
              <wp:docPr id="221746128" name="Text Box 2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C4DB260" w14:textId="2BC0EEF5"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E228E4" id="_x0000_t202" coordsize="21600,21600" o:spt="202" path="m,l,21600r21600,l21600,xe">
              <v:stroke joinstyle="miter"/>
              <v:path gradientshapeok="t" o:connecttype="rect"/>
            </v:shapetype>
            <v:shape id="Text Box 29" o:spid="_x0000_s1042" type="#_x0000_t202" alt="PUBLIC" style="position:absolute;margin-left:0;margin-top:0;width:23.3pt;height:24.25pt;z-index:25166746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8DgIAABw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euSLsbuK6jPOJSDYd/e8m2LpXfMh2fmcMHYLYo2&#10;POEhFXQlhYtFSQPux9/8MR95xyglHQqmpAYVTYn6ZnAfUVuj4UajSsZ0mc9zjJujvgeU4RRfhOXJ&#10;RK8LajSlA/2Kct7EQhhihmO5klajeR8G5eJz4GKzSUkoI8vCzuwtj9CRrsjlS//KnL0QHnBTjzCq&#10;iRVveB9y401vN8eA7KelRGoHIi+MowTTWi/PJWr81/+UdXvU65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M+Cl8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5C4DB260" w14:textId="2BC0EEF5"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33354CF4" w14:textId="2C6D2DB1" w:rsidR="006901EA" w:rsidRPr="00BC4E10" w:rsidRDefault="007E1945" w:rsidP="002E318E">
    <w:pPr>
      <w:pStyle w:val="Footerright"/>
      <w:framePr w:wrap="around"/>
      <w:spacing w:before="240"/>
    </w:pPr>
    <w:fldSimple w:instr="STYLEREF  &quot;Heading 1&quot;  \* MERGEFORMAT">
      <w:r>
        <w:rPr>
          <w:noProof/>
        </w:rPr>
        <w:t>Aboriginal cultural heritage</w:t>
      </w:r>
    </w:fldSimple>
    <w:r w:rsidR="00DB0507">
      <w:t xml:space="preserve"> | </w:t>
    </w:r>
    <w:r w:rsidR="006901EA" w:rsidRPr="00BC4E10">
      <w:fldChar w:fldCharType="begin"/>
    </w:r>
    <w:r w:rsidR="006901EA" w:rsidRPr="00BC4E10">
      <w:instrText xml:space="preserve"> PAGE   \* MERGEFORMAT </w:instrText>
    </w:r>
    <w:r w:rsidR="006901EA" w:rsidRPr="00BC4E10">
      <w:fldChar w:fldCharType="separate"/>
    </w:r>
    <w:r w:rsidR="006901EA">
      <w:t>7</w:t>
    </w:r>
    <w:r w:rsidR="006901EA" w:rsidRPr="00BC4E10">
      <w:fldChar w:fldCharType="end"/>
    </w:r>
    <w:r w:rsidR="006901EA">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63038" w14:textId="14DA34F3" w:rsidR="00055B1B" w:rsidRDefault="00055B1B">
    <w:pPr>
      <w:pStyle w:val="Footer"/>
    </w:pPr>
    <w:r>
      <w:rPr>
        <w:noProof/>
      </w:rPr>
      <mc:AlternateContent>
        <mc:Choice Requires="wps">
          <w:drawing>
            <wp:anchor distT="0" distB="0" distL="0" distR="0" simplePos="0" relativeHeight="251665415" behindDoc="0" locked="0" layoutInCell="1" allowOverlap="1" wp14:anchorId="122DFAA3" wp14:editId="0B05AADA">
              <wp:simplePos x="635" y="635"/>
              <wp:positionH relativeFrom="page">
                <wp:align>center</wp:align>
              </wp:positionH>
              <wp:positionV relativeFrom="page">
                <wp:align>bottom</wp:align>
              </wp:positionV>
              <wp:extent cx="295910" cy="307975"/>
              <wp:effectExtent l="0" t="0" r="8890" b="0"/>
              <wp:wrapNone/>
              <wp:docPr id="148246240" name="Text Box 2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B1D1ECC" w14:textId="6733491B"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22DFAA3" id="_x0000_t202" coordsize="21600,21600" o:spt="202" path="m,l,21600r21600,l21600,xe">
              <v:stroke joinstyle="miter"/>
              <v:path gradientshapeok="t" o:connecttype="rect"/>
            </v:shapetype>
            <v:shape id="Text Box 27" o:spid="_x0000_s1043" type="#_x0000_t202" alt="PUBLIC" style="position:absolute;margin-left:0;margin-top:0;width:23.3pt;height:24.25pt;z-index:25166541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D6DgIAABw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YlvR27r6A+4VAOhn17yzctlt4yH56ZwwVjtyja&#10;8ISHVNCVFM4WJQ24n3/zx3zkHaOUdCiYkhpUNCXqu8F9RG2NhhuNKhnTRT7PMW4O+h5QhlN8EZYn&#10;E70uqNGUDvQrynkdC2GIGY7lSlqN5n0YlIvPgYv1OiWhjCwLW7OzPEJHuiKXL/0rc/ZMeMBNPcKo&#10;Jla8433IjTe9XR8Csp+WEqkdiDwzjhJMaz0/l6jxt/8p6/qoV7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mOdD6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3B1D1ECC" w14:textId="6733491B" w:rsidR="00055B1B" w:rsidRPr="00055B1B" w:rsidRDefault="00055B1B" w:rsidP="00055B1B">
                    <w:pPr>
                      <w:spacing w:after="0"/>
                      <w:rPr>
                        <w:rFonts w:ascii="Century Gothic" w:eastAsia="Century Gothic" w:hAnsi="Century Gothic" w:cs="Century Gothic"/>
                        <w:noProof/>
                        <w:color w:val="7F7F7F"/>
                        <w:sz w:val="14"/>
                        <w:szCs w:val="14"/>
                      </w:rPr>
                    </w:pPr>
                    <w:r w:rsidRPr="00055B1B">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F86213" w14:textId="77777777" w:rsidR="008B4EF4" w:rsidRDefault="008B4EF4" w:rsidP="00CC6183">
      <w:r>
        <w:separator/>
      </w:r>
    </w:p>
  </w:footnote>
  <w:footnote w:type="continuationSeparator" w:id="0">
    <w:p w14:paraId="329F9E1B" w14:textId="77777777" w:rsidR="008B4EF4" w:rsidRDefault="008B4EF4" w:rsidP="00CC6183">
      <w:r>
        <w:continuationSeparator/>
      </w:r>
    </w:p>
  </w:footnote>
  <w:footnote w:type="continuationNotice" w:id="1">
    <w:p w14:paraId="67FB769C" w14:textId="77777777" w:rsidR="008B4EF4" w:rsidRDefault="008B4EF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73AA9" w14:textId="77777777" w:rsidR="0063022F" w:rsidRDefault="00DD2CAE">
    <w:pPr>
      <w:pStyle w:val="Header"/>
    </w:pPr>
    <w:r w:rsidRPr="00DB680C">
      <w:rPr>
        <w:noProof/>
      </w:rPr>
      <mc:AlternateContent>
        <mc:Choice Requires="wpg">
          <w:drawing>
            <wp:anchor distT="0" distB="0" distL="114300" distR="114300" simplePos="0" relativeHeight="251658247" behindDoc="1" locked="1" layoutInCell="1" allowOverlap="1" wp14:anchorId="14ADC238" wp14:editId="467AF472">
              <wp:simplePos x="0" y="0"/>
              <wp:positionH relativeFrom="page">
                <wp:align>left</wp:align>
              </wp:positionH>
              <wp:positionV relativeFrom="page">
                <wp:align>top</wp:align>
              </wp:positionV>
              <wp:extent cx="7290000" cy="9972000"/>
              <wp:effectExtent l="0" t="0" r="6350" b="0"/>
              <wp:wrapNone/>
              <wp:docPr id="26" name="Group 6"/>
              <wp:cNvGraphicFramePr/>
              <a:graphic xmlns:a="http://schemas.openxmlformats.org/drawingml/2006/main">
                <a:graphicData uri="http://schemas.microsoft.com/office/word/2010/wordprocessingGroup">
                  <wpg:wgp>
                    <wpg:cNvGrpSpPr/>
                    <wpg:grpSpPr>
                      <a:xfrm>
                        <a:off x="0" y="0"/>
                        <a:ext cx="7290000" cy="9972000"/>
                        <a:chOff x="0" y="0"/>
                        <a:chExt cx="7290000" cy="9971965"/>
                      </a:xfrm>
                    </wpg:grpSpPr>
                    <wps:wsp>
                      <wps:cNvPr id="27" name="Graphic 2"/>
                      <wps:cNvSpPr>
                        <a:spLocks noChangeAspect="1"/>
                      </wps:cNvSpPr>
                      <wps:spPr>
                        <a:xfrm>
                          <a:off x="270000" y="270000"/>
                          <a:ext cx="7020000" cy="9701965"/>
                        </a:xfrm>
                        <a:custGeom>
                          <a:avLst/>
                          <a:gdLst>
                            <a:gd name="connsiteX0" fmla="*/ 0 w 5265039"/>
                            <a:gd name="connsiteY0" fmla="*/ 0 h 7276528"/>
                            <a:gd name="connsiteX1" fmla="*/ 5265039 w 5265039"/>
                            <a:gd name="connsiteY1" fmla="*/ 0 h 7276528"/>
                            <a:gd name="connsiteX2" fmla="*/ 5265039 w 5265039"/>
                            <a:gd name="connsiteY2" fmla="*/ 7276529 h 7276528"/>
                            <a:gd name="connsiteX3" fmla="*/ 0 w 5265039"/>
                            <a:gd name="connsiteY3" fmla="*/ 7276529 h 7276528"/>
                          </a:gdLst>
                          <a:ahLst/>
                          <a:cxnLst>
                            <a:cxn ang="0">
                              <a:pos x="connsiteX0" y="connsiteY0"/>
                            </a:cxn>
                            <a:cxn ang="0">
                              <a:pos x="connsiteX1" y="connsiteY1"/>
                            </a:cxn>
                            <a:cxn ang="0">
                              <a:pos x="connsiteX2" y="connsiteY2"/>
                            </a:cxn>
                            <a:cxn ang="0">
                              <a:pos x="connsiteX3" y="connsiteY3"/>
                            </a:cxn>
                          </a:cxnLst>
                          <a:rect l="l" t="t" r="r" b="b"/>
                          <a:pathLst>
                            <a:path w="5265039" h="7276528">
                              <a:moveTo>
                                <a:pt x="0" y="0"/>
                              </a:moveTo>
                              <a:lnTo>
                                <a:pt x="5265039" y="0"/>
                              </a:lnTo>
                              <a:lnTo>
                                <a:pt x="5265039" y="7276529"/>
                              </a:lnTo>
                              <a:lnTo>
                                <a:pt x="0" y="7276529"/>
                              </a:lnTo>
                              <a:close/>
                            </a:path>
                          </a:pathLst>
                        </a:custGeom>
                        <a:solidFill>
                          <a:schemeClr val="accent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0" y="0"/>
                          <a:ext cx="269675" cy="27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http://schemas.openxmlformats.org/drawingml/2006/main">
          <w:pict w14:anchorId="214213F0">
            <v:group id="Group 6" style="position:absolute;margin-left:0;margin-top:0;width:574pt;height:785.2pt;z-index:-251661312;mso-position-horizontal:left;mso-position-horizontal-relative:page;mso-position-vertical:top;mso-position-vertical-relative:page;mso-width-relative:margin;mso-height-relative:margin" coordsize="72900,99719" o:spid="_x0000_s1026" w14:anchorId="2A10DF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">
              <v:shape id="Graphic 2" style="position:absolute;left:2700;top:2700;width:70200;height:97019;visibility:visible;mso-wrap-style:square;v-text-anchor:middle" coordsize="5265039,7276528" o:spid="_x0000_s1027" fillcolor="#2c4ba0 [3204]" stroked="f" path="m,l5265039,r,7276529l,72765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">
                <v:stroke joinstyle="miter"/>
                <v:path arrowok="t" o:connecttype="custom" o:connectlocs="0,0;7020000,0;7020000,9701966;0,9701966" o:connectangles="0,0,0,0"/>
                <o:lock v:ext="edit" aspectratio="t"/>
              </v:shape>
              <v:rect id="Rectangle 28" style="position:absolute;width:2696;height:2700;visibility:visible;mso-wrap-style:square;v-text-anchor:middle" o:spid="_x0000_s102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"/>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A44C3" w14:textId="77777777" w:rsidR="0029388F" w:rsidRDefault="009928BD">
    <w:pPr>
      <w:pStyle w:val="Head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2B50F" w14:textId="77777777" w:rsidR="00DD2CAE" w:rsidRDefault="00DD2CA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C02C3" w14:textId="7087B728" w:rsidR="00DD2CAE" w:rsidRDefault="00DD2CA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C13E4" w14:textId="5C563809" w:rsidR="006427AC" w:rsidRDefault="006427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AB21C1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72101096" o:spid="_x0000_i1025" type="#_x0000_t75" style="width:311pt;height:311pt;visibility:visible;mso-wrap-style:square">
            <v:imagedata r:id="rId1" o:title=""/>
          </v:shape>
        </w:pict>
      </mc:Choice>
      <mc:Fallback>
        <w:drawing>
          <wp:inline distT="0" distB="0" distL="0" distR="0" wp14:anchorId="13D1A67D" wp14:editId="6CECB8D6">
            <wp:extent cx="3949700" cy="3949700"/>
            <wp:effectExtent l="0" t="0" r="0" b="0"/>
            <wp:docPr id="1972101096" name="Picture 197210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49700" cy="3949700"/>
                    </a:xfrm>
                    <a:prstGeom prst="rect">
                      <a:avLst/>
                    </a:prstGeom>
                    <a:noFill/>
                    <a:ln>
                      <a:noFill/>
                    </a:ln>
                  </pic:spPr>
                </pic:pic>
              </a:graphicData>
            </a:graphic>
          </wp:inline>
        </w:drawing>
      </mc:Fallback>
    </mc:AlternateContent>
  </w:numPicBullet>
  <w:abstractNum w:abstractNumId="0" w15:restartNumberingAfterBreak="0">
    <w:nsid w:val="FFFFFF89"/>
    <w:multiLevelType w:val="singleLevel"/>
    <w:tmpl w:val="C5A281E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246CAE"/>
    <w:multiLevelType w:val="multilevel"/>
    <w:tmpl w:val="E1BA3042"/>
    <w:lvl w:ilvl="0">
      <w:start w:val="1"/>
      <w:numFmt w:val="bullet"/>
      <w:pStyle w:val="Call-outboxHeadingwithicon"/>
      <w:lvlText w:val=""/>
      <w:lvlPicBulletId w:val="0"/>
      <w:lvlJc w:val="left"/>
      <w:pPr>
        <w:tabs>
          <w:tab w:val="num" w:pos="3402"/>
        </w:tabs>
        <w:ind w:left="113" w:firstLine="0"/>
      </w:pPr>
      <w:rPr>
        <w:rFonts w:ascii="Symbol" w:hAnsi="Symbol" w:hint="default"/>
        <w:color w:val="auto"/>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23555D1"/>
    <w:multiLevelType w:val="multilevel"/>
    <w:tmpl w:val="8FE84B24"/>
    <w:lvl w:ilvl="0">
      <w:start w:val="9"/>
      <w:numFmt w:val="decimal"/>
      <w:pStyle w:val="Heading1"/>
      <w:lvlText w:val="%1"/>
      <w:lvlJc w:val="left"/>
      <w:pPr>
        <w:tabs>
          <w:tab w:val="num" w:pos="360"/>
        </w:tabs>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pStyle w:val="Heading4"/>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4C95399"/>
    <w:multiLevelType w:val="multilevel"/>
    <w:tmpl w:val="EEE8BB58"/>
    <w:styleLink w:val="JacobsBulletList1"/>
    <w:lvl w:ilvl="0">
      <w:start w:val="1"/>
      <w:numFmt w:val="bullet"/>
      <w:pStyle w:val="Para0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4" w15:restartNumberingAfterBreak="0">
    <w:nsid w:val="0AC2735F"/>
    <w:multiLevelType w:val="multilevel"/>
    <w:tmpl w:val="A176DBD2"/>
    <w:styleLink w:val="ListHeadings"/>
    <w:lvl w:ilvl="0">
      <w:start w:val="1"/>
      <w:numFmt w:val="decimal"/>
      <w:lvlText w:val="%1."/>
      <w:lvlJc w:val="left"/>
      <w:pPr>
        <w:tabs>
          <w:tab w:val="num" w:pos="360"/>
        </w:tabs>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F6F37EA"/>
    <w:multiLevelType w:val="multilevel"/>
    <w:tmpl w:val="AD006BE8"/>
    <w:styleLink w:val="Numbering"/>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1134" w:hanging="1134"/>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6"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D177CE4"/>
    <w:multiLevelType w:val="multilevel"/>
    <w:tmpl w:val="30C2CC96"/>
    <w:numStyleLink w:val="TableNumbersBullets"/>
  </w:abstractNum>
  <w:abstractNum w:abstractNumId="8" w15:restartNumberingAfterBreak="0">
    <w:nsid w:val="354E39F1"/>
    <w:multiLevelType w:val="multilevel"/>
    <w:tmpl w:val="30C2CC96"/>
    <w:styleLink w:val="TableNumbersBullets"/>
    <w:lvl w:ilvl="0">
      <w:start w:val="1"/>
      <w:numFmt w:val="decimal"/>
      <w:pStyle w:val="TableNumbers"/>
      <w:lvlText w:val="%1."/>
      <w:lvlJc w:val="left"/>
      <w:pPr>
        <w:ind w:left="284" w:hanging="284"/>
      </w:pPr>
      <w:rPr>
        <w:rFonts w:hint="default"/>
      </w:rPr>
    </w:lvl>
    <w:lvl w:ilvl="1">
      <w:start w:val="1"/>
      <w:numFmt w:val="bullet"/>
      <w:pStyle w:val="TableBullet"/>
      <w:lvlText w:val="•"/>
      <w:lvlJc w:val="left"/>
      <w:pPr>
        <w:ind w:left="284" w:hanging="284"/>
      </w:pPr>
      <w:rPr>
        <w:rFonts w:ascii="Calibri" w:hAnsi="Calibri" w:hint="default"/>
        <w:color w:val="2C4BA0" w:themeColor="accent1"/>
      </w:rPr>
    </w:lvl>
    <w:lvl w:ilvl="2">
      <w:start w:val="1"/>
      <w:numFmt w:val="bullet"/>
      <w:pStyle w:val="TableBullet2"/>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3AD53A78"/>
    <w:multiLevelType w:val="hybridMultilevel"/>
    <w:tmpl w:val="5874E09A"/>
    <w:lvl w:ilvl="0" w:tplc="2C88A3FA">
      <w:start w:val="1"/>
      <w:numFmt w:val="decimal"/>
      <w:pStyle w:val="ContentBulletsNumber"/>
      <w:lvlText w:val="%1."/>
      <w:lvlJc w:val="left"/>
      <w:pPr>
        <w:ind w:left="1418" w:hanging="851"/>
      </w:pPr>
      <w:rPr>
        <w:rFonts w:ascii="Jacobs Chronos" w:hAnsi="Jacobs Chronos" w:cs="Jacobs Chronos" w:hint="default"/>
        <w:b w:val="0"/>
        <w:bCs w:val="0"/>
        <w:i w:val="0"/>
        <w:iCs w:val="0"/>
        <w:color w:val="auto"/>
        <w:sz w:val="20"/>
        <w:szCs w:val="20"/>
      </w:rPr>
    </w:lvl>
    <w:lvl w:ilvl="1" w:tplc="BC964152" w:tentative="1">
      <w:start w:val="1"/>
      <w:numFmt w:val="lowerLetter"/>
      <w:lvlText w:val="%2."/>
      <w:lvlJc w:val="left"/>
      <w:pPr>
        <w:ind w:left="1440" w:hanging="360"/>
      </w:pPr>
    </w:lvl>
    <w:lvl w:ilvl="2" w:tplc="4A923C9A" w:tentative="1">
      <w:start w:val="1"/>
      <w:numFmt w:val="lowerRoman"/>
      <w:lvlText w:val="%3."/>
      <w:lvlJc w:val="right"/>
      <w:pPr>
        <w:ind w:left="2160" w:hanging="180"/>
      </w:pPr>
    </w:lvl>
    <w:lvl w:ilvl="3" w:tplc="7226ADAE" w:tentative="1">
      <w:start w:val="1"/>
      <w:numFmt w:val="decimal"/>
      <w:lvlText w:val="%4."/>
      <w:lvlJc w:val="left"/>
      <w:pPr>
        <w:ind w:left="2880" w:hanging="360"/>
      </w:pPr>
    </w:lvl>
    <w:lvl w:ilvl="4" w:tplc="986AA23C" w:tentative="1">
      <w:start w:val="1"/>
      <w:numFmt w:val="lowerLetter"/>
      <w:lvlText w:val="%5."/>
      <w:lvlJc w:val="left"/>
      <w:pPr>
        <w:ind w:left="3600" w:hanging="360"/>
      </w:pPr>
    </w:lvl>
    <w:lvl w:ilvl="5" w:tplc="79B6C6A2" w:tentative="1">
      <w:start w:val="1"/>
      <w:numFmt w:val="lowerRoman"/>
      <w:lvlText w:val="%6."/>
      <w:lvlJc w:val="right"/>
      <w:pPr>
        <w:ind w:left="4320" w:hanging="180"/>
      </w:pPr>
    </w:lvl>
    <w:lvl w:ilvl="6" w:tplc="C778D110" w:tentative="1">
      <w:start w:val="1"/>
      <w:numFmt w:val="decimal"/>
      <w:lvlText w:val="%7."/>
      <w:lvlJc w:val="left"/>
      <w:pPr>
        <w:ind w:left="5040" w:hanging="360"/>
      </w:pPr>
    </w:lvl>
    <w:lvl w:ilvl="7" w:tplc="FA52D17C" w:tentative="1">
      <w:start w:val="1"/>
      <w:numFmt w:val="lowerLetter"/>
      <w:lvlText w:val="%8."/>
      <w:lvlJc w:val="left"/>
      <w:pPr>
        <w:ind w:left="5760" w:hanging="360"/>
      </w:pPr>
    </w:lvl>
    <w:lvl w:ilvl="8" w:tplc="009CB5A2" w:tentative="1">
      <w:start w:val="1"/>
      <w:numFmt w:val="lowerRoman"/>
      <w:lvlText w:val="%9."/>
      <w:lvlJc w:val="right"/>
      <w:pPr>
        <w:ind w:left="6480" w:hanging="180"/>
      </w:pPr>
    </w:lvl>
  </w:abstractNum>
  <w:abstractNum w:abstractNumId="10" w15:restartNumberingAfterBreak="0">
    <w:nsid w:val="4F791D93"/>
    <w:multiLevelType w:val="multilevel"/>
    <w:tmpl w:val="0730321A"/>
    <w:lvl w:ilvl="0">
      <w:start w:val="9"/>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1" w15:restartNumberingAfterBreak="0">
    <w:nsid w:val="54BD21DD"/>
    <w:multiLevelType w:val="multilevel"/>
    <w:tmpl w:val="4516BD58"/>
    <w:lvl w:ilvl="0">
      <w:start w:val="1"/>
      <w:numFmt w:val="bullet"/>
      <w:pStyle w:val="ListBullet"/>
      <w:lvlText w:val="•"/>
      <w:lvlJc w:val="left"/>
      <w:pPr>
        <w:ind w:left="284" w:hanging="284"/>
      </w:pPr>
      <w:rPr>
        <w:rFonts w:ascii="Calibri" w:hAnsi="Calibri" w:hint="default"/>
        <w:color w:val="2C4BA0" w:themeColor="accent1"/>
      </w:rPr>
    </w:lvl>
    <w:lvl w:ilvl="1">
      <w:start w:val="1"/>
      <w:numFmt w:val="bullet"/>
      <w:pStyle w:val="ListBullet2"/>
      <w:lvlText w:val="-"/>
      <w:lvlJc w:val="left"/>
      <w:pPr>
        <w:ind w:left="567" w:hanging="283"/>
      </w:pPr>
      <w:rPr>
        <w:rFonts w:ascii="Merriweather" w:hAnsi="Merriweather" w:hint="default"/>
        <w:color w:val="auto"/>
      </w:rPr>
    </w:lvl>
    <w:lvl w:ilvl="2">
      <w:start w:val="1"/>
      <w:numFmt w:val="bullet"/>
      <w:pStyle w:val="ListBullet3"/>
      <w:lvlText w:val="–"/>
      <w:lvlJc w:val="left"/>
      <w:pPr>
        <w:ind w:left="851" w:hanging="284"/>
      </w:pPr>
      <w:rPr>
        <w:rFonts w:ascii="Calibri" w:hAnsi="Calibri" w:hint="default"/>
        <w:color w:val="auto"/>
      </w:rPr>
    </w:lvl>
    <w:lvl w:ilvl="3">
      <w:start w:val="1"/>
      <w:numFmt w:val="bullet"/>
      <w:pStyle w:val="ListBullet4"/>
      <w:lvlText w:val="–"/>
      <w:lvlJc w:val="left"/>
      <w:pPr>
        <w:ind w:left="1134" w:hanging="283"/>
      </w:pPr>
      <w:rPr>
        <w:rFonts w:ascii="Calibri" w:hAnsi="Calibri"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12" w15:restartNumberingAfterBreak="0">
    <w:nsid w:val="60E1502C"/>
    <w:multiLevelType w:val="multilevel"/>
    <w:tmpl w:val="4516BD58"/>
    <w:styleLink w:val="Bullets"/>
    <w:lvl w:ilvl="0">
      <w:start w:val="1"/>
      <w:numFmt w:val="bullet"/>
      <w:lvlText w:val="•"/>
      <w:lvlJc w:val="left"/>
      <w:pPr>
        <w:ind w:left="284" w:hanging="284"/>
      </w:pPr>
      <w:rPr>
        <w:rFonts w:ascii="Calibri" w:hAnsi="Calibri" w:hint="default"/>
        <w:color w:val="2C4BA0" w:themeColor="accent1"/>
      </w:rPr>
    </w:lvl>
    <w:lvl w:ilvl="1">
      <w:start w:val="1"/>
      <w:numFmt w:val="bullet"/>
      <w:lvlText w:val="-"/>
      <w:lvlJc w:val="left"/>
      <w:pPr>
        <w:ind w:left="567" w:hanging="283"/>
      </w:pPr>
      <w:rPr>
        <w:rFonts w:ascii="Merriweather" w:hAnsi="Merriweather" w:hint="default"/>
        <w:color w:val="auto"/>
      </w:rPr>
    </w:lvl>
    <w:lvl w:ilvl="2">
      <w:start w:val="1"/>
      <w:numFmt w:val="bullet"/>
      <w:lvlText w:val="–"/>
      <w:lvlJc w:val="left"/>
      <w:pPr>
        <w:ind w:left="851" w:hanging="284"/>
      </w:pPr>
      <w:rPr>
        <w:rFonts w:ascii="Calibri" w:hAnsi="Calibri" w:hint="default"/>
        <w:color w:val="auto"/>
      </w:rPr>
    </w:lvl>
    <w:lvl w:ilvl="3">
      <w:start w:val="1"/>
      <w:numFmt w:val="bullet"/>
      <w:lvlText w:val="–"/>
      <w:lvlJc w:val="left"/>
      <w:pPr>
        <w:ind w:left="1134" w:hanging="283"/>
      </w:pPr>
      <w:rPr>
        <w:rFonts w:ascii="Calibri" w:hAnsi="Calibri"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13" w15:restartNumberingAfterBreak="0">
    <w:nsid w:val="77413AD9"/>
    <w:multiLevelType w:val="multilevel"/>
    <w:tmpl w:val="2842FAB0"/>
    <w:styleLink w:val="AppendixHeadings"/>
    <w:lvl w:ilvl="0">
      <w:start w:val="1"/>
      <w:numFmt w:val="upperLetter"/>
      <w:lvlText w:val="Appendix %1"/>
      <w:lvlJc w:val="left"/>
      <w:pPr>
        <w:ind w:left="0" w:firstLine="0"/>
      </w:pPr>
      <w:rPr>
        <w:rFonts w:ascii="Century Gothic" w:hAnsi="Century Gothic" w:hint="default"/>
        <w:b/>
        <w:i w:val="0"/>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54897668">
    <w:abstractNumId w:val="12"/>
  </w:num>
  <w:num w:numId="2" w16cid:durableId="445738277">
    <w:abstractNumId w:val="5"/>
  </w:num>
  <w:num w:numId="3" w16cid:durableId="1793594145">
    <w:abstractNumId w:val="4"/>
  </w:num>
  <w:num w:numId="4" w16cid:durableId="1354846621">
    <w:abstractNumId w:val="6"/>
  </w:num>
  <w:num w:numId="5" w16cid:durableId="1348822989">
    <w:abstractNumId w:val="8"/>
  </w:num>
  <w:num w:numId="6" w16cid:durableId="1818767665">
    <w:abstractNumId w:val="11"/>
  </w:num>
  <w:num w:numId="7" w16cid:durableId="1564754712">
    <w:abstractNumId w:val="7"/>
  </w:num>
  <w:num w:numId="8" w16cid:durableId="2132821855">
    <w:abstractNumId w:val="13"/>
  </w:num>
  <w:num w:numId="9" w16cid:durableId="59980708">
    <w:abstractNumId w:val="10"/>
  </w:num>
  <w:num w:numId="10" w16cid:durableId="1414398764">
    <w:abstractNumId w:val="11"/>
  </w:num>
  <w:num w:numId="11" w16cid:durableId="816259461">
    <w:abstractNumId w:val="9"/>
  </w:num>
  <w:num w:numId="12" w16cid:durableId="1098331980">
    <w:abstractNumId w:val="3"/>
  </w:num>
  <w:num w:numId="13" w16cid:durableId="507794981">
    <w:abstractNumId w:val="1"/>
  </w:num>
  <w:num w:numId="14" w16cid:durableId="364211503">
    <w:abstractNumId w:val="2"/>
  </w:num>
  <w:num w:numId="15" w16cid:durableId="691761068">
    <w:abstractNumId w:val="11"/>
  </w:num>
  <w:num w:numId="16" w16cid:durableId="182724196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94197756">
    <w:abstractNumId w:val="0"/>
  </w:num>
  <w:num w:numId="18" w16cid:durableId="1929460301">
    <w:abstractNumId w:val="2"/>
  </w:num>
  <w:num w:numId="19" w16cid:durableId="13784349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IQcg2SPCllNR+5qLO7MEC/Rbbtbht45SlwCBhFW5643ihm3kJJheQHiKVUnlVufPHH+2LxyHbfgUS5V/dU96IQ==" w:salt="IOVKy/vo5Igak6TeoaTDHA=="/>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45BC"/>
    <w:rsid w:val="00000027"/>
    <w:rsid w:val="00000208"/>
    <w:rsid w:val="000005D5"/>
    <w:rsid w:val="000006EA"/>
    <w:rsid w:val="00000AF6"/>
    <w:rsid w:val="000014A8"/>
    <w:rsid w:val="00002046"/>
    <w:rsid w:val="0000233F"/>
    <w:rsid w:val="00003179"/>
    <w:rsid w:val="0000357C"/>
    <w:rsid w:val="00003C0E"/>
    <w:rsid w:val="00003F78"/>
    <w:rsid w:val="00004033"/>
    <w:rsid w:val="000041F8"/>
    <w:rsid w:val="000043ED"/>
    <w:rsid w:val="0000450E"/>
    <w:rsid w:val="0000465C"/>
    <w:rsid w:val="0000484C"/>
    <w:rsid w:val="00004BE0"/>
    <w:rsid w:val="00005052"/>
    <w:rsid w:val="00005434"/>
    <w:rsid w:val="00005BB8"/>
    <w:rsid w:val="00005DF9"/>
    <w:rsid w:val="00006122"/>
    <w:rsid w:val="000061CF"/>
    <w:rsid w:val="00006595"/>
    <w:rsid w:val="00007E2C"/>
    <w:rsid w:val="00010415"/>
    <w:rsid w:val="00010944"/>
    <w:rsid w:val="00011AB2"/>
    <w:rsid w:val="000120D7"/>
    <w:rsid w:val="000126BC"/>
    <w:rsid w:val="00012BD0"/>
    <w:rsid w:val="00012D1B"/>
    <w:rsid w:val="00012F86"/>
    <w:rsid w:val="00012FA8"/>
    <w:rsid w:val="000141DE"/>
    <w:rsid w:val="00014477"/>
    <w:rsid w:val="0001503F"/>
    <w:rsid w:val="00015882"/>
    <w:rsid w:val="00015F25"/>
    <w:rsid w:val="00016770"/>
    <w:rsid w:val="00016949"/>
    <w:rsid w:val="000175DB"/>
    <w:rsid w:val="000177B3"/>
    <w:rsid w:val="00017D47"/>
    <w:rsid w:val="0002083E"/>
    <w:rsid w:val="00020C22"/>
    <w:rsid w:val="000211D5"/>
    <w:rsid w:val="00021940"/>
    <w:rsid w:val="000224E9"/>
    <w:rsid w:val="000227E8"/>
    <w:rsid w:val="00023BDB"/>
    <w:rsid w:val="00024402"/>
    <w:rsid w:val="00024C79"/>
    <w:rsid w:val="00024E71"/>
    <w:rsid w:val="00024FE8"/>
    <w:rsid w:val="00025A49"/>
    <w:rsid w:val="00025ABC"/>
    <w:rsid w:val="00026A1B"/>
    <w:rsid w:val="00026A26"/>
    <w:rsid w:val="00026B44"/>
    <w:rsid w:val="000270C0"/>
    <w:rsid w:val="000272CA"/>
    <w:rsid w:val="00027AFE"/>
    <w:rsid w:val="00027CAA"/>
    <w:rsid w:val="00027D10"/>
    <w:rsid w:val="000300AF"/>
    <w:rsid w:val="0003022F"/>
    <w:rsid w:val="00030CEF"/>
    <w:rsid w:val="00031290"/>
    <w:rsid w:val="00032BD1"/>
    <w:rsid w:val="00032C89"/>
    <w:rsid w:val="00033034"/>
    <w:rsid w:val="000331C6"/>
    <w:rsid w:val="000332FE"/>
    <w:rsid w:val="000336C7"/>
    <w:rsid w:val="000336CF"/>
    <w:rsid w:val="00033AF7"/>
    <w:rsid w:val="00033E7C"/>
    <w:rsid w:val="00034634"/>
    <w:rsid w:val="000346B4"/>
    <w:rsid w:val="00034AFE"/>
    <w:rsid w:val="00034E77"/>
    <w:rsid w:val="000350EA"/>
    <w:rsid w:val="00035D4E"/>
    <w:rsid w:val="000365C5"/>
    <w:rsid w:val="00036DFA"/>
    <w:rsid w:val="000371F7"/>
    <w:rsid w:val="00037B22"/>
    <w:rsid w:val="00037B62"/>
    <w:rsid w:val="00037BEA"/>
    <w:rsid w:val="0004044D"/>
    <w:rsid w:val="0004059E"/>
    <w:rsid w:val="000405CF"/>
    <w:rsid w:val="000405F6"/>
    <w:rsid w:val="00040855"/>
    <w:rsid w:val="000409AE"/>
    <w:rsid w:val="00040C22"/>
    <w:rsid w:val="00041C6F"/>
    <w:rsid w:val="0004210D"/>
    <w:rsid w:val="00042594"/>
    <w:rsid w:val="0004260E"/>
    <w:rsid w:val="00042A72"/>
    <w:rsid w:val="00042AD9"/>
    <w:rsid w:val="00042E15"/>
    <w:rsid w:val="00043644"/>
    <w:rsid w:val="00043A18"/>
    <w:rsid w:val="00043C4B"/>
    <w:rsid w:val="00043DDA"/>
    <w:rsid w:val="000449F9"/>
    <w:rsid w:val="00044EF2"/>
    <w:rsid w:val="00045774"/>
    <w:rsid w:val="0004593A"/>
    <w:rsid w:val="00046084"/>
    <w:rsid w:val="0004624B"/>
    <w:rsid w:val="00047698"/>
    <w:rsid w:val="00047759"/>
    <w:rsid w:val="00047918"/>
    <w:rsid w:val="00047962"/>
    <w:rsid w:val="00047B4C"/>
    <w:rsid w:val="00047B5C"/>
    <w:rsid w:val="00047F27"/>
    <w:rsid w:val="00050B6A"/>
    <w:rsid w:val="000519BF"/>
    <w:rsid w:val="00052D9B"/>
    <w:rsid w:val="00053191"/>
    <w:rsid w:val="00053812"/>
    <w:rsid w:val="00053EAF"/>
    <w:rsid w:val="000541F2"/>
    <w:rsid w:val="000542D0"/>
    <w:rsid w:val="000542FC"/>
    <w:rsid w:val="00054CC0"/>
    <w:rsid w:val="00054E3E"/>
    <w:rsid w:val="00054F30"/>
    <w:rsid w:val="00054F6F"/>
    <w:rsid w:val="0005583C"/>
    <w:rsid w:val="000559CD"/>
    <w:rsid w:val="00055B1B"/>
    <w:rsid w:val="00055B1F"/>
    <w:rsid w:val="00055D1B"/>
    <w:rsid w:val="00056AF5"/>
    <w:rsid w:val="00056E55"/>
    <w:rsid w:val="0005709E"/>
    <w:rsid w:val="00057521"/>
    <w:rsid w:val="00057C7B"/>
    <w:rsid w:val="00057D6C"/>
    <w:rsid w:val="00057EEB"/>
    <w:rsid w:val="00060483"/>
    <w:rsid w:val="000612AF"/>
    <w:rsid w:val="0006132B"/>
    <w:rsid w:val="000613EF"/>
    <w:rsid w:val="000614C8"/>
    <w:rsid w:val="00063B8A"/>
    <w:rsid w:val="00063FFA"/>
    <w:rsid w:val="00064412"/>
    <w:rsid w:val="00064948"/>
    <w:rsid w:val="00064AB6"/>
    <w:rsid w:val="00064DA6"/>
    <w:rsid w:val="000653A9"/>
    <w:rsid w:val="00065B91"/>
    <w:rsid w:val="000660DC"/>
    <w:rsid w:val="0006610D"/>
    <w:rsid w:val="00067770"/>
    <w:rsid w:val="00067898"/>
    <w:rsid w:val="00067AFA"/>
    <w:rsid w:val="00067C17"/>
    <w:rsid w:val="00067CA3"/>
    <w:rsid w:val="00067FDD"/>
    <w:rsid w:val="00070129"/>
    <w:rsid w:val="0007054A"/>
    <w:rsid w:val="000713C9"/>
    <w:rsid w:val="00071C78"/>
    <w:rsid w:val="00071E84"/>
    <w:rsid w:val="000724AE"/>
    <w:rsid w:val="000727DF"/>
    <w:rsid w:val="00072AD9"/>
    <w:rsid w:val="0007322F"/>
    <w:rsid w:val="0007385E"/>
    <w:rsid w:val="000742F4"/>
    <w:rsid w:val="000748CE"/>
    <w:rsid w:val="000749FE"/>
    <w:rsid w:val="00075469"/>
    <w:rsid w:val="0007575F"/>
    <w:rsid w:val="00075B19"/>
    <w:rsid w:val="00076262"/>
    <w:rsid w:val="000766AF"/>
    <w:rsid w:val="000767D3"/>
    <w:rsid w:val="000768B3"/>
    <w:rsid w:val="000769EB"/>
    <w:rsid w:val="00077558"/>
    <w:rsid w:val="00077A0D"/>
    <w:rsid w:val="00077F1D"/>
    <w:rsid w:val="00080113"/>
    <w:rsid w:val="0008037D"/>
    <w:rsid w:val="00080461"/>
    <w:rsid w:val="00080589"/>
    <w:rsid w:val="00080A2F"/>
    <w:rsid w:val="00080D1B"/>
    <w:rsid w:val="000811CF"/>
    <w:rsid w:val="0008154C"/>
    <w:rsid w:val="000818FF"/>
    <w:rsid w:val="00082418"/>
    <w:rsid w:val="00082B4B"/>
    <w:rsid w:val="000839B4"/>
    <w:rsid w:val="00083FA8"/>
    <w:rsid w:val="000840DF"/>
    <w:rsid w:val="00084150"/>
    <w:rsid w:val="0008434F"/>
    <w:rsid w:val="000846C7"/>
    <w:rsid w:val="00084E7D"/>
    <w:rsid w:val="0008514D"/>
    <w:rsid w:val="00085291"/>
    <w:rsid w:val="00085AE6"/>
    <w:rsid w:val="00085E94"/>
    <w:rsid w:val="0008606A"/>
    <w:rsid w:val="00086911"/>
    <w:rsid w:val="00087029"/>
    <w:rsid w:val="0008724B"/>
    <w:rsid w:val="0009024A"/>
    <w:rsid w:val="000902C8"/>
    <w:rsid w:val="0009080F"/>
    <w:rsid w:val="00090E0E"/>
    <w:rsid w:val="00090F04"/>
    <w:rsid w:val="00091028"/>
    <w:rsid w:val="000917A8"/>
    <w:rsid w:val="000924B6"/>
    <w:rsid w:val="00092747"/>
    <w:rsid w:val="00092E39"/>
    <w:rsid w:val="00092F2B"/>
    <w:rsid w:val="00093B36"/>
    <w:rsid w:val="000944C8"/>
    <w:rsid w:val="00094F7A"/>
    <w:rsid w:val="00096299"/>
    <w:rsid w:val="00096434"/>
    <w:rsid w:val="00096BF0"/>
    <w:rsid w:val="00097366"/>
    <w:rsid w:val="000979FA"/>
    <w:rsid w:val="00097A5B"/>
    <w:rsid w:val="000A0791"/>
    <w:rsid w:val="000A09B5"/>
    <w:rsid w:val="000A1A5B"/>
    <w:rsid w:val="000A1A6A"/>
    <w:rsid w:val="000A1FDB"/>
    <w:rsid w:val="000A229E"/>
    <w:rsid w:val="000A23B3"/>
    <w:rsid w:val="000A2B12"/>
    <w:rsid w:val="000A2B3B"/>
    <w:rsid w:val="000A2C9E"/>
    <w:rsid w:val="000A33CE"/>
    <w:rsid w:val="000A39A8"/>
    <w:rsid w:val="000A3BCD"/>
    <w:rsid w:val="000A3CA9"/>
    <w:rsid w:val="000A3D67"/>
    <w:rsid w:val="000A435E"/>
    <w:rsid w:val="000A47EF"/>
    <w:rsid w:val="000A51CC"/>
    <w:rsid w:val="000A53E9"/>
    <w:rsid w:val="000A5629"/>
    <w:rsid w:val="000A6641"/>
    <w:rsid w:val="000A6BFB"/>
    <w:rsid w:val="000A6F93"/>
    <w:rsid w:val="000A7144"/>
    <w:rsid w:val="000A723D"/>
    <w:rsid w:val="000A7E43"/>
    <w:rsid w:val="000B10C0"/>
    <w:rsid w:val="000B1CF7"/>
    <w:rsid w:val="000B2373"/>
    <w:rsid w:val="000B25C1"/>
    <w:rsid w:val="000B2775"/>
    <w:rsid w:val="000B2B98"/>
    <w:rsid w:val="000B3EF6"/>
    <w:rsid w:val="000B497F"/>
    <w:rsid w:val="000B4F7B"/>
    <w:rsid w:val="000B5088"/>
    <w:rsid w:val="000B51C6"/>
    <w:rsid w:val="000B5773"/>
    <w:rsid w:val="000B5D9A"/>
    <w:rsid w:val="000B61A0"/>
    <w:rsid w:val="000B6230"/>
    <w:rsid w:val="000B6AE7"/>
    <w:rsid w:val="000B703C"/>
    <w:rsid w:val="000B76A1"/>
    <w:rsid w:val="000C0325"/>
    <w:rsid w:val="000C05AD"/>
    <w:rsid w:val="000C077F"/>
    <w:rsid w:val="000C0821"/>
    <w:rsid w:val="000C0C68"/>
    <w:rsid w:val="000C1E72"/>
    <w:rsid w:val="000C2C22"/>
    <w:rsid w:val="000C2F7F"/>
    <w:rsid w:val="000C3CA8"/>
    <w:rsid w:val="000C4048"/>
    <w:rsid w:val="000C5059"/>
    <w:rsid w:val="000C560D"/>
    <w:rsid w:val="000C5BC1"/>
    <w:rsid w:val="000C65F0"/>
    <w:rsid w:val="000C66A3"/>
    <w:rsid w:val="000C67BA"/>
    <w:rsid w:val="000C6D31"/>
    <w:rsid w:val="000C7184"/>
    <w:rsid w:val="000C7315"/>
    <w:rsid w:val="000C768C"/>
    <w:rsid w:val="000C7792"/>
    <w:rsid w:val="000D0C36"/>
    <w:rsid w:val="000D0FD0"/>
    <w:rsid w:val="000D11A2"/>
    <w:rsid w:val="000D17FB"/>
    <w:rsid w:val="000D1D9A"/>
    <w:rsid w:val="000D2947"/>
    <w:rsid w:val="000D2C68"/>
    <w:rsid w:val="000D2FF1"/>
    <w:rsid w:val="000D3735"/>
    <w:rsid w:val="000D37D5"/>
    <w:rsid w:val="000D3881"/>
    <w:rsid w:val="000D3E7E"/>
    <w:rsid w:val="000D3F8B"/>
    <w:rsid w:val="000D422D"/>
    <w:rsid w:val="000D4533"/>
    <w:rsid w:val="000D4CB2"/>
    <w:rsid w:val="000D4F9D"/>
    <w:rsid w:val="000D53DF"/>
    <w:rsid w:val="000D555D"/>
    <w:rsid w:val="000D5AAF"/>
    <w:rsid w:val="000D66B8"/>
    <w:rsid w:val="000D69CB"/>
    <w:rsid w:val="000D6A31"/>
    <w:rsid w:val="000D6AA3"/>
    <w:rsid w:val="000D73AB"/>
    <w:rsid w:val="000D78AB"/>
    <w:rsid w:val="000E0A58"/>
    <w:rsid w:val="000E1398"/>
    <w:rsid w:val="000E21B9"/>
    <w:rsid w:val="000E246F"/>
    <w:rsid w:val="000E2645"/>
    <w:rsid w:val="000E2D78"/>
    <w:rsid w:val="000E3953"/>
    <w:rsid w:val="000E3C22"/>
    <w:rsid w:val="000E449F"/>
    <w:rsid w:val="000E4B28"/>
    <w:rsid w:val="000E4B37"/>
    <w:rsid w:val="000E5388"/>
    <w:rsid w:val="000E6C62"/>
    <w:rsid w:val="000E6C99"/>
    <w:rsid w:val="000E7D0F"/>
    <w:rsid w:val="000E7DC6"/>
    <w:rsid w:val="000F06E6"/>
    <w:rsid w:val="000F090E"/>
    <w:rsid w:val="000F0927"/>
    <w:rsid w:val="000F0E7F"/>
    <w:rsid w:val="000F1077"/>
    <w:rsid w:val="000F124A"/>
    <w:rsid w:val="000F1686"/>
    <w:rsid w:val="000F1BBB"/>
    <w:rsid w:val="000F1D07"/>
    <w:rsid w:val="000F25E7"/>
    <w:rsid w:val="000F2688"/>
    <w:rsid w:val="000F27E5"/>
    <w:rsid w:val="000F33BA"/>
    <w:rsid w:val="000F35B3"/>
    <w:rsid w:val="000F36EC"/>
    <w:rsid w:val="000F3F0B"/>
    <w:rsid w:val="000F4337"/>
    <w:rsid w:val="000F458F"/>
    <w:rsid w:val="000F548C"/>
    <w:rsid w:val="000F5909"/>
    <w:rsid w:val="000F5BDD"/>
    <w:rsid w:val="000F6A34"/>
    <w:rsid w:val="00100B16"/>
    <w:rsid w:val="00100E85"/>
    <w:rsid w:val="00101651"/>
    <w:rsid w:val="00101EAE"/>
    <w:rsid w:val="0010279F"/>
    <w:rsid w:val="00103B94"/>
    <w:rsid w:val="001042AF"/>
    <w:rsid w:val="00105476"/>
    <w:rsid w:val="00105C30"/>
    <w:rsid w:val="001060CC"/>
    <w:rsid w:val="00106249"/>
    <w:rsid w:val="00106E09"/>
    <w:rsid w:val="00106E48"/>
    <w:rsid w:val="00106F8C"/>
    <w:rsid w:val="00107215"/>
    <w:rsid w:val="001072AA"/>
    <w:rsid w:val="00107C02"/>
    <w:rsid w:val="00107EC3"/>
    <w:rsid w:val="00110081"/>
    <w:rsid w:val="00110087"/>
    <w:rsid w:val="001103C9"/>
    <w:rsid w:val="00110618"/>
    <w:rsid w:val="00110CBF"/>
    <w:rsid w:val="00110ECA"/>
    <w:rsid w:val="00111264"/>
    <w:rsid w:val="00111455"/>
    <w:rsid w:val="00111DCB"/>
    <w:rsid w:val="0011259A"/>
    <w:rsid w:val="00112603"/>
    <w:rsid w:val="001128C0"/>
    <w:rsid w:val="00112BF6"/>
    <w:rsid w:val="00112E8F"/>
    <w:rsid w:val="00112EF0"/>
    <w:rsid w:val="00112F9C"/>
    <w:rsid w:val="001130DB"/>
    <w:rsid w:val="00113F1A"/>
    <w:rsid w:val="00114F60"/>
    <w:rsid w:val="00115775"/>
    <w:rsid w:val="0011577E"/>
    <w:rsid w:val="00115795"/>
    <w:rsid w:val="00116056"/>
    <w:rsid w:val="0011626C"/>
    <w:rsid w:val="00116731"/>
    <w:rsid w:val="00117261"/>
    <w:rsid w:val="0011764B"/>
    <w:rsid w:val="001176C4"/>
    <w:rsid w:val="00117917"/>
    <w:rsid w:val="00120822"/>
    <w:rsid w:val="00120924"/>
    <w:rsid w:val="00120FEB"/>
    <w:rsid w:val="0012172E"/>
    <w:rsid w:val="001219B8"/>
    <w:rsid w:val="00122242"/>
    <w:rsid w:val="00122707"/>
    <w:rsid w:val="00122DCE"/>
    <w:rsid w:val="00122F80"/>
    <w:rsid w:val="0012337F"/>
    <w:rsid w:val="00123800"/>
    <w:rsid w:val="00123EE7"/>
    <w:rsid w:val="0012431B"/>
    <w:rsid w:val="001246F4"/>
    <w:rsid w:val="00124D66"/>
    <w:rsid w:val="00125067"/>
    <w:rsid w:val="00125800"/>
    <w:rsid w:val="00125ABC"/>
    <w:rsid w:val="00125DEA"/>
    <w:rsid w:val="00125E0D"/>
    <w:rsid w:val="0012608E"/>
    <w:rsid w:val="001268BC"/>
    <w:rsid w:val="00126BA6"/>
    <w:rsid w:val="00126D19"/>
    <w:rsid w:val="00127106"/>
    <w:rsid w:val="0012710A"/>
    <w:rsid w:val="00127AD0"/>
    <w:rsid w:val="001307D4"/>
    <w:rsid w:val="00130A3D"/>
    <w:rsid w:val="00131620"/>
    <w:rsid w:val="00131A4A"/>
    <w:rsid w:val="00132002"/>
    <w:rsid w:val="001321F0"/>
    <w:rsid w:val="00132306"/>
    <w:rsid w:val="00132861"/>
    <w:rsid w:val="0013351A"/>
    <w:rsid w:val="0013382A"/>
    <w:rsid w:val="00133B8B"/>
    <w:rsid w:val="0013534E"/>
    <w:rsid w:val="00135526"/>
    <w:rsid w:val="00135543"/>
    <w:rsid w:val="00135D52"/>
    <w:rsid w:val="00136794"/>
    <w:rsid w:val="001368A2"/>
    <w:rsid w:val="00136923"/>
    <w:rsid w:val="001369B6"/>
    <w:rsid w:val="00136A6C"/>
    <w:rsid w:val="00136C68"/>
    <w:rsid w:val="00137156"/>
    <w:rsid w:val="00137593"/>
    <w:rsid w:val="0013764C"/>
    <w:rsid w:val="0013790D"/>
    <w:rsid w:val="00140334"/>
    <w:rsid w:val="001405EB"/>
    <w:rsid w:val="001408AA"/>
    <w:rsid w:val="00140A35"/>
    <w:rsid w:val="00140BBA"/>
    <w:rsid w:val="001412B4"/>
    <w:rsid w:val="00141367"/>
    <w:rsid w:val="00141855"/>
    <w:rsid w:val="00141902"/>
    <w:rsid w:val="00141979"/>
    <w:rsid w:val="00141C29"/>
    <w:rsid w:val="00142259"/>
    <w:rsid w:val="00142437"/>
    <w:rsid w:val="00142E40"/>
    <w:rsid w:val="00142E56"/>
    <w:rsid w:val="00143205"/>
    <w:rsid w:val="0014399D"/>
    <w:rsid w:val="0014434E"/>
    <w:rsid w:val="00144AEE"/>
    <w:rsid w:val="00144D7D"/>
    <w:rsid w:val="00145775"/>
    <w:rsid w:val="00145B62"/>
    <w:rsid w:val="00145DFD"/>
    <w:rsid w:val="00145E16"/>
    <w:rsid w:val="00145E53"/>
    <w:rsid w:val="00146116"/>
    <w:rsid w:val="00146390"/>
    <w:rsid w:val="0014644D"/>
    <w:rsid w:val="00146955"/>
    <w:rsid w:val="00146E0F"/>
    <w:rsid w:val="00147775"/>
    <w:rsid w:val="00147AB2"/>
    <w:rsid w:val="00150273"/>
    <w:rsid w:val="0015046A"/>
    <w:rsid w:val="00150DD6"/>
    <w:rsid w:val="00151474"/>
    <w:rsid w:val="00152499"/>
    <w:rsid w:val="001527B3"/>
    <w:rsid w:val="001529E4"/>
    <w:rsid w:val="001532D3"/>
    <w:rsid w:val="00153A98"/>
    <w:rsid w:val="00154027"/>
    <w:rsid w:val="0015405C"/>
    <w:rsid w:val="001540F4"/>
    <w:rsid w:val="0015461E"/>
    <w:rsid w:val="00154F02"/>
    <w:rsid w:val="001550F0"/>
    <w:rsid w:val="00155152"/>
    <w:rsid w:val="0015544A"/>
    <w:rsid w:val="00155570"/>
    <w:rsid w:val="001555BF"/>
    <w:rsid w:val="00155CF8"/>
    <w:rsid w:val="001563B7"/>
    <w:rsid w:val="00156C61"/>
    <w:rsid w:val="00156CF5"/>
    <w:rsid w:val="0015748B"/>
    <w:rsid w:val="0015772C"/>
    <w:rsid w:val="001602C5"/>
    <w:rsid w:val="001605BB"/>
    <w:rsid w:val="00160C09"/>
    <w:rsid w:val="00161651"/>
    <w:rsid w:val="00161661"/>
    <w:rsid w:val="00162EA3"/>
    <w:rsid w:val="0016319B"/>
    <w:rsid w:val="0016398D"/>
    <w:rsid w:val="00163D37"/>
    <w:rsid w:val="00163F95"/>
    <w:rsid w:val="0016506F"/>
    <w:rsid w:val="00165D34"/>
    <w:rsid w:val="00166889"/>
    <w:rsid w:val="00166E5E"/>
    <w:rsid w:val="001673B1"/>
    <w:rsid w:val="00167811"/>
    <w:rsid w:val="001701ED"/>
    <w:rsid w:val="00170327"/>
    <w:rsid w:val="001704DB"/>
    <w:rsid w:val="00170D33"/>
    <w:rsid w:val="001710FC"/>
    <w:rsid w:val="00171868"/>
    <w:rsid w:val="00171BB3"/>
    <w:rsid w:val="00171CE6"/>
    <w:rsid w:val="00172724"/>
    <w:rsid w:val="00172A0B"/>
    <w:rsid w:val="00172A3C"/>
    <w:rsid w:val="001731D2"/>
    <w:rsid w:val="00173209"/>
    <w:rsid w:val="001732BC"/>
    <w:rsid w:val="001744C2"/>
    <w:rsid w:val="00174576"/>
    <w:rsid w:val="00174F51"/>
    <w:rsid w:val="0017519C"/>
    <w:rsid w:val="001751CB"/>
    <w:rsid w:val="0017533E"/>
    <w:rsid w:val="001756B9"/>
    <w:rsid w:val="00175A1F"/>
    <w:rsid w:val="00176649"/>
    <w:rsid w:val="00176FC2"/>
    <w:rsid w:val="00177387"/>
    <w:rsid w:val="00177549"/>
    <w:rsid w:val="0017766E"/>
    <w:rsid w:val="00177B8C"/>
    <w:rsid w:val="00177C90"/>
    <w:rsid w:val="00177D52"/>
    <w:rsid w:val="00177E8F"/>
    <w:rsid w:val="001802EB"/>
    <w:rsid w:val="001806EF"/>
    <w:rsid w:val="00180E3C"/>
    <w:rsid w:val="001812F5"/>
    <w:rsid w:val="0018189B"/>
    <w:rsid w:val="00182102"/>
    <w:rsid w:val="001831FB"/>
    <w:rsid w:val="001832EF"/>
    <w:rsid w:val="0018346A"/>
    <w:rsid w:val="001839DD"/>
    <w:rsid w:val="001842FD"/>
    <w:rsid w:val="00184746"/>
    <w:rsid w:val="00184A2D"/>
    <w:rsid w:val="00184BF0"/>
    <w:rsid w:val="0018501A"/>
    <w:rsid w:val="00186378"/>
    <w:rsid w:val="00186FCC"/>
    <w:rsid w:val="00190542"/>
    <w:rsid w:val="0019182A"/>
    <w:rsid w:val="0019184E"/>
    <w:rsid w:val="00191ABA"/>
    <w:rsid w:val="001926B8"/>
    <w:rsid w:val="0019289D"/>
    <w:rsid w:val="00192AC2"/>
    <w:rsid w:val="00192F84"/>
    <w:rsid w:val="00192FD0"/>
    <w:rsid w:val="0019365F"/>
    <w:rsid w:val="00193919"/>
    <w:rsid w:val="00194493"/>
    <w:rsid w:val="0019575F"/>
    <w:rsid w:val="00195DF1"/>
    <w:rsid w:val="001961B4"/>
    <w:rsid w:val="00196482"/>
    <w:rsid w:val="0019683E"/>
    <w:rsid w:val="00196904"/>
    <w:rsid w:val="001970D4"/>
    <w:rsid w:val="00197DA5"/>
    <w:rsid w:val="001A02F7"/>
    <w:rsid w:val="001A077B"/>
    <w:rsid w:val="001A0911"/>
    <w:rsid w:val="001A0B2C"/>
    <w:rsid w:val="001A0D77"/>
    <w:rsid w:val="001A0F01"/>
    <w:rsid w:val="001A21E1"/>
    <w:rsid w:val="001A2B2B"/>
    <w:rsid w:val="001A35A3"/>
    <w:rsid w:val="001A46D4"/>
    <w:rsid w:val="001A5204"/>
    <w:rsid w:val="001A5E20"/>
    <w:rsid w:val="001A6B03"/>
    <w:rsid w:val="001A6F29"/>
    <w:rsid w:val="001A71AE"/>
    <w:rsid w:val="001A7AF0"/>
    <w:rsid w:val="001B035F"/>
    <w:rsid w:val="001B083A"/>
    <w:rsid w:val="001B09EF"/>
    <w:rsid w:val="001B0CEC"/>
    <w:rsid w:val="001B0F03"/>
    <w:rsid w:val="001B1505"/>
    <w:rsid w:val="001B193D"/>
    <w:rsid w:val="001B2C33"/>
    <w:rsid w:val="001B31BD"/>
    <w:rsid w:val="001B41DB"/>
    <w:rsid w:val="001B41F4"/>
    <w:rsid w:val="001B4984"/>
    <w:rsid w:val="001B52C0"/>
    <w:rsid w:val="001B59C0"/>
    <w:rsid w:val="001B5E35"/>
    <w:rsid w:val="001B5FD8"/>
    <w:rsid w:val="001B63F7"/>
    <w:rsid w:val="001B6660"/>
    <w:rsid w:val="001B6FE7"/>
    <w:rsid w:val="001B708C"/>
    <w:rsid w:val="001C048C"/>
    <w:rsid w:val="001C06D0"/>
    <w:rsid w:val="001C18F8"/>
    <w:rsid w:val="001C1ADF"/>
    <w:rsid w:val="001C28F9"/>
    <w:rsid w:val="001C2CB4"/>
    <w:rsid w:val="001C3749"/>
    <w:rsid w:val="001C3D50"/>
    <w:rsid w:val="001C3F3A"/>
    <w:rsid w:val="001C40E7"/>
    <w:rsid w:val="001C424A"/>
    <w:rsid w:val="001C4705"/>
    <w:rsid w:val="001C6051"/>
    <w:rsid w:val="001C69CE"/>
    <w:rsid w:val="001C7835"/>
    <w:rsid w:val="001C79A0"/>
    <w:rsid w:val="001C7C85"/>
    <w:rsid w:val="001D0698"/>
    <w:rsid w:val="001D097F"/>
    <w:rsid w:val="001D10FB"/>
    <w:rsid w:val="001D1984"/>
    <w:rsid w:val="001D248D"/>
    <w:rsid w:val="001D2536"/>
    <w:rsid w:val="001D30A7"/>
    <w:rsid w:val="001D3256"/>
    <w:rsid w:val="001D3728"/>
    <w:rsid w:val="001D3876"/>
    <w:rsid w:val="001D3E27"/>
    <w:rsid w:val="001D4194"/>
    <w:rsid w:val="001D4495"/>
    <w:rsid w:val="001D4789"/>
    <w:rsid w:val="001D4988"/>
    <w:rsid w:val="001D4F8A"/>
    <w:rsid w:val="001D579D"/>
    <w:rsid w:val="001D57FE"/>
    <w:rsid w:val="001D5A0B"/>
    <w:rsid w:val="001D5C06"/>
    <w:rsid w:val="001D667B"/>
    <w:rsid w:val="001D7C84"/>
    <w:rsid w:val="001D7D35"/>
    <w:rsid w:val="001E0233"/>
    <w:rsid w:val="001E06FC"/>
    <w:rsid w:val="001E0A0F"/>
    <w:rsid w:val="001E0AFA"/>
    <w:rsid w:val="001E1319"/>
    <w:rsid w:val="001E1468"/>
    <w:rsid w:val="001E189C"/>
    <w:rsid w:val="001E26A3"/>
    <w:rsid w:val="001E26A9"/>
    <w:rsid w:val="001E27AC"/>
    <w:rsid w:val="001E3442"/>
    <w:rsid w:val="001E3F31"/>
    <w:rsid w:val="001E42A6"/>
    <w:rsid w:val="001E47AC"/>
    <w:rsid w:val="001E53D1"/>
    <w:rsid w:val="001E7402"/>
    <w:rsid w:val="001E7902"/>
    <w:rsid w:val="001E7985"/>
    <w:rsid w:val="001E799A"/>
    <w:rsid w:val="001F0465"/>
    <w:rsid w:val="001F0EE6"/>
    <w:rsid w:val="001F13C1"/>
    <w:rsid w:val="001F1401"/>
    <w:rsid w:val="001F207D"/>
    <w:rsid w:val="001F20EF"/>
    <w:rsid w:val="001F2AC2"/>
    <w:rsid w:val="001F3378"/>
    <w:rsid w:val="001F3C21"/>
    <w:rsid w:val="001F3EEB"/>
    <w:rsid w:val="001F3FD7"/>
    <w:rsid w:val="001F446D"/>
    <w:rsid w:val="001F4661"/>
    <w:rsid w:val="001F46ED"/>
    <w:rsid w:val="001F50F5"/>
    <w:rsid w:val="001F648F"/>
    <w:rsid w:val="001F6B62"/>
    <w:rsid w:val="001F7686"/>
    <w:rsid w:val="001F799C"/>
    <w:rsid w:val="002005D7"/>
    <w:rsid w:val="002008D6"/>
    <w:rsid w:val="0020176A"/>
    <w:rsid w:val="00201C19"/>
    <w:rsid w:val="00201CF9"/>
    <w:rsid w:val="002020E6"/>
    <w:rsid w:val="00202149"/>
    <w:rsid w:val="002025DB"/>
    <w:rsid w:val="00202A73"/>
    <w:rsid w:val="00202F98"/>
    <w:rsid w:val="00203CB8"/>
    <w:rsid w:val="00203E26"/>
    <w:rsid w:val="00204310"/>
    <w:rsid w:val="00204697"/>
    <w:rsid w:val="00205292"/>
    <w:rsid w:val="002056D0"/>
    <w:rsid w:val="00205B83"/>
    <w:rsid w:val="00206131"/>
    <w:rsid w:val="002066A3"/>
    <w:rsid w:val="00207398"/>
    <w:rsid w:val="002075D3"/>
    <w:rsid w:val="0020799E"/>
    <w:rsid w:val="002079A9"/>
    <w:rsid w:val="00207D2C"/>
    <w:rsid w:val="002103A4"/>
    <w:rsid w:val="00210D82"/>
    <w:rsid w:val="002119DE"/>
    <w:rsid w:val="00211A4B"/>
    <w:rsid w:val="00211CF4"/>
    <w:rsid w:val="002126AD"/>
    <w:rsid w:val="002129CC"/>
    <w:rsid w:val="00212A3B"/>
    <w:rsid w:val="00212C2B"/>
    <w:rsid w:val="00212F8E"/>
    <w:rsid w:val="002136AB"/>
    <w:rsid w:val="0021481B"/>
    <w:rsid w:val="00214BFE"/>
    <w:rsid w:val="00215375"/>
    <w:rsid w:val="00215584"/>
    <w:rsid w:val="00215855"/>
    <w:rsid w:val="0021601E"/>
    <w:rsid w:val="0021613E"/>
    <w:rsid w:val="002172DF"/>
    <w:rsid w:val="002174C3"/>
    <w:rsid w:val="002178E6"/>
    <w:rsid w:val="00217C1C"/>
    <w:rsid w:val="002205B7"/>
    <w:rsid w:val="002206CA"/>
    <w:rsid w:val="00220D9C"/>
    <w:rsid w:val="00221351"/>
    <w:rsid w:val="002216E2"/>
    <w:rsid w:val="00221AB7"/>
    <w:rsid w:val="00221DA1"/>
    <w:rsid w:val="0022205D"/>
    <w:rsid w:val="002228F1"/>
    <w:rsid w:val="00222B81"/>
    <w:rsid w:val="00223161"/>
    <w:rsid w:val="0022324C"/>
    <w:rsid w:val="002239CB"/>
    <w:rsid w:val="00223CD6"/>
    <w:rsid w:val="00223F38"/>
    <w:rsid w:val="00224036"/>
    <w:rsid w:val="0022430D"/>
    <w:rsid w:val="002245EF"/>
    <w:rsid w:val="002248D0"/>
    <w:rsid w:val="00224942"/>
    <w:rsid w:val="00224FEB"/>
    <w:rsid w:val="00225285"/>
    <w:rsid w:val="00225293"/>
    <w:rsid w:val="00225CA5"/>
    <w:rsid w:val="00225D8B"/>
    <w:rsid w:val="00225E18"/>
    <w:rsid w:val="00225EB3"/>
    <w:rsid w:val="00226FF3"/>
    <w:rsid w:val="002304B3"/>
    <w:rsid w:val="00230F9C"/>
    <w:rsid w:val="00231BD0"/>
    <w:rsid w:val="00232A2F"/>
    <w:rsid w:val="00232D58"/>
    <w:rsid w:val="0023302E"/>
    <w:rsid w:val="00233A9D"/>
    <w:rsid w:val="00234AAC"/>
    <w:rsid w:val="00235B1D"/>
    <w:rsid w:val="00235F6C"/>
    <w:rsid w:val="00236477"/>
    <w:rsid w:val="00236581"/>
    <w:rsid w:val="002366AC"/>
    <w:rsid w:val="00236FAD"/>
    <w:rsid w:val="0023738D"/>
    <w:rsid w:val="00237940"/>
    <w:rsid w:val="00240120"/>
    <w:rsid w:val="0024012F"/>
    <w:rsid w:val="00240131"/>
    <w:rsid w:val="00241E64"/>
    <w:rsid w:val="00241EBF"/>
    <w:rsid w:val="0024214E"/>
    <w:rsid w:val="0024216D"/>
    <w:rsid w:val="0024284D"/>
    <w:rsid w:val="0024286D"/>
    <w:rsid w:val="00242BAD"/>
    <w:rsid w:val="0024341F"/>
    <w:rsid w:val="0024368E"/>
    <w:rsid w:val="002437D8"/>
    <w:rsid w:val="00243A7B"/>
    <w:rsid w:val="00243C9B"/>
    <w:rsid w:val="0024400F"/>
    <w:rsid w:val="002440E6"/>
    <w:rsid w:val="00244225"/>
    <w:rsid w:val="00244DD2"/>
    <w:rsid w:val="00245981"/>
    <w:rsid w:val="00245F1D"/>
    <w:rsid w:val="00246435"/>
    <w:rsid w:val="002466EC"/>
    <w:rsid w:val="002467B8"/>
    <w:rsid w:val="00246BCF"/>
    <w:rsid w:val="00246CF8"/>
    <w:rsid w:val="00250092"/>
    <w:rsid w:val="00250D74"/>
    <w:rsid w:val="002515A2"/>
    <w:rsid w:val="00251981"/>
    <w:rsid w:val="00251F6C"/>
    <w:rsid w:val="002520E5"/>
    <w:rsid w:val="00252679"/>
    <w:rsid w:val="002526D0"/>
    <w:rsid w:val="00252945"/>
    <w:rsid w:val="00252B8B"/>
    <w:rsid w:val="00252CCD"/>
    <w:rsid w:val="0025449C"/>
    <w:rsid w:val="00254519"/>
    <w:rsid w:val="00254BBD"/>
    <w:rsid w:val="00256515"/>
    <w:rsid w:val="002569A1"/>
    <w:rsid w:val="00256E86"/>
    <w:rsid w:val="00256FEB"/>
    <w:rsid w:val="00257343"/>
    <w:rsid w:val="00257826"/>
    <w:rsid w:val="00257D28"/>
    <w:rsid w:val="00257FFA"/>
    <w:rsid w:val="00260148"/>
    <w:rsid w:val="0026057C"/>
    <w:rsid w:val="00262B03"/>
    <w:rsid w:val="00262F0C"/>
    <w:rsid w:val="00262FE0"/>
    <w:rsid w:val="0026325E"/>
    <w:rsid w:val="0026327C"/>
    <w:rsid w:val="0026370B"/>
    <w:rsid w:val="00263D64"/>
    <w:rsid w:val="00263E95"/>
    <w:rsid w:val="0026412A"/>
    <w:rsid w:val="00264283"/>
    <w:rsid w:val="002646F6"/>
    <w:rsid w:val="00264AC0"/>
    <w:rsid w:val="00264C24"/>
    <w:rsid w:val="00264E71"/>
    <w:rsid w:val="00265769"/>
    <w:rsid w:val="0026599A"/>
    <w:rsid w:val="00265C3A"/>
    <w:rsid w:val="00265DED"/>
    <w:rsid w:val="0026669E"/>
    <w:rsid w:val="00266C58"/>
    <w:rsid w:val="00266E5D"/>
    <w:rsid w:val="002675F3"/>
    <w:rsid w:val="00267875"/>
    <w:rsid w:val="00267D46"/>
    <w:rsid w:val="00267EBB"/>
    <w:rsid w:val="00270146"/>
    <w:rsid w:val="00270834"/>
    <w:rsid w:val="00271127"/>
    <w:rsid w:val="00271B91"/>
    <w:rsid w:val="00272178"/>
    <w:rsid w:val="002724DA"/>
    <w:rsid w:val="00272612"/>
    <w:rsid w:val="00272A1D"/>
    <w:rsid w:val="002730A9"/>
    <w:rsid w:val="00273198"/>
    <w:rsid w:val="00273670"/>
    <w:rsid w:val="002738F1"/>
    <w:rsid w:val="00273C8A"/>
    <w:rsid w:val="002744CC"/>
    <w:rsid w:val="00274673"/>
    <w:rsid w:val="00274761"/>
    <w:rsid w:val="002748DD"/>
    <w:rsid w:val="00274C93"/>
    <w:rsid w:val="00275F7E"/>
    <w:rsid w:val="00276226"/>
    <w:rsid w:val="0027632E"/>
    <w:rsid w:val="00276C20"/>
    <w:rsid w:val="002771C3"/>
    <w:rsid w:val="002771CA"/>
    <w:rsid w:val="0027764A"/>
    <w:rsid w:val="00277A24"/>
    <w:rsid w:val="00277A2A"/>
    <w:rsid w:val="00277AE4"/>
    <w:rsid w:val="00277F19"/>
    <w:rsid w:val="002800CF"/>
    <w:rsid w:val="002804E9"/>
    <w:rsid w:val="0028058D"/>
    <w:rsid w:val="002814E6"/>
    <w:rsid w:val="00281EBC"/>
    <w:rsid w:val="00282147"/>
    <w:rsid w:val="0028270E"/>
    <w:rsid w:val="0028287D"/>
    <w:rsid w:val="00282CFF"/>
    <w:rsid w:val="002838CF"/>
    <w:rsid w:val="00284078"/>
    <w:rsid w:val="002841D2"/>
    <w:rsid w:val="002845DF"/>
    <w:rsid w:val="00284B2C"/>
    <w:rsid w:val="00284DC9"/>
    <w:rsid w:val="0028511A"/>
    <w:rsid w:val="00285C81"/>
    <w:rsid w:val="00286126"/>
    <w:rsid w:val="0028647C"/>
    <w:rsid w:val="00286895"/>
    <w:rsid w:val="00286927"/>
    <w:rsid w:val="002871A4"/>
    <w:rsid w:val="0028752A"/>
    <w:rsid w:val="002877B6"/>
    <w:rsid w:val="00287CAA"/>
    <w:rsid w:val="00287EEF"/>
    <w:rsid w:val="0029108B"/>
    <w:rsid w:val="0029120A"/>
    <w:rsid w:val="00291227"/>
    <w:rsid w:val="002915B4"/>
    <w:rsid w:val="00291E2D"/>
    <w:rsid w:val="002930BC"/>
    <w:rsid w:val="002931B3"/>
    <w:rsid w:val="0029388F"/>
    <w:rsid w:val="00293BB8"/>
    <w:rsid w:val="00294529"/>
    <w:rsid w:val="002946CD"/>
    <w:rsid w:val="002946E5"/>
    <w:rsid w:val="002949CB"/>
    <w:rsid w:val="00295B4C"/>
    <w:rsid w:val="0029607B"/>
    <w:rsid w:val="00296CEE"/>
    <w:rsid w:val="00296D57"/>
    <w:rsid w:val="00297099"/>
    <w:rsid w:val="00297272"/>
    <w:rsid w:val="00297390"/>
    <w:rsid w:val="002976DC"/>
    <w:rsid w:val="00297806"/>
    <w:rsid w:val="00297BD7"/>
    <w:rsid w:val="002A030A"/>
    <w:rsid w:val="002A04BB"/>
    <w:rsid w:val="002A1329"/>
    <w:rsid w:val="002A2863"/>
    <w:rsid w:val="002A2EB2"/>
    <w:rsid w:val="002A30AE"/>
    <w:rsid w:val="002A3C69"/>
    <w:rsid w:val="002A5577"/>
    <w:rsid w:val="002A55A5"/>
    <w:rsid w:val="002A5AF9"/>
    <w:rsid w:val="002A5D8D"/>
    <w:rsid w:val="002A5D94"/>
    <w:rsid w:val="002A5EDA"/>
    <w:rsid w:val="002A6549"/>
    <w:rsid w:val="002A654D"/>
    <w:rsid w:val="002A7098"/>
    <w:rsid w:val="002B03CC"/>
    <w:rsid w:val="002B0409"/>
    <w:rsid w:val="002B0828"/>
    <w:rsid w:val="002B1422"/>
    <w:rsid w:val="002B145E"/>
    <w:rsid w:val="002B1529"/>
    <w:rsid w:val="002B1C09"/>
    <w:rsid w:val="002B2089"/>
    <w:rsid w:val="002B211C"/>
    <w:rsid w:val="002B2575"/>
    <w:rsid w:val="002B29E2"/>
    <w:rsid w:val="002B32E0"/>
    <w:rsid w:val="002B378D"/>
    <w:rsid w:val="002B4B76"/>
    <w:rsid w:val="002B4BF5"/>
    <w:rsid w:val="002B4D34"/>
    <w:rsid w:val="002B51D6"/>
    <w:rsid w:val="002B580D"/>
    <w:rsid w:val="002B5B22"/>
    <w:rsid w:val="002B5CE9"/>
    <w:rsid w:val="002B5D91"/>
    <w:rsid w:val="002B5DA7"/>
    <w:rsid w:val="002B5FFC"/>
    <w:rsid w:val="002B6593"/>
    <w:rsid w:val="002B6709"/>
    <w:rsid w:val="002B6E9C"/>
    <w:rsid w:val="002B6F90"/>
    <w:rsid w:val="002B6F97"/>
    <w:rsid w:val="002B73BB"/>
    <w:rsid w:val="002B7A29"/>
    <w:rsid w:val="002B7C8E"/>
    <w:rsid w:val="002B7E5F"/>
    <w:rsid w:val="002B7EC4"/>
    <w:rsid w:val="002C0288"/>
    <w:rsid w:val="002C0855"/>
    <w:rsid w:val="002C0CEF"/>
    <w:rsid w:val="002C0D6E"/>
    <w:rsid w:val="002C16AF"/>
    <w:rsid w:val="002C1BFA"/>
    <w:rsid w:val="002C2645"/>
    <w:rsid w:val="002C27CF"/>
    <w:rsid w:val="002C27DA"/>
    <w:rsid w:val="002C358E"/>
    <w:rsid w:val="002C5611"/>
    <w:rsid w:val="002C579B"/>
    <w:rsid w:val="002C58C0"/>
    <w:rsid w:val="002C5A00"/>
    <w:rsid w:val="002C5F75"/>
    <w:rsid w:val="002C618F"/>
    <w:rsid w:val="002C68EA"/>
    <w:rsid w:val="002C7050"/>
    <w:rsid w:val="002C7231"/>
    <w:rsid w:val="002C7DE5"/>
    <w:rsid w:val="002C7FE3"/>
    <w:rsid w:val="002D0ECC"/>
    <w:rsid w:val="002D1160"/>
    <w:rsid w:val="002D1168"/>
    <w:rsid w:val="002D1D27"/>
    <w:rsid w:val="002D1E54"/>
    <w:rsid w:val="002D2552"/>
    <w:rsid w:val="002D27F5"/>
    <w:rsid w:val="002D29F4"/>
    <w:rsid w:val="002D30DC"/>
    <w:rsid w:val="002D33F8"/>
    <w:rsid w:val="002D3820"/>
    <w:rsid w:val="002D38B7"/>
    <w:rsid w:val="002D3ACC"/>
    <w:rsid w:val="002D40F6"/>
    <w:rsid w:val="002D41A5"/>
    <w:rsid w:val="002D4AE7"/>
    <w:rsid w:val="002D4B68"/>
    <w:rsid w:val="002D4DFA"/>
    <w:rsid w:val="002D5715"/>
    <w:rsid w:val="002D5845"/>
    <w:rsid w:val="002D58CE"/>
    <w:rsid w:val="002D6000"/>
    <w:rsid w:val="002D6EF2"/>
    <w:rsid w:val="002D7696"/>
    <w:rsid w:val="002D7698"/>
    <w:rsid w:val="002D76F9"/>
    <w:rsid w:val="002E01A1"/>
    <w:rsid w:val="002E025F"/>
    <w:rsid w:val="002E07FB"/>
    <w:rsid w:val="002E0BF2"/>
    <w:rsid w:val="002E169B"/>
    <w:rsid w:val="002E1AFD"/>
    <w:rsid w:val="002E244A"/>
    <w:rsid w:val="002E26A7"/>
    <w:rsid w:val="002E318E"/>
    <w:rsid w:val="002E3219"/>
    <w:rsid w:val="002E4115"/>
    <w:rsid w:val="002E548A"/>
    <w:rsid w:val="002E5522"/>
    <w:rsid w:val="002E5915"/>
    <w:rsid w:val="002E5A5D"/>
    <w:rsid w:val="002E5D6E"/>
    <w:rsid w:val="002E6966"/>
    <w:rsid w:val="002E6A86"/>
    <w:rsid w:val="002E6F28"/>
    <w:rsid w:val="002E729C"/>
    <w:rsid w:val="002E772F"/>
    <w:rsid w:val="002F001F"/>
    <w:rsid w:val="002F03CF"/>
    <w:rsid w:val="002F0878"/>
    <w:rsid w:val="002F08B6"/>
    <w:rsid w:val="002F0BB5"/>
    <w:rsid w:val="002F0F7D"/>
    <w:rsid w:val="002F1380"/>
    <w:rsid w:val="002F1477"/>
    <w:rsid w:val="002F16F4"/>
    <w:rsid w:val="002F1FDB"/>
    <w:rsid w:val="002F208D"/>
    <w:rsid w:val="002F2130"/>
    <w:rsid w:val="002F21C7"/>
    <w:rsid w:val="002F2361"/>
    <w:rsid w:val="002F26AB"/>
    <w:rsid w:val="002F2E4E"/>
    <w:rsid w:val="002F2F30"/>
    <w:rsid w:val="002F2FC1"/>
    <w:rsid w:val="002F3722"/>
    <w:rsid w:val="002F4034"/>
    <w:rsid w:val="002F40FE"/>
    <w:rsid w:val="002F46B3"/>
    <w:rsid w:val="002F4F25"/>
    <w:rsid w:val="002F546D"/>
    <w:rsid w:val="002F61DA"/>
    <w:rsid w:val="002F63DC"/>
    <w:rsid w:val="002F6EF0"/>
    <w:rsid w:val="0030062D"/>
    <w:rsid w:val="003009C1"/>
    <w:rsid w:val="00300CDF"/>
    <w:rsid w:val="00301108"/>
    <w:rsid w:val="00301EE2"/>
    <w:rsid w:val="00302A34"/>
    <w:rsid w:val="00302E21"/>
    <w:rsid w:val="00302EDB"/>
    <w:rsid w:val="003032E9"/>
    <w:rsid w:val="00304110"/>
    <w:rsid w:val="003044C9"/>
    <w:rsid w:val="0030475E"/>
    <w:rsid w:val="00305171"/>
    <w:rsid w:val="003053DF"/>
    <w:rsid w:val="003056AC"/>
    <w:rsid w:val="00307255"/>
    <w:rsid w:val="00307780"/>
    <w:rsid w:val="00310089"/>
    <w:rsid w:val="00311009"/>
    <w:rsid w:val="0031156B"/>
    <w:rsid w:val="003118CD"/>
    <w:rsid w:val="003121A4"/>
    <w:rsid w:val="00312653"/>
    <w:rsid w:val="003130D7"/>
    <w:rsid w:val="003137F1"/>
    <w:rsid w:val="00313D0F"/>
    <w:rsid w:val="00313EEE"/>
    <w:rsid w:val="00314240"/>
    <w:rsid w:val="003142D0"/>
    <w:rsid w:val="003153F3"/>
    <w:rsid w:val="00315AB4"/>
    <w:rsid w:val="00316ACE"/>
    <w:rsid w:val="00316D9F"/>
    <w:rsid w:val="00317006"/>
    <w:rsid w:val="00317083"/>
    <w:rsid w:val="00317A7A"/>
    <w:rsid w:val="00317CD1"/>
    <w:rsid w:val="0032003B"/>
    <w:rsid w:val="00320567"/>
    <w:rsid w:val="00320891"/>
    <w:rsid w:val="003210BC"/>
    <w:rsid w:val="00321ECF"/>
    <w:rsid w:val="0032258A"/>
    <w:rsid w:val="00322983"/>
    <w:rsid w:val="00322A81"/>
    <w:rsid w:val="00322D04"/>
    <w:rsid w:val="00322F0B"/>
    <w:rsid w:val="003237BD"/>
    <w:rsid w:val="00323EC5"/>
    <w:rsid w:val="00324DFC"/>
    <w:rsid w:val="00324E0C"/>
    <w:rsid w:val="0032600E"/>
    <w:rsid w:val="0032686F"/>
    <w:rsid w:val="00326A61"/>
    <w:rsid w:val="00326AA8"/>
    <w:rsid w:val="00327417"/>
    <w:rsid w:val="00327C00"/>
    <w:rsid w:val="00327C68"/>
    <w:rsid w:val="003300C8"/>
    <w:rsid w:val="00330851"/>
    <w:rsid w:val="00330C47"/>
    <w:rsid w:val="00330C96"/>
    <w:rsid w:val="003314C8"/>
    <w:rsid w:val="00331688"/>
    <w:rsid w:val="00331A17"/>
    <w:rsid w:val="00331F55"/>
    <w:rsid w:val="00332237"/>
    <w:rsid w:val="00332866"/>
    <w:rsid w:val="00332ABE"/>
    <w:rsid w:val="00332C57"/>
    <w:rsid w:val="0033343A"/>
    <w:rsid w:val="00333597"/>
    <w:rsid w:val="00333D43"/>
    <w:rsid w:val="003340F6"/>
    <w:rsid w:val="003343F7"/>
    <w:rsid w:val="00334C61"/>
    <w:rsid w:val="00334E97"/>
    <w:rsid w:val="00335576"/>
    <w:rsid w:val="00335D2C"/>
    <w:rsid w:val="00335F14"/>
    <w:rsid w:val="00336341"/>
    <w:rsid w:val="00336517"/>
    <w:rsid w:val="0033670E"/>
    <w:rsid w:val="003368DB"/>
    <w:rsid w:val="00336D23"/>
    <w:rsid w:val="00337084"/>
    <w:rsid w:val="00337866"/>
    <w:rsid w:val="00337872"/>
    <w:rsid w:val="00337E8B"/>
    <w:rsid w:val="00340406"/>
    <w:rsid w:val="00340B38"/>
    <w:rsid w:val="00340F2E"/>
    <w:rsid w:val="00341304"/>
    <w:rsid w:val="003414A0"/>
    <w:rsid w:val="00341F04"/>
    <w:rsid w:val="0034213F"/>
    <w:rsid w:val="0034222D"/>
    <w:rsid w:val="003424AA"/>
    <w:rsid w:val="0034260F"/>
    <w:rsid w:val="003429FA"/>
    <w:rsid w:val="00342DD1"/>
    <w:rsid w:val="00343667"/>
    <w:rsid w:val="003436F8"/>
    <w:rsid w:val="003440A7"/>
    <w:rsid w:val="00344367"/>
    <w:rsid w:val="00344990"/>
    <w:rsid w:val="003457FE"/>
    <w:rsid w:val="00346418"/>
    <w:rsid w:val="0034680A"/>
    <w:rsid w:val="00347065"/>
    <w:rsid w:val="003471EB"/>
    <w:rsid w:val="0034732D"/>
    <w:rsid w:val="0034787A"/>
    <w:rsid w:val="00347AC4"/>
    <w:rsid w:val="00347B24"/>
    <w:rsid w:val="00347DCC"/>
    <w:rsid w:val="00347E9E"/>
    <w:rsid w:val="00350A84"/>
    <w:rsid w:val="00350C89"/>
    <w:rsid w:val="00350E93"/>
    <w:rsid w:val="0035154D"/>
    <w:rsid w:val="00351823"/>
    <w:rsid w:val="00351842"/>
    <w:rsid w:val="003529BA"/>
    <w:rsid w:val="00352CBC"/>
    <w:rsid w:val="0035392F"/>
    <w:rsid w:val="00353A25"/>
    <w:rsid w:val="003549C5"/>
    <w:rsid w:val="00354D63"/>
    <w:rsid w:val="00354EA0"/>
    <w:rsid w:val="003551C1"/>
    <w:rsid w:val="00355B6C"/>
    <w:rsid w:val="003561E0"/>
    <w:rsid w:val="00356EE7"/>
    <w:rsid w:val="00357104"/>
    <w:rsid w:val="003576D2"/>
    <w:rsid w:val="0035792E"/>
    <w:rsid w:val="00357A40"/>
    <w:rsid w:val="00357B8C"/>
    <w:rsid w:val="0036041D"/>
    <w:rsid w:val="0036052E"/>
    <w:rsid w:val="00360CD1"/>
    <w:rsid w:val="00361C5D"/>
    <w:rsid w:val="00362327"/>
    <w:rsid w:val="00362697"/>
    <w:rsid w:val="00362BDB"/>
    <w:rsid w:val="00362E96"/>
    <w:rsid w:val="003634F3"/>
    <w:rsid w:val="00363717"/>
    <w:rsid w:val="00363A8A"/>
    <w:rsid w:val="00363C0D"/>
    <w:rsid w:val="00363FF8"/>
    <w:rsid w:val="003648D7"/>
    <w:rsid w:val="00365AD8"/>
    <w:rsid w:val="00365D81"/>
    <w:rsid w:val="0036609E"/>
    <w:rsid w:val="00366774"/>
    <w:rsid w:val="00366A32"/>
    <w:rsid w:val="00366C15"/>
    <w:rsid w:val="00367633"/>
    <w:rsid w:val="003704E9"/>
    <w:rsid w:val="00370577"/>
    <w:rsid w:val="003706A9"/>
    <w:rsid w:val="0037075B"/>
    <w:rsid w:val="0037084D"/>
    <w:rsid w:val="003708AF"/>
    <w:rsid w:val="00371C05"/>
    <w:rsid w:val="003723B2"/>
    <w:rsid w:val="00372B81"/>
    <w:rsid w:val="00373DB0"/>
    <w:rsid w:val="0037474F"/>
    <w:rsid w:val="00374C11"/>
    <w:rsid w:val="00375915"/>
    <w:rsid w:val="00375ED9"/>
    <w:rsid w:val="00376FE9"/>
    <w:rsid w:val="0037721D"/>
    <w:rsid w:val="00377505"/>
    <w:rsid w:val="00380128"/>
    <w:rsid w:val="0038102A"/>
    <w:rsid w:val="003815E9"/>
    <w:rsid w:val="00382216"/>
    <w:rsid w:val="0038227C"/>
    <w:rsid w:val="0038362C"/>
    <w:rsid w:val="0038381C"/>
    <w:rsid w:val="00383833"/>
    <w:rsid w:val="003848CC"/>
    <w:rsid w:val="00384EB9"/>
    <w:rsid w:val="00385900"/>
    <w:rsid w:val="00385AB9"/>
    <w:rsid w:val="00385B42"/>
    <w:rsid w:val="0038644D"/>
    <w:rsid w:val="003864A5"/>
    <w:rsid w:val="00386729"/>
    <w:rsid w:val="003868ED"/>
    <w:rsid w:val="00386A84"/>
    <w:rsid w:val="00386F66"/>
    <w:rsid w:val="0038745A"/>
    <w:rsid w:val="0038758B"/>
    <w:rsid w:val="00387E28"/>
    <w:rsid w:val="00390560"/>
    <w:rsid w:val="00391124"/>
    <w:rsid w:val="0039147D"/>
    <w:rsid w:val="00391782"/>
    <w:rsid w:val="00391872"/>
    <w:rsid w:val="003921ED"/>
    <w:rsid w:val="00392CAB"/>
    <w:rsid w:val="00392E94"/>
    <w:rsid w:val="003932A8"/>
    <w:rsid w:val="00393749"/>
    <w:rsid w:val="003938B4"/>
    <w:rsid w:val="00393C53"/>
    <w:rsid w:val="00393D20"/>
    <w:rsid w:val="003943EC"/>
    <w:rsid w:val="003947F0"/>
    <w:rsid w:val="00394851"/>
    <w:rsid w:val="00394B3F"/>
    <w:rsid w:val="00394E3F"/>
    <w:rsid w:val="0039595C"/>
    <w:rsid w:val="00395E42"/>
    <w:rsid w:val="00395FE6"/>
    <w:rsid w:val="0039740F"/>
    <w:rsid w:val="00397AB4"/>
    <w:rsid w:val="003A065A"/>
    <w:rsid w:val="003A10C1"/>
    <w:rsid w:val="003A175F"/>
    <w:rsid w:val="003A18A9"/>
    <w:rsid w:val="003A1DF2"/>
    <w:rsid w:val="003A2AFC"/>
    <w:rsid w:val="003A3661"/>
    <w:rsid w:val="003A3DD7"/>
    <w:rsid w:val="003A4016"/>
    <w:rsid w:val="003A478D"/>
    <w:rsid w:val="003A4E0A"/>
    <w:rsid w:val="003A4E64"/>
    <w:rsid w:val="003A4FB0"/>
    <w:rsid w:val="003A5032"/>
    <w:rsid w:val="003A5883"/>
    <w:rsid w:val="003A5AB1"/>
    <w:rsid w:val="003B07EC"/>
    <w:rsid w:val="003B089D"/>
    <w:rsid w:val="003B0966"/>
    <w:rsid w:val="003B12E3"/>
    <w:rsid w:val="003B149C"/>
    <w:rsid w:val="003B1E52"/>
    <w:rsid w:val="003B215D"/>
    <w:rsid w:val="003B2735"/>
    <w:rsid w:val="003B3234"/>
    <w:rsid w:val="003B3FF6"/>
    <w:rsid w:val="003B402C"/>
    <w:rsid w:val="003B4112"/>
    <w:rsid w:val="003B4893"/>
    <w:rsid w:val="003B4D96"/>
    <w:rsid w:val="003B4ED8"/>
    <w:rsid w:val="003B5379"/>
    <w:rsid w:val="003B5A69"/>
    <w:rsid w:val="003B5E46"/>
    <w:rsid w:val="003B6241"/>
    <w:rsid w:val="003B62EB"/>
    <w:rsid w:val="003B64E0"/>
    <w:rsid w:val="003B6848"/>
    <w:rsid w:val="003B6E5B"/>
    <w:rsid w:val="003B701C"/>
    <w:rsid w:val="003B79B4"/>
    <w:rsid w:val="003B7ABB"/>
    <w:rsid w:val="003C0170"/>
    <w:rsid w:val="003C03CF"/>
    <w:rsid w:val="003C11ED"/>
    <w:rsid w:val="003C123A"/>
    <w:rsid w:val="003C1240"/>
    <w:rsid w:val="003C1586"/>
    <w:rsid w:val="003C188E"/>
    <w:rsid w:val="003C2081"/>
    <w:rsid w:val="003C2EDB"/>
    <w:rsid w:val="003C350D"/>
    <w:rsid w:val="003C3695"/>
    <w:rsid w:val="003C371A"/>
    <w:rsid w:val="003C4479"/>
    <w:rsid w:val="003C46E1"/>
    <w:rsid w:val="003C48FD"/>
    <w:rsid w:val="003C4BC8"/>
    <w:rsid w:val="003C532C"/>
    <w:rsid w:val="003C576D"/>
    <w:rsid w:val="003C6AA4"/>
    <w:rsid w:val="003C6BFE"/>
    <w:rsid w:val="003C6CFF"/>
    <w:rsid w:val="003C7C83"/>
    <w:rsid w:val="003D0C19"/>
    <w:rsid w:val="003D0DE8"/>
    <w:rsid w:val="003D195C"/>
    <w:rsid w:val="003D203C"/>
    <w:rsid w:val="003D22E0"/>
    <w:rsid w:val="003D23A3"/>
    <w:rsid w:val="003D2BB0"/>
    <w:rsid w:val="003D30E3"/>
    <w:rsid w:val="003D3683"/>
    <w:rsid w:val="003D5471"/>
    <w:rsid w:val="003D5856"/>
    <w:rsid w:val="003D5E42"/>
    <w:rsid w:val="003D5F97"/>
    <w:rsid w:val="003D6565"/>
    <w:rsid w:val="003D672B"/>
    <w:rsid w:val="003D694A"/>
    <w:rsid w:val="003D6F41"/>
    <w:rsid w:val="003D7CAF"/>
    <w:rsid w:val="003D7E93"/>
    <w:rsid w:val="003E0781"/>
    <w:rsid w:val="003E09D6"/>
    <w:rsid w:val="003E12C8"/>
    <w:rsid w:val="003E1672"/>
    <w:rsid w:val="003E16EE"/>
    <w:rsid w:val="003E1B2C"/>
    <w:rsid w:val="003E2207"/>
    <w:rsid w:val="003E2611"/>
    <w:rsid w:val="003E2852"/>
    <w:rsid w:val="003E3451"/>
    <w:rsid w:val="003E34C1"/>
    <w:rsid w:val="003E3E45"/>
    <w:rsid w:val="003E41BF"/>
    <w:rsid w:val="003E44D4"/>
    <w:rsid w:val="003E4965"/>
    <w:rsid w:val="003E4AE4"/>
    <w:rsid w:val="003E4CF7"/>
    <w:rsid w:val="003E4EA6"/>
    <w:rsid w:val="003E50D2"/>
    <w:rsid w:val="003E52FC"/>
    <w:rsid w:val="003E53BD"/>
    <w:rsid w:val="003E6868"/>
    <w:rsid w:val="003E6EEB"/>
    <w:rsid w:val="003E7262"/>
    <w:rsid w:val="003E731D"/>
    <w:rsid w:val="003E7BE8"/>
    <w:rsid w:val="003E7E4A"/>
    <w:rsid w:val="003F068B"/>
    <w:rsid w:val="003F0750"/>
    <w:rsid w:val="003F0A63"/>
    <w:rsid w:val="003F0B5C"/>
    <w:rsid w:val="003F14E9"/>
    <w:rsid w:val="003F1755"/>
    <w:rsid w:val="003F19DD"/>
    <w:rsid w:val="003F1D9D"/>
    <w:rsid w:val="003F2687"/>
    <w:rsid w:val="003F2C01"/>
    <w:rsid w:val="003F2DB9"/>
    <w:rsid w:val="003F2F5C"/>
    <w:rsid w:val="003F3015"/>
    <w:rsid w:val="003F344E"/>
    <w:rsid w:val="003F39EE"/>
    <w:rsid w:val="003F3E07"/>
    <w:rsid w:val="003F3EE7"/>
    <w:rsid w:val="003F46AF"/>
    <w:rsid w:val="003F4A12"/>
    <w:rsid w:val="003F5541"/>
    <w:rsid w:val="003F5EBC"/>
    <w:rsid w:val="003F67AD"/>
    <w:rsid w:val="003F6E8A"/>
    <w:rsid w:val="003F75BC"/>
    <w:rsid w:val="003F7815"/>
    <w:rsid w:val="003F7A6B"/>
    <w:rsid w:val="003F7EED"/>
    <w:rsid w:val="00400081"/>
    <w:rsid w:val="004008C9"/>
    <w:rsid w:val="00400F94"/>
    <w:rsid w:val="004013AA"/>
    <w:rsid w:val="004019B2"/>
    <w:rsid w:val="00401BED"/>
    <w:rsid w:val="00401D58"/>
    <w:rsid w:val="00402597"/>
    <w:rsid w:val="00403216"/>
    <w:rsid w:val="004035F0"/>
    <w:rsid w:val="00403B8E"/>
    <w:rsid w:val="00403EA3"/>
    <w:rsid w:val="0040452F"/>
    <w:rsid w:val="00404D63"/>
    <w:rsid w:val="00404E4F"/>
    <w:rsid w:val="00404FC7"/>
    <w:rsid w:val="00404FC8"/>
    <w:rsid w:val="004053C6"/>
    <w:rsid w:val="004056B3"/>
    <w:rsid w:val="0040576D"/>
    <w:rsid w:val="00406005"/>
    <w:rsid w:val="00406140"/>
    <w:rsid w:val="00406CCE"/>
    <w:rsid w:val="004074DE"/>
    <w:rsid w:val="004076C6"/>
    <w:rsid w:val="00407899"/>
    <w:rsid w:val="004079CF"/>
    <w:rsid w:val="00407EC1"/>
    <w:rsid w:val="004106F4"/>
    <w:rsid w:val="004109AB"/>
    <w:rsid w:val="00411090"/>
    <w:rsid w:val="004110E7"/>
    <w:rsid w:val="0041132A"/>
    <w:rsid w:val="00411FEC"/>
    <w:rsid w:val="0041214E"/>
    <w:rsid w:val="004129B6"/>
    <w:rsid w:val="00414C5F"/>
    <w:rsid w:val="00415410"/>
    <w:rsid w:val="00415D5F"/>
    <w:rsid w:val="004161E1"/>
    <w:rsid w:val="0041686D"/>
    <w:rsid w:val="004168A7"/>
    <w:rsid w:val="004168B7"/>
    <w:rsid w:val="0041691C"/>
    <w:rsid w:val="00416A54"/>
    <w:rsid w:val="00416C43"/>
    <w:rsid w:val="0041746E"/>
    <w:rsid w:val="00417749"/>
    <w:rsid w:val="00417B48"/>
    <w:rsid w:val="004201C7"/>
    <w:rsid w:val="00420511"/>
    <w:rsid w:val="004217BC"/>
    <w:rsid w:val="00421979"/>
    <w:rsid w:val="00421ED0"/>
    <w:rsid w:val="00421FD1"/>
    <w:rsid w:val="004221FC"/>
    <w:rsid w:val="004226FB"/>
    <w:rsid w:val="004232E7"/>
    <w:rsid w:val="0042339A"/>
    <w:rsid w:val="0042381F"/>
    <w:rsid w:val="00423916"/>
    <w:rsid w:val="0042414B"/>
    <w:rsid w:val="00424A6F"/>
    <w:rsid w:val="00424B18"/>
    <w:rsid w:val="00424C78"/>
    <w:rsid w:val="00424F75"/>
    <w:rsid w:val="0042508F"/>
    <w:rsid w:val="00425260"/>
    <w:rsid w:val="00425415"/>
    <w:rsid w:val="00425622"/>
    <w:rsid w:val="0042638E"/>
    <w:rsid w:val="00426563"/>
    <w:rsid w:val="004269D0"/>
    <w:rsid w:val="00426F07"/>
    <w:rsid w:val="004272D9"/>
    <w:rsid w:val="00427385"/>
    <w:rsid w:val="00427B33"/>
    <w:rsid w:val="00427B4D"/>
    <w:rsid w:val="0043086D"/>
    <w:rsid w:val="00430C5E"/>
    <w:rsid w:val="0043100F"/>
    <w:rsid w:val="00431086"/>
    <w:rsid w:val="0043108E"/>
    <w:rsid w:val="004310D9"/>
    <w:rsid w:val="0043211E"/>
    <w:rsid w:val="004321A8"/>
    <w:rsid w:val="00432313"/>
    <w:rsid w:val="00432690"/>
    <w:rsid w:val="00432C9B"/>
    <w:rsid w:val="00432EF6"/>
    <w:rsid w:val="00434E32"/>
    <w:rsid w:val="00435477"/>
    <w:rsid w:val="0043574A"/>
    <w:rsid w:val="0043578F"/>
    <w:rsid w:val="004359F8"/>
    <w:rsid w:val="00435BD7"/>
    <w:rsid w:val="004360D3"/>
    <w:rsid w:val="00436694"/>
    <w:rsid w:val="0043705A"/>
    <w:rsid w:val="00437343"/>
    <w:rsid w:val="004375E9"/>
    <w:rsid w:val="0043798F"/>
    <w:rsid w:val="00440412"/>
    <w:rsid w:val="0044056A"/>
    <w:rsid w:val="00440B9D"/>
    <w:rsid w:val="00440EB3"/>
    <w:rsid w:val="004412EE"/>
    <w:rsid w:val="00441626"/>
    <w:rsid w:val="004417ED"/>
    <w:rsid w:val="00441992"/>
    <w:rsid w:val="00441E53"/>
    <w:rsid w:val="00441F49"/>
    <w:rsid w:val="004420A2"/>
    <w:rsid w:val="004426C0"/>
    <w:rsid w:val="00442CF2"/>
    <w:rsid w:val="004431BE"/>
    <w:rsid w:val="004432DC"/>
    <w:rsid w:val="004434C5"/>
    <w:rsid w:val="00443767"/>
    <w:rsid w:val="00443AA0"/>
    <w:rsid w:val="00443AAD"/>
    <w:rsid w:val="00443C0D"/>
    <w:rsid w:val="00445159"/>
    <w:rsid w:val="00445D3D"/>
    <w:rsid w:val="00445EE2"/>
    <w:rsid w:val="004469DC"/>
    <w:rsid w:val="00446E01"/>
    <w:rsid w:val="00446FED"/>
    <w:rsid w:val="004473BC"/>
    <w:rsid w:val="00447618"/>
    <w:rsid w:val="00447873"/>
    <w:rsid w:val="00447FE4"/>
    <w:rsid w:val="00451052"/>
    <w:rsid w:val="00451464"/>
    <w:rsid w:val="00451473"/>
    <w:rsid w:val="0045158D"/>
    <w:rsid w:val="004518F5"/>
    <w:rsid w:val="00451CBD"/>
    <w:rsid w:val="0045373A"/>
    <w:rsid w:val="00453C3C"/>
    <w:rsid w:val="00453DF5"/>
    <w:rsid w:val="0045412F"/>
    <w:rsid w:val="0045418E"/>
    <w:rsid w:val="004541A6"/>
    <w:rsid w:val="004543E4"/>
    <w:rsid w:val="0045452C"/>
    <w:rsid w:val="00454D46"/>
    <w:rsid w:val="00454F4C"/>
    <w:rsid w:val="0045504F"/>
    <w:rsid w:val="004555B0"/>
    <w:rsid w:val="004556FD"/>
    <w:rsid w:val="00455FE4"/>
    <w:rsid w:val="00456717"/>
    <w:rsid w:val="00456DC4"/>
    <w:rsid w:val="00457104"/>
    <w:rsid w:val="004577DA"/>
    <w:rsid w:val="004579F9"/>
    <w:rsid w:val="0046019B"/>
    <w:rsid w:val="004604C9"/>
    <w:rsid w:val="00460705"/>
    <w:rsid w:val="0046086A"/>
    <w:rsid w:val="00460C00"/>
    <w:rsid w:val="00460EBD"/>
    <w:rsid w:val="004617D8"/>
    <w:rsid w:val="00461B90"/>
    <w:rsid w:val="00461FFF"/>
    <w:rsid w:val="0046219B"/>
    <w:rsid w:val="004621C2"/>
    <w:rsid w:val="0046253D"/>
    <w:rsid w:val="004634AC"/>
    <w:rsid w:val="004635FD"/>
    <w:rsid w:val="004636AE"/>
    <w:rsid w:val="004637D5"/>
    <w:rsid w:val="00463F16"/>
    <w:rsid w:val="004649A9"/>
    <w:rsid w:val="00464B89"/>
    <w:rsid w:val="00464CA0"/>
    <w:rsid w:val="00464F63"/>
    <w:rsid w:val="004651D1"/>
    <w:rsid w:val="0046527D"/>
    <w:rsid w:val="004658B6"/>
    <w:rsid w:val="00465906"/>
    <w:rsid w:val="00467EAD"/>
    <w:rsid w:val="00470EA6"/>
    <w:rsid w:val="004712D9"/>
    <w:rsid w:val="00471FD2"/>
    <w:rsid w:val="00472CDA"/>
    <w:rsid w:val="00473655"/>
    <w:rsid w:val="00473C89"/>
    <w:rsid w:val="00475811"/>
    <w:rsid w:val="00475C77"/>
    <w:rsid w:val="00476374"/>
    <w:rsid w:val="00476740"/>
    <w:rsid w:val="00477297"/>
    <w:rsid w:val="004777C0"/>
    <w:rsid w:val="00477C9D"/>
    <w:rsid w:val="00477D14"/>
    <w:rsid w:val="00477E97"/>
    <w:rsid w:val="0048028D"/>
    <w:rsid w:val="00480673"/>
    <w:rsid w:val="004808CD"/>
    <w:rsid w:val="00480C56"/>
    <w:rsid w:val="004831CC"/>
    <w:rsid w:val="00483D9A"/>
    <w:rsid w:val="00483EA3"/>
    <w:rsid w:val="00485178"/>
    <w:rsid w:val="0048543F"/>
    <w:rsid w:val="00485F3F"/>
    <w:rsid w:val="00486183"/>
    <w:rsid w:val="00486415"/>
    <w:rsid w:val="00486668"/>
    <w:rsid w:val="00486E6A"/>
    <w:rsid w:val="00486F10"/>
    <w:rsid w:val="00486FC1"/>
    <w:rsid w:val="004871C7"/>
    <w:rsid w:val="00487228"/>
    <w:rsid w:val="00487615"/>
    <w:rsid w:val="0049051E"/>
    <w:rsid w:val="004906A4"/>
    <w:rsid w:val="004907B8"/>
    <w:rsid w:val="00490AC3"/>
    <w:rsid w:val="00491320"/>
    <w:rsid w:val="004914D9"/>
    <w:rsid w:val="0049157D"/>
    <w:rsid w:val="00491808"/>
    <w:rsid w:val="00491C81"/>
    <w:rsid w:val="00491C91"/>
    <w:rsid w:val="00491FCD"/>
    <w:rsid w:val="00492161"/>
    <w:rsid w:val="00493158"/>
    <w:rsid w:val="004931ED"/>
    <w:rsid w:val="00493E23"/>
    <w:rsid w:val="00493F8D"/>
    <w:rsid w:val="0049441C"/>
    <w:rsid w:val="00494903"/>
    <w:rsid w:val="00494A2B"/>
    <w:rsid w:val="00494A6A"/>
    <w:rsid w:val="00494FEC"/>
    <w:rsid w:val="0049582F"/>
    <w:rsid w:val="00495B21"/>
    <w:rsid w:val="00495BF4"/>
    <w:rsid w:val="004961CD"/>
    <w:rsid w:val="004963A4"/>
    <w:rsid w:val="00496C27"/>
    <w:rsid w:val="00496C90"/>
    <w:rsid w:val="00497309"/>
    <w:rsid w:val="00497363"/>
    <w:rsid w:val="00497B72"/>
    <w:rsid w:val="004A0620"/>
    <w:rsid w:val="004A0F31"/>
    <w:rsid w:val="004A166E"/>
    <w:rsid w:val="004A23D3"/>
    <w:rsid w:val="004A240A"/>
    <w:rsid w:val="004A378E"/>
    <w:rsid w:val="004A3F6D"/>
    <w:rsid w:val="004A4A90"/>
    <w:rsid w:val="004A4CF7"/>
    <w:rsid w:val="004A52C8"/>
    <w:rsid w:val="004A5A4E"/>
    <w:rsid w:val="004A5CF8"/>
    <w:rsid w:val="004A6250"/>
    <w:rsid w:val="004A64EC"/>
    <w:rsid w:val="004A67FB"/>
    <w:rsid w:val="004A74B2"/>
    <w:rsid w:val="004A7E71"/>
    <w:rsid w:val="004A7E75"/>
    <w:rsid w:val="004B0348"/>
    <w:rsid w:val="004B0410"/>
    <w:rsid w:val="004B06EE"/>
    <w:rsid w:val="004B0930"/>
    <w:rsid w:val="004B0C16"/>
    <w:rsid w:val="004B0E9B"/>
    <w:rsid w:val="004B282F"/>
    <w:rsid w:val="004B2FCB"/>
    <w:rsid w:val="004B3229"/>
    <w:rsid w:val="004B360E"/>
    <w:rsid w:val="004B3A57"/>
    <w:rsid w:val="004B3F0D"/>
    <w:rsid w:val="004B42F9"/>
    <w:rsid w:val="004B432B"/>
    <w:rsid w:val="004B5BAD"/>
    <w:rsid w:val="004B5D1E"/>
    <w:rsid w:val="004B6097"/>
    <w:rsid w:val="004B609E"/>
    <w:rsid w:val="004B621A"/>
    <w:rsid w:val="004B622A"/>
    <w:rsid w:val="004B6C62"/>
    <w:rsid w:val="004B7317"/>
    <w:rsid w:val="004B77C3"/>
    <w:rsid w:val="004B7AB0"/>
    <w:rsid w:val="004C022F"/>
    <w:rsid w:val="004C08C7"/>
    <w:rsid w:val="004C0D7F"/>
    <w:rsid w:val="004C0F57"/>
    <w:rsid w:val="004C112F"/>
    <w:rsid w:val="004C1B66"/>
    <w:rsid w:val="004C1B8D"/>
    <w:rsid w:val="004C1C7B"/>
    <w:rsid w:val="004C1E1D"/>
    <w:rsid w:val="004C2E15"/>
    <w:rsid w:val="004C2F05"/>
    <w:rsid w:val="004C32AF"/>
    <w:rsid w:val="004C3BFD"/>
    <w:rsid w:val="004C44AF"/>
    <w:rsid w:val="004C5C6F"/>
    <w:rsid w:val="004C5FEF"/>
    <w:rsid w:val="004C6B2A"/>
    <w:rsid w:val="004C6F0D"/>
    <w:rsid w:val="004C6F10"/>
    <w:rsid w:val="004C7149"/>
    <w:rsid w:val="004C757B"/>
    <w:rsid w:val="004C78DB"/>
    <w:rsid w:val="004D03A3"/>
    <w:rsid w:val="004D0802"/>
    <w:rsid w:val="004D0C9B"/>
    <w:rsid w:val="004D0EF0"/>
    <w:rsid w:val="004D0F04"/>
    <w:rsid w:val="004D1474"/>
    <w:rsid w:val="004D1EA4"/>
    <w:rsid w:val="004D2299"/>
    <w:rsid w:val="004D2C8E"/>
    <w:rsid w:val="004D2DB9"/>
    <w:rsid w:val="004D2F7C"/>
    <w:rsid w:val="004D2FFB"/>
    <w:rsid w:val="004D362A"/>
    <w:rsid w:val="004D45FB"/>
    <w:rsid w:val="004D502A"/>
    <w:rsid w:val="004D5A76"/>
    <w:rsid w:val="004D5BCC"/>
    <w:rsid w:val="004D5CB8"/>
    <w:rsid w:val="004D62BE"/>
    <w:rsid w:val="004D6436"/>
    <w:rsid w:val="004D666F"/>
    <w:rsid w:val="004D672D"/>
    <w:rsid w:val="004D6C49"/>
    <w:rsid w:val="004D6DE5"/>
    <w:rsid w:val="004D6F0C"/>
    <w:rsid w:val="004E004F"/>
    <w:rsid w:val="004E00D8"/>
    <w:rsid w:val="004E01D8"/>
    <w:rsid w:val="004E02A6"/>
    <w:rsid w:val="004E06AA"/>
    <w:rsid w:val="004E0833"/>
    <w:rsid w:val="004E0D59"/>
    <w:rsid w:val="004E0EFF"/>
    <w:rsid w:val="004E140D"/>
    <w:rsid w:val="004E1A1C"/>
    <w:rsid w:val="004E1AD4"/>
    <w:rsid w:val="004E2227"/>
    <w:rsid w:val="004E2341"/>
    <w:rsid w:val="004E25D9"/>
    <w:rsid w:val="004E28C6"/>
    <w:rsid w:val="004E2E1C"/>
    <w:rsid w:val="004E4003"/>
    <w:rsid w:val="004E422C"/>
    <w:rsid w:val="004E4362"/>
    <w:rsid w:val="004E48A5"/>
    <w:rsid w:val="004E508B"/>
    <w:rsid w:val="004E529A"/>
    <w:rsid w:val="004E575C"/>
    <w:rsid w:val="004E636C"/>
    <w:rsid w:val="004E64BF"/>
    <w:rsid w:val="004E6906"/>
    <w:rsid w:val="004E6A29"/>
    <w:rsid w:val="004E6CBA"/>
    <w:rsid w:val="004E74F5"/>
    <w:rsid w:val="004E785D"/>
    <w:rsid w:val="004E7B92"/>
    <w:rsid w:val="004F071C"/>
    <w:rsid w:val="004F138F"/>
    <w:rsid w:val="004F15C8"/>
    <w:rsid w:val="004F1759"/>
    <w:rsid w:val="004F2028"/>
    <w:rsid w:val="004F272F"/>
    <w:rsid w:val="004F2FD5"/>
    <w:rsid w:val="004F3163"/>
    <w:rsid w:val="004F42F5"/>
    <w:rsid w:val="004F45E1"/>
    <w:rsid w:val="004F57AF"/>
    <w:rsid w:val="004F57C2"/>
    <w:rsid w:val="004F6146"/>
    <w:rsid w:val="004F6165"/>
    <w:rsid w:val="004F63E2"/>
    <w:rsid w:val="004F6546"/>
    <w:rsid w:val="004F6B6C"/>
    <w:rsid w:val="004F6BF8"/>
    <w:rsid w:val="004F78E5"/>
    <w:rsid w:val="005000AE"/>
    <w:rsid w:val="005007DD"/>
    <w:rsid w:val="00500A6E"/>
    <w:rsid w:val="00500B0F"/>
    <w:rsid w:val="00500E88"/>
    <w:rsid w:val="00500FDA"/>
    <w:rsid w:val="00501A2A"/>
    <w:rsid w:val="00501FA1"/>
    <w:rsid w:val="00502926"/>
    <w:rsid w:val="00504823"/>
    <w:rsid w:val="00504CB4"/>
    <w:rsid w:val="005057C8"/>
    <w:rsid w:val="005060E3"/>
    <w:rsid w:val="0050646D"/>
    <w:rsid w:val="0050670B"/>
    <w:rsid w:val="00506E22"/>
    <w:rsid w:val="00507294"/>
    <w:rsid w:val="00507300"/>
    <w:rsid w:val="005076BF"/>
    <w:rsid w:val="005101BC"/>
    <w:rsid w:val="005102EF"/>
    <w:rsid w:val="00510F2A"/>
    <w:rsid w:val="00511098"/>
    <w:rsid w:val="005112AD"/>
    <w:rsid w:val="00512552"/>
    <w:rsid w:val="00512BA3"/>
    <w:rsid w:val="00512BED"/>
    <w:rsid w:val="005130FB"/>
    <w:rsid w:val="00513B09"/>
    <w:rsid w:val="00513B96"/>
    <w:rsid w:val="00513D7D"/>
    <w:rsid w:val="005141E8"/>
    <w:rsid w:val="005147D4"/>
    <w:rsid w:val="0051496E"/>
    <w:rsid w:val="00514D98"/>
    <w:rsid w:val="00514DD5"/>
    <w:rsid w:val="00514DF9"/>
    <w:rsid w:val="00514E1E"/>
    <w:rsid w:val="00515565"/>
    <w:rsid w:val="0051604D"/>
    <w:rsid w:val="0051658A"/>
    <w:rsid w:val="00516BD1"/>
    <w:rsid w:val="00516C72"/>
    <w:rsid w:val="00516FAA"/>
    <w:rsid w:val="00516FE2"/>
    <w:rsid w:val="0051777F"/>
    <w:rsid w:val="00517A9B"/>
    <w:rsid w:val="00517BC4"/>
    <w:rsid w:val="00517C08"/>
    <w:rsid w:val="00517E61"/>
    <w:rsid w:val="005205FF"/>
    <w:rsid w:val="0052086E"/>
    <w:rsid w:val="00520AE1"/>
    <w:rsid w:val="00520EE7"/>
    <w:rsid w:val="00521072"/>
    <w:rsid w:val="005218ED"/>
    <w:rsid w:val="00521B4E"/>
    <w:rsid w:val="00521BCC"/>
    <w:rsid w:val="005225E6"/>
    <w:rsid w:val="00522646"/>
    <w:rsid w:val="0052294E"/>
    <w:rsid w:val="0052329D"/>
    <w:rsid w:val="0052395A"/>
    <w:rsid w:val="0052457F"/>
    <w:rsid w:val="00524FF5"/>
    <w:rsid w:val="00525166"/>
    <w:rsid w:val="0052528A"/>
    <w:rsid w:val="00525AE2"/>
    <w:rsid w:val="00526326"/>
    <w:rsid w:val="005263C7"/>
    <w:rsid w:val="005267D3"/>
    <w:rsid w:val="00526950"/>
    <w:rsid w:val="005269C6"/>
    <w:rsid w:val="00526B1A"/>
    <w:rsid w:val="00526C9B"/>
    <w:rsid w:val="005272D7"/>
    <w:rsid w:val="0052780F"/>
    <w:rsid w:val="0053003B"/>
    <w:rsid w:val="0053060A"/>
    <w:rsid w:val="00530D42"/>
    <w:rsid w:val="00530E2D"/>
    <w:rsid w:val="0053103C"/>
    <w:rsid w:val="005310C1"/>
    <w:rsid w:val="00531338"/>
    <w:rsid w:val="0053153F"/>
    <w:rsid w:val="00531917"/>
    <w:rsid w:val="00531AEA"/>
    <w:rsid w:val="00531B67"/>
    <w:rsid w:val="00531CC1"/>
    <w:rsid w:val="00531FE8"/>
    <w:rsid w:val="005326FB"/>
    <w:rsid w:val="00532972"/>
    <w:rsid w:val="00532B5F"/>
    <w:rsid w:val="0053316B"/>
    <w:rsid w:val="005334A5"/>
    <w:rsid w:val="0053352A"/>
    <w:rsid w:val="00533A45"/>
    <w:rsid w:val="00534292"/>
    <w:rsid w:val="005352F5"/>
    <w:rsid w:val="0053535F"/>
    <w:rsid w:val="005354F5"/>
    <w:rsid w:val="00535E65"/>
    <w:rsid w:val="00535EBA"/>
    <w:rsid w:val="00536029"/>
    <w:rsid w:val="0053644B"/>
    <w:rsid w:val="00536B2E"/>
    <w:rsid w:val="00536C8F"/>
    <w:rsid w:val="00536FBE"/>
    <w:rsid w:val="00536FD9"/>
    <w:rsid w:val="00537571"/>
    <w:rsid w:val="00537740"/>
    <w:rsid w:val="00537E03"/>
    <w:rsid w:val="005401D3"/>
    <w:rsid w:val="00540CDB"/>
    <w:rsid w:val="00540FB4"/>
    <w:rsid w:val="0054211C"/>
    <w:rsid w:val="005424C7"/>
    <w:rsid w:val="0054256B"/>
    <w:rsid w:val="00542652"/>
    <w:rsid w:val="00542693"/>
    <w:rsid w:val="00542777"/>
    <w:rsid w:val="00542E9A"/>
    <w:rsid w:val="00543717"/>
    <w:rsid w:val="00543749"/>
    <w:rsid w:val="00543778"/>
    <w:rsid w:val="0054444F"/>
    <w:rsid w:val="00544789"/>
    <w:rsid w:val="005462C6"/>
    <w:rsid w:val="005462D5"/>
    <w:rsid w:val="00546674"/>
    <w:rsid w:val="00547CC7"/>
    <w:rsid w:val="00550155"/>
    <w:rsid w:val="0055016F"/>
    <w:rsid w:val="0055024D"/>
    <w:rsid w:val="00550785"/>
    <w:rsid w:val="0055078D"/>
    <w:rsid w:val="00550C99"/>
    <w:rsid w:val="00550D11"/>
    <w:rsid w:val="00550E6E"/>
    <w:rsid w:val="0055132D"/>
    <w:rsid w:val="005519F1"/>
    <w:rsid w:val="00551CCD"/>
    <w:rsid w:val="00551E36"/>
    <w:rsid w:val="005522D6"/>
    <w:rsid w:val="00552D2C"/>
    <w:rsid w:val="00552F48"/>
    <w:rsid w:val="00552FA2"/>
    <w:rsid w:val="00553413"/>
    <w:rsid w:val="0055377F"/>
    <w:rsid w:val="00553DEB"/>
    <w:rsid w:val="00554A2F"/>
    <w:rsid w:val="00554A4E"/>
    <w:rsid w:val="0055551A"/>
    <w:rsid w:val="00555683"/>
    <w:rsid w:val="0055576A"/>
    <w:rsid w:val="005557E5"/>
    <w:rsid w:val="00555841"/>
    <w:rsid w:val="005559E4"/>
    <w:rsid w:val="00555DC0"/>
    <w:rsid w:val="005565EF"/>
    <w:rsid w:val="00556A49"/>
    <w:rsid w:val="00556A66"/>
    <w:rsid w:val="00556BB2"/>
    <w:rsid w:val="00556FC1"/>
    <w:rsid w:val="005572FA"/>
    <w:rsid w:val="00557407"/>
    <w:rsid w:val="00557802"/>
    <w:rsid w:val="00557895"/>
    <w:rsid w:val="00557D8C"/>
    <w:rsid w:val="0056075A"/>
    <w:rsid w:val="00560794"/>
    <w:rsid w:val="0056088C"/>
    <w:rsid w:val="00560A83"/>
    <w:rsid w:val="00561131"/>
    <w:rsid w:val="00561D57"/>
    <w:rsid w:val="00561E91"/>
    <w:rsid w:val="005621F1"/>
    <w:rsid w:val="0056249A"/>
    <w:rsid w:val="005625C1"/>
    <w:rsid w:val="00562E5B"/>
    <w:rsid w:val="00562FF3"/>
    <w:rsid w:val="00563024"/>
    <w:rsid w:val="00564042"/>
    <w:rsid w:val="0056450E"/>
    <w:rsid w:val="0056460B"/>
    <w:rsid w:val="00564B74"/>
    <w:rsid w:val="00564D67"/>
    <w:rsid w:val="00564DE5"/>
    <w:rsid w:val="00565DF9"/>
    <w:rsid w:val="00566282"/>
    <w:rsid w:val="0056632F"/>
    <w:rsid w:val="00566811"/>
    <w:rsid w:val="00566C33"/>
    <w:rsid w:val="005670A1"/>
    <w:rsid w:val="005671DF"/>
    <w:rsid w:val="00567EBB"/>
    <w:rsid w:val="00567F43"/>
    <w:rsid w:val="005705E9"/>
    <w:rsid w:val="00570715"/>
    <w:rsid w:val="005713B1"/>
    <w:rsid w:val="00573B97"/>
    <w:rsid w:val="00573C34"/>
    <w:rsid w:val="00573E39"/>
    <w:rsid w:val="005753AE"/>
    <w:rsid w:val="0057616F"/>
    <w:rsid w:val="00576369"/>
    <w:rsid w:val="00576A98"/>
    <w:rsid w:val="005772A2"/>
    <w:rsid w:val="00577387"/>
    <w:rsid w:val="0057764D"/>
    <w:rsid w:val="00577798"/>
    <w:rsid w:val="00580140"/>
    <w:rsid w:val="00580184"/>
    <w:rsid w:val="00580505"/>
    <w:rsid w:val="00580725"/>
    <w:rsid w:val="00580BFA"/>
    <w:rsid w:val="00581EF9"/>
    <w:rsid w:val="005820BB"/>
    <w:rsid w:val="005828C4"/>
    <w:rsid w:val="005830C2"/>
    <w:rsid w:val="0058311E"/>
    <w:rsid w:val="0058340F"/>
    <w:rsid w:val="0058347D"/>
    <w:rsid w:val="0058369E"/>
    <w:rsid w:val="00583B5A"/>
    <w:rsid w:val="00584A7B"/>
    <w:rsid w:val="00584C7E"/>
    <w:rsid w:val="00585421"/>
    <w:rsid w:val="00585FD0"/>
    <w:rsid w:val="005860D0"/>
    <w:rsid w:val="005863B5"/>
    <w:rsid w:val="005863C8"/>
    <w:rsid w:val="0058667E"/>
    <w:rsid w:val="00586FD7"/>
    <w:rsid w:val="0058754E"/>
    <w:rsid w:val="00587CF3"/>
    <w:rsid w:val="00590568"/>
    <w:rsid w:val="00590744"/>
    <w:rsid w:val="00590C31"/>
    <w:rsid w:val="00590E51"/>
    <w:rsid w:val="00591B64"/>
    <w:rsid w:val="00592004"/>
    <w:rsid w:val="0059201E"/>
    <w:rsid w:val="005922B0"/>
    <w:rsid w:val="005925CC"/>
    <w:rsid w:val="005926F3"/>
    <w:rsid w:val="00592804"/>
    <w:rsid w:val="00592D7E"/>
    <w:rsid w:val="00593314"/>
    <w:rsid w:val="005933A6"/>
    <w:rsid w:val="00593539"/>
    <w:rsid w:val="005943C5"/>
    <w:rsid w:val="00594496"/>
    <w:rsid w:val="00594A27"/>
    <w:rsid w:val="00594A4A"/>
    <w:rsid w:val="005955E0"/>
    <w:rsid w:val="005962AC"/>
    <w:rsid w:val="0059652F"/>
    <w:rsid w:val="005967B1"/>
    <w:rsid w:val="005968BA"/>
    <w:rsid w:val="00597B4F"/>
    <w:rsid w:val="005A0509"/>
    <w:rsid w:val="005A1A37"/>
    <w:rsid w:val="005A1EDE"/>
    <w:rsid w:val="005A2817"/>
    <w:rsid w:val="005A2A53"/>
    <w:rsid w:val="005A3286"/>
    <w:rsid w:val="005A36B7"/>
    <w:rsid w:val="005A3A30"/>
    <w:rsid w:val="005A3B1B"/>
    <w:rsid w:val="005A3D6D"/>
    <w:rsid w:val="005A56C3"/>
    <w:rsid w:val="005A58A4"/>
    <w:rsid w:val="005A5B49"/>
    <w:rsid w:val="005A69D6"/>
    <w:rsid w:val="005A6B92"/>
    <w:rsid w:val="005A6BC4"/>
    <w:rsid w:val="005A755E"/>
    <w:rsid w:val="005A7C27"/>
    <w:rsid w:val="005A7E37"/>
    <w:rsid w:val="005B0095"/>
    <w:rsid w:val="005B0BB2"/>
    <w:rsid w:val="005B0BD2"/>
    <w:rsid w:val="005B0BEE"/>
    <w:rsid w:val="005B10F7"/>
    <w:rsid w:val="005B24DF"/>
    <w:rsid w:val="005B2C4A"/>
    <w:rsid w:val="005B2C57"/>
    <w:rsid w:val="005B34A9"/>
    <w:rsid w:val="005B35ED"/>
    <w:rsid w:val="005B36D2"/>
    <w:rsid w:val="005B3855"/>
    <w:rsid w:val="005B3881"/>
    <w:rsid w:val="005B3E34"/>
    <w:rsid w:val="005B4873"/>
    <w:rsid w:val="005B4D50"/>
    <w:rsid w:val="005B54EA"/>
    <w:rsid w:val="005B554F"/>
    <w:rsid w:val="005B5948"/>
    <w:rsid w:val="005B63EC"/>
    <w:rsid w:val="005B6FB0"/>
    <w:rsid w:val="005B71DD"/>
    <w:rsid w:val="005B7626"/>
    <w:rsid w:val="005B77B9"/>
    <w:rsid w:val="005B7E64"/>
    <w:rsid w:val="005C0157"/>
    <w:rsid w:val="005C09B3"/>
    <w:rsid w:val="005C0EBB"/>
    <w:rsid w:val="005C10E1"/>
    <w:rsid w:val="005C1B98"/>
    <w:rsid w:val="005C26C9"/>
    <w:rsid w:val="005C27D5"/>
    <w:rsid w:val="005C2834"/>
    <w:rsid w:val="005C2AE3"/>
    <w:rsid w:val="005C3DAB"/>
    <w:rsid w:val="005C3DCD"/>
    <w:rsid w:val="005C3F3E"/>
    <w:rsid w:val="005C3FCE"/>
    <w:rsid w:val="005C49F4"/>
    <w:rsid w:val="005C4CF9"/>
    <w:rsid w:val="005C56DE"/>
    <w:rsid w:val="005C59AD"/>
    <w:rsid w:val="005C5C4C"/>
    <w:rsid w:val="005C5F77"/>
    <w:rsid w:val="005C64DD"/>
    <w:rsid w:val="005C6618"/>
    <w:rsid w:val="005C669B"/>
    <w:rsid w:val="005C706B"/>
    <w:rsid w:val="005C72F0"/>
    <w:rsid w:val="005C745D"/>
    <w:rsid w:val="005C74AA"/>
    <w:rsid w:val="005D096D"/>
    <w:rsid w:val="005D0C39"/>
    <w:rsid w:val="005D0FA7"/>
    <w:rsid w:val="005D0FDA"/>
    <w:rsid w:val="005D1CF2"/>
    <w:rsid w:val="005D2A1A"/>
    <w:rsid w:val="005D2B81"/>
    <w:rsid w:val="005D3B9F"/>
    <w:rsid w:val="005D3CB1"/>
    <w:rsid w:val="005D3E90"/>
    <w:rsid w:val="005D49C1"/>
    <w:rsid w:val="005D4F30"/>
    <w:rsid w:val="005D59EE"/>
    <w:rsid w:val="005D5AFE"/>
    <w:rsid w:val="005D755E"/>
    <w:rsid w:val="005D7609"/>
    <w:rsid w:val="005D7FAA"/>
    <w:rsid w:val="005E11B6"/>
    <w:rsid w:val="005E2057"/>
    <w:rsid w:val="005E29B4"/>
    <w:rsid w:val="005E3418"/>
    <w:rsid w:val="005E3E54"/>
    <w:rsid w:val="005E3FBB"/>
    <w:rsid w:val="005E50C0"/>
    <w:rsid w:val="005E510C"/>
    <w:rsid w:val="005E5382"/>
    <w:rsid w:val="005E55B4"/>
    <w:rsid w:val="005E57FF"/>
    <w:rsid w:val="005E593C"/>
    <w:rsid w:val="005E5CE2"/>
    <w:rsid w:val="005E616F"/>
    <w:rsid w:val="005E6679"/>
    <w:rsid w:val="005E6680"/>
    <w:rsid w:val="005E69CE"/>
    <w:rsid w:val="005E6EA8"/>
    <w:rsid w:val="005E6F4C"/>
    <w:rsid w:val="005E74BC"/>
    <w:rsid w:val="005E79CF"/>
    <w:rsid w:val="005F098E"/>
    <w:rsid w:val="005F10D4"/>
    <w:rsid w:val="005F1681"/>
    <w:rsid w:val="005F1989"/>
    <w:rsid w:val="005F2011"/>
    <w:rsid w:val="005F2854"/>
    <w:rsid w:val="005F3A90"/>
    <w:rsid w:val="005F3F15"/>
    <w:rsid w:val="005F43F5"/>
    <w:rsid w:val="005F4646"/>
    <w:rsid w:val="005F498D"/>
    <w:rsid w:val="005F554A"/>
    <w:rsid w:val="005F5A45"/>
    <w:rsid w:val="005F5F5E"/>
    <w:rsid w:val="005F6025"/>
    <w:rsid w:val="005F605C"/>
    <w:rsid w:val="005F640E"/>
    <w:rsid w:val="005F6D6B"/>
    <w:rsid w:val="005F78C9"/>
    <w:rsid w:val="0060143F"/>
    <w:rsid w:val="006017ED"/>
    <w:rsid w:val="0060191F"/>
    <w:rsid w:val="006020E6"/>
    <w:rsid w:val="006024BC"/>
    <w:rsid w:val="0060305C"/>
    <w:rsid w:val="00603060"/>
    <w:rsid w:val="0060369D"/>
    <w:rsid w:val="00603B22"/>
    <w:rsid w:val="00603C12"/>
    <w:rsid w:val="00603FD5"/>
    <w:rsid w:val="006041CA"/>
    <w:rsid w:val="006044C5"/>
    <w:rsid w:val="00604A34"/>
    <w:rsid w:val="006055D6"/>
    <w:rsid w:val="00605CB4"/>
    <w:rsid w:val="00606314"/>
    <w:rsid w:val="006069B9"/>
    <w:rsid w:val="00607743"/>
    <w:rsid w:val="00607CF2"/>
    <w:rsid w:val="00607EBE"/>
    <w:rsid w:val="00607FCB"/>
    <w:rsid w:val="00610297"/>
    <w:rsid w:val="0061054C"/>
    <w:rsid w:val="00610C33"/>
    <w:rsid w:val="0061155F"/>
    <w:rsid w:val="006116C1"/>
    <w:rsid w:val="00611C3F"/>
    <w:rsid w:val="00612407"/>
    <w:rsid w:val="006127A8"/>
    <w:rsid w:val="00612C4B"/>
    <w:rsid w:val="00612C5D"/>
    <w:rsid w:val="00612E49"/>
    <w:rsid w:val="00612EF9"/>
    <w:rsid w:val="006133E2"/>
    <w:rsid w:val="00613AB8"/>
    <w:rsid w:val="00613C2D"/>
    <w:rsid w:val="00613FAA"/>
    <w:rsid w:val="0061491F"/>
    <w:rsid w:val="00614E5D"/>
    <w:rsid w:val="00615CF1"/>
    <w:rsid w:val="00616121"/>
    <w:rsid w:val="0061627C"/>
    <w:rsid w:val="00616C4B"/>
    <w:rsid w:val="00616DC8"/>
    <w:rsid w:val="0061759D"/>
    <w:rsid w:val="006203FE"/>
    <w:rsid w:val="006210C6"/>
    <w:rsid w:val="006210F3"/>
    <w:rsid w:val="0062114A"/>
    <w:rsid w:val="006213B1"/>
    <w:rsid w:val="006215B7"/>
    <w:rsid w:val="006217B6"/>
    <w:rsid w:val="006219F4"/>
    <w:rsid w:val="00622259"/>
    <w:rsid w:val="00622349"/>
    <w:rsid w:val="00622516"/>
    <w:rsid w:val="006229E2"/>
    <w:rsid w:val="00622FE8"/>
    <w:rsid w:val="00623F75"/>
    <w:rsid w:val="00624164"/>
    <w:rsid w:val="0062430E"/>
    <w:rsid w:val="00624D6E"/>
    <w:rsid w:val="00624E21"/>
    <w:rsid w:val="00624EB5"/>
    <w:rsid w:val="006255D2"/>
    <w:rsid w:val="00625656"/>
    <w:rsid w:val="00625AEB"/>
    <w:rsid w:val="006261F9"/>
    <w:rsid w:val="00626884"/>
    <w:rsid w:val="00626A32"/>
    <w:rsid w:val="00626A50"/>
    <w:rsid w:val="00627339"/>
    <w:rsid w:val="006275EE"/>
    <w:rsid w:val="00627D04"/>
    <w:rsid w:val="00627FCE"/>
    <w:rsid w:val="0063022F"/>
    <w:rsid w:val="006302DC"/>
    <w:rsid w:val="00630ECB"/>
    <w:rsid w:val="006315ED"/>
    <w:rsid w:val="00632079"/>
    <w:rsid w:val="00632460"/>
    <w:rsid w:val="00632651"/>
    <w:rsid w:val="00632B69"/>
    <w:rsid w:val="00632C8F"/>
    <w:rsid w:val="00633976"/>
    <w:rsid w:val="00633A8C"/>
    <w:rsid w:val="0063404B"/>
    <w:rsid w:val="0063426D"/>
    <w:rsid w:val="006346A7"/>
    <w:rsid w:val="00634C24"/>
    <w:rsid w:val="00634F54"/>
    <w:rsid w:val="00635230"/>
    <w:rsid w:val="0063552B"/>
    <w:rsid w:val="00635774"/>
    <w:rsid w:val="00635D2E"/>
    <w:rsid w:val="00635F55"/>
    <w:rsid w:val="00635FB6"/>
    <w:rsid w:val="00636070"/>
    <w:rsid w:val="00636117"/>
    <w:rsid w:val="0063624C"/>
    <w:rsid w:val="006367C5"/>
    <w:rsid w:val="00636CD5"/>
    <w:rsid w:val="00637296"/>
    <w:rsid w:val="0063792C"/>
    <w:rsid w:val="00637B1F"/>
    <w:rsid w:val="00637D71"/>
    <w:rsid w:val="006403ED"/>
    <w:rsid w:val="00640601"/>
    <w:rsid w:val="006407F5"/>
    <w:rsid w:val="00640DF1"/>
    <w:rsid w:val="00642013"/>
    <w:rsid w:val="00642761"/>
    <w:rsid w:val="0064279B"/>
    <w:rsid w:val="006427AC"/>
    <w:rsid w:val="0064335A"/>
    <w:rsid w:val="00643716"/>
    <w:rsid w:val="0064373A"/>
    <w:rsid w:val="00643761"/>
    <w:rsid w:val="00643ADD"/>
    <w:rsid w:val="0064422B"/>
    <w:rsid w:val="00644D0D"/>
    <w:rsid w:val="00644FE5"/>
    <w:rsid w:val="00644FEC"/>
    <w:rsid w:val="00645C3B"/>
    <w:rsid w:val="006462C7"/>
    <w:rsid w:val="00646E8F"/>
    <w:rsid w:val="00647A50"/>
    <w:rsid w:val="00647AFD"/>
    <w:rsid w:val="00647F33"/>
    <w:rsid w:val="00651FCB"/>
    <w:rsid w:val="00652E27"/>
    <w:rsid w:val="00652FC4"/>
    <w:rsid w:val="00653064"/>
    <w:rsid w:val="00653460"/>
    <w:rsid w:val="006540D2"/>
    <w:rsid w:val="0065424E"/>
    <w:rsid w:val="0065434D"/>
    <w:rsid w:val="006544EB"/>
    <w:rsid w:val="006545AE"/>
    <w:rsid w:val="00654A17"/>
    <w:rsid w:val="00654DE8"/>
    <w:rsid w:val="00654F7C"/>
    <w:rsid w:val="0065557A"/>
    <w:rsid w:val="00655F8F"/>
    <w:rsid w:val="006560B9"/>
    <w:rsid w:val="006560D8"/>
    <w:rsid w:val="00656BA2"/>
    <w:rsid w:val="00656C29"/>
    <w:rsid w:val="006572C0"/>
    <w:rsid w:val="0065767C"/>
    <w:rsid w:val="006601E8"/>
    <w:rsid w:val="006602DE"/>
    <w:rsid w:val="00660594"/>
    <w:rsid w:val="006607DA"/>
    <w:rsid w:val="006609EF"/>
    <w:rsid w:val="00660AB1"/>
    <w:rsid w:val="00660B73"/>
    <w:rsid w:val="0066114E"/>
    <w:rsid w:val="00661359"/>
    <w:rsid w:val="006613E1"/>
    <w:rsid w:val="00661607"/>
    <w:rsid w:val="00661DE2"/>
    <w:rsid w:val="006621E7"/>
    <w:rsid w:val="006625F3"/>
    <w:rsid w:val="00662765"/>
    <w:rsid w:val="00662834"/>
    <w:rsid w:val="006630D8"/>
    <w:rsid w:val="006636AF"/>
    <w:rsid w:val="00663735"/>
    <w:rsid w:val="00663F8A"/>
    <w:rsid w:val="0066438F"/>
    <w:rsid w:val="006647F7"/>
    <w:rsid w:val="0066487D"/>
    <w:rsid w:val="00664E47"/>
    <w:rsid w:val="00665124"/>
    <w:rsid w:val="00665AF1"/>
    <w:rsid w:val="00665C1B"/>
    <w:rsid w:val="00666174"/>
    <w:rsid w:val="0066641B"/>
    <w:rsid w:val="00666607"/>
    <w:rsid w:val="006666F2"/>
    <w:rsid w:val="00666C5B"/>
    <w:rsid w:val="00666D82"/>
    <w:rsid w:val="006671A8"/>
    <w:rsid w:val="00667A20"/>
    <w:rsid w:val="00667B4E"/>
    <w:rsid w:val="006702A3"/>
    <w:rsid w:val="006717D7"/>
    <w:rsid w:val="00671B08"/>
    <w:rsid w:val="006725BA"/>
    <w:rsid w:val="00672F05"/>
    <w:rsid w:val="006732F9"/>
    <w:rsid w:val="006735B9"/>
    <w:rsid w:val="0067487D"/>
    <w:rsid w:val="00674C35"/>
    <w:rsid w:val="00674D1F"/>
    <w:rsid w:val="006757FD"/>
    <w:rsid w:val="006758AA"/>
    <w:rsid w:val="00675D4F"/>
    <w:rsid w:val="00676135"/>
    <w:rsid w:val="006761E8"/>
    <w:rsid w:val="0067646D"/>
    <w:rsid w:val="00676BFD"/>
    <w:rsid w:val="00676D56"/>
    <w:rsid w:val="00677CCD"/>
    <w:rsid w:val="00677DCC"/>
    <w:rsid w:val="00677F81"/>
    <w:rsid w:val="00680256"/>
    <w:rsid w:val="0068029B"/>
    <w:rsid w:val="00680A62"/>
    <w:rsid w:val="00681726"/>
    <w:rsid w:val="00681CAB"/>
    <w:rsid w:val="00681D00"/>
    <w:rsid w:val="0068269C"/>
    <w:rsid w:val="00682744"/>
    <w:rsid w:val="006827B8"/>
    <w:rsid w:val="00682984"/>
    <w:rsid w:val="006829D2"/>
    <w:rsid w:val="00683EE8"/>
    <w:rsid w:val="00684301"/>
    <w:rsid w:val="00684E90"/>
    <w:rsid w:val="00686B0A"/>
    <w:rsid w:val="00686CE8"/>
    <w:rsid w:val="0068724F"/>
    <w:rsid w:val="006872E8"/>
    <w:rsid w:val="00687705"/>
    <w:rsid w:val="006878FE"/>
    <w:rsid w:val="00687B85"/>
    <w:rsid w:val="00687D8A"/>
    <w:rsid w:val="006901EA"/>
    <w:rsid w:val="006904D4"/>
    <w:rsid w:val="00690C48"/>
    <w:rsid w:val="00690C62"/>
    <w:rsid w:val="006910EC"/>
    <w:rsid w:val="00691411"/>
    <w:rsid w:val="00691644"/>
    <w:rsid w:val="00691E52"/>
    <w:rsid w:val="006924C8"/>
    <w:rsid w:val="006927CB"/>
    <w:rsid w:val="0069295D"/>
    <w:rsid w:val="00692EAC"/>
    <w:rsid w:val="00692F67"/>
    <w:rsid w:val="006936E6"/>
    <w:rsid w:val="00693D6C"/>
    <w:rsid w:val="006942F2"/>
    <w:rsid w:val="00694373"/>
    <w:rsid w:val="0069451A"/>
    <w:rsid w:val="00694557"/>
    <w:rsid w:val="00694571"/>
    <w:rsid w:val="006945D3"/>
    <w:rsid w:val="00694A37"/>
    <w:rsid w:val="00694CF2"/>
    <w:rsid w:val="00694D52"/>
    <w:rsid w:val="006951C8"/>
    <w:rsid w:val="006958D8"/>
    <w:rsid w:val="006960AF"/>
    <w:rsid w:val="0069661B"/>
    <w:rsid w:val="00696A6B"/>
    <w:rsid w:val="00697687"/>
    <w:rsid w:val="00697D0A"/>
    <w:rsid w:val="006A0606"/>
    <w:rsid w:val="006A10AD"/>
    <w:rsid w:val="006A1608"/>
    <w:rsid w:val="006A1883"/>
    <w:rsid w:val="006A19B5"/>
    <w:rsid w:val="006A1AED"/>
    <w:rsid w:val="006A1D66"/>
    <w:rsid w:val="006A1DEF"/>
    <w:rsid w:val="006A2525"/>
    <w:rsid w:val="006A2629"/>
    <w:rsid w:val="006A27F2"/>
    <w:rsid w:val="006A282B"/>
    <w:rsid w:val="006A3075"/>
    <w:rsid w:val="006A3688"/>
    <w:rsid w:val="006A37A3"/>
    <w:rsid w:val="006A3A45"/>
    <w:rsid w:val="006A428F"/>
    <w:rsid w:val="006A42CF"/>
    <w:rsid w:val="006A444C"/>
    <w:rsid w:val="006A4813"/>
    <w:rsid w:val="006A496E"/>
    <w:rsid w:val="006A4B04"/>
    <w:rsid w:val="006A4CEE"/>
    <w:rsid w:val="006A5213"/>
    <w:rsid w:val="006A536A"/>
    <w:rsid w:val="006A5755"/>
    <w:rsid w:val="006A5917"/>
    <w:rsid w:val="006A6262"/>
    <w:rsid w:val="006A6FD7"/>
    <w:rsid w:val="006B08B3"/>
    <w:rsid w:val="006B0C26"/>
    <w:rsid w:val="006B20D9"/>
    <w:rsid w:val="006B21A0"/>
    <w:rsid w:val="006B2360"/>
    <w:rsid w:val="006B243C"/>
    <w:rsid w:val="006B4B09"/>
    <w:rsid w:val="006B57B7"/>
    <w:rsid w:val="006B5B39"/>
    <w:rsid w:val="006B5E2C"/>
    <w:rsid w:val="006B602F"/>
    <w:rsid w:val="006B6056"/>
    <w:rsid w:val="006B65AE"/>
    <w:rsid w:val="006B6628"/>
    <w:rsid w:val="006B6B45"/>
    <w:rsid w:val="006B6C6E"/>
    <w:rsid w:val="006B7BCE"/>
    <w:rsid w:val="006B7C57"/>
    <w:rsid w:val="006B7FDE"/>
    <w:rsid w:val="006C02C1"/>
    <w:rsid w:val="006C096B"/>
    <w:rsid w:val="006C0E2F"/>
    <w:rsid w:val="006C11DC"/>
    <w:rsid w:val="006C123F"/>
    <w:rsid w:val="006C137C"/>
    <w:rsid w:val="006C1704"/>
    <w:rsid w:val="006C184A"/>
    <w:rsid w:val="006C1DA5"/>
    <w:rsid w:val="006C220E"/>
    <w:rsid w:val="006C265E"/>
    <w:rsid w:val="006C2A13"/>
    <w:rsid w:val="006C2A7D"/>
    <w:rsid w:val="006C2A9C"/>
    <w:rsid w:val="006C31AA"/>
    <w:rsid w:val="006C3226"/>
    <w:rsid w:val="006C3508"/>
    <w:rsid w:val="006C36EC"/>
    <w:rsid w:val="006C3820"/>
    <w:rsid w:val="006C3BB0"/>
    <w:rsid w:val="006C3E3D"/>
    <w:rsid w:val="006C44CD"/>
    <w:rsid w:val="006C45F0"/>
    <w:rsid w:val="006C472F"/>
    <w:rsid w:val="006C4ADB"/>
    <w:rsid w:val="006C4AF4"/>
    <w:rsid w:val="006C4C2E"/>
    <w:rsid w:val="006C4F3D"/>
    <w:rsid w:val="006C5421"/>
    <w:rsid w:val="006C5DCB"/>
    <w:rsid w:val="006C6385"/>
    <w:rsid w:val="006C6868"/>
    <w:rsid w:val="006C6BA4"/>
    <w:rsid w:val="006C6C38"/>
    <w:rsid w:val="006C6ECE"/>
    <w:rsid w:val="006C734B"/>
    <w:rsid w:val="006C7492"/>
    <w:rsid w:val="006C75F7"/>
    <w:rsid w:val="006D05AA"/>
    <w:rsid w:val="006D0C21"/>
    <w:rsid w:val="006D2647"/>
    <w:rsid w:val="006D2698"/>
    <w:rsid w:val="006D31A2"/>
    <w:rsid w:val="006D3F2F"/>
    <w:rsid w:val="006D4303"/>
    <w:rsid w:val="006D4798"/>
    <w:rsid w:val="006D4D3C"/>
    <w:rsid w:val="006D5545"/>
    <w:rsid w:val="006D588B"/>
    <w:rsid w:val="006D5C9D"/>
    <w:rsid w:val="006D5D11"/>
    <w:rsid w:val="006D64AD"/>
    <w:rsid w:val="006D64FB"/>
    <w:rsid w:val="006D7323"/>
    <w:rsid w:val="006D7D85"/>
    <w:rsid w:val="006E0388"/>
    <w:rsid w:val="006E0692"/>
    <w:rsid w:val="006E08DA"/>
    <w:rsid w:val="006E09F7"/>
    <w:rsid w:val="006E0BC6"/>
    <w:rsid w:val="006E0C4E"/>
    <w:rsid w:val="006E18D4"/>
    <w:rsid w:val="006E1A04"/>
    <w:rsid w:val="006E2022"/>
    <w:rsid w:val="006E2F63"/>
    <w:rsid w:val="006E3061"/>
    <w:rsid w:val="006E3536"/>
    <w:rsid w:val="006E3BA1"/>
    <w:rsid w:val="006E40F2"/>
    <w:rsid w:val="006E426C"/>
    <w:rsid w:val="006E42C2"/>
    <w:rsid w:val="006E4451"/>
    <w:rsid w:val="006E446B"/>
    <w:rsid w:val="006E47A4"/>
    <w:rsid w:val="006E48A1"/>
    <w:rsid w:val="006E5109"/>
    <w:rsid w:val="006E56E8"/>
    <w:rsid w:val="006E5748"/>
    <w:rsid w:val="006E6215"/>
    <w:rsid w:val="006E6674"/>
    <w:rsid w:val="006E682B"/>
    <w:rsid w:val="006E6852"/>
    <w:rsid w:val="006E6AEC"/>
    <w:rsid w:val="006E6CBF"/>
    <w:rsid w:val="006E6F72"/>
    <w:rsid w:val="006E749B"/>
    <w:rsid w:val="006F0354"/>
    <w:rsid w:val="006F0C62"/>
    <w:rsid w:val="006F1257"/>
    <w:rsid w:val="006F13EC"/>
    <w:rsid w:val="006F27A1"/>
    <w:rsid w:val="006F28D0"/>
    <w:rsid w:val="006F2E85"/>
    <w:rsid w:val="006F35D7"/>
    <w:rsid w:val="006F3B49"/>
    <w:rsid w:val="006F3CD2"/>
    <w:rsid w:val="006F41CC"/>
    <w:rsid w:val="006F4DC8"/>
    <w:rsid w:val="006F4F5A"/>
    <w:rsid w:val="006F535A"/>
    <w:rsid w:val="006F5654"/>
    <w:rsid w:val="006F5BFB"/>
    <w:rsid w:val="006F63E6"/>
    <w:rsid w:val="006F6595"/>
    <w:rsid w:val="006F70F4"/>
    <w:rsid w:val="006F754D"/>
    <w:rsid w:val="006F7B76"/>
    <w:rsid w:val="006F7DFF"/>
    <w:rsid w:val="006F7FED"/>
    <w:rsid w:val="007002A3"/>
    <w:rsid w:val="00700541"/>
    <w:rsid w:val="007006E7"/>
    <w:rsid w:val="0070086C"/>
    <w:rsid w:val="0070089B"/>
    <w:rsid w:val="007009EF"/>
    <w:rsid w:val="00700D62"/>
    <w:rsid w:val="0070112B"/>
    <w:rsid w:val="007015C7"/>
    <w:rsid w:val="00701609"/>
    <w:rsid w:val="00701F8C"/>
    <w:rsid w:val="00701FB2"/>
    <w:rsid w:val="00702092"/>
    <w:rsid w:val="00702406"/>
    <w:rsid w:val="00702EFF"/>
    <w:rsid w:val="007030AE"/>
    <w:rsid w:val="00703183"/>
    <w:rsid w:val="00703B06"/>
    <w:rsid w:val="00703B5F"/>
    <w:rsid w:val="00703B70"/>
    <w:rsid w:val="00703F80"/>
    <w:rsid w:val="0070406E"/>
    <w:rsid w:val="00704102"/>
    <w:rsid w:val="0070419F"/>
    <w:rsid w:val="00704EC9"/>
    <w:rsid w:val="00704F8D"/>
    <w:rsid w:val="007051D7"/>
    <w:rsid w:val="007056FA"/>
    <w:rsid w:val="00705D56"/>
    <w:rsid w:val="00706725"/>
    <w:rsid w:val="00706C34"/>
    <w:rsid w:val="0070712B"/>
    <w:rsid w:val="007072B6"/>
    <w:rsid w:val="007074FE"/>
    <w:rsid w:val="00707592"/>
    <w:rsid w:val="00707DDC"/>
    <w:rsid w:val="00710503"/>
    <w:rsid w:val="0071059F"/>
    <w:rsid w:val="0071060F"/>
    <w:rsid w:val="00711018"/>
    <w:rsid w:val="00711108"/>
    <w:rsid w:val="00711DE3"/>
    <w:rsid w:val="00712429"/>
    <w:rsid w:val="00712C39"/>
    <w:rsid w:val="007131B6"/>
    <w:rsid w:val="00713894"/>
    <w:rsid w:val="00713A1B"/>
    <w:rsid w:val="00713ADB"/>
    <w:rsid w:val="00713EC8"/>
    <w:rsid w:val="00714488"/>
    <w:rsid w:val="0071469B"/>
    <w:rsid w:val="00714C8E"/>
    <w:rsid w:val="007152A5"/>
    <w:rsid w:val="00715CDA"/>
    <w:rsid w:val="00716E7D"/>
    <w:rsid w:val="00717347"/>
    <w:rsid w:val="007174A7"/>
    <w:rsid w:val="007174AF"/>
    <w:rsid w:val="007176FD"/>
    <w:rsid w:val="007177A1"/>
    <w:rsid w:val="00720887"/>
    <w:rsid w:val="00720FAC"/>
    <w:rsid w:val="00721803"/>
    <w:rsid w:val="00722027"/>
    <w:rsid w:val="007225B0"/>
    <w:rsid w:val="007227FE"/>
    <w:rsid w:val="007228AB"/>
    <w:rsid w:val="00722A3C"/>
    <w:rsid w:val="00722A95"/>
    <w:rsid w:val="007230BE"/>
    <w:rsid w:val="00723472"/>
    <w:rsid w:val="00723C86"/>
    <w:rsid w:val="00723D64"/>
    <w:rsid w:val="00724218"/>
    <w:rsid w:val="007242B5"/>
    <w:rsid w:val="0072455F"/>
    <w:rsid w:val="00725416"/>
    <w:rsid w:val="00725581"/>
    <w:rsid w:val="00725C40"/>
    <w:rsid w:val="00726398"/>
    <w:rsid w:val="0072682E"/>
    <w:rsid w:val="00726D56"/>
    <w:rsid w:val="00726ED8"/>
    <w:rsid w:val="0072723F"/>
    <w:rsid w:val="00727275"/>
    <w:rsid w:val="007276EF"/>
    <w:rsid w:val="00727B98"/>
    <w:rsid w:val="00730498"/>
    <w:rsid w:val="00730734"/>
    <w:rsid w:val="00730BF8"/>
    <w:rsid w:val="00731564"/>
    <w:rsid w:val="0073171F"/>
    <w:rsid w:val="00731943"/>
    <w:rsid w:val="00731D1B"/>
    <w:rsid w:val="007325C8"/>
    <w:rsid w:val="0073260B"/>
    <w:rsid w:val="00732AA7"/>
    <w:rsid w:val="00732B0D"/>
    <w:rsid w:val="00732B9B"/>
    <w:rsid w:val="00733322"/>
    <w:rsid w:val="007336AF"/>
    <w:rsid w:val="007339BD"/>
    <w:rsid w:val="007340F7"/>
    <w:rsid w:val="0073688B"/>
    <w:rsid w:val="00736B7B"/>
    <w:rsid w:val="00736E8D"/>
    <w:rsid w:val="00736E9B"/>
    <w:rsid w:val="00737096"/>
    <w:rsid w:val="007376DD"/>
    <w:rsid w:val="00737A1E"/>
    <w:rsid w:val="00737C09"/>
    <w:rsid w:val="00737DC5"/>
    <w:rsid w:val="00737E8C"/>
    <w:rsid w:val="00737EFB"/>
    <w:rsid w:val="007400BF"/>
    <w:rsid w:val="007402CF"/>
    <w:rsid w:val="0074045B"/>
    <w:rsid w:val="00740A23"/>
    <w:rsid w:val="00740A4F"/>
    <w:rsid w:val="007426FF"/>
    <w:rsid w:val="00742862"/>
    <w:rsid w:val="007428A0"/>
    <w:rsid w:val="00743298"/>
    <w:rsid w:val="00743FA7"/>
    <w:rsid w:val="00743FE0"/>
    <w:rsid w:val="007444F4"/>
    <w:rsid w:val="0074466D"/>
    <w:rsid w:val="007448F8"/>
    <w:rsid w:val="0074492B"/>
    <w:rsid w:val="00744B66"/>
    <w:rsid w:val="00744C30"/>
    <w:rsid w:val="00744CD4"/>
    <w:rsid w:val="00745FF2"/>
    <w:rsid w:val="00746A50"/>
    <w:rsid w:val="00746DB2"/>
    <w:rsid w:val="00747C52"/>
    <w:rsid w:val="00750088"/>
    <w:rsid w:val="007500A8"/>
    <w:rsid w:val="00750578"/>
    <w:rsid w:val="00750E4A"/>
    <w:rsid w:val="00752437"/>
    <w:rsid w:val="007526A2"/>
    <w:rsid w:val="007530B4"/>
    <w:rsid w:val="00753166"/>
    <w:rsid w:val="00753E62"/>
    <w:rsid w:val="00753EB4"/>
    <w:rsid w:val="00754993"/>
    <w:rsid w:val="00755159"/>
    <w:rsid w:val="0075516B"/>
    <w:rsid w:val="00755223"/>
    <w:rsid w:val="007563C5"/>
    <w:rsid w:val="00757153"/>
    <w:rsid w:val="007572D8"/>
    <w:rsid w:val="00757840"/>
    <w:rsid w:val="00760000"/>
    <w:rsid w:val="007602FD"/>
    <w:rsid w:val="00760821"/>
    <w:rsid w:val="00760AA0"/>
    <w:rsid w:val="00760C8A"/>
    <w:rsid w:val="00760CAA"/>
    <w:rsid w:val="0076111B"/>
    <w:rsid w:val="00761868"/>
    <w:rsid w:val="00761D88"/>
    <w:rsid w:val="00761E94"/>
    <w:rsid w:val="00762256"/>
    <w:rsid w:val="007625E4"/>
    <w:rsid w:val="0076273D"/>
    <w:rsid w:val="00762F3F"/>
    <w:rsid w:val="00763B6A"/>
    <w:rsid w:val="00763C8A"/>
    <w:rsid w:val="00763E72"/>
    <w:rsid w:val="00764A74"/>
    <w:rsid w:val="00764AA0"/>
    <w:rsid w:val="00764AFB"/>
    <w:rsid w:val="00764BA6"/>
    <w:rsid w:val="007651E4"/>
    <w:rsid w:val="00765A87"/>
    <w:rsid w:val="00765FD0"/>
    <w:rsid w:val="007665E3"/>
    <w:rsid w:val="007666B3"/>
    <w:rsid w:val="0076769F"/>
    <w:rsid w:val="00767775"/>
    <w:rsid w:val="007678E5"/>
    <w:rsid w:val="00767F06"/>
    <w:rsid w:val="00770268"/>
    <w:rsid w:val="0077054D"/>
    <w:rsid w:val="00771EA1"/>
    <w:rsid w:val="0077208C"/>
    <w:rsid w:val="00772288"/>
    <w:rsid w:val="007724DD"/>
    <w:rsid w:val="0077253B"/>
    <w:rsid w:val="00772876"/>
    <w:rsid w:val="007732DC"/>
    <w:rsid w:val="00773396"/>
    <w:rsid w:val="00773571"/>
    <w:rsid w:val="007736D0"/>
    <w:rsid w:val="00773A5B"/>
    <w:rsid w:val="00773B47"/>
    <w:rsid w:val="00773B6E"/>
    <w:rsid w:val="00774585"/>
    <w:rsid w:val="007748E1"/>
    <w:rsid w:val="00774942"/>
    <w:rsid w:val="00774CF8"/>
    <w:rsid w:val="00775256"/>
    <w:rsid w:val="00775A02"/>
    <w:rsid w:val="00775E07"/>
    <w:rsid w:val="007762C0"/>
    <w:rsid w:val="007764E1"/>
    <w:rsid w:val="00776A49"/>
    <w:rsid w:val="00776CD7"/>
    <w:rsid w:val="00776EEF"/>
    <w:rsid w:val="007771F9"/>
    <w:rsid w:val="00777B05"/>
    <w:rsid w:val="00777F17"/>
    <w:rsid w:val="0078016F"/>
    <w:rsid w:val="007805D7"/>
    <w:rsid w:val="007806C2"/>
    <w:rsid w:val="00780D89"/>
    <w:rsid w:val="00781148"/>
    <w:rsid w:val="00781434"/>
    <w:rsid w:val="007816B7"/>
    <w:rsid w:val="007820C2"/>
    <w:rsid w:val="00782220"/>
    <w:rsid w:val="00782399"/>
    <w:rsid w:val="0078240D"/>
    <w:rsid w:val="007829B5"/>
    <w:rsid w:val="00782E58"/>
    <w:rsid w:val="00783604"/>
    <w:rsid w:val="00783CF9"/>
    <w:rsid w:val="00783EE0"/>
    <w:rsid w:val="00784341"/>
    <w:rsid w:val="00784840"/>
    <w:rsid w:val="00784D10"/>
    <w:rsid w:val="00784D31"/>
    <w:rsid w:val="0078588D"/>
    <w:rsid w:val="00785CF6"/>
    <w:rsid w:val="007862E5"/>
    <w:rsid w:val="007877B5"/>
    <w:rsid w:val="00790954"/>
    <w:rsid w:val="00790B41"/>
    <w:rsid w:val="00790B85"/>
    <w:rsid w:val="00790BEE"/>
    <w:rsid w:val="00790C3B"/>
    <w:rsid w:val="00790E98"/>
    <w:rsid w:val="00791916"/>
    <w:rsid w:val="00791F88"/>
    <w:rsid w:val="007923E9"/>
    <w:rsid w:val="00792DEA"/>
    <w:rsid w:val="00792F8E"/>
    <w:rsid w:val="00794773"/>
    <w:rsid w:val="00794BF1"/>
    <w:rsid w:val="00794F16"/>
    <w:rsid w:val="00795571"/>
    <w:rsid w:val="00795608"/>
    <w:rsid w:val="00795639"/>
    <w:rsid w:val="00795DEF"/>
    <w:rsid w:val="0079658D"/>
    <w:rsid w:val="00797115"/>
    <w:rsid w:val="00797D11"/>
    <w:rsid w:val="007A0363"/>
    <w:rsid w:val="007A0495"/>
    <w:rsid w:val="007A061C"/>
    <w:rsid w:val="007A0CDB"/>
    <w:rsid w:val="007A125F"/>
    <w:rsid w:val="007A17FE"/>
    <w:rsid w:val="007A1D27"/>
    <w:rsid w:val="007A23A8"/>
    <w:rsid w:val="007A2618"/>
    <w:rsid w:val="007A2886"/>
    <w:rsid w:val="007A409D"/>
    <w:rsid w:val="007A4B52"/>
    <w:rsid w:val="007A4E09"/>
    <w:rsid w:val="007A4FCF"/>
    <w:rsid w:val="007A5DA2"/>
    <w:rsid w:val="007A74EA"/>
    <w:rsid w:val="007A79B0"/>
    <w:rsid w:val="007A7AA6"/>
    <w:rsid w:val="007B0195"/>
    <w:rsid w:val="007B0AB6"/>
    <w:rsid w:val="007B0D34"/>
    <w:rsid w:val="007B14FC"/>
    <w:rsid w:val="007B1531"/>
    <w:rsid w:val="007B1B4E"/>
    <w:rsid w:val="007B1F4F"/>
    <w:rsid w:val="007B236D"/>
    <w:rsid w:val="007B27FE"/>
    <w:rsid w:val="007B286B"/>
    <w:rsid w:val="007B29C4"/>
    <w:rsid w:val="007B2E85"/>
    <w:rsid w:val="007B2F2B"/>
    <w:rsid w:val="007B3D73"/>
    <w:rsid w:val="007B451D"/>
    <w:rsid w:val="007B45BC"/>
    <w:rsid w:val="007B4646"/>
    <w:rsid w:val="007B55A3"/>
    <w:rsid w:val="007B5AF5"/>
    <w:rsid w:val="007B5BE6"/>
    <w:rsid w:val="007B5F4A"/>
    <w:rsid w:val="007B5FD3"/>
    <w:rsid w:val="007B60ED"/>
    <w:rsid w:val="007B698E"/>
    <w:rsid w:val="007B6E35"/>
    <w:rsid w:val="007B79D2"/>
    <w:rsid w:val="007B7D06"/>
    <w:rsid w:val="007C0D90"/>
    <w:rsid w:val="007C14C1"/>
    <w:rsid w:val="007C1526"/>
    <w:rsid w:val="007C254F"/>
    <w:rsid w:val="007C2A43"/>
    <w:rsid w:val="007C2C6F"/>
    <w:rsid w:val="007C2DEF"/>
    <w:rsid w:val="007C3911"/>
    <w:rsid w:val="007C3A97"/>
    <w:rsid w:val="007C3D2C"/>
    <w:rsid w:val="007C40B6"/>
    <w:rsid w:val="007C4D8F"/>
    <w:rsid w:val="007C4F39"/>
    <w:rsid w:val="007C5593"/>
    <w:rsid w:val="007C5A29"/>
    <w:rsid w:val="007C64A3"/>
    <w:rsid w:val="007C72A1"/>
    <w:rsid w:val="007C7468"/>
    <w:rsid w:val="007C7A0D"/>
    <w:rsid w:val="007C7AD3"/>
    <w:rsid w:val="007C7BB9"/>
    <w:rsid w:val="007C7F3D"/>
    <w:rsid w:val="007D0859"/>
    <w:rsid w:val="007D0861"/>
    <w:rsid w:val="007D08FA"/>
    <w:rsid w:val="007D096C"/>
    <w:rsid w:val="007D0EDE"/>
    <w:rsid w:val="007D19D6"/>
    <w:rsid w:val="007D1CF8"/>
    <w:rsid w:val="007D20F0"/>
    <w:rsid w:val="007D2207"/>
    <w:rsid w:val="007D2588"/>
    <w:rsid w:val="007D29F3"/>
    <w:rsid w:val="007D2F18"/>
    <w:rsid w:val="007D33B7"/>
    <w:rsid w:val="007D35D2"/>
    <w:rsid w:val="007D35DE"/>
    <w:rsid w:val="007D405F"/>
    <w:rsid w:val="007D408F"/>
    <w:rsid w:val="007D441F"/>
    <w:rsid w:val="007D5231"/>
    <w:rsid w:val="007D5338"/>
    <w:rsid w:val="007D543F"/>
    <w:rsid w:val="007D59A9"/>
    <w:rsid w:val="007D5B25"/>
    <w:rsid w:val="007D60C8"/>
    <w:rsid w:val="007D6514"/>
    <w:rsid w:val="007D6FF8"/>
    <w:rsid w:val="007D73C8"/>
    <w:rsid w:val="007D7D61"/>
    <w:rsid w:val="007D7F2C"/>
    <w:rsid w:val="007E004E"/>
    <w:rsid w:val="007E01F1"/>
    <w:rsid w:val="007E09A5"/>
    <w:rsid w:val="007E15A3"/>
    <w:rsid w:val="007E1945"/>
    <w:rsid w:val="007E1B9D"/>
    <w:rsid w:val="007E1D76"/>
    <w:rsid w:val="007E281C"/>
    <w:rsid w:val="007E3066"/>
    <w:rsid w:val="007E34EB"/>
    <w:rsid w:val="007E368E"/>
    <w:rsid w:val="007E40BD"/>
    <w:rsid w:val="007E40FD"/>
    <w:rsid w:val="007E4858"/>
    <w:rsid w:val="007E5011"/>
    <w:rsid w:val="007E5451"/>
    <w:rsid w:val="007E5454"/>
    <w:rsid w:val="007E5940"/>
    <w:rsid w:val="007E5EA2"/>
    <w:rsid w:val="007E6753"/>
    <w:rsid w:val="007E6E0A"/>
    <w:rsid w:val="007E79B4"/>
    <w:rsid w:val="007F1576"/>
    <w:rsid w:val="007F1E94"/>
    <w:rsid w:val="007F2260"/>
    <w:rsid w:val="007F2952"/>
    <w:rsid w:val="007F408C"/>
    <w:rsid w:val="007F4480"/>
    <w:rsid w:val="007F48DB"/>
    <w:rsid w:val="007F4A22"/>
    <w:rsid w:val="007F4CB5"/>
    <w:rsid w:val="007F52FD"/>
    <w:rsid w:val="007F5647"/>
    <w:rsid w:val="007F5A00"/>
    <w:rsid w:val="007F61D8"/>
    <w:rsid w:val="007F647C"/>
    <w:rsid w:val="007F6482"/>
    <w:rsid w:val="007F6EF2"/>
    <w:rsid w:val="00800FD6"/>
    <w:rsid w:val="0080116E"/>
    <w:rsid w:val="00801763"/>
    <w:rsid w:val="008019BA"/>
    <w:rsid w:val="00801E5B"/>
    <w:rsid w:val="0080212F"/>
    <w:rsid w:val="0080355D"/>
    <w:rsid w:val="0080381D"/>
    <w:rsid w:val="00803FE4"/>
    <w:rsid w:val="00804082"/>
    <w:rsid w:val="00804DF2"/>
    <w:rsid w:val="00805242"/>
    <w:rsid w:val="00805360"/>
    <w:rsid w:val="00805723"/>
    <w:rsid w:val="00805A73"/>
    <w:rsid w:val="00806068"/>
    <w:rsid w:val="00806A49"/>
    <w:rsid w:val="00806F65"/>
    <w:rsid w:val="0080705C"/>
    <w:rsid w:val="00807786"/>
    <w:rsid w:val="00807CDB"/>
    <w:rsid w:val="008101D7"/>
    <w:rsid w:val="00810D6A"/>
    <w:rsid w:val="00810DCD"/>
    <w:rsid w:val="00812221"/>
    <w:rsid w:val="00813620"/>
    <w:rsid w:val="00813FE8"/>
    <w:rsid w:val="0081533C"/>
    <w:rsid w:val="00815943"/>
    <w:rsid w:val="00815D22"/>
    <w:rsid w:val="008164F9"/>
    <w:rsid w:val="0081673B"/>
    <w:rsid w:val="00816FDA"/>
    <w:rsid w:val="00817622"/>
    <w:rsid w:val="00817CD7"/>
    <w:rsid w:val="00820868"/>
    <w:rsid w:val="00821D96"/>
    <w:rsid w:val="008226B8"/>
    <w:rsid w:val="00823BBE"/>
    <w:rsid w:val="008244CC"/>
    <w:rsid w:val="00824613"/>
    <w:rsid w:val="00827035"/>
    <w:rsid w:val="008275AF"/>
    <w:rsid w:val="00827AE0"/>
    <w:rsid w:val="00827B24"/>
    <w:rsid w:val="00827D4A"/>
    <w:rsid w:val="00827E85"/>
    <w:rsid w:val="00830195"/>
    <w:rsid w:val="00830634"/>
    <w:rsid w:val="00832175"/>
    <w:rsid w:val="008323FC"/>
    <w:rsid w:val="00832509"/>
    <w:rsid w:val="008329CF"/>
    <w:rsid w:val="00833062"/>
    <w:rsid w:val="008335F7"/>
    <w:rsid w:val="008339B1"/>
    <w:rsid w:val="008343E7"/>
    <w:rsid w:val="0083469B"/>
    <w:rsid w:val="00834764"/>
    <w:rsid w:val="00834A70"/>
    <w:rsid w:val="00835179"/>
    <w:rsid w:val="00835394"/>
    <w:rsid w:val="008357F4"/>
    <w:rsid w:val="00835912"/>
    <w:rsid w:val="00835950"/>
    <w:rsid w:val="00835A04"/>
    <w:rsid w:val="00835A1B"/>
    <w:rsid w:val="00835EA3"/>
    <w:rsid w:val="008365EA"/>
    <w:rsid w:val="00836669"/>
    <w:rsid w:val="00837563"/>
    <w:rsid w:val="00837EDB"/>
    <w:rsid w:val="00837F79"/>
    <w:rsid w:val="0084024A"/>
    <w:rsid w:val="0084026A"/>
    <w:rsid w:val="0084085C"/>
    <w:rsid w:val="00840AD1"/>
    <w:rsid w:val="00841552"/>
    <w:rsid w:val="0084190B"/>
    <w:rsid w:val="00842182"/>
    <w:rsid w:val="00842C29"/>
    <w:rsid w:val="00842DA0"/>
    <w:rsid w:val="0084314F"/>
    <w:rsid w:val="008437A7"/>
    <w:rsid w:val="00843B85"/>
    <w:rsid w:val="00843D86"/>
    <w:rsid w:val="008446A1"/>
    <w:rsid w:val="00844947"/>
    <w:rsid w:val="0084495E"/>
    <w:rsid w:val="00844A47"/>
    <w:rsid w:val="00845523"/>
    <w:rsid w:val="00845531"/>
    <w:rsid w:val="00846D4F"/>
    <w:rsid w:val="00846D99"/>
    <w:rsid w:val="00846F40"/>
    <w:rsid w:val="00846F55"/>
    <w:rsid w:val="00846F6F"/>
    <w:rsid w:val="008472CB"/>
    <w:rsid w:val="008475B2"/>
    <w:rsid w:val="008476B7"/>
    <w:rsid w:val="008504B4"/>
    <w:rsid w:val="00850E37"/>
    <w:rsid w:val="0085108E"/>
    <w:rsid w:val="00851228"/>
    <w:rsid w:val="00851952"/>
    <w:rsid w:val="00851B7F"/>
    <w:rsid w:val="00851B9F"/>
    <w:rsid w:val="00851C28"/>
    <w:rsid w:val="00851C3B"/>
    <w:rsid w:val="00851E2A"/>
    <w:rsid w:val="008522F7"/>
    <w:rsid w:val="008539C6"/>
    <w:rsid w:val="00854250"/>
    <w:rsid w:val="0085439B"/>
    <w:rsid w:val="0085453A"/>
    <w:rsid w:val="00854ABC"/>
    <w:rsid w:val="0085545C"/>
    <w:rsid w:val="00855538"/>
    <w:rsid w:val="00855AA3"/>
    <w:rsid w:val="0085621B"/>
    <w:rsid w:val="0085655B"/>
    <w:rsid w:val="00856D97"/>
    <w:rsid w:val="008572C9"/>
    <w:rsid w:val="008574ED"/>
    <w:rsid w:val="008575C0"/>
    <w:rsid w:val="00857B4C"/>
    <w:rsid w:val="00857B89"/>
    <w:rsid w:val="00857FCE"/>
    <w:rsid w:val="00860882"/>
    <w:rsid w:val="00860B7B"/>
    <w:rsid w:val="008616BB"/>
    <w:rsid w:val="008616C6"/>
    <w:rsid w:val="00861725"/>
    <w:rsid w:val="00861826"/>
    <w:rsid w:val="00861882"/>
    <w:rsid w:val="008621D3"/>
    <w:rsid w:val="0086228C"/>
    <w:rsid w:val="00862327"/>
    <w:rsid w:val="00862931"/>
    <w:rsid w:val="00862E50"/>
    <w:rsid w:val="00862F34"/>
    <w:rsid w:val="008636BE"/>
    <w:rsid w:val="00863B53"/>
    <w:rsid w:val="00864093"/>
    <w:rsid w:val="008641A7"/>
    <w:rsid w:val="00864843"/>
    <w:rsid w:val="008649E4"/>
    <w:rsid w:val="00864C02"/>
    <w:rsid w:val="008654AE"/>
    <w:rsid w:val="008655C1"/>
    <w:rsid w:val="008655E0"/>
    <w:rsid w:val="0086596E"/>
    <w:rsid w:val="008659A8"/>
    <w:rsid w:val="00866442"/>
    <w:rsid w:val="00866688"/>
    <w:rsid w:val="0086724B"/>
    <w:rsid w:val="00867431"/>
    <w:rsid w:val="00867904"/>
    <w:rsid w:val="0086797C"/>
    <w:rsid w:val="008708D0"/>
    <w:rsid w:val="00870B85"/>
    <w:rsid w:val="00870B91"/>
    <w:rsid w:val="008711ED"/>
    <w:rsid w:val="008713E4"/>
    <w:rsid w:val="008717E7"/>
    <w:rsid w:val="00871923"/>
    <w:rsid w:val="00871D9D"/>
    <w:rsid w:val="00871DDF"/>
    <w:rsid w:val="0087226B"/>
    <w:rsid w:val="0087295D"/>
    <w:rsid w:val="00872D50"/>
    <w:rsid w:val="00872DE2"/>
    <w:rsid w:val="00872F55"/>
    <w:rsid w:val="00873A4C"/>
    <w:rsid w:val="00873C3B"/>
    <w:rsid w:val="00874D7B"/>
    <w:rsid w:val="008750F0"/>
    <w:rsid w:val="0087567A"/>
    <w:rsid w:val="008758D2"/>
    <w:rsid w:val="00876146"/>
    <w:rsid w:val="00876D04"/>
    <w:rsid w:val="00877990"/>
    <w:rsid w:val="00877A66"/>
    <w:rsid w:val="00881687"/>
    <w:rsid w:val="00881D74"/>
    <w:rsid w:val="008822A4"/>
    <w:rsid w:val="00882455"/>
    <w:rsid w:val="00882B35"/>
    <w:rsid w:val="008837E9"/>
    <w:rsid w:val="00883851"/>
    <w:rsid w:val="00883CAD"/>
    <w:rsid w:val="00883CF4"/>
    <w:rsid w:val="00883D75"/>
    <w:rsid w:val="00883FB3"/>
    <w:rsid w:val="008849B3"/>
    <w:rsid w:val="008859A3"/>
    <w:rsid w:val="008859B3"/>
    <w:rsid w:val="008859F4"/>
    <w:rsid w:val="008868DD"/>
    <w:rsid w:val="00886C63"/>
    <w:rsid w:val="00887065"/>
    <w:rsid w:val="008876B2"/>
    <w:rsid w:val="00887779"/>
    <w:rsid w:val="00887952"/>
    <w:rsid w:val="00890F51"/>
    <w:rsid w:val="00890F81"/>
    <w:rsid w:val="0089175F"/>
    <w:rsid w:val="0089177C"/>
    <w:rsid w:val="00891DA5"/>
    <w:rsid w:val="0089286B"/>
    <w:rsid w:val="008929F4"/>
    <w:rsid w:val="00892B6C"/>
    <w:rsid w:val="00892DAE"/>
    <w:rsid w:val="008935F8"/>
    <w:rsid w:val="00893642"/>
    <w:rsid w:val="00893BAD"/>
    <w:rsid w:val="00893E8F"/>
    <w:rsid w:val="008944D0"/>
    <w:rsid w:val="00894DE3"/>
    <w:rsid w:val="008959BD"/>
    <w:rsid w:val="0089681E"/>
    <w:rsid w:val="00897169"/>
    <w:rsid w:val="00897A3C"/>
    <w:rsid w:val="00897C91"/>
    <w:rsid w:val="00897F7C"/>
    <w:rsid w:val="008A02A9"/>
    <w:rsid w:val="008A0836"/>
    <w:rsid w:val="008A0A39"/>
    <w:rsid w:val="008A0C66"/>
    <w:rsid w:val="008A0EA2"/>
    <w:rsid w:val="008A1C36"/>
    <w:rsid w:val="008A20D9"/>
    <w:rsid w:val="008A2B63"/>
    <w:rsid w:val="008A2FA3"/>
    <w:rsid w:val="008A3338"/>
    <w:rsid w:val="008A3AE0"/>
    <w:rsid w:val="008A41C8"/>
    <w:rsid w:val="008A42E1"/>
    <w:rsid w:val="008A44CD"/>
    <w:rsid w:val="008A4916"/>
    <w:rsid w:val="008A4D63"/>
    <w:rsid w:val="008A4D98"/>
    <w:rsid w:val="008A4EB3"/>
    <w:rsid w:val="008A4EFF"/>
    <w:rsid w:val="008A50F2"/>
    <w:rsid w:val="008A5682"/>
    <w:rsid w:val="008A5C2C"/>
    <w:rsid w:val="008A5F31"/>
    <w:rsid w:val="008A607A"/>
    <w:rsid w:val="008A6446"/>
    <w:rsid w:val="008A6651"/>
    <w:rsid w:val="008A6FBC"/>
    <w:rsid w:val="008A798D"/>
    <w:rsid w:val="008A7A7D"/>
    <w:rsid w:val="008A7AE7"/>
    <w:rsid w:val="008A7D37"/>
    <w:rsid w:val="008A7E26"/>
    <w:rsid w:val="008B05C3"/>
    <w:rsid w:val="008B0699"/>
    <w:rsid w:val="008B082C"/>
    <w:rsid w:val="008B1D81"/>
    <w:rsid w:val="008B20A0"/>
    <w:rsid w:val="008B218C"/>
    <w:rsid w:val="008B2190"/>
    <w:rsid w:val="008B2293"/>
    <w:rsid w:val="008B250D"/>
    <w:rsid w:val="008B2B5E"/>
    <w:rsid w:val="008B3456"/>
    <w:rsid w:val="008B361F"/>
    <w:rsid w:val="008B3D66"/>
    <w:rsid w:val="008B3D76"/>
    <w:rsid w:val="008B46C6"/>
    <w:rsid w:val="008B4965"/>
    <w:rsid w:val="008B4A5A"/>
    <w:rsid w:val="008B4EF4"/>
    <w:rsid w:val="008B51B4"/>
    <w:rsid w:val="008B5274"/>
    <w:rsid w:val="008B53A6"/>
    <w:rsid w:val="008B54DC"/>
    <w:rsid w:val="008B5573"/>
    <w:rsid w:val="008B6E95"/>
    <w:rsid w:val="008B6F89"/>
    <w:rsid w:val="008B7009"/>
    <w:rsid w:val="008B7258"/>
    <w:rsid w:val="008B7402"/>
    <w:rsid w:val="008C024E"/>
    <w:rsid w:val="008C0966"/>
    <w:rsid w:val="008C11C7"/>
    <w:rsid w:val="008C156D"/>
    <w:rsid w:val="008C183B"/>
    <w:rsid w:val="008C18DD"/>
    <w:rsid w:val="008C2B0F"/>
    <w:rsid w:val="008C2D71"/>
    <w:rsid w:val="008C31E9"/>
    <w:rsid w:val="008C3265"/>
    <w:rsid w:val="008C3455"/>
    <w:rsid w:val="008C34E7"/>
    <w:rsid w:val="008C403C"/>
    <w:rsid w:val="008C4271"/>
    <w:rsid w:val="008C432D"/>
    <w:rsid w:val="008C5325"/>
    <w:rsid w:val="008C547D"/>
    <w:rsid w:val="008C58DE"/>
    <w:rsid w:val="008C59FF"/>
    <w:rsid w:val="008C5CC5"/>
    <w:rsid w:val="008C5F81"/>
    <w:rsid w:val="008C6AAD"/>
    <w:rsid w:val="008C7216"/>
    <w:rsid w:val="008C7C66"/>
    <w:rsid w:val="008C7F01"/>
    <w:rsid w:val="008D01DD"/>
    <w:rsid w:val="008D05CF"/>
    <w:rsid w:val="008D0E08"/>
    <w:rsid w:val="008D11C0"/>
    <w:rsid w:val="008D1339"/>
    <w:rsid w:val="008D18A2"/>
    <w:rsid w:val="008D193D"/>
    <w:rsid w:val="008D19A5"/>
    <w:rsid w:val="008D1ABD"/>
    <w:rsid w:val="008D1CCA"/>
    <w:rsid w:val="008D1EAE"/>
    <w:rsid w:val="008D28A9"/>
    <w:rsid w:val="008D2E96"/>
    <w:rsid w:val="008D30BF"/>
    <w:rsid w:val="008D3303"/>
    <w:rsid w:val="008D3414"/>
    <w:rsid w:val="008D4106"/>
    <w:rsid w:val="008D4AC8"/>
    <w:rsid w:val="008D4CD4"/>
    <w:rsid w:val="008D5057"/>
    <w:rsid w:val="008D581E"/>
    <w:rsid w:val="008D5BA7"/>
    <w:rsid w:val="008D5CC8"/>
    <w:rsid w:val="008D606C"/>
    <w:rsid w:val="008D6316"/>
    <w:rsid w:val="008D63B9"/>
    <w:rsid w:val="008D66C9"/>
    <w:rsid w:val="008D6D83"/>
    <w:rsid w:val="008D7068"/>
    <w:rsid w:val="008D776B"/>
    <w:rsid w:val="008E20AC"/>
    <w:rsid w:val="008E2912"/>
    <w:rsid w:val="008E2A32"/>
    <w:rsid w:val="008E2A89"/>
    <w:rsid w:val="008E3599"/>
    <w:rsid w:val="008E38DE"/>
    <w:rsid w:val="008E40E1"/>
    <w:rsid w:val="008E46BA"/>
    <w:rsid w:val="008E507C"/>
    <w:rsid w:val="008E5646"/>
    <w:rsid w:val="008E5972"/>
    <w:rsid w:val="008E6341"/>
    <w:rsid w:val="008E66BE"/>
    <w:rsid w:val="008E6EE5"/>
    <w:rsid w:val="008E760E"/>
    <w:rsid w:val="008E78A7"/>
    <w:rsid w:val="008F02D6"/>
    <w:rsid w:val="008F05EC"/>
    <w:rsid w:val="008F0779"/>
    <w:rsid w:val="008F09C2"/>
    <w:rsid w:val="008F0C93"/>
    <w:rsid w:val="008F109A"/>
    <w:rsid w:val="008F2220"/>
    <w:rsid w:val="008F2315"/>
    <w:rsid w:val="008F42BD"/>
    <w:rsid w:val="008F472C"/>
    <w:rsid w:val="008F4ECE"/>
    <w:rsid w:val="008F5A89"/>
    <w:rsid w:val="008F5C78"/>
    <w:rsid w:val="008F5D90"/>
    <w:rsid w:val="008F5DC4"/>
    <w:rsid w:val="008F5E14"/>
    <w:rsid w:val="008F644B"/>
    <w:rsid w:val="008F71D1"/>
    <w:rsid w:val="008F7A16"/>
    <w:rsid w:val="008F7AF1"/>
    <w:rsid w:val="0090026C"/>
    <w:rsid w:val="009009D9"/>
    <w:rsid w:val="0090137A"/>
    <w:rsid w:val="00901AC9"/>
    <w:rsid w:val="00901DAD"/>
    <w:rsid w:val="00902070"/>
    <w:rsid w:val="00902269"/>
    <w:rsid w:val="00902B32"/>
    <w:rsid w:val="00903114"/>
    <w:rsid w:val="00903286"/>
    <w:rsid w:val="00903CE8"/>
    <w:rsid w:val="009049CD"/>
    <w:rsid w:val="00904A35"/>
    <w:rsid w:val="00904AFB"/>
    <w:rsid w:val="009053D9"/>
    <w:rsid w:val="00905B1C"/>
    <w:rsid w:val="00905C35"/>
    <w:rsid w:val="00906752"/>
    <w:rsid w:val="009071EE"/>
    <w:rsid w:val="00907309"/>
    <w:rsid w:val="0090742D"/>
    <w:rsid w:val="0090777B"/>
    <w:rsid w:val="0091050C"/>
    <w:rsid w:val="00910544"/>
    <w:rsid w:val="00910711"/>
    <w:rsid w:val="00910CA4"/>
    <w:rsid w:val="0091100B"/>
    <w:rsid w:val="0091113E"/>
    <w:rsid w:val="00911952"/>
    <w:rsid w:val="0091250C"/>
    <w:rsid w:val="009127EC"/>
    <w:rsid w:val="00912816"/>
    <w:rsid w:val="00914032"/>
    <w:rsid w:val="009140A2"/>
    <w:rsid w:val="00914237"/>
    <w:rsid w:val="00914C6A"/>
    <w:rsid w:val="00914F2C"/>
    <w:rsid w:val="009156CA"/>
    <w:rsid w:val="00915E70"/>
    <w:rsid w:val="0091611F"/>
    <w:rsid w:val="00916A23"/>
    <w:rsid w:val="00916EBD"/>
    <w:rsid w:val="009173BE"/>
    <w:rsid w:val="0091769D"/>
    <w:rsid w:val="00917AA9"/>
    <w:rsid w:val="009207C8"/>
    <w:rsid w:val="00920CF7"/>
    <w:rsid w:val="00920F78"/>
    <w:rsid w:val="00921230"/>
    <w:rsid w:val="00921373"/>
    <w:rsid w:val="009219F6"/>
    <w:rsid w:val="00921B49"/>
    <w:rsid w:val="0092264A"/>
    <w:rsid w:val="0092310C"/>
    <w:rsid w:val="009233B2"/>
    <w:rsid w:val="0092340A"/>
    <w:rsid w:val="00924663"/>
    <w:rsid w:val="00924A28"/>
    <w:rsid w:val="009252FF"/>
    <w:rsid w:val="0092568F"/>
    <w:rsid w:val="00925F6B"/>
    <w:rsid w:val="00925F8E"/>
    <w:rsid w:val="009262A6"/>
    <w:rsid w:val="00927845"/>
    <w:rsid w:val="00927E5F"/>
    <w:rsid w:val="00930147"/>
    <w:rsid w:val="0093048B"/>
    <w:rsid w:val="009306EB"/>
    <w:rsid w:val="009307BD"/>
    <w:rsid w:val="00930997"/>
    <w:rsid w:val="009310FD"/>
    <w:rsid w:val="00931181"/>
    <w:rsid w:val="00931196"/>
    <w:rsid w:val="009311E4"/>
    <w:rsid w:val="0093193C"/>
    <w:rsid w:val="00931EE8"/>
    <w:rsid w:val="00932109"/>
    <w:rsid w:val="00932530"/>
    <w:rsid w:val="00932EF0"/>
    <w:rsid w:val="00933196"/>
    <w:rsid w:val="00933291"/>
    <w:rsid w:val="0093339F"/>
    <w:rsid w:val="0093348D"/>
    <w:rsid w:val="00933ED4"/>
    <w:rsid w:val="009345CD"/>
    <w:rsid w:val="00934B01"/>
    <w:rsid w:val="00934E23"/>
    <w:rsid w:val="009354E6"/>
    <w:rsid w:val="009355E6"/>
    <w:rsid w:val="00936068"/>
    <w:rsid w:val="00936BB6"/>
    <w:rsid w:val="00936C6A"/>
    <w:rsid w:val="009370FF"/>
    <w:rsid w:val="0093731D"/>
    <w:rsid w:val="00937B46"/>
    <w:rsid w:val="0094009A"/>
    <w:rsid w:val="0094044E"/>
    <w:rsid w:val="009408DB"/>
    <w:rsid w:val="00940A68"/>
    <w:rsid w:val="00940A9E"/>
    <w:rsid w:val="00941AC1"/>
    <w:rsid w:val="00941DB4"/>
    <w:rsid w:val="00942387"/>
    <w:rsid w:val="00942642"/>
    <w:rsid w:val="009428B6"/>
    <w:rsid w:val="00942B09"/>
    <w:rsid w:val="00942DC2"/>
    <w:rsid w:val="009432F2"/>
    <w:rsid w:val="0094339B"/>
    <w:rsid w:val="0094373C"/>
    <w:rsid w:val="00943B14"/>
    <w:rsid w:val="00943EFA"/>
    <w:rsid w:val="0094477B"/>
    <w:rsid w:val="00944A33"/>
    <w:rsid w:val="00944EF9"/>
    <w:rsid w:val="00945978"/>
    <w:rsid w:val="00945B74"/>
    <w:rsid w:val="00945BF1"/>
    <w:rsid w:val="0094604E"/>
    <w:rsid w:val="0094621C"/>
    <w:rsid w:val="009463DF"/>
    <w:rsid w:val="00946E41"/>
    <w:rsid w:val="00947166"/>
    <w:rsid w:val="0094744A"/>
    <w:rsid w:val="00947477"/>
    <w:rsid w:val="00947CFE"/>
    <w:rsid w:val="00950050"/>
    <w:rsid w:val="00950342"/>
    <w:rsid w:val="009504C8"/>
    <w:rsid w:val="009507A2"/>
    <w:rsid w:val="0095089D"/>
    <w:rsid w:val="00951771"/>
    <w:rsid w:val="009517CC"/>
    <w:rsid w:val="009518AF"/>
    <w:rsid w:val="00951EE7"/>
    <w:rsid w:val="009520E1"/>
    <w:rsid w:val="0095214B"/>
    <w:rsid w:val="0095354F"/>
    <w:rsid w:val="00953620"/>
    <w:rsid w:val="00953763"/>
    <w:rsid w:val="00953915"/>
    <w:rsid w:val="009539D6"/>
    <w:rsid w:val="00953D57"/>
    <w:rsid w:val="00953FE9"/>
    <w:rsid w:val="0095416B"/>
    <w:rsid w:val="0095450E"/>
    <w:rsid w:val="0095474E"/>
    <w:rsid w:val="00954B4F"/>
    <w:rsid w:val="00954D44"/>
    <w:rsid w:val="0095542C"/>
    <w:rsid w:val="0095592A"/>
    <w:rsid w:val="00955C81"/>
    <w:rsid w:val="00956026"/>
    <w:rsid w:val="00956893"/>
    <w:rsid w:val="009568F7"/>
    <w:rsid w:val="00956E40"/>
    <w:rsid w:val="00956E88"/>
    <w:rsid w:val="00957560"/>
    <w:rsid w:val="00957FAA"/>
    <w:rsid w:val="00960023"/>
    <w:rsid w:val="00960366"/>
    <w:rsid w:val="009604D7"/>
    <w:rsid w:val="00960F1A"/>
    <w:rsid w:val="00961061"/>
    <w:rsid w:val="009615D4"/>
    <w:rsid w:val="00961766"/>
    <w:rsid w:val="009625F8"/>
    <w:rsid w:val="00962769"/>
    <w:rsid w:val="0096312E"/>
    <w:rsid w:val="0096328E"/>
    <w:rsid w:val="009636F0"/>
    <w:rsid w:val="00963767"/>
    <w:rsid w:val="00963960"/>
    <w:rsid w:val="00964555"/>
    <w:rsid w:val="00964647"/>
    <w:rsid w:val="00964B7C"/>
    <w:rsid w:val="0096558A"/>
    <w:rsid w:val="009658E6"/>
    <w:rsid w:val="0096614A"/>
    <w:rsid w:val="00967767"/>
    <w:rsid w:val="00967C9D"/>
    <w:rsid w:val="009706A8"/>
    <w:rsid w:val="0097080D"/>
    <w:rsid w:val="00970C82"/>
    <w:rsid w:val="00971E92"/>
    <w:rsid w:val="0097236F"/>
    <w:rsid w:val="00972CB9"/>
    <w:rsid w:val="009735D8"/>
    <w:rsid w:val="009736F8"/>
    <w:rsid w:val="00974648"/>
    <w:rsid w:val="00974677"/>
    <w:rsid w:val="009746D4"/>
    <w:rsid w:val="0097484F"/>
    <w:rsid w:val="0097517F"/>
    <w:rsid w:val="00975722"/>
    <w:rsid w:val="009758AA"/>
    <w:rsid w:val="00976191"/>
    <w:rsid w:val="00976C4A"/>
    <w:rsid w:val="00977300"/>
    <w:rsid w:val="00977665"/>
    <w:rsid w:val="00977F2E"/>
    <w:rsid w:val="00980772"/>
    <w:rsid w:val="00980A71"/>
    <w:rsid w:val="00980B20"/>
    <w:rsid w:val="00981206"/>
    <w:rsid w:val="0098134C"/>
    <w:rsid w:val="009815AF"/>
    <w:rsid w:val="0098232C"/>
    <w:rsid w:val="00983432"/>
    <w:rsid w:val="009841E4"/>
    <w:rsid w:val="009842D8"/>
    <w:rsid w:val="00984FF8"/>
    <w:rsid w:val="0098529D"/>
    <w:rsid w:val="00985506"/>
    <w:rsid w:val="00985825"/>
    <w:rsid w:val="0098663C"/>
    <w:rsid w:val="009873D8"/>
    <w:rsid w:val="00987617"/>
    <w:rsid w:val="00987745"/>
    <w:rsid w:val="0098792E"/>
    <w:rsid w:val="00987B0B"/>
    <w:rsid w:val="00987C44"/>
    <w:rsid w:val="00987CC3"/>
    <w:rsid w:val="00987DB2"/>
    <w:rsid w:val="00987FE3"/>
    <w:rsid w:val="009900D3"/>
    <w:rsid w:val="009912CB"/>
    <w:rsid w:val="00991666"/>
    <w:rsid w:val="009919DA"/>
    <w:rsid w:val="00991ACA"/>
    <w:rsid w:val="00991C5F"/>
    <w:rsid w:val="009925A0"/>
    <w:rsid w:val="009928BD"/>
    <w:rsid w:val="009929E6"/>
    <w:rsid w:val="00992B18"/>
    <w:rsid w:val="00992B88"/>
    <w:rsid w:val="00992D44"/>
    <w:rsid w:val="00993179"/>
    <w:rsid w:val="00993265"/>
    <w:rsid w:val="00993603"/>
    <w:rsid w:val="0099439A"/>
    <w:rsid w:val="00995271"/>
    <w:rsid w:val="0099538A"/>
    <w:rsid w:val="0099573D"/>
    <w:rsid w:val="00995977"/>
    <w:rsid w:val="0099656F"/>
    <w:rsid w:val="00996CD7"/>
    <w:rsid w:val="009970ED"/>
    <w:rsid w:val="00997788"/>
    <w:rsid w:val="0099795A"/>
    <w:rsid w:val="00997B0B"/>
    <w:rsid w:val="00997C5D"/>
    <w:rsid w:val="00997E91"/>
    <w:rsid w:val="009A00F0"/>
    <w:rsid w:val="009A129C"/>
    <w:rsid w:val="009A147E"/>
    <w:rsid w:val="009A19BC"/>
    <w:rsid w:val="009A19C6"/>
    <w:rsid w:val="009A1B0E"/>
    <w:rsid w:val="009A1F21"/>
    <w:rsid w:val="009A21E3"/>
    <w:rsid w:val="009A2BB3"/>
    <w:rsid w:val="009A2F17"/>
    <w:rsid w:val="009A3F25"/>
    <w:rsid w:val="009A4C5B"/>
    <w:rsid w:val="009A4C8F"/>
    <w:rsid w:val="009A56EC"/>
    <w:rsid w:val="009A5C84"/>
    <w:rsid w:val="009A5F4E"/>
    <w:rsid w:val="009A688C"/>
    <w:rsid w:val="009A69B0"/>
    <w:rsid w:val="009A7AEF"/>
    <w:rsid w:val="009A7B81"/>
    <w:rsid w:val="009B02B1"/>
    <w:rsid w:val="009B03F5"/>
    <w:rsid w:val="009B152D"/>
    <w:rsid w:val="009B1613"/>
    <w:rsid w:val="009B200A"/>
    <w:rsid w:val="009B23FA"/>
    <w:rsid w:val="009B25BA"/>
    <w:rsid w:val="009B2866"/>
    <w:rsid w:val="009B3084"/>
    <w:rsid w:val="009B33FD"/>
    <w:rsid w:val="009B3C2A"/>
    <w:rsid w:val="009B44D9"/>
    <w:rsid w:val="009B50C7"/>
    <w:rsid w:val="009B5211"/>
    <w:rsid w:val="009B56EC"/>
    <w:rsid w:val="009B6A74"/>
    <w:rsid w:val="009B709F"/>
    <w:rsid w:val="009B7803"/>
    <w:rsid w:val="009B793A"/>
    <w:rsid w:val="009B79C1"/>
    <w:rsid w:val="009B7FEF"/>
    <w:rsid w:val="009C095D"/>
    <w:rsid w:val="009C0EA1"/>
    <w:rsid w:val="009C179D"/>
    <w:rsid w:val="009C1C2E"/>
    <w:rsid w:val="009C1CAB"/>
    <w:rsid w:val="009C211F"/>
    <w:rsid w:val="009C358C"/>
    <w:rsid w:val="009C36B4"/>
    <w:rsid w:val="009C4627"/>
    <w:rsid w:val="009C4C26"/>
    <w:rsid w:val="009C5A84"/>
    <w:rsid w:val="009C5B56"/>
    <w:rsid w:val="009C5E10"/>
    <w:rsid w:val="009C625E"/>
    <w:rsid w:val="009C6900"/>
    <w:rsid w:val="009C6BD1"/>
    <w:rsid w:val="009C6E25"/>
    <w:rsid w:val="009C7BFE"/>
    <w:rsid w:val="009D007B"/>
    <w:rsid w:val="009D071A"/>
    <w:rsid w:val="009D07F2"/>
    <w:rsid w:val="009D09C1"/>
    <w:rsid w:val="009D0E47"/>
    <w:rsid w:val="009D19A9"/>
    <w:rsid w:val="009D1B1A"/>
    <w:rsid w:val="009D1FD8"/>
    <w:rsid w:val="009D205C"/>
    <w:rsid w:val="009D23BB"/>
    <w:rsid w:val="009D24F5"/>
    <w:rsid w:val="009D3320"/>
    <w:rsid w:val="009D3A81"/>
    <w:rsid w:val="009D3A8B"/>
    <w:rsid w:val="009D3B45"/>
    <w:rsid w:val="009D3E5B"/>
    <w:rsid w:val="009D3F89"/>
    <w:rsid w:val="009D41EF"/>
    <w:rsid w:val="009D4716"/>
    <w:rsid w:val="009D5013"/>
    <w:rsid w:val="009D573F"/>
    <w:rsid w:val="009D5D9E"/>
    <w:rsid w:val="009D5E14"/>
    <w:rsid w:val="009D6627"/>
    <w:rsid w:val="009D6794"/>
    <w:rsid w:val="009D6BD2"/>
    <w:rsid w:val="009D6C0B"/>
    <w:rsid w:val="009D6C99"/>
    <w:rsid w:val="009D70DA"/>
    <w:rsid w:val="009D74EA"/>
    <w:rsid w:val="009D7B77"/>
    <w:rsid w:val="009E01B9"/>
    <w:rsid w:val="009E0660"/>
    <w:rsid w:val="009E0857"/>
    <w:rsid w:val="009E189C"/>
    <w:rsid w:val="009E19F8"/>
    <w:rsid w:val="009E1C7C"/>
    <w:rsid w:val="009E24AA"/>
    <w:rsid w:val="009E2524"/>
    <w:rsid w:val="009E25E0"/>
    <w:rsid w:val="009E2EA3"/>
    <w:rsid w:val="009E2F26"/>
    <w:rsid w:val="009E3F9C"/>
    <w:rsid w:val="009E436F"/>
    <w:rsid w:val="009E45E9"/>
    <w:rsid w:val="009E528E"/>
    <w:rsid w:val="009E5923"/>
    <w:rsid w:val="009E5EC0"/>
    <w:rsid w:val="009E6264"/>
    <w:rsid w:val="009E655E"/>
    <w:rsid w:val="009E65E5"/>
    <w:rsid w:val="009E672A"/>
    <w:rsid w:val="009E6F4F"/>
    <w:rsid w:val="009E7325"/>
    <w:rsid w:val="009E7386"/>
    <w:rsid w:val="009E74D9"/>
    <w:rsid w:val="009F0750"/>
    <w:rsid w:val="009F0BE9"/>
    <w:rsid w:val="009F0CFE"/>
    <w:rsid w:val="009F1A14"/>
    <w:rsid w:val="009F1F04"/>
    <w:rsid w:val="009F2D00"/>
    <w:rsid w:val="009F37DB"/>
    <w:rsid w:val="009F3B43"/>
    <w:rsid w:val="009F4EBA"/>
    <w:rsid w:val="009F4F48"/>
    <w:rsid w:val="009F588C"/>
    <w:rsid w:val="009F5B30"/>
    <w:rsid w:val="009F5CDD"/>
    <w:rsid w:val="009F68E5"/>
    <w:rsid w:val="009F6945"/>
    <w:rsid w:val="009F69D8"/>
    <w:rsid w:val="009F6AC6"/>
    <w:rsid w:val="009F6B98"/>
    <w:rsid w:val="009F6CB6"/>
    <w:rsid w:val="009F6EE2"/>
    <w:rsid w:val="009F7249"/>
    <w:rsid w:val="009F7692"/>
    <w:rsid w:val="00A000C6"/>
    <w:rsid w:val="00A005B5"/>
    <w:rsid w:val="00A00D84"/>
    <w:rsid w:val="00A015A6"/>
    <w:rsid w:val="00A01695"/>
    <w:rsid w:val="00A01CAF"/>
    <w:rsid w:val="00A02AD3"/>
    <w:rsid w:val="00A0449D"/>
    <w:rsid w:val="00A0470B"/>
    <w:rsid w:val="00A04E33"/>
    <w:rsid w:val="00A05D0C"/>
    <w:rsid w:val="00A05FF4"/>
    <w:rsid w:val="00A062A8"/>
    <w:rsid w:val="00A06B23"/>
    <w:rsid w:val="00A06BB3"/>
    <w:rsid w:val="00A06CD2"/>
    <w:rsid w:val="00A06DF8"/>
    <w:rsid w:val="00A06DFF"/>
    <w:rsid w:val="00A06EDA"/>
    <w:rsid w:val="00A0712E"/>
    <w:rsid w:val="00A0714C"/>
    <w:rsid w:val="00A075D1"/>
    <w:rsid w:val="00A07CFA"/>
    <w:rsid w:val="00A1031A"/>
    <w:rsid w:val="00A10907"/>
    <w:rsid w:val="00A10A40"/>
    <w:rsid w:val="00A10B2B"/>
    <w:rsid w:val="00A10F6A"/>
    <w:rsid w:val="00A11072"/>
    <w:rsid w:val="00A115BE"/>
    <w:rsid w:val="00A115C1"/>
    <w:rsid w:val="00A11C2F"/>
    <w:rsid w:val="00A124AB"/>
    <w:rsid w:val="00A125C6"/>
    <w:rsid w:val="00A12A3F"/>
    <w:rsid w:val="00A12E33"/>
    <w:rsid w:val="00A13358"/>
    <w:rsid w:val="00A13625"/>
    <w:rsid w:val="00A13664"/>
    <w:rsid w:val="00A1387C"/>
    <w:rsid w:val="00A139C5"/>
    <w:rsid w:val="00A14085"/>
    <w:rsid w:val="00A1452A"/>
    <w:rsid w:val="00A14554"/>
    <w:rsid w:val="00A14954"/>
    <w:rsid w:val="00A14C01"/>
    <w:rsid w:val="00A14C55"/>
    <w:rsid w:val="00A152BA"/>
    <w:rsid w:val="00A15783"/>
    <w:rsid w:val="00A15902"/>
    <w:rsid w:val="00A15E1E"/>
    <w:rsid w:val="00A16286"/>
    <w:rsid w:val="00A165A5"/>
    <w:rsid w:val="00A16AF8"/>
    <w:rsid w:val="00A1735B"/>
    <w:rsid w:val="00A17550"/>
    <w:rsid w:val="00A176BE"/>
    <w:rsid w:val="00A17ACC"/>
    <w:rsid w:val="00A17E7F"/>
    <w:rsid w:val="00A202EB"/>
    <w:rsid w:val="00A20BD4"/>
    <w:rsid w:val="00A20C4C"/>
    <w:rsid w:val="00A21861"/>
    <w:rsid w:val="00A21AD0"/>
    <w:rsid w:val="00A220F6"/>
    <w:rsid w:val="00A222C2"/>
    <w:rsid w:val="00A225AF"/>
    <w:rsid w:val="00A225BF"/>
    <w:rsid w:val="00A22EF2"/>
    <w:rsid w:val="00A22F2D"/>
    <w:rsid w:val="00A23349"/>
    <w:rsid w:val="00A235FC"/>
    <w:rsid w:val="00A23670"/>
    <w:rsid w:val="00A236F6"/>
    <w:rsid w:val="00A23804"/>
    <w:rsid w:val="00A23E59"/>
    <w:rsid w:val="00A24255"/>
    <w:rsid w:val="00A2434E"/>
    <w:rsid w:val="00A24378"/>
    <w:rsid w:val="00A2451F"/>
    <w:rsid w:val="00A24953"/>
    <w:rsid w:val="00A24EF4"/>
    <w:rsid w:val="00A26683"/>
    <w:rsid w:val="00A26951"/>
    <w:rsid w:val="00A26BC2"/>
    <w:rsid w:val="00A26F1D"/>
    <w:rsid w:val="00A274A7"/>
    <w:rsid w:val="00A27728"/>
    <w:rsid w:val="00A30B9F"/>
    <w:rsid w:val="00A324AA"/>
    <w:rsid w:val="00A326AE"/>
    <w:rsid w:val="00A3280E"/>
    <w:rsid w:val="00A32DBF"/>
    <w:rsid w:val="00A33329"/>
    <w:rsid w:val="00A33816"/>
    <w:rsid w:val="00A339FF"/>
    <w:rsid w:val="00A33D14"/>
    <w:rsid w:val="00A33E39"/>
    <w:rsid w:val="00A33F4A"/>
    <w:rsid w:val="00A34998"/>
    <w:rsid w:val="00A34C01"/>
    <w:rsid w:val="00A34C8B"/>
    <w:rsid w:val="00A3551D"/>
    <w:rsid w:val="00A359D0"/>
    <w:rsid w:val="00A3642F"/>
    <w:rsid w:val="00A36568"/>
    <w:rsid w:val="00A36948"/>
    <w:rsid w:val="00A36D09"/>
    <w:rsid w:val="00A370C3"/>
    <w:rsid w:val="00A37607"/>
    <w:rsid w:val="00A37B2C"/>
    <w:rsid w:val="00A405E6"/>
    <w:rsid w:val="00A412F1"/>
    <w:rsid w:val="00A42082"/>
    <w:rsid w:val="00A42194"/>
    <w:rsid w:val="00A422C8"/>
    <w:rsid w:val="00A42744"/>
    <w:rsid w:val="00A42C52"/>
    <w:rsid w:val="00A4450F"/>
    <w:rsid w:val="00A4488A"/>
    <w:rsid w:val="00A45507"/>
    <w:rsid w:val="00A455BC"/>
    <w:rsid w:val="00A455C2"/>
    <w:rsid w:val="00A46165"/>
    <w:rsid w:val="00A46E36"/>
    <w:rsid w:val="00A46F9E"/>
    <w:rsid w:val="00A4707F"/>
    <w:rsid w:val="00A471C4"/>
    <w:rsid w:val="00A476EF"/>
    <w:rsid w:val="00A50263"/>
    <w:rsid w:val="00A50927"/>
    <w:rsid w:val="00A50AA4"/>
    <w:rsid w:val="00A50EAB"/>
    <w:rsid w:val="00A517F9"/>
    <w:rsid w:val="00A51CC0"/>
    <w:rsid w:val="00A51E7F"/>
    <w:rsid w:val="00A51ED1"/>
    <w:rsid w:val="00A51EF1"/>
    <w:rsid w:val="00A5226E"/>
    <w:rsid w:val="00A53086"/>
    <w:rsid w:val="00A530C8"/>
    <w:rsid w:val="00A53241"/>
    <w:rsid w:val="00A5404E"/>
    <w:rsid w:val="00A5408E"/>
    <w:rsid w:val="00A5433E"/>
    <w:rsid w:val="00A54815"/>
    <w:rsid w:val="00A564D3"/>
    <w:rsid w:val="00A56603"/>
    <w:rsid w:val="00A56639"/>
    <w:rsid w:val="00A5666A"/>
    <w:rsid w:val="00A56971"/>
    <w:rsid w:val="00A56A37"/>
    <w:rsid w:val="00A56ADC"/>
    <w:rsid w:val="00A56C6E"/>
    <w:rsid w:val="00A6002B"/>
    <w:rsid w:val="00A6018D"/>
    <w:rsid w:val="00A602E7"/>
    <w:rsid w:val="00A60730"/>
    <w:rsid w:val="00A60A20"/>
    <w:rsid w:val="00A61570"/>
    <w:rsid w:val="00A615B1"/>
    <w:rsid w:val="00A615DD"/>
    <w:rsid w:val="00A61A00"/>
    <w:rsid w:val="00A61ACC"/>
    <w:rsid w:val="00A62726"/>
    <w:rsid w:val="00A63E2F"/>
    <w:rsid w:val="00A63E66"/>
    <w:rsid w:val="00A6529E"/>
    <w:rsid w:val="00A6545C"/>
    <w:rsid w:val="00A66275"/>
    <w:rsid w:val="00A66457"/>
    <w:rsid w:val="00A66DF3"/>
    <w:rsid w:val="00A673D1"/>
    <w:rsid w:val="00A67920"/>
    <w:rsid w:val="00A67A14"/>
    <w:rsid w:val="00A67E96"/>
    <w:rsid w:val="00A7014A"/>
    <w:rsid w:val="00A7084F"/>
    <w:rsid w:val="00A7116B"/>
    <w:rsid w:val="00A7169B"/>
    <w:rsid w:val="00A722A8"/>
    <w:rsid w:val="00A73265"/>
    <w:rsid w:val="00A73BED"/>
    <w:rsid w:val="00A747EC"/>
    <w:rsid w:val="00A74AF9"/>
    <w:rsid w:val="00A74BC6"/>
    <w:rsid w:val="00A74DC1"/>
    <w:rsid w:val="00A74E6E"/>
    <w:rsid w:val="00A74E9B"/>
    <w:rsid w:val="00A753E8"/>
    <w:rsid w:val="00A75905"/>
    <w:rsid w:val="00A75EE9"/>
    <w:rsid w:val="00A76063"/>
    <w:rsid w:val="00A765D9"/>
    <w:rsid w:val="00A76620"/>
    <w:rsid w:val="00A7665C"/>
    <w:rsid w:val="00A76FA5"/>
    <w:rsid w:val="00A77135"/>
    <w:rsid w:val="00A7768B"/>
    <w:rsid w:val="00A77ABB"/>
    <w:rsid w:val="00A804B6"/>
    <w:rsid w:val="00A80A21"/>
    <w:rsid w:val="00A80B60"/>
    <w:rsid w:val="00A818DC"/>
    <w:rsid w:val="00A8297A"/>
    <w:rsid w:val="00A829A1"/>
    <w:rsid w:val="00A82DD6"/>
    <w:rsid w:val="00A833AD"/>
    <w:rsid w:val="00A83655"/>
    <w:rsid w:val="00A83DAD"/>
    <w:rsid w:val="00A83EEF"/>
    <w:rsid w:val="00A84346"/>
    <w:rsid w:val="00A84655"/>
    <w:rsid w:val="00A85404"/>
    <w:rsid w:val="00A859B2"/>
    <w:rsid w:val="00A85D71"/>
    <w:rsid w:val="00A85FBD"/>
    <w:rsid w:val="00A86209"/>
    <w:rsid w:val="00A87283"/>
    <w:rsid w:val="00A90151"/>
    <w:rsid w:val="00A9022B"/>
    <w:rsid w:val="00A90635"/>
    <w:rsid w:val="00A90AC7"/>
    <w:rsid w:val="00A90B0B"/>
    <w:rsid w:val="00A90D3C"/>
    <w:rsid w:val="00A90EDF"/>
    <w:rsid w:val="00A916ED"/>
    <w:rsid w:val="00A91824"/>
    <w:rsid w:val="00A929BC"/>
    <w:rsid w:val="00A9318E"/>
    <w:rsid w:val="00A93485"/>
    <w:rsid w:val="00A9359B"/>
    <w:rsid w:val="00A93E1C"/>
    <w:rsid w:val="00A941F9"/>
    <w:rsid w:val="00A94528"/>
    <w:rsid w:val="00A94F04"/>
    <w:rsid w:val="00A9528E"/>
    <w:rsid w:val="00A9532F"/>
    <w:rsid w:val="00A954B0"/>
    <w:rsid w:val="00A959ED"/>
    <w:rsid w:val="00A95CD7"/>
    <w:rsid w:val="00A96604"/>
    <w:rsid w:val="00A968A5"/>
    <w:rsid w:val="00A96B6E"/>
    <w:rsid w:val="00A96D0A"/>
    <w:rsid w:val="00A978B7"/>
    <w:rsid w:val="00A978CC"/>
    <w:rsid w:val="00A9793F"/>
    <w:rsid w:val="00A97D17"/>
    <w:rsid w:val="00AA0704"/>
    <w:rsid w:val="00AA0918"/>
    <w:rsid w:val="00AA0BEF"/>
    <w:rsid w:val="00AA163B"/>
    <w:rsid w:val="00AA1863"/>
    <w:rsid w:val="00AA1DD2"/>
    <w:rsid w:val="00AA23E8"/>
    <w:rsid w:val="00AA25AB"/>
    <w:rsid w:val="00AA27D6"/>
    <w:rsid w:val="00AA2BC9"/>
    <w:rsid w:val="00AA2EA0"/>
    <w:rsid w:val="00AA30D8"/>
    <w:rsid w:val="00AA341E"/>
    <w:rsid w:val="00AA3EB4"/>
    <w:rsid w:val="00AA40F0"/>
    <w:rsid w:val="00AA4A04"/>
    <w:rsid w:val="00AA4B38"/>
    <w:rsid w:val="00AA55F5"/>
    <w:rsid w:val="00AA69AC"/>
    <w:rsid w:val="00AA6C46"/>
    <w:rsid w:val="00AA6DA5"/>
    <w:rsid w:val="00AA7B71"/>
    <w:rsid w:val="00AA7D41"/>
    <w:rsid w:val="00AA7ED4"/>
    <w:rsid w:val="00AB0667"/>
    <w:rsid w:val="00AB1126"/>
    <w:rsid w:val="00AB17B4"/>
    <w:rsid w:val="00AB1A7B"/>
    <w:rsid w:val="00AB1FB0"/>
    <w:rsid w:val="00AB2BDE"/>
    <w:rsid w:val="00AB3211"/>
    <w:rsid w:val="00AB3367"/>
    <w:rsid w:val="00AB3A2C"/>
    <w:rsid w:val="00AB3B45"/>
    <w:rsid w:val="00AB4423"/>
    <w:rsid w:val="00AB469D"/>
    <w:rsid w:val="00AB4AA3"/>
    <w:rsid w:val="00AB4D1D"/>
    <w:rsid w:val="00AB4E04"/>
    <w:rsid w:val="00AB515F"/>
    <w:rsid w:val="00AB5A1C"/>
    <w:rsid w:val="00AB5D0A"/>
    <w:rsid w:val="00AB601C"/>
    <w:rsid w:val="00AB6165"/>
    <w:rsid w:val="00AB6387"/>
    <w:rsid w:val="00AB65B8"/>
    <w:rsid w:val="00AB74D3"/>
    <w:rsid w:val="00AC0558"/>
    <w:rsid w:val="00AC086A"/>
    <w:rsid w:val="00AC09E5"/>
    <w:rsid w:val="00AC1381"/>
    <w:rsid w:val="00AC2E94"/>
    <w:rsid w:val="00AC2EEC"/>
    <w:rsid w:val="00AC3295"/>
    <w:rsid w:val="00AC4ABA"/>
    <w:rsid w:val="00AC4BEC"/>
    <w:rsid w:val="00AC5BC3"/>
    <w:rsid w:val="00AC6013"/>
    <w:rsid w:val="00AC6142"/>
    <w:rsid w:val="00AC635D"/>
    <w:rsid w:val="00AC6501"/>
    <w:rsid w:val="00AC736B"/>
    <w:rsid w:val="00AD08C6"/>
    <w:rsid w:val="00AD09A5"/>
    <w:rsid w:val="00AD0A0B"/>
    <w:rsid w:val="00AD0B62"/>
    <w:rsid w:val="00AD1048"/>
    <w:rsid w:val="00AD17E5"/>
    <w:rsid w:val="00AD1ADC"/>
    <w:rsid w:val="00AD252C"/>
    <w:rsid w:val="00AD25EC"/>
    <w:rsid w:val="00AD26A8"/>
    <w:rsid w:val="00AD280F"/>
    <w:rsid w:val="00AD34AB"/>
    <w:rsid w:val="00AD393D"/>
    <w:rsid w:val="00AD3E8E"/>
    <w:rsid w:val="00AD43E2"/>
    <w:rsid w:val="00AD5604"/>
    <w:rsid w:val="00AD5C8B"/>
    <w:rsid w:val="00AD5E4E"/>
    <w:rsid w:val="00AD609B"/>
    <w:rsid w:val="00AD7228"/>
    <w:rsid w:val="00AD74D6"/>
    <w:rsid w:val="00AD789B"/>
    <w:rsid w:val="00AD7E96"/>
    <w:rsid w:val="00AE006A"/>
    <w:rsid w:val="00AE0260"/>
    <w:rsid w:val="00AE0526"/>
    <w:rsid w:val="00AE143E"/>
    <w:rsid w:val="00AE14C1"/>
    <w:rsid w:val="00AE18C4"/>
    <w:rsid w:val="00AE1B29"/>
    <w:rsid w:val="00AE1BC6"/>
    <w:rsid w:val="00AE2047"/>
    <w:rsid w:val="00AE2152"/>
    <w:rsid w:val="00AE234C"/>
    <w:rsid w:val="00AE2367"/>
    <w:rsid w:val="00AE2B36"/>
    <w:rsid w:val="00AE38F0"/>
    <w:rsid w:val="00AE394A"/>
    <w:rsid w:val="00AE3AFB"/>
    <w:rsid w:val="00AE4FE0"/>
    <w:rsid w:val="00AE5107"/>
    <w:rsid w:val="00AE5AE2"/>
    <w:rsid w:val="00AE5D4E"/>
    <w:rsid w:val="00AE6E5E"/>
    <w:rsid w:val="00AE7A16"/>
    <w:rsid w:val="00AE7A5D"/>
    <w:rsid w:val="00AF0757"/>
    <w:rsid w:val="00AF082D"/>
    <w:rsid w:val="00AF1057"/>
    <w:rsid w:val="00AF10C5"/>
    <w:rsid w:val="00AF140C"/>
    <w:rsid w:val="00AF1E14"/>
    <w:rsid w:val="00AF299F"/>
    <w:rsid w:val="00AF3053"/>
    <w:rsid w:val="00AF32AC"/>
    <w:rsid w:val="00AF3615"/>
    <w:rsid w:val="00AF3627"/>
    <w:rsid w:val="00AF4437"/>
    <w:rsid w:val="00AF4493"/>
    <w:rsid w:val="00AF4596"/>
    <w:rsid w:val="00AF4CDC"/>
    <w:rsid w:val="00AF4F98"/>
    <w:rsid w:val="00AF526B"/>
    <w:rsid w:val="00AF55EB"/>
    <w:rsid w:val="00AF5A58"/>
    <w:rsid w:val="00AF5C9F"/>
    <w:rsid w:val="00AF60D9"/>
    <w:rsid w:val="00AF6C31"/>
    <w:rsid w:val="00AF6D53"/>
    <w:rsid w:val="00AF76BF"/>
    <w:rsid w:val="00AF7787"/>
    <w:rsid w:val="00AF7FA6"/>
    <w:rsid w:val="00AF7FA9"/>
    <w:rsid w:val="00AF7FC1"/>
    <w:rsid w:val="00B008C5"/>
    <w:rsid w:val="00B00C5B"/>
    <w:rsid w:val="00B00EB1"/>
    <w:rsid w:val="00B00EB6"/>
    <w:rsid w:val="00B01626"/>
    <w:rsid w:val="00B02069"/>
    <w:rsid w:val="00B023AF"/>
    <w:rsid w:val="00B02F80"/>
    <w:rsid w:val="00B03708"/>
    <w:rsid w:val="00B040D0"/>
    <w:rsid w:val="00B04495"/>
    <w:rsid w:val="00B04712"/>
    <w:rsid w:val="00B04BCB"/>
    <w:rsid w:val="00B0524D"/>
    <w:rsid w:val="00B0540E"/>
    <w:rsid w:val="00B05CBE"/>
    <w:rsid w:val="00B069DB"/>
    <w:rsid w:val="00B06E40"/>
    <w:rsid w:val="00B070FD"/>
    <w:rsid w:val="00B07BB4"/>
    <w:rsid w:val="00B1005C"/>
    <w:rsid w:val="00B10564"/>
    <w:rsid w:val="00B10DC7"/>
    <w:rsid w:val="00B11510"/>
    <w:rsid w:val="00B12BC5"/>
    <w:rsid w:val="00B12E33"/>
    <w:rsid w:val="00B13530"/>
    <w:rsid w:val="00B137A6"/>
    <w:rsid w:val="00B13848"/>
    <w:rsid w:val="00B1391D"/>
    <w:rsid w:val="00B1398C"/>
    <w:rsid w:val="00B14536"/>
    <w:rsid w:val="00B1487A"/>
    <w:rsid w:val="00B14A06"/>
    <w:rsid w:val="00B14E3F"/>
    <w:rsid w:val="00B17A60"/>
    <w:rsid w:val="00B17EEB"/>
    <w:rsid w:val="00B202FB"/>
    <w:rsid w:val="00B2065B"/>
    <w:rsid w:val="00B20998"/>
    <w:rsid w:val="00B20DD6"/>
    <w:rsid w:val="00B212AD"/>
    <w:rsid w:val="00B21554"/>
    <w:rsid w:val="00B2178E"/>
    <w:rsid w:val="00B2239A"/>
    <w:rsid w:val="00B22479"/>
    <w:rsid w:val="00B235B0"/>
    <w:rsid w:val="00B23603"/>
    <w:rsid w:val="00B24493"/>
    <w:rsid w:val="00B24903"/>
    <w:rsid w:val="00B25830"/>
    <w:rsid w:val="00B25CA7"/>
    <w:rsid w:val="00B25D0E"/>
    <w:rsid w:val="00B25D9D"/>
    <w:rsid w:val="00B2663A"/>
    <w:rsid w:val="00B2757C"/>
    <w:rsid w:val="00B279C6"/>
    <w:rsid w:val="00B27EFB"/>
    <w:rsid w:val="00B30E51"/>
    <w:rsid w:val="00B3181D"/>
    <w:rsid w:val="00B328BD"/>
    <w:rsid w:val="00B32924"/>
    <w:rsid w:val="00B32B76"/>
    <w:rsid w:val="00B32D6C"/>
    <w:rsid w:val="00B33108"/>
    <w:rsid w:val="00B331BA"/>
    <w:rsid w:val="00B337BB"/>
    <w:rsid w:val="00B33B2A"/>
    <w:rsid w:val="00B33CB8"/>
    <w:rsid w:val="00B3404D"/>
    <w:rsid w:val="00B340D1"/>
    <w:rsid w:val="00B34B0F"/>
    <w:rsid w:val="00B34E06"/>
    <w:rsid w:val="00B354DF"/>
    <w:rsid w:val="00B36E43"/>
    <w:rsid w:val="00B373B4"/>
    <w:rsid w:val="00B3749D"/>
    <w:rsid w:val="00B375BC"/>
    <w:rsid w:val="00B3769F"/>
    <w:rsid w:val="00B37E80"/>
    <w:rsid w:val="00B40000"/>
    <w:rsid w:val="00B4037B"/>
    <w:rsid w:val="00B41171"/>
    <w:rsid w:val="00B41367"/>
    <w:rsid w:val="00B41603"/>
    <w:rsid w:val="00B418DE"/>
    <w:rsid w:val="00B41C57"/>
    <w:rsid w:val="00B41D3D"/>
    <w:rsid w:val="00B4246D"/>
    <w:rsid w:val="00B4334E"/>
    <w:rsid w:val="00B436F5"/>
    <w:rsid w:val="00B43A5C"/>
    <w:rsid w:val="00B440EF"/>
    <w:rsid w:val="00B449A0"/>
    <w:rsid w:val="00B44B6D"/>
    <w:rsid w:val="00B450C0"/>
    <w:rsid w:val="00B4523C"/>
    <w:rsid w:val="00B46779"/>
    <w:rsid w:val="00B46FB1"/>
    <w:rsid w:val="00B470C6"/>
    <w:rsid w:val="00B47835"/>
    <w:rsid w:val="00B5032D"/>
    <w:rsid w:val="00B50374"/>
    <w:rsid w:val="00B50A7C"/>
    <w:rsid w:val="00B50F42"/>
    <w:rsid w:val="00B50F8B"/>
    <w:rsid w:val="00B51DA5"/>
    <w:rsid w:val="00B5225D"/>
    <w:rsid w:val="00B52624"/>
    <w:rsid w:val="00B52AFD"/>
    <w:rsid w:val="00B5382B"/>
    <w:rsid w:val="00B54037"/>
    <w:rsid w:val="00B541A5"/>
    <w:rsid w:val="00B54229"/>
    <w:rsid w:val="00B54907"/>
    <w:rsid w:val="00B54A23"/>
    <w:rsid w:val="00B54E4B"/>
    <w:rsid w:val="00B54F36"/>
    <w:rsid w:val="00B54F8E"/>
    <w:rsid w:val="00B550F2"/>
    <w:rsid w:val="00B557FE"/>
    <w:rsid w:val="00B55DCE"/>
    <w:rsid w:val="00B5655A"/>
    <w:rsid w:val="00B5672A"/>
    <w:rsid w:val="00B5721C"/>
    <w:rsid w:val="00B5764D"/>
    <w:rsid w:val="00B57E10"/>
    <w:rsid w:val="00B6038A"/>
    <w:rsid w:val="00B60C1C"/>
    <w:rsid w:val="00B60EAF"/>
    <w:rsid w:val="00B61079"/>
    <w:rsid w:val="00B61924"/>
    <w:rsid w:val="00B626AA"/>
    <w:rsid w:val="00B62EE7"/>
    <w:rsid w:val="00B62FDD"/>
    <w:rsid w:val="00B6309B"/>
    <w:rsid w:val="00B63245"/>
    <w:rsid w:val="00B63472"/>
    <w:rsid w:val="00B646DE"/>
    <w:rsid w:val="00B648DD"/>
    <w:rsid w:val="00B64BCC"/>
    <w:rsid w:val="00B64BF0"/>
    <w:rsid w:val="00B6554D"/>
    <w:rsid w:val="00B6594D"/>
    <w:rsid w:val="00B65C0B"/>
    <w:rsid w:val="00B65DAA"/>
    <w:rsid w:val="00B65DF0"/>
    <w:rsid w:val="00B65EB0"/>
    <w:rsid w:val="00B65FD5"/>
    <w:rsid w:val="00B663F5"/>
    <w:rsid w:val="00B6645D"/>
    <w:rsid w:val="00B66529"/>
    <w:rsid w:val="00B6666F"/>
    <w:rsid w:val="00B6673F"/>
    <w:rsid w:val="00B66B2F"/>
    <w:rsid w:val="00B67068"/>
    <w:rsid w:val="00B6758F"/>
    <w:rsid w:val="00B67802"/>
    <w:rsid w:val="00B67F02"/>
    <w:rsid w:val="00B7016D"/>
    <w:rsid w:val="00B703E4"/>
    <w:rsid w:val="00B70842"/>
    <w:rsid w:val="00B70D44"/>
    <w:rsid w:val="00B710B8"/>
    <w:rsid w:val="00B71933"/>
    <w:rsid w:val="00B72490"/>
    <w:rsid w:val="00B72A18"/>
    <w:rsid w:val="00B732C3"/>
    <w:rsid w:val="00B734C0"/>
    <w:rsid w:val="00B73912"/>
    <w:rsid w:val="00B73EAD"/>
    <w:rsid w:val="00B744B0"/>
    <w:rsid w:val="00B747D5"/>
    <w:rsid w:val="00B74F7F"/>
    <w:rsid w:val="00B75A7B"/>
    <w:rsid w:val="00B75B08"/>
    <w:rsid w:val="00B7665A"/>
    <w:rsid w:val="00B76976"/>
    <w:rsid w:val="00B76D74"/>
    <w:rsid w:val="00B775D1"/>
    <w:rsid w:val="00B776F7"/>
    <w:rsid w:val="00B77DE8"/>
    <w:rsid w:val="00B77E93"/>
    <w:rsid w:val="00B8030C"/>
    <w:rsid w:val="00B8044B"/>
    <w:rsid w:val="00B8055C"/>
    <w:rsid w:val="00B8057C"/>
    <w:rsid w:val="00B80961"/>
    <w:rsid w:val="00B837FF"/>
    <w:rsid w:val="00B83C7E"/>
    <w:rsid w:val="00B84C6C"/>
    <w:rsid w:val="00B8508F"/>
    <w:rsid w:val="00B8512E"/>
    <w:rsid w:val="00B8531C"/>
    <w:rsid w:val="00B85852"/>
    <w:rsid w:val="00B85F9C"/>
    <w:rsid w:val="00B86406"/>
    <w:rsid w:val="00B86BF7"/>
    <w:rsid w:val="00B87859"/>
    <w:rsid w:val="00B87CA5"/>
    <w:rsid w:val="00B903FD"/>
    <w:rsid w:val="00B91D47"/>
    <w:rsid w:val="00B91E44"/>
    <w:rsid w:val="00B92707"/>
    <w:rsid w:val="00B928DA"/>
    <w:rsid w:val="00B929AC"/>
    <w:rsid w:val="00B92FCB"/>
    <w:rsid w:val="00B93456"/>
    <w:rsid w:val="00B93A10"/>
    <w:rsid w:val="00B93D26"/>
    <w:rsid w:val="00B94011"/>
    <w:rsid w:val="00B94F1F"/>
    <w:rsid w:val="00B952EA"/>
    <w:rsid w:val="00B95446"/>
    <w:rsid w:val="00B95653"/>
    <w:rsid w:val="00B9584B"/>
    <w:rsid w:val="00B95A41"/>
    <w:rsid w:val="00B96B18"/>
    <w:rsid w:val="00B973DB"/>
    <w:rsid w:val="00B977D3"/>
    <w:rsid w:val="00B97C66"/>
    <w:rsid w:val="00BA00E0"/>
    <w:rsid w:val="00BA099B"/>
    <w:rsid w:val="00BA0E6F"/>
    <w:rsid w:val="00BA1060"/>
    <w:rsid w:val="00BA10F5"/>
    <w:rsid w:val="00BA1154"/>
    <w:rsid w:val="00BA1295"/>
    <w:rsid w:val="00BA179E"/>
    <w:rsid w:val="00BA30A9"/>
    <w:rsid w:val="00BA3208"/>
    <w:rsid w:val="00BA33AC"/>
    <w:rsid w:val="00BA3CB8"/>
    <w:rsid w:val="00BA3F5E"/>
    <w:rsid w:val="00BA4176"/>
    <w:rsid w:val="00BA4C45"/>
    <w:rsid w:val="00BA4E06"/>
    <w:rsid w:val="00BA5064"/>
    <w:rsid w:val="00BA5338"/>
    <w:rsid w:val="00BA58D2"/>
    <w:rsid w:val="00BA647E"/>
    <w:rsid w:val="00BA6DFE"/>
    <w:rsid w:val="00BA7623"/>
    <w:rsid w:val="00BA78ED"/>
    <w:rsid w:val="00BB0225"/>
    <w:rsid w:val="00BB0999"/>
    <w:rsid w:val="00BB0A4F"/>
    <w:rsid w:val="00BB17F1"/>
    <w:rsid w:val="00BB19E7"/>
    <w:rsid w:val="00BB2704"/>
    <w:rsid w:val="00BB2849"/>
    <w:rsid w:val="00BB29BB"/>
    <w:rsid w:val="00BB2A23"/>
    <w:rsid w:val="00BB2B84"/>
    <w:rsid w:val="00BB3228"/>
    <w:rsid w:val="00BB3E68"/>
    <w:rsid w:val="00BB43B0"/>
    <w:rsid w:val="00BB4460"/>
    <w:rsid w:val="00BB48FF"/>
    <w:rsid w:val="00BB49E6"/>
    <w:rsid w:val="00BB4A57"/>
    <w:rsid w:val="00BB4A67"/>
    <w:rsid w:val="00BB501D"/>
    <w:rsid w:val="00BB5CEC"/>
    <w:rsid w:val="00BB6129"/>
    <w:rsid w:val="00BB65EF"/>
    <w:rsid w:val="00BB689A"/>
    <w:rsid w:val="00BB6C1F"/>
    <w:rsid w:val="00BB7309"/>
    <w:rsid w:val="00BB753D"/>
    <w:rsid w:val="00BB76B9"/>
    <w:rsid w:val="00BB7B6F"/>
    <w:rsid w:val="00BB7D51"/>
    <w:rsid w:val="00BB7EE4"/>
    <w:rsid w:val="00BC001E"/>
    <w:rsid w:val="00BC036E"/>
    <w:rsid w:val="00BC0382"/>
    <w:rsid w:val="00BC11B8"/>
    <w:rsid w:val="00BC1612"/>
    <w:rsid w:val="00BC1EFB"/>
    <w:rsid w:val="00BC236A"/>
    <w:rsid w:val="00BC2682"/>
    <w:rsid w:val="00BC27F5"/>
    <w:rsid w:val="00BC2982"/>
    <w:rsid w:val="00BC2ADF"/>
    <w:rsid w:val="00BC3179"/>
    <w:rsid w:val="00BC3632"/>
    <w:rsid w:val="00BC3935"/>
    <w:rsid w:val="00BC39B5"/>
    <w:rsid w:val="00BC3FB6"/>
    <w:rsid w:val="00BC3FE1"/>
    <w:rsid w:val="00BC4167"/>
    <w:rsid w:val="00BC4AC5"/>
    <w:rsid w:val="00BC4E10"/>
    <w:rsid w:val="00BC4F54"/>
    <w:rsid w:val="00BC51C4"/>
    <w:rsid w:val="00BC5288"/>
    <w:rsid w:val="00BC575E"/>
    <w:rsid w:val="00BC594B"/>
    <w:rsid w:val="00BC5A78"/>
    <w:rsid w:val="00BC6265"/>
    <w:rsid w:val="00BC62BE"/>
    <w:rsid w:val="00BC67FF"/>
    <w:rsid w:val="00BC6B0F"/>
    <w:rsid w:val="00BC6BD9"/>
    <w:rsid w:val="00BC7DEB"/>
    <w:rsid w:val="00BD00CF"/>
    <w:rsid w:val="00BD0165"/>
    <w:rsid w:val="00BD06C5"/>
    <w:rsid w:val="00BD0AAB"/>
    <w:rsid w:val="00BD128D"/>
    <w:rsid w:val="00BD1A47"/>
    <w:rsid w:val="00BD1EA0"/>
    <w:rsid w:val="00BD25D1"/>
    <w:rsid w:val="00BD2F9C"/>
    <w:rsid w:val="00BD34DE"/>
    <w:rsid w:val="00BD4833"/>
    <w:rsid w:val="00BD4CA7"/>
    <w:rsid w:val="00BD6E11"/>
    <w:rsid w:val="00BD7508"/>
    <w:rsid w:val="00BD7D96"/>
    <w:rsid w:val="00BE0556"/>
    <w:rsid w:val="00BE0717"/>
    <w:rsid w:val="00BE0D6F"/>
    <w:rsid w:val="00BE0F4D"/>
    <w:rsid w:val="00BE1995"/>
    <w:rsid w:val="00BE1A1C"/>
    <w:rsid w:val="00BE2122"/>
    <w:rsid w:val="00BE2494"/>
    <w:rsid w:val="00BE26B5"/>
    <w:rsid w:val="00BE2C3B"/>
    <w:rsid w:val="00BE329C"/>
    <w:rsid w:val="00BE57EF"/>
    <w:rsid w:val="00BE6118"/>
    <w:rsid w:val="00BE630C"/>
    <w:rsid w:val="00BE6D75"/>
    <w:rsid w:val="00BE6F34"/>
    <w:rsid w:val="00BE6FBD"/>
    <w:rsid w:val="00BE7B83"/>
    <w:rsid w:val="00BF03EC"/>
    <w:rsid w:val="00BF10ED"/>
    <w:rsid w:val="00BF1A53"/>
    <w:rsid w:val="00BF1AC8"/>
    <w:rsid w:val="00BF1E8E"/>
    <w:rsid w:val="00BF2378"/>
    <w:rsid w:val="00BF2C01"/>
    <w:rsid w:val="00BF2FDF"/>
    <w:rsid w:val="00BF35E1"/>
    <w:rsid w:val="00BF39CA"/>
    <w:rsid w:val="00BF3DB9"/>
    <w:rsid w:val="00BF4413"/>
    <w:rsid w:val="00BF450E"/>
    <w:rsid w:val="00BF460B"/>
    <w:rsid w:val="00BF4FEA"/>
    <w:rsid w:val="00BF55F4"/>
    <w:rsid w:val="00BF57C6"/>
    <w:rsid w:val="00BF59BC"/>
    <w:rsid w:val="00BF5CE3"/>
    <w:rsid w:val="00BF60FC"/>
    <w:rsid w:val="00BF629F"/>
    <w:rsid w:val="00BF65BD"/>
    <w:rsid w:val="00BF68C8"/>
    <w:rsid w:val="00BF7239"/>
    <w:rsid w:val="00BF75FC"/>
    <w:rsid w:val="00BF776E"/>
    <w:rsid w:val="00BF7932"/>
    <w:rsid w:val="00BF7BD0"/>
    <w:rsid w:val="00BF7C97"/>
    <w:rsid w:val="00BF7D0F"/>
    <w:rsid w:val="00C01E68"/>
    <w:rsid w:val="00C02A9E"/>
    <w:rsid w:val="00C03289"/>
    <w:rsid w:val="00C03CAB"/>
    <w:rsid w:val="00C04475"/>
    <w:rsid w:val="00C04AE3"/>
    <w:rsid w:val="00C055D9"/>
    <w:rsid w:val="00C055DE"/>
    <w:rsid w:val="00C05671"/>
    <w:rsid w:val="00C057B7"/>
    <w:rsid w:val="00C06AFC"/>
    <w:rsid w:val="00C06BBC"/>
    <w:rsid w:val="00C06BF1"/>
    <w:rsid w:val="00C072C4"/>
    <w:rsid w:val="00C07FFA"/>
    <w:rsid w:val="00C10119"/>
    <w:rsid w:val="00C11359"/>
    <w:rsid w:val="00C11924"/>
    <w:rsid w:val="00C11CFF"/>
    <w:rsid w:val="00C11FBB"/>
    <w:rsid w:val="00C12699"/>
    <w:rsid w:val="00C12AB0"/>
    <w:rsid w:val="00C12D04"/>
    <w:rsid w:val="00C130A8"/>
    <w:rsid w:val="00C13177"/>
    <w:rsid w:val="00C13AFB"/>
    <w:rsid w:val="00C1459C"/>
    <w:rsid w:val="00C150DC"/>
    <w:rsid w:val="00C15636"/>
    <w:rsid w:val="00C15BAA"/>
    <w:rsid w:val="00C15CB5"/>
    <w:rsid w:val="00C17900"/>
    <w:rsid w:val="00C17946"/>
    <w:rsid w:val="00C17E09"/>
    <w:rsid w:val="00C17E79"/>
    <w:rsid w:val="00C17E81"/>
    <w:rsid w:val="00C17F15"/>
    <w:rsid w:val="00C2009B"/>
    <w:rsid w:val="00C2057B"/>
    <w:rsid w:val="00C20E0C"/>
    <w:rsid w:val="00C215A1"/>
    <w:rsid w:val="00C220AD"/>
    <w:rsid w:val="00C22475"/>
    <w:rsid w:val="00C22A10"/>
    <w:rsid w:val="00C23373"/>
    <w:rsid w:val="00C23470"/>
    <w:rsid w:val="00C237B8"/>
    <w:rsid w:val="00C23A34"/>
    <w:rsid w:val="00C243CB"/>
    <w:rsid w:val="00C2450C"/>
    <w:rsid w:val="00C2485B"/>
    <w:rsid w:val="00C251C1"/>
    <w:rsid w:val="00C262AB"/>
    <w:rsid w:val="00C267CA"/>
    <w:rsid w:val="00C26C6D"/>
    <w:rsid w:val="00C26F27"/>
    <w:rsid w:val="00C27A9F"/>
    <w:rsid w:val="00C27F66"/>
    <w:rsid w:val="00C30F28"/>
    <w:rsid w:val="00C31553"/>
    <w:rsid w:val="00C31CBA"/>
    <w:rsid w:val="00C3252A"/>
    <w:rsid w:val="00C326F9"/>
    <w:rsid w:val="00C327A1"/>
    <w:rsid w:val="00C327BC"/>
    <w:rsid w:val="00C3293A"/>
    <w:rsid w:val="00C332B0"/>
    <w:rsid w:val="00C33A15"/>
    <w:rsid w:val="00C33A49"/>
    <w:rsid w:val="00C33C31"/>
    <w:rsid w:val="00C34157"/>
    <w:rsid w:val="00C34549"/>
    <w:rsid w:val="00C34A3D"/>
    <w:rsid w:val="00C350E1"/>
    <w:rsid w:val="00C351A2"/>
    <w:rsid w:val="00C35AA2"/>
    <w:rsid w:val="00C35C47"/>
    <w:rsid w:val="00C35DAB"/>
    <w:rsid w:val="00C36C85"/>
    <w:rsid w:val="00C36D0C"/>
    <w:rsid w:val="00C36FD4"/>
    <w:rsid w:val="00C37125"/>
    <w:rsid w:val="00C371F0"/>
    <w:rsid w:val="00C3743C"/>
    <w:rsid w:val="00C3771C"/>
    <w:rsid w:val="00C37856"/>
    <w:rsid w:val="00C379DF"/>
    <w:rsid w:val="00C37A29"/>
    <w:rsid w:val="00C37A5E"/>
    <w:rsid w:val="00C400BC"/>
    <w:rsid w:val="00C401E7"/>
    <w:rsid w:val="00C40804"/>
    <w:rsid w:val="00C40D7D"/>
    <w:rsid w:val="00C41173"/>
    <w:rsid w:val="00C41E5F"/>
    <w:rsid w:val="00C43DBE"/>
    <w:rsid w:val="00C451A2"/>
    <w:rsid w:val="00C4592D"/>
    <w:rsid w:val="00C463B1"/>
    <w:rsid w:val="00C46403"/>
    <w:rsid w:val="00C46594"/>
    <w:rsid w:val="00C46858"/>
    <w:rsid w:val="00C475B1"/>
    <w:rsid w:val="00C47940"/>
    <w:rsid w:val="00C479D3"/>
    <w:rsid w:val="00C500BE"/>
    <w:rsid w:val="00C502D3"/>
    <w:rsid w:val="00C5071A"/>
    <w:rsid w:val="00C50C57"/>
    <w:rsid w:val="00C50E76"/>
    <w:rsid w:val="00C51365"/>
    <w:rsid w:val="00C51B39"/>
    <w:rsid w:val="00C51E40"/>
    <w:rsid w:val="00C527D2"/>
    <w:rsid w:val="00C53A04"/>
    <w:rsid w:val="00C53AD3"/>
    <w:rsid w:val="00C5453B"/>
    <w:rsid w:val="00C54C9B"/>
    <w:rsid w:val="00C54D2B"/>
    <w:rsid w:val="00C54FD3"/>
    <w:rsid w:val="00C5645D"/>
    <w:rsid w:val="00C569F2"/>
    <w:rsid w:val="00C5729C"/>
    <w:rsid w:val="00C57320"/>
    <w:rsid w:val="00C6000D"/>
    <w:rsid w:val="00C6082E"/>
    <w:rsid w:val="00C608B2"/>
    <w:rsid w:val="00C60917"/>
    <w:rsid w:val="00C60D2C"/>
    <w:rsid w:val="00C613B3"/>
    <w:rsid w:val="00C61472"/>
    <w:rsid w:val="00C61B84"/>
    <w:rsid w:val="00C626DC"/>
    <w:rsid w:val="00C63042"/>
    <w:rsid w:val="00C6322E"/>
    <w:rsid w:val="00C632A8"/>
    <w:rsid w:val="00C635C9"/>
    <w:rsid w:val="00C635E0"/>
    <w:rsid w:val="00C63DAA"/>
    <w:rsid w:val="00C654CC"/>
    <w:rsid w:val="00C655EE"/>
    <w:rsid w:val="00C65ABA"/>
    <w:rsid w:val="00C666CE"/>
    <w:rsid w:val="00C672D8"/>
    <w:rsid w:val="00C6768A"/>
    <w:rsid w:val="00C67945"/>
    <w:rsid w:val="00C709CD"/>
    <w:rsid w:val="00C70EFC"/>
    <w:rsid w:val="00C7149D"/>
    <w:rsid w:val="00C71D87"/>
    <w:rsid w:val="00C721C5"/>
    <w:rsid w:val="00C748A1"/>
    <w:rsid w:val="00C74CE2"/>
    <w:rsid w:val="00C757D0"/>
    <w:rsid w:val="00C75B64"/>
    <w:rsid w:val="00C75E04"/>
    <w:rsid w:val="00C762C5"/>
    <w:rsid w:val="00C76732"/>
    <w:rsid w:val="00C76901"/>
    <w:rsid w:val="00C76B3A"/>
    <w:rsid w:val="00C76BBF"/>
    <w:rsid w:val="00C773F8"/>
    <w:rsid w:val="00C77CF5"/>
    <w:rsid w:val="00C80653"/>
    <w:rsid w:val="00C807B8"/>
    <w:rsid w:val="00C81877"/>
    <w:rsid w:val="00C81A72"/>
    <w:rsid w:val="00C81D1F"/>
    <w:rsid w:val="00C82523"/>
    <w:rsid w:val="00C82A44"/>
    <w:rsid w:val="00C82BD9"/>
    <w:rsid w:val="00C82ED6"/>
    <w:rsid w:val="00C83498"/>
    <w:rsid w:val="00C835C6"/>
    <w:rsid w:val="00C83A61"/>
    <w:rsid w:val="00C83EDB"/>
    <w:rsid w:val="00C83F15"/>
    <w:rsid w:val="00C8444A"/>
    <w:rsid w:val="00C848FE"/>
    <w:rsid w:val="00C84D04"/>
    <w:rsid w:val="00C84F83"/>
    <w:rsid w:val="00C84F98"/>
    <w:rsid w:val="00C852DE"/>
    <w:rsid w:val="00C857E1"/>
    <w:rsid w:val="00C85869"/>
    <w:rsid w:val="00C85A99"/>
    <w:rsid w:val="00C8663D"/>
    <w:rsid w:val="00C869D5"/>
    <w:rsid w:val="00C86A9F"/>
    <w:rsid w:val="00C86ECC"/>
    <w:rsid w:val="00C87370"/>
    <w:rsid w:val="00C87980"/>
    <w:rsid w:val="00C87C02"/>
    <w:rsid w:val="00C902AB"/>
    <w:rsid w:val="00C902B6"/>
    <w:rsid w:val="00C904D1"/>
    <w:rsid w:val="00C90A29"/>
    <w:rsid w:val="00C9151A"/>
    <w:rsid w:val="00C91DD4"/>
    <w:rsid w:val="00C91DF1"/>
    <w:rsid w:val="00C927AF"/>
    <w:rsid w:val="00C92FFC"/>
    <w:rsid w:val="00C93155"/>
    <w:rsid w:val="00C93185"/>
    <w:rsid w:val="00C932F3"/>
    <w:rsid w:val="00C950F7"/>
    <w:rsid w:val="00C95168"/>
    <w:rsid w:val="00C954AE"/>
    <w:rsid w:val="00C95C4B"/>
    <w:rsid w:val="00C95DFC"/>
    <w:rsid w:val="00C965FD"/>
    <w:rsid w:val="00C96650"/>
    <w:rsid w:val="00C96B36"/>
    <w:rsid w:val="00C96D1B"/>
    <w:rsid w:val="00C97073"/>
    <w:rsid w:val="00C97293"/>
    <w:rsid w:val="00C979E5"/>
    <w:rsid w:val="00C97FB9"/>
    <w:rsid w:val="00CA00D4"/>
    <w:rsid w:val="00CA02AE"/>
    <w:rsid w:val="00CA0A7B"/>
    <w:rsid w:val="00CA0BFD"/>
    <w:rsid w:val="00CA188C"/>
    <w:rsid w:val="00CA2776"/>
    <w:rsid w:val="00CA3BF3"/>
    <w:rsid w:val="00CA3D37"/>
    <w:rsid w:val="00CA3F84"/>
    <w:rsid w:val="00CA4065"/>
    <w:rsid w:val="00CA4446"/>
    <w:rsid w:val="00CA45BF"/>
    <w:rsid w:val="00CA5062"/>
    <w:rsid w:val="00CA5321"/>
    <w:rsid w:val="00CA57BE"/>
    <w:rsid w:val="00CA5F51"/>
    <w:rsid w:val="00CA6DD9"/>
    <w:rsid w:val="00CA740D"/>
    <w:rsid w:val="00CB0188"/>
    <w:rsid w:val="00CB0372"/>
    <w:rsid w:val="00CB04D7"/>
    <w:rsid w:val="00CB073F"/>
    <w:rsid w:val="00CB1DC8"/>
    <w:rsid w:val="00CB2919"/>
    <w:rsid w:val="00CB2A7B"/>
    <w:rsid w:val="00CB3123"/>
    <w:rsid w:val="00CB339D"/>
    <w:rsid w:val="00CB35BD"/>
    <w:rsid w:val="00CB4261"/>
    <w:rsid w:val="00CB43EF"/>
    <w:rsid w:val="00CB4550"/>
    <w:rsid w:val="00CB494B"/>
    <w:rsid w:val="00CB4997"/>
    <w:rsid w:val="00CB4B77"/>
    <w:rsid w:val="00CB50E1"/>
    <w:rsid w:val="00CB52C3"/>
    <w:rsid w:val="00CB55B8"/>
    <w:rsid w:val="00CB5DA7"/>
    <w:rsid w:val="00CB659F"/>
    <w:rsid w:val="00CB6DAC"/>
    <w:rsid w:val="00CB6F5D"/>
    <w:rsid w:val="00CB703E"/>
    <w:rsid w:val="00CB717A"/>
    <w:rsid w:val="00CB726A"/>
    <w:rsid w:val="00CB7E60"/>
    <w:rsid w:val="00CC03DB"/>
    <w:rsid w:val="00CC0628"/>
    <w:rsid w:val="00CC0931"/>
    <w:rsid w:val="00CC0B20"/>
    <w:rsid w:val="00CC112B"/>
    <w:rsid w:val="00CC21CE"/>
    <w:rsid w:val="00CC2AE7"/>
    <w:rsid w:val="00CC2F62"/>
    <w:rsid w:val="00CC3697"/>
    <w:rsid w:val="00CC3D0E"/>
    <w:rsid w:val="00CC4711"/>
    <w:rsid w:val="00CC4D42"/>
    <w:rsid w:val="00CC5203"/>
    <w:rsid w:val="00CC590D"/>
    <w:rsid w:val="00CC5A3C"/>
    <w:rsid w:val="00CC6183"/>
    <w:rsid w:val="00CC649B"/>
    <w:rsid w:val="00CC676A"/>
    <w:rsid w:val="00CC69F9"/>
    <w:rsid w:val="00CC6B15"/>
    <w:rsid w:val="00CC6C3A"/>
    <w:rsid w:val="00CC7DA8"/>
    <w:rsid w:val="00CD0061"/>
    <w:rsid w:val="00CD04AF"/>
    <w:rsid w:val="00CD06D8"/>
    <w:rsid w:val="00CD0832"/>
    <w:rsid w:val="00CD0ABD"/>
    <w:rsid w:val="00CD1224"/>
    <w:rsid w:val="00CD1314"/>
    <w:rsid w:val="00CD2720"/>
    <w:rsid w:val="00CD2FC1"/>
    <w:rsid w:val="00CD36CE"/>
    <w:rsid w:val="00CD3FE1"/>
    <w:rsid w:val="00CD4314"/>
    <w:rsid w:val="00CD49E3"/>
    <w:rsid w:val="00CD4BE8"/>
    <w:rsid w:val="00CD4C34"/>
    <w:rsid w:val="00CD5CA3"/>
    <w:rsid w:val="00CD61EB"/>
    <w:rsid w:val="00CD698A"/>
    <w:rsid w:val="00CE02D3"/>
    <w:rsid w:val="00CE05A6"/>
    <w:rsid w:val="00CE0828"/>
    <w:rsid w:val="00CE09BA"/>
    <w:rsid w:val="00CE1418"/>
    <w:rsid w:val="00CE1581"/>
    <w:rsid w:val="00CE1B61"/>
    <w:rsid w:val="00CE212D"/>
    <w:rsid w:val="00CE2ABA"/>
    <w:rsid w:val="00CE2EBA"/>
    <w:rsid w:val="00CE33F6"/>
    <w:rsid w:val="00CE36DF"/>
    <w:rsid w:val="00CE3892"/>
    <w:rsid w:val="00CE3DC7"/>
    <w:rsid w:val="00CE4B89"/>
    <w:rsid w:val="00CE4E0E"/>
    <w:rsid w:val="00CE58D6"/>
    <w:rsid w:val="00CE5BB2"/>
    <w:rsid w:val="00CE684B"/>
    <w:rsid w:val="00CE790F"/>
    <w:rsid w:val="00CF0101"/>
    <w:rsid w:val="00CF014A"/>
    <w:rsid w:val="00CF02F0"/>
    <w:rsid w:val="00CF02F2"/>
    <w:rsid w:val="00CF0370"/>
    <w:rsid w:val="00CF0445"/>
    <w:rsid w:val="00CF0CC8"/>
    <w:rsid w:val="00CF13EA"/>
    <w:rsid w:val="00CF1AD4"/>
    <w:rsid w:val="00CF1DDA"/>
    <w:rsid w:val="00CF27EC"/>
    <w:rsid w:val="00CF2A2B"/>
    <w:rsid w:val="00CF340B"/>
    <w:rsid w:val="00CF42D5"/>
    <w:rsid w:val="00CF4972"/>
    <w:rsid w:val="00CF5E67"/>
    <w:rsid w:val="00CF6A94"/>
    <w:rsid w:val="00CF6E71"/>
    <w:rsid w:val="00CF6F2E"/>
    <w:rsid w:val="00CF6FC9"/>
    <w:rsid w:val="00CF72D5"/>
    <w:rsid w:val="00CF76FB"/>
    <w:rsid w:val="00CF7B14"/>
    <w:rsid w:val="00CF7B2A"/>
    <w:rsid w:val="00D0066E"/>
    <w:rsid w:val="00D008B9"/>
    <w:rsid w:val="00D0098A"/>
    <w:rsid w:val="00D010D6"/>
    <w:rsid w:val="00D019AD"/>
    <w:rsid w:val="00D01A4C"/>
    <w:rsid w:val="00D01DEF"/>
    <w:rsid w:val="00D01E1F"/>
    <w:rsid w:val="00D02631"/>
    <w:rsid w:val="00D02903"/>
    <w:rsid w:val="00D03076"/>
    <w:rsid w:val="00D031AC"/>
    <w:rsid w:val="00D03D4A"/>
    <w:rsid w:val="00D03EA7"/>
    <w:rsid w:val="00D048DE"/>
    <w:rsid w:val="00D05002"/>
    <w:rsid w:val="00D0512B"/>
    <w:rsid w:val="00D054AE"/>
    <w:rsid w:val="00D05841"/>
    <w:rsid w:val="00D05C34"/>
    <w:rsid w:val="00D05CC7"/>
    <w:rsid w:val="00D067B1"/>
    <w:rsid w:val="00D06A6C"/>
    <w:rsid w:val="00D06DDF"/>
    <w:rsid w:val="00D0782E"/>
    <w:rsid w:val="00D07CE3"/>
    <w:rsid w:val="00D07D0E"/>
    <w:rsid w:val="00D07F44"/>
    <w:rsid w:val="00D10D9C"/>
    <w:rsid w:val="00D11CD0"/>
    <w:rsid w:val="00D1201C"/>
    <w:rsid w:val="00D1229F"/>
    <w:rsid w:val="00D148D3"/>
    <w:rsid w:val="00D14926"/>
    <w:rsid w:val="00D14A32"/>
    <w:rsid w:val="00D153EB"/>
    <w:rsid w:val="00D15590"/>
    <w:rsid w:val="00D156FE"/>
    <w:rsid w:val="00D15773"/>
    <w:rsid w:val="00D15F48"/>
    <w:rsid w:val="00D160EC"/>
    <w:rsid w:val="00D161B1"/>
    <w:rsid w:val="00D16939"/>
    <w:rsid w:val="00D169AC"/>
    <w:rsid w:val="00D16F74"/>
    <w:rsid w:val="00D171BD"/>
    <w:rsid w:val="00D1773F"/>
    <w:rsid w:val="00D179B1"/>
    <w:rsid w:val="00D17AD2"/>
    <w:rsid w:val="00D2064F"/>
    <w:rsid w:val="00D20760"/>
    <w:rsid w:val="00D213E3"/>
    <w:rsid w:val="00D214BE"/>
    <w:rsid w:val="00D21AF2"/>
    <w:rsid w:val="00D22D73"/>
    <w:rsid w:val="00D22F82"/>
    <w:rsid w:val="00D2330D"/>
    <w:rsid w:val="00D23845"/>
    <w:rsid w:val="00D23C60"/>
    <w:rsid w:val="00D24CEF"/>
    <w:rsid w:val="00D24EB1"/>
    <w:rsid w:val="00D253B7"/>
    <w:rsid w:val="00D2586B"/>
    <w:rsid w:val="00D25DEA"/>
    <w:rsid w:val="00D26C33"/>
    <w:rsid w:val="00D270FD"/>
    <w:rsid w:val="00D273C3"/>
    <w:rsid w:val="00D276D3"/>
    <w:rsid w:val="00D27B81"/>
    <w:rsid w:val="00D300AA"/>
    <w:rsid w:val="00D304E5"/>
    <w:rsid w:val="00D309C1"/>
    <w:rsid w:val="00D30B25"/>
    <w:rsid w:val="00D30BC5"/>
    <w:rsid w:val="00D30D10"/>
    <w:rsid w:val="00D31163"/>
    <w:rsid w:val="00D31325"/>
    <w:rsid w:val="00D315D0"/>
    <w:rsid w:val="00D328F6"/>
    <w:rsid w:val="00D332F8"/>
    <w:rsid w:val="00D33FE0"/>
    <w:rsid w:val="00D344EC"/>
    <w:rsid w:val="00D34C0B"/>
    <w:rsid w:val="00D34DC7"/>
    <w:rsid w:val="00D34F9D"/>
    <w:rsid w:val="00D35304"/>
    <w:rsid w:val="00D3588E"/>
    <w:rsid w:val="00D360E9"/>
    <w:rsid w:val="00D36AC6"/>
    <w:rsid w:val="00D36BE4"/>
    <w:rsid w:val="00D376F9"/>
    <w:rsid w:val="00D37799"/>
    <w:rsid w:val="00D37F3F"/>
    <w:rsid w:val="00D40F99"/>
    <w:rsid w:val="00D41086"/>
    <w:rsid w:val="00D411A8"/>
    <w:rsid w:val="00D41233"/>
    <w:rsid w:val="00D416AF"/>
    <w:rsid w:val="00D41B69"/>
    <w:rsid w:val="00D42199"/>
    <w:rsid w:val="00D4253C"/>
    <w:rsid w:val="00D4317E"/>
    <w:rsid w:val="00D431C4"/>
    <w:rsid w:val="00D43E20"/>
    <w:rsid w:val="00D44044"/>
    <w:rsid w:val="00D443CC"/>
    <w:rsid w:val="00D44E65"/>
    <w:rsid w:val="00D45096"/>
    <w:rsid w:val="00D450DA"/>
    <w:rsid w:val="00D45A76"/>
    <w:rsid w:val="00D45EF0"/>
    <w:rsid w:val="00D462E7"/>
    <w:rsid w:val="00D4772C"/>
    <w:rsid w:val="00D50034"/>
    <w:rsid w:val="00D5082B"/>
    <w:rsid w:val="00D50B9D"/>
    <w:rsid w:val="00D50C1B"/>
    <w:rsid w:val="00D51BD0"/>
    <w:rsid w:val="00D52215"/>
    <w:rsid w:val="00D525AD"/>
    <w:rsid w:val="00D52886"/>
    <w:rsid w:val="00D52AE4"/>
    <w:rsid w:val="00D52FC6"/>
    <w:rsid w:val="00D53286"/>
    <w:rsid w:val="00D5374C"/>
    <w:rsid w:val="00D53E3E"/>
    <w:rsid w:val="00D54AF2"/>
    <w:rsid w:val="00D561F0"/>
    <w:rsid w:val="00D564A9"/>
    <w:rsid w:val="00D566F7"/>
    <w:rsid w:val="00D56BDA"/>
    <w:rsid w:val="00D56C89"/>
    <w:rsid w:val="00D56DCC"/>
    <w:rsid w:val="00D57252"/>
    <w:rsid w:val="00D5785F"/>
    <w:rsid w:val="00D57922"/>
    <w:rsid w:val="00D57B0C"/>
    <w:rsid w:val="00D57C59"/>
    <w:rsid w:val="00D60231"/>
    <w:rsid w:val="00D60649"/>
    <w:rsid w:val="00D60756"/>
    <w:rsid w:val="00D61C28"/>
    <w:rsid w:val="00D61E88"/>
    <w:rsid w:val="00D61EAC"/>
    <w:rsid w:val="00D61EB0"/>
    <w:rsid w:val="00D623F3"/>
    <w:rsid w:val="00D62B11"/>
    <w:rsid w:val="00D62D42"/>
    <w:rsid w:val="00D6320E"/>
    <w:rsid w:val="00D636B3"/>
    <w:rsid w:val="00D63DA9"/>
    <w:rsid w:val="00D64660"/>
    <w:rsid w:val="00D650FF"/>
    <w:rsid w:val="00D65874"/>
    <w:rsid w:val="00D6628B"/>
    <w:rsid w:val="00D66982"/>
    <w:rsid w:val="00D67F7E"/>
    <w:rsid w:val="00D70DFB"/>
    <w:rsid w:val="00D713F7"/>
    <w:rsid w:val="00D72648"/>
    <w:rsid w:val="00D729BD"/>
    <w:rsid w:val="00D7332E"/>
    <w:rsid w:val="00D7340D"/>
    <w:rsid w:val="00D73BB3"/>
    <w:rsid w:val="00D73CCD"/>
    <w:rsid w:val="00D74401"/>
    <w:rsid w:val="00D74A8B"/>
    <w:rsid w:val="00D750DC"/>
    <w:rsid w:val="00D75832"/>
    <w:rsid w:val="00D75A3B"/>
    <w:rsid w:val="00D75B76"/>
    <w:rsid w:val="00D768CE"/>
    <w:rsid w:val="00D76A56"/>
    <w:rsid w:val="00D80395"/>
    <w:rsid w:val="00D80B54"/>
    <w:rsid w:val="00D81013"/>
    <w:rsid w:val="00D819EB"/>
    <w:rsid w:val="00D81C73"/>
    <w:rsid w:val="00D81CF6"/>
    <w:rsid w:val="00D81FEF"/>
    <w:rsid w:val="00D821DD"/>
    <w:rsid w:val="00D830ED"/>
    <w:rsid w:val="00D831C2"/>
    <w:rsid w:val="00D83923"/>
    <w:rsid w:val="00D83987"/>
    <w:rsid w:val="00D83D5E"/>
    <w:rsid w:val="00D84182"/>
    <w:rsid w:val="00D84277"/>
    <w:rsid w:val="00D845D3"/>
    <w:rsid w:val="00D849F6"/>
    <w:rsid w:val="00D84DE0"/>
    <w:rsid w:val="00D84F77"/>
    <w:rsid w:val="00D8551B"/>
    <w:rsid w:val="00D855C8"/>
    <w:rsid w:val="00D85FF1"/>
    <w:rsid w:val="00D8703E"/>
    <w:rsid w:val="00D870CE"/>
    <w:rsid w:val="00D871B1"/>
    <w:rsid w:val="00D87AC4"/>
    <w:rsid w:val="00D87C2A"/>
    <w:rsid w:val="00D905B4"/>
    <w:rsid w:val="00D91614"/>
    <w:rsid w:val="00D92212"/>
    <w:rsid w:val="00D92230"/>
    <w:rsid w:val="00D92D1D"/>
    <w:rsid w:val="00D93305"/>
    <w:rsid w:val="00D9341C"/>
    <w:rsid w:val="00D9412D"/>
    <w:rsid w:val="00D9419D"/>
    <w:rsid w:val="00D943D6"/>
    <w:rsid w:val="00D947C6"/>
    <w:rsid w:val="00D94A45"/>
    <w:rsid w:val="00D95254"/>
    <w:rsid w:val="00D95BDF"/>
    <w:rsid w:val="00D9637D"/>
    <w:rsid w:val="00D96634"/>
    <w:rsid w:val="00D96D91"/>
    <w:rsid w:val="00D97074"/>
    <w:rsid w:val="00D97D10"/>
    <w:rsid w:val="00DA006F"/>
    <w:rsid w:val="00DA030D"/>
    <w:rsid w:val="00DA0670"/>
    <w:rsid w:val="00DA0705"/>
    <w:rsid w:val="00DA0A0F"/>
    <w:rsid w:val="00DA0E51"/>
    <w:rsid w:val="00DA0FFB"/>
    <w:rsid w:val="00DA14C9"/>
    <w:rsid w:val="00DA2985"/>
    <w:rsid w:val="00DA2E4F"/>
    <w:rsid w:val="00DA45DD"/>
    <w:rsid w:val="00DA4E65"/>
    <w:rsid w:val="00DA522D"/>
    <w:rsid w:val="00DA5692"/>
    <w:rsid w:val="00DA57FC"/>
    <w:rsid w:val="00DA5CEA"/>
    <w:rsid w:val="00DA60FB"/>
    <w:rsid w:val="00DA6416"/>
    <w:rsid w:val="00DA675E"/>
    <w:rsid w:val="00DA6873"/>
    <w:rsid w:val="00DA6875"/>
    <w:rsid w:val="00DA69B7"/>
    <w:rsid w:val="00DA6C55"/>
    <w:rsid w:val="00DA6D09"/>
    <w:rsid w:val="00DA6D6B"/>
    <w:rsid w:val="00DA7B5D"/>
    <w:rsid w:val="00DB0507"/>
    <w:rsid w:val="00DB137C"/>
    <w:rsid w:val="00DB278F"/>
    <w:rsid w:val="00DB2D18"/>
    <w:rsid w:val="00DB3689"/>
    <w:rsid w:val="00DB45C3"/>
    <w:rsid w:val="00DB4617"/>
    <w:rsid w:val="00DB59F5"/>
    <w:rsid w:val="00DB680C"/>
    <w:rsid w:val="00DB6B96"/>
    <w:rsid w:val="00DB6E64"/>
    <w:rsid w:val="00DB72C9"/>
    <w:rsid w:val="00DB7BF1"/>
    <w:rsid w:val="00DC03FE"/>
    <w:rsid w:val="00DC0997"/>
    <w:rsid w:val="00DC0B04"/>
    <w:rsid w:val="00DC0D1D"/>
    <w:rsid w:val="00DC11F6"/>
    <w:rsid w:val="00DC13B4"/>
    <w:rsid w:val="00DC18EC"/>
    <w:rsid w:val="00DC2306"/>
    <w:rsid w:val="00DC258C"/>
    <w:rsid w:val="00DC2A0B"/>
    <w:rsid w:val="00DC2DA0"/>
    <w:rsid w:val="00DC3020"/>
    <w:rsid w:val="00DC3C01"/>
    <w:rsid w:val="00DC3D8D"/>
    <w:rsid w:val="00DC3DE7"/>
    <w:rsid w:val="00DC464B"/>
    <w:rsid w:val="00DC4A93"/>
    <w:rsid w:val="00DC5360"/>
    <w:rsid w:val="00DC5C0C"/>
    <w:rsid w:val="00DC6A59"/>
    <w:rsid w:val="00DC7066"/>
    <w:rsid w:val="00DC74AA"/>
    <w:rsid w:val="00DC7777"/>
    <w:rsid w:val="00DC7ADD"/>
    <w:rsid w:val="00DD0CA5"/>
    <w:rsid w:val="00DD1088"/>
    <w:rsid w:val="00DD198F"/>
    <w:rsid w:val="00DD1BBF"/>
    <w:rsid w:val="00DD1DC6"/>
    <w:rsid w:val="00DD20C7"/>
    <w:rsid w:val="00DD2A83"/>
    <w:rsid w:val="00DD2CAE"/>
    <w:rsid w:val="00DD2F5E"/>
    <w:rsid w:val="00DD317C"/>
    <w:rsid w:val="00DD41FD"/>
    <w:rsid w:val="00DD4274"/>
    <w:rsid w:val="00DD4568"/>
    <w:rsid w:val="00DD470E"/>
    <w:rsid w:val="00DD70AE"/>
    <w:rsid w:val="00DD7103"/>
    <w:rsid w:val="00DD710A"/>
    <w:rsid w:val="00DD73C2"/>
    <w:rsid w:val="00DD73FC"/>
    <w:rsid w:val="00DD78F8"/>
    <w:rsid w:val="00DD7A8A"/>
    <w:rsid w:val="00DD7AB9"/>
    <w:rsid w:val="00DE0952"/>
    <w:rsid w:val="00DE0BF0"/>
    <w:rsid w:val="00DE0CB6"/>
    <w:rsid w:val="00DE19AD"/>
    <w:rsid w:val="00DE1C72"/>
    <w:rsid w:val="00DE34A8"/>
    <w:rsid w:val="00DE432E"/>
    <w:rsid w:val="00DE48CE"/>
    <w:rsid w:val="00DE4D4C"/>
    <w:rsid w:val="00DE52C1"/>
    <w:rsid w:val="00DE5B0D"/>
    <w:rsid w:val="00DE62B2"/>
    <w:rsid w:val="00DE6428"/>
    <w:rsid w:val="00DE6881"/>
    <w:rsid w:val="00DE695F"/>
    <w:rsid w:val="00DE6BC1"/>
    <w:rsid w:val="00DE6E5B"/>
    <w:rsid w:val="00DF0385"/>
    <w:rsid w:val="00DF0AC6"/>
    <w:rsid w:val="00DF0BC3"/>
    <w:rsid w:val="00DF1521"/>
    <w:rsid w:val="00DF1617"/>
    <w:rsid w:val="00DF1DC7"/>
    <w:rsid w:val="00DF1FCC"/>
    <w:rsid w:val="00DF25BF"/>
    <w:rsid w:val="00DF273D"/>
    <w:rsid w:val="00DF2D77"/>
    <w:rsid w:val="00DF2E49"/>
    <w:rsid w:val="00DF371B"/>
    <w:rsid w:val="00DF37E1"/>
    <w:rsid w:val="00DF38A5"/>
    <w:rsid w:val="00DF3A50"/>
    <w:rsid w:val="00DF4366"/>
    <w:rsid w:val="00DF43A7"/>
    <w:rsid w:val="00DF4E3E"/>
    <w:rsid w:val="00DF52A8"/>
    <w:rsid w:val="00DF5427"/>
    <w:rsid w:val="00DF54BC"/>
    <w:rsid w:val="00DF54FD"/>
    <w:rsid w:val="00DF5542"/>
    <w:rsid w:val="00DF5BB7"/>
    <w:rsid w:val="00DF671F"/>
    <w:rsid w:val="00DF6863"/>
    <w:rsid w:val="00DF6F4A"/>
    <w:rsid w:val="00DF75A2"/>
    <w:rsid w:val="00DF77DB"/>
    <w:rsid w:val="00E0050C"/>
    <w:rsid w:val="00E00669"/>
    <w:rsid w:val="00E0141F"/>
    <w:rsid w:val="00E015EA"/>
    <w:rsid w:val="00E01993"/>
    <w:rsid w:val="00E02002"/>
    <w:rsid w:val="00E02205"/>
    <w:rsid w:val="00E02EA4"/>
    <w:rsid w:val="00E02F39"/>
    <w:rsid w:val="00E03000"/>
    <w:rsid w:val="00E037C3"/>
    <w:rsid w:val="00E03829"/>
    <w:rsid w:val="00E0453D"/>
    <w:rsid w:val="00E045E6"/>
    <w:rsid w:val="00E047DA"/>
    <w:rsid w:val="00E04B51"/>
    <w:rsid w:val="00E04D5D"/>
    <w:rsid w:val="00E052CB"/>
    <w:rsid w:val="00E05FA6"/>
    <w:rsid w:val="00E0619F"/>
    <w:rsid w:val="00E063DE"/>
    <w:rsid w:val="00E0663A"/>
    <w:rsid w:val="00E0741B"/>
    <w:rsid w:val="00E07447"/>
    <w:rsid w:val="00E0751B"/>
    <w:rsid w:val="00E100AA"/>
    <w:rsid w:val="00E10364"/>
    <w:rsid w:val="00E10883"/>
    <w:rsid w:val="00E10B6C"/>
    <w:rsid w:val="00E11160"/>
    <w:rsid w:val="00E11CC5"/>
    <w:rsid w:val="00E138D4"/>
    <w:rsid w:val="00E14543"/>
    <w:rsid w:val="00E149F0"/>
    <w:rsid w:val="00E14C4E"/>
    <w:rsid w:val="00E1562A"/>
    <w:rsid w:val="00E162D3"/>
    <w:rsid w:val="00E16F71"/>
    <w:rsid w:val="00E176D0"/>
    <w:rsid w:val="00E17CB1"/>
    <w:rsid w:val="00E17CFE"/>
    <w:rsid w:val="00E203B7"/>
    <w:rsid w:val="00E205A3"/>
    <w:rsid w:val="00E205AD"/>
    <w:rsid w:val="00E2183E"/>
    <w:rsid w:val="00E2212C"/>
    <w:rsid w:val="00E22F1D"/>
    <w:rsid w:val="00E24380"/>
    <w:rsid w:val="00E243AC"/>
    <w:rsid w:val="00E247C2"/>
    <w:rsid w:val="00E2481A"/>
    <w:rsid w:val="00E24B1D"/>
    <w:rsid w:val="00E24BC4"/>
    <w:rsid w:val="00E25474"/>
    <w:rsid w:val="00E259F2"/>
    <w:rsid w:val="00E26693"/>
    <w:rsid w:val="00E2691F"/>
    <w:rsid w:val="00E26C16"/>
    <w:rsid w:val="00E26DC3"/>
    <w:rsid w:val="00E26EB7"/>
    <w:rsid w:val="00E272F4"/>
    <w:rsid w:val="00E276CC"/>
    <w:rsid w:val="00E279F1"/>
    <w:rsid w:val="00E27C58"/>
    <w:rsid w:val="00E30089"/>
    <w:rsid w:val="00E30270"/>
    <w:rsid w:val="00E3048F"/>
    <w:rsid w:val="00E30B60"/>
    <w:rsid w:val="00E30E6F"/>
    <w:rsid w:val="00E31490"/>
    <w:rsid w:val="00E31822"/>
    <w:rsid w:val="00E31F3E"/>
    <w:rsid w:val="00E32F93"/>
    <w:rsid w:val="00E330CC"/>
    <w:rsid w:val="00E33D80"/>
    <w:rsid w:val="00E3402E"/>
    <w:rsid w:val="00E34598"/>
    <w:rsid w:val="00E34A10"/>
    <w:rsid w:val="00E34F41"/>
    <w:rsid w:val="00E35495"/>
    <w:rsid w:val="00E35A20"/>
    <w:rsid w:val="00E3652F"/>
    <w:rsid w:val="00E3664E"/>
    <w:rsid w:val="00E369E9"/>
    <w:rsid w:val="00E36A9E"/>
    <w:rsid w:val="00E36B48"/>
    <w:rsid w:val="00E36D5A"/>
    <w:rsid w:val="00E37634"/>
    <w:rsid w:val="00E37A0B"/>
    <w:rsid w:val="00E37D72"/>
    <w:rsid w:val="00E37E73"/>
    <w:rsid w:val="00E40067"/>
    <w:rsid w:val="00E402C4"/>
    <w:rsid w:val="00E408AA"/>
    <w:rsid w:val="00E40BBF"/>
    <w:rsid w:val="00E40DBC"/>
    <w:rsid w:val="00E40F25"/>
    <w:rsid w:val="00E41071"/>
    <w:rsid w:val="00E410DB"/>
    <w:rsid w:val="00E411D2"/>
    <w:rsid w:val="00E41C3F"/>
    <w:rsid w:val="00E41CD1"/>
    <w:rsid w:val="00E41CD3"/>
    <w:rsid w:val="00E41DAC"/>
    <w:rsid w:val="00E441CC"/>
    <w:rsid w:val="00E44436"/>
    <w:rsid w:val="00E45144"/>
    <w:rsid w:val="00E459DC"/>
    <w:rsid w:val="00E4626F"/>
    <w:rsid w:val="00E464E6"/>
    <w:rsid w:val="00E46A52"/>
    <w:rsid w:val="00E46CB7"/>
    <w:rsid w:val="00E46D40"/>
    <w:rsid w:val="00E470A2"/>
    <w:rsid w:val="00E50900"/>
    <w:rsid w:val="00E50D9E"/>
    <w:rsid w:val="00E50DAC"/>
    <w:rsid w:val="00E51146"/>
    <w:rsid w:val="00E517CC"/>
    <w:rsid w:val="00E51EF4"/>
    <w:rsid w:val="00E522CE"/>
    <w:rsid w:val="00E5262B"/>
    <w:rsid w:val="00E529AE"/>
    <w:rsid w:val="00E52B0A"/>
    <w:rsid w:val="00E52EC3"/>
    <w:rsid w:val="00E5337E"/>
    <w:rsid w:val="00E5378A"/>
    <w:rsid w:val="00E542C7"/>
    <w:rsid w:val="00E5453A"/>
    <w:rsid w:val="00E54732"/>
    <w:rsid w:val="00E54B2B"/>
    <w:rsid w:val="00E55070"/>
    <w:rsid w:val="00E551DD"/>
    <w:rsid w:val="00E558E9"/>
    <w:rsid w:val="00E55B76"/>
    <w:rsid w:val="00E55D9B"/>
    <w:rsid w:val="00E562C5"/>
    <w:rsid w:val="00E571A0"/>
    <w:rsid w:val="00E600D7"/>
    <w:rsid w:val="00E607D2"/>
    <w:rsid w:val="00E60CE0"/>
    <w:rsid w:val="00E613CA"/>
    <w:rsid w:val="00E6149C"/>
    <w:rsid w:val="00E6245D"/>
    <w:rsid w:val="00E63030"/>
    <w:rsid w:val="00E6333A"/>
    <w:rsid w:val="00E63A22"/>
    <w:rsid w:val="00E63E72"/>
    <w:rsid w:val="00E64ECF"/>
    <w:rsid w:val="00E64FC4"/>
    <w:rsid w:val="00E65C95"/>
    <w:rsid w:val="00E65D6B"/>
    <w:rsid w:val="00E670C3"/>
    <w:rsid w:val="00E67A81"/>
    <w:rsid w:val="00E703F2"/>
    <w:rsid w:val="00E707DB"/>
    <w:rsid w:val="00E70FF0"/>
    <w:rsid w:val="00E711E6"/>
    <w:rsid w:val="00E71ACC"/>
    <w:rsid w:val="00E72B0B"/>
    <w:rsid w:val="00E730A6"/>
    <w:rsid w:val="00E745D4"/>
    <w:rsid w:val="00E74F7E"/>
    <w:rsid w:val="00E750F5"/>
    <w:rsid w:val="00E75F0B"/>
    <w:rsid w:val="00E77074"/>
    <w:rsid w:val="00E80472"/>
    <w:rsid w:val="00E8048F"/>
    <w:rsid w:val="00E80B5B"/>
    <w:rsid w:val="00E80FAB"/>
    <w:rsid w:val="00E813E5"/>
    <w:rsid w:val="00E8145C"/>
    <w:rsid w:val="00E81D21"/>
    <w:rsid w:val="00E81DD0"/>
    <w:rsid w:val="00E82552"/>
    <w:rsid w:val="00E82657"/>
    <w:rsid w:val="00E834B0"/>
    <w:rsid w:val="00E83B63"/>
    <w:rsid w:val="00E8465A"/>
    <w:rsid w:val="00E85285"/>
    <w:rsid w:val="00E85CAE"/>
    <w:rsid w:val="00E85DB2"/>
    <w:rsid w:val="00E85FE7"/>
    <w:rsid w:val="00E8614C"/>
    <w:rsid w:val="00E86707"/>
    <w:rsid w:val="00E86AE5"/>
    <w:rsid w:val="00E87305"/>
    <w:rsid w:val="00E87F9E"/>
    <w:rsid w:val="00E900B3"/>
    <w:rsid w:val="00E90483"/>
    <w:rsid w:val="00E905D7"/>
    <w:rsid w:val="00E911CD"/>
    <w:rsid w:val="00E91628"/>
    <w:rsid w:val="00E9170A"/>
    <w:rsid w:val="00E91725"/>
    <w:rsid w:val="00E91990"/>
    <w:rsid w:val="00E91C0C"/>
    <w:rsid w:val="00E92D81"/>
    <w:rsid w:val="00E92E15"/>
    <w:rsid w:val="00E9327D"/>
    <w:rsid w:val="00E9386E"/>
    <w:rsid w:val="00E93A75"/>
    <w:rsid w:val="00E93B67"/>
    <w:rsid w:val="00E93C2A"/>
    <w:rsid w:val="00E93ED5"/>
    <w:rsid w:val="00E94225"/>
    <w:rsid w:val="00E945A8"/>
    <w:rsid w:val="00E94E37"/>
    <w:rsid w:val="00E9527D"/>
    <w:rsid w:val="00E955B6"/>
    <w:rsid w:val="00E96565"/>
    <w:rsid w:val="00E9680D"/>
    <w:rsid w:val="00E96D42"/>
    <w:rsid w:val="00E9715F"/>
    <w:rsid w:val="00E971CC"/>
    <w:rsid w:val="00E97392"/>
    <w:rsid w:val="00E97B70"/>
    <w:rsid w:val="00EA0151"/>
    <w:rsid w:val="00EA056E"/>
    <w:rsid w:val="00EA06C7"/>
    <w:rsid w:val="00EA0AF6"/>
    <w:rsid w:val="00EA0CF3"/>
    <w:rsid w:val="00EA0DA1"/>
    <w:rsid w:val="00EA0E6B"/>
    <w:rsid w:val="00EA1943"/>
    <w:rsid w:val="00EA1D1E"/>
    <w:rsid w:val="00EA21F9"/>
    <w:rsid w:val="00EA2A8F"/>
    <w:rsid w:val="00EA312F"/>
    <w:rsid w:val="00EA4209"/>
    <w:rsid w:val="00EA4390"/>
    <w:rsid w:val="00EA45E6"/>
    <w:rsid w:val="00EA4CBA"/>
    <w:rsid w:val="00EA5A69"/>
    <w:rsid w:val="00EA5F0C"/>
    <w:rsid w:val="00EA6088"/>
    <w:rsid w:val="00EA619E"/>
    <w:rsid w:val="00EA636E"/>
    <w:rsid w:val="00EA63A9"/>
    <w:rsid w:val="00EA65F5"/>
    <w:rsid w:val="00EA6689"/>
    <w:rsid w:val="00EA733C"/>
    <w:rsid w:val="00EA7368"/>
    <w:rsid w:val="00EA74CF"/>
    <w:rsid w:val="00EA7BE7"/>
    <w:rsid w:val="00EA7C8B"/>
    <w:rsid w:val="00EB07A5"/>
    <w:rsid w:val="00EB07CB"/>
    <w:rsid w:val="00EB101A"/>
    <w:rsid w:val="00EB16BB"/>
    <w:rsid w:val="00EB177B"/>
    <w:rsid w:val="00EB1840"/>
    <w:rsid w:val="00EB1D9D"/>
    <w:rsid w:val="00EB1FC1"/>
    <w:rsid w:val="00EB3A81"/>
    <w:rsid w:val="00EB4648"/>
    <w:rsid w:val="00EB4656"/>
    <w:rsid w:val="00EB4731"/>
    <w:rsid w:val="00EB4A37"/>
    <w:rsid w:val="00EB51B6"/>
    <w:rsid w:val="00EB522E"/>
    <w:rsid w:val="00EB5620"/>
    <w:rsid w:val="00EB5D69"/>
    <w:rsid w:val="00EB6454"/>
    <w:rsid w:val="00EB6734"/>
    <w:rsid w:val="00EB6AE7"/>
    <w:rsid w:val="00EB6E7D"/>
    <w:rsid w:val="00EB71F2"/>
    <w:rsid w:val="00EB742D"/>
    <w:rsid w:val="00EB791A"/>
    <w:rsid w:val="00EC0391"/>
    <w:rsid w:val="00EC0416"/>
    <w:rsid w:val="00EC04B5"/>
    <w:rsid w:val="00EC07D9"/>
    <w:rsid w:val="00EC0A74"/>
    <w:rsid w:val="00EC1236"/>
    <w:rsid w:val="00EC137D"/>
    <w:rsid w:val="00EC151C"/>
    <w:rsid w:val="00EC18C6"/>
    <w:rsid w:val="00EC1B19"/>
    <w:rsid w:val="00EC1BAC"/>
    <w:rsid w:val="00EC1DEE"/>
    <w:rsid w:val="00EC21B9"/>
    <w:rsid w:val="00EC2284"/>
    <w:rsid w:val="00EC26CC"/>
    <w:rsid w:val="00EC2A12"/>
    <w:rsid w:val="00EC2ECC"/>
    <w:rsid w:val="00EC3757"/>
    <w:rsid w:val="00EC4E7E"/>
    <w:rsid w:val="00EC5C3C"/>
    <w:rsid w:val="00EC5D6B"/>
    <w:rsid w:val="00EC6C4B"/>
    <w:rsid w:val="00EC7352"/>
    <w:rsid w:val="00EC73BB"/>
    <w:rsid w:val="00ED02D7"/>
    <w:rsid w:val="00ED06E0"/>
    <w:rsid w:val="00ED1EE5"/>
    <w:rsid w:val="00ED32B2"/>
    <w:rsid w:val="00ED3314"/>
    <w:rsid w:val="00ED3785"/>
    <w:rsid w:val="00ED3A6A"/>
    <w:rsid w:val="00ED4421"/>
    <w:rsid w:val="00ED4EC5"/>
    <w:rsid w:val="00ED4F64"/>
    <w:rsid w:val="00ED53DB"/>
    <w:rsid w:val="00ED598A"/>
    <w:rsid w:val="00ED59DE"/>
    <w:rsid w:val="00ED5A0E"/>
    <w:rsid w:val="00ED5B7E"/>
    <w:rsid w:val="00ED5FD2"/>
    <w:rsid w:val="00ED62F3"/>
    <w:rsid w:val="00ED684A"/>
    <w:rsid w:val="00ED7DAE"/>
    <w:rsid w:val="00EE0194"/>
    <w:rsid w:val="00EE060D"/>
    <w:rsid w:val="00EE0A36"/>
    <w:rsid w:val="00EE0C06"/>
    <w:rsid w:val="00EE0FB7"/>
    <w:rsid w:val="00EE188F"/>
    <w:rsid w:val="00EE1CCE"/>
    <w:rsid w:val="00EE274C"/>
    <w:rsid w:val="00EE2D1D"/>
    <w:rsid w:val="00EE3B62"/>
    <w:rsid w:val="00EE3E5B"/>
    <w:rsid w:val="00EE3F5E"/>
    <w:rsid w:val="00EE443D"/>
    <w:rsid w:val="00EE4F33"/>
    <w:rsid w:val="00EE5312"/>
    <w:rsid w:val="00EE5466"/>
    <w:rsid w:val="00EE5577"/>
    <w:rsid w:val="00EE6331"/>
    <w:rsid w:val="00EE6640"/>
    <w:rsid w:val="00EE6F14"/>
    <w:rsid w:val="00EE72FC"/>
    <w:rsid w:val="00EF0D26"/>
    <w:rsid w:val="00EF0F33"/>
    <w:rsid w:val="00EF13B5"/>
    <w:rsid w:val="00EF17BD"/>
    <w:rsid w:val="00EF1BAA"/>
    <w:rsid w:val="00EF1C91"/>
    <w:rsid w:val="00EF2D27"/>
    <w:rsid w:val="00EF2EC0"/>
    <w:rsid w:val="00EF39B1"/>
    <w:rsid w:val="00EF3C43"/>
    <w:rsid w:val="00EF3D11"/>
    <w:rsid w:val="00EF3D6F"/>
    <w:rsid w:val="00EF3F23"/>
    <w:rsid w:val="00EF4705"/>
    <w:rsid w:val="00EF4AE3"/>
    <w:rsid w:val="00EF4DA3"/>
    <w:rsid w:val="00EF4DC6"/>
    <w:rsid w:val="00EF5172"/>
    <w:rsid w:val="00EF5ADB"/>
    <w:rsid w:val="00EF797C"/>
    <w:rsid w:val="00EF7BDB"/>
    <w:rsid w:val="00F00300"/>
    <w:rsid w:val="00F007BC"/>
    <w:rsid w:val="00F012B5"/>
    <w:rsid w:val="00F0146B"/>
    <w:rsid w:val="00F0193F"/>
    <w:rsid w:val="00F01D39"/>
    <w:rsid w:val="00F02065"/>
    <w:rsid w:val="00F02378"/>
    <w:rsid w:val="00F026C3"/>
    <w:rsid w:val="00F0281C"/>
    <w:rsid w:val="00F02A9B"/>
    <w:rsid w:val="00F02D33"/>
    <w:rsid w:val="00F03107"/>
    <w:rsid w:val="00F04071"/>
    <w:rsid w:val="00F04390"/>
    <w:rsid w:val="00F05486"/>
    <w:rsid w:val="00F056A3"/>
    <w:rsid w:val="00F0603B"/>
    <w:rsid w:val="00F064F1"/>
    <w:rsid w:val="00F065D9"/>
    <w:rsid w:val="00F066A2"/>
    <w:rsid w:val="00F06CBC"/>
    <w:rsid w:val="00F074EA"/>
    <w:rsid w:val="00F078D3"/>
    <w:rsid w:val="00F07936"/>
    <w:rsid w:val="00F07A60"/>
    <w:rsid w:val="00F07C11"/>
    <w:rsid w:val="00F10935"/>
    <w:rsid w:val="00F115AA"/>
    <w:rsid w:val="00F115B8"/>
    <w:rsid w:val="00F115BC"/>
    <w:rsid w:val="00F12132"/>
    <w:rsid w:val="00F12871"/>
    <w:rsid w:val="00F12A50"/>
    <w:rsid w:val="00F12C12"/>
    <w:rsid w:val="00F1330F"/>
    <w:rsid w:val="00F133F1"/>
    <w:rsid w:val="00F13EAB"/>
    <w:rsid w:val="00F1467B"/>
    <w:rsid w:val="00F14FF3"/>
    <w:rsid w:val="00F15682"/>
    <w:rsid w:val="00F15E5F"/>
    <w:rsid w:val="00F16216"/>
    <w:rsid w:val="00F162D4"/>
    <w:rsid w:val="00F16915"/>
    <w:rsid w:val="00F16CF6"/>
    <w:rsid w:val="00F16E81"/>
    <w:rsid w:val="00F17184"/>
    <w:rsid w:val="00F1731C"/>
    <w:rsid w:val="00F175E0"/>
    <w:rsid w:val="00F17712"/>
    <w:rsid w:val="00F17813"/>
    <w:rsid w:val="00F17BF0"/>
    <w:rsid w:val="00F17D55"/>
    <w:rsid w:val="00F20121"/>
    <w:rsid w:val="00F203CA"/>
    <w:rsid w:val="00F21668"/>
    <w:rsid w:val="00F21906"/>
    <w:rsid w:val="00F21DB9"/>
    <w:rsid w:val="00F22405"/>
    <w:rsid w:val="00F22B2E"/>
    <w:rsid w:val="00F22D24"/>
    <w:rsid w:val="00F22D27"/>
    <w:rsid w:val="00F23926"/>
    <w:rsid w:val="00F23A21"/>
    <w:rsid w:val="00F2438B"/>
    <w:rsid w:val="00F25128"/>
    <w:rsid w:val="00F2549B"/>
    <w:rsid w:val="00F2567B"/>
    <w:rsid w:val="00F25680"/>
    <w:rsid w:val="00F264B5"/>
    <w:rsid w:val="00F265C0"/>
    <w:rsid w:val="00F26AA8"/>
    <w:rsid w:val="00F27149"/>
    <w:rsid w:val="00F27B35"/>
    <w:rsid w:val="00F30147"/>
    <w:rsid w:val="00F301B5"/>
    <w:rsid w:val="00F30286"/>
    <w:rsid w:val="00F3081E"/>
    <w:rsid w:val="00F30D66"/>
    <w:rsid w:val="00F316F8"/>
    <w:rsid w:val="00F3174E"/>
    <w:rsid w:val="00F31BF7"/>
    <w:rsid w:val="00F31CBC"/>
    <w:rsid w:val="00F31E4B"/>
    <w:rsid w:val="00F32FC3"/>
    <w:rsid w:val="00F3307B"/>
    <w:rsid w:val="00F3321B"/>
    <w:rsid w:val="00F336B3"/>
    <w:rsid w:val="00F33AA5"/>
    <w:rsid w:val="00F359BA"/>
    <w:rsid w:val="00F35AA8"/>
    <w:rsid w:val="00F35BCB"/>
    <w:rsid w:val="00F36C11"/>
    <w:rsid w:val="00F36FDC"/>
    <w:rsid w:val="00F370B2"/>
    <w:rsid w:val="00F37560"/>
    <w:rsid w:val="00F4010B"/>
    <w:rsid w:val="00F40A10"/>
    <w:rsid w:val="00F41139"/>
    <w:rsid w:val="00F41793"/>
    <w:rsid w:val="00F41C87"/>
    <w:rsid w:val="00F41CC1"/>
    <w:rsid w:val="00F41E3D"/>
    <w:rsid w:val="00F41F3A"/>
    <w:rsid w:val="00F4225C"/>
    <w:rsid w:val="00F42665"/>
    <w:rsid w:val="00F42BA4"/>
    <w:rsid w:val="00F42E19"/>
    <w:rsid w:val="00F42E7F"/>
    <w:rsid w:val="00F43D3B"/>
    <w:rsid w:val="00F43DA1"/>
    <w:rsid w:val="00F44099"/>
    <w:rsid w:val="00F4413A"/>
    <w:rsid w:val="00F443A9"/>
    <w:rsid w:val="00F448A9"/>
    <w:rsid w:val="00F44B34"/>
    <w:rsid w:val="00F44B9D"/>
    <w:rsid w:val="00F44E66"/>
    <w:rsid w:val="00F44FC3"/>
    <w:rsid w:val="00F4533C"/>
    <w:rsid w:val="00F45401"/>
    <w:rsid w:val="00F455B0"/>
    <w:rsid w:val="00F45AEE"/>
    <w:rsid w:val="00F45B1D"/>
    <w:rsid w:val="00F45B3F"/>
    <w:rsid w:val="00F4656F"/>
    <w:rsid w:val="00F465D8"/>
    <w:rsid w:val="00F46DF0"/>
    <w:rsid w:val="00F4702C"/>
    <w:rsid w:val="00F47686"/>
    <w:rsid w:val="00F4769C"/>
    <w:rsid w:val="00F505B8"/>
    <w:rsid w:val="00F520AB"/>
    <w:rsid w:val="00F52896"/>
    <w:rsid w:val="00F52E80"/>
    <w:rsid w:val="00F537A1"/>
    <w:rsid w:val="00F547DE"/>
    <w:rsid w:val="00F548A8"/>
    <w:rsid w:val="00F549C5"/>
    <w:rsid w:val="00F55030"/>
    <w:rsid w:val="00F55594"/>
    <w:rsid w:val="00F55975"/>
    <w:rsid w:val="00F56127"/>
    <w:rsid w:val="00F56A42"/>
    <w:rsid w:val="00F570BA"/>
    <w:rsid w:val="00F57F0B"/>
    <w:rsid w:val="00F600B1"/>
    <w:rsid w:val="00F6070B"/>
    <w:rsid w:val="00F609F3"/>
    <w:rsid w:val="00F60A59"/>
    <w:rsid w:val="00F61288"/>
    <w:rsid w:val="00F618E0"/>
    <w:rsid w:val="00F61A6A"/>
    <w:rsid w:val="00F61D13"/>
    <w:rsid w:val="00F6259B"/>
    <w:rsid w:val="00F627F7"/>
    <w:rsid w:val="00F62828"/>
    <w:rsid w:val="00F62BC8"/>
    <w:rsid w:val="00F62C25"/>
    <w:rsid w:val="00F62F3B"/>
    <w:rsid w:val="00F634E7"/>
    <w:rsid w:val="00F634F6"/>
    <w:rsid w:val="00F63B78"/>
    <w:rsid w:val="00F63E23"/>
    <w:rsid w:val="00F64070"/>
    <w:rsid w:val="00F646EF"/>
    <w:rsid w:val="00F6472D"/>
    <w:rsid w:val="00F64D69"/>
    <w:rsid w:val="00F6524E"/>
    <w:rsid w:val="00F6526D"/>
    <w:rsid w:val="00F657E5"/>
    <w:rsid w:val="00F65957"/>
    <w:rsid w:val="00F65BDB"/>
    <w:rsid w:val="00F65D7C"/>
    <w:rsid w:val="00F660C9"/>
    <w:rsid w:val="00F66536"/>
    <w:rsid w:val="00F66D25"/>
    <w:rsid w:val="00F67311"/>
    <w:rsid w:val="00F67327"/>
    <w:rsid w:val="00F70011"/>
    <w:rsid w:val="00F700DD"/>
    <w:rsid w:val="00F7064C"/>
    <w:rsid w:val="00F7074F"/>
    <w:rsid w:val="00F71800"/>
    <w:rsid w:val="00F71837"/>
    <w:rsid w:val="00F71A34"/>
    <w:rsid w:val="00F71AA9"/>
    <w:rsid w:val="00F71C04"/>
    <w:rsid w:val="00F71E5F"/>
    <w:rsid w:val="00F72028"/>
    <w:rsid w:val="00F7204E"/>
    <w:rsid w:val="00F7209C"/>
    <w:rsid w:val="00F7260B"/>
    <w:rsid w:val="00F72BE6"/>
    <w:rsid w:val="00F734EA"/>
    <w:rsid w:val="00F736B6"/>
    <w:rsid w:val="00F73EB8"/>
    <w:rsid w:val="00F7444D"/>
    <w:rsid w:val="00F74E1E"/>
    <w:rsid w:val="00F755A5"/>
    <w:rsid w:val="00F75C63"/>
    <w:rsid w:val="00F75EA7"/>
    <w:rsid w:val="00F7600D"/>
    <w:rsid w:val="00F76D41"/>
    <w:rsid w:val="00F76D67"/>
    <w:rsid w:val="00F77505"/>
    <w:rsid w:val="00F7768F"/>
    <w:rsid w:val="00F7784A"/>
    <w:rsid w:val="00F80169"/>
    <w:rsid w:val="00F8021F"/>
    <w:rsid w:val="00F8069F"/>
    <w:rsid w:val="00F80AD5"/>
    <w:rsid w:val="00F8107E"/>
    <w:rsid w:val="00F81834"/>
    <w:rsid w:val="00F82B21"/>
    <w:rsid w:val="00F82B37"/>
    <w:rsid w:val="00F82CA6"/>
    <w:rsid w:val="00F832A8"/>
    <w:rsid w:val="00F835D9"/>
    <w:rsid w:val="00F8361B"/>
    <w:rsid w:val="00F83876"/>
    <w:rsid w:val="00F83B74"/>
    <w:rsid w:val="00F83DAB"/>
    <w:rsid w:val="00F840DC"/>
    <w:rsid w:val="00F84215"/>
    <w:rsid w:val="00F847C1"/>
    <w:rsid w:val="00F8492A"/>
    <w:rsid w:val="00F85B39"/>
    <w:rsid w:val="00F85F5D"/>
    <w:rsid w:val="00F8787E"/>
    <w:rsid w:val="00F87B07"/>
    <w:rsid w:val="00F87C57"/>
    <w:rsid w:val="00F90413"/>
    <w:rsid w:val="00F9041B"/>
    <w:rsid w:val="00F9074B"/>
    <w:rsid w:val="00F91036"/>
    <w:rsid w:val="00F91300"/>
    <w:rsid w:val="00F9234A"/>
    <w:rsid w:val="00F92499"/>
    <w:rsid w:val="00F9311C"/>
    <w:rsid w:val="00F9319D"/>
    <w:rsid w:val="00F93214"/>
    <w:rsid w:val="00F932A9"/>
    <w:rsid w:val="00F9335F"/>
    <w:rsid w:val="00F934EC"/>
    <w:rsid w:val="00F93B56"/>
    <w:rsid w:val="00F94599"/>
    <w:rsid w:val="00F9483B"/>
    <w:rsid w:val="00F94880"/>
    <w:rsid w:val="00F949E5"/>
    <w:rsid w:val="00F94BFA"/>
    <w:rsid w:val="00F94C90"/>
    <w:rsid w:val="00F95A91"/>
    <w:rsid w:val="00F96297"/>
    <w:rsid w:val="00F96542"/>
    <w:rsid w:val="00F96CF8"/>
    <w:rsid w:val="00F971A8"/>
    <w:rsid w:val="00F9779C"/>
    <w:rsid w:val="00F979ED"/>
    <w:rsid w:val="00FA001F"/>
    <w:rsid w:val="00FA0CB2"/>
    <w:rsid w:val="00FA0E08"/>
    <w:rsid w:val="00FA1034"/>
    <w:rsid w:val="00FA184E"/>
    <w:rsid w:val="00FA1D6E"/>
    <w:rsid w:val="00FA2308"/>
    <w:rsid w:val="00FA24E0"/>
    <w:rsid w:val="00FA2C7F"/>
    <w:rsid w:val="00FA2FEF"/>
    <w:rsid w:val="00FA332F"/>
    <w:rsid w:val="00FA3702"/>
    <w:rsid w:val="00FA373C"/>
    <w:rsid w:val="00FA37BA"/>
    <w:rsid w:val="00FA3A8A"/>
    <w:rsid w:val="00FA4385"/>
    <w:rsid w:val="00FA43C8"/>
    <w:rsid w:val="00FA44BB"/>
    <w:rsid w:val="00FA4635"/>
    <w:rsid w:val="00FA510E"/>
    <w:rsid w:val="00FA52D2"/>
    <w:rsid w:val="00FA540C"/>
    <w:rsid w:val="00FA5551"/>
    <w:rsid w:val="00FA5815"/>
    <w:rsid w:val="00FA5831"/>
    <w:rsid w:val="00FA6871"/>
    <w:rsid w:val="00FA70D0"/>
    <w:rsid w:val="00FA7DBD"/>
    <w:rsid w:val="00FA7FC4"/>
    <w:rsid w:val="00FB026A"/>
    <w:rsid w:val="00FB0D65"/>
    <w:rsid w:val="00FB0DAE"/>
    <w:rsid w:val="00FB0DF4"/>
    <w:rsid w:val="00FB10EB"/>
    <w:rsid w:val="00FB1661"/>
    <w:rsid w:val="00FB3112"/>
    <w:rsid w:val="00FB33E4"/>
    <w:rsid w:val="00FB3B01"/>
    <w:rsid w:val="00FB4642"/>
    <w:rsid w:val="00FB4991"/>
    <w:rsid w:val="00FB4A8A"/>
    <w:rsid w:val="00FB5272"/>
    <w:rsid w:val="00FB55DD"/>
    <w:rsid w:val="00FB65B4"/>
    <w:rsid w:val="00FB665E"/>
    <w:rsid w:val="00FB7521"/>
    <w:rsid w:val="00FB7EDC"/>
    <w:rsid w:val="00FC033E"/>
    <w:rsid w:val="00FC0746"/>
    <w:rsid w:val="00FC0857"/>
    <w:rsid w:val="00FC08E2"/>
    <w:rsid w:val="00FC09A8"/>
    <w:rsid w:val="00FC0B3E"/>
    <w:rsid w:val="00FC1234"/>
    <w:rsid w:val="00FC15EA"/>
    <w:rsid w:val="00FC17CF"/>
    <w:rsid w:val="00FC1DC8"/>
    <w:rsid w:val="00FC2B23"/>
    <w:rsid w:val="00FC2D8B"/>
    <w:rsid w:val="00FC31E7"/>
    <w:rsid w:val="00FC328E"/>
    <w:rsid w:val="00FC3964"/>
    <w:rsid w:val="00FC3C4F"/>
    <w:rsid w:val="00FC3D9F"/>
    <w:rsid w:val="00FC409E"/>
    <w:rsid w:val="00FC443B"/>
    <w:rsid w:val="00FC45F5"/>
    <w:rsid w:val="00FC4A63"/>
    <w:rsid w:val="00FC4C55"/>
    <w:rsid w:val="00FC5318"/>
    <w:rsid w:val="00FC577E"/>
    <w:rsid w:val="00FC590E"/>
    <w:rsid w:val="00FC6EE1"/>
    <w:rsid w:val="00FC71B8"/>
    <w:rsid w:val="00FC7611"/>
    <w:rsid w:val="00FC77F1"/>
    <w:rsid w:val="00FD05AC"/>
    <w:rsid w:val="00FD0A80"/>
    <w:rsid w:val="00FD0B10"/>
    <w:rsid w:val="00FD0D2B"/>
    <w:rsid w:val="00FD0DF6"/>
    <w:rsid w:val="00FD285E"/>
    <w:rsid w:val="00FD2E0A"/>
    <w:rsid w:val="00FD2F14"/>
    <w:rsid w:val="00FD3306"/>
    <w:rsid w:val="00FD3377"/>
    <w:rsid w:val="00FD35A8"/>
    <w:rsid w:val="00FD3906"/>
    <w:rsid w:val="00FD39E5"/>
    <w:rsid w:val="00FD3AC7"/>
    <w:rsid w:val="00FD3B16"/>
    <w:rsid w:val="00FD3BA7"/>
    <w:rsid w:val="00FD3CDD"/>
    <w:rsid w:val="00FD5B40"/>
    <w:rsid w:val="00FD6C95"/>
    <w:rsid w:val="00FD6DDC"/>
    <w:rsid w:val="00FD6DFA"/>
    <w:rsid w:val="00FD7681"/>
    <w:rsid w:val="00FD7703"/>
    <w:rsid w:val="00FD7884"/>
    <w:rsid w:val="00FD7945"/>
    <w:rsid w:val="00FE00F8"/>
    <w:rsid w:val="00FE22F3"/>
    <w:rsid w:val="00FE2CCD"/>
    <w:rsid w:val="00FE334C"/>
    <w:rsid w:val="00FE3D6F"/>
    <w:rsid w:val="00FE423B"/>
    <w:rsid w:val="00FE4630"/>
    <w:rsid w:val="00FE5059"/>
    <w:rsid w:val="00FE51B7"/>
    <w:rsid w:val="00FE5616"/>
    <w:rsid w:val="00FE5624"/>
    <w:rsid w:val="00FE57D8"/>
    <w:rsid w:val="00FE615F"/>
    <w:rsid w:val="00FE7188"/>
    <w:rsid w:val="00FE7DAA"/>
    <w:rsid w:val="00FE7EB2"/>
    <w:rsid w:val="00FF141A"/>
    <w:rsid w:val="00FF158E"/>
    <w:rsid w:val="00FF1A55"/>
    <w:rsid w:val="00FF1B50"/>
    <w:rsid w:val="00FF265E"/>
    <w:rsid w:val="00FF26DA"/>
    <w:rsid w:val="00FF2BE9"/>
    <w:rsid w:val="00FF3651"/>
    <w:rsid w:val="00FF37B5"/>
    <w:rsid w:val="00FF3D2A"/>
    <w:rsid w:val="00FF3FFC"/>
    <w:rsid w:val="00FF4626"/>
    <w:rsid w:val="00FF50E4"/>
    <w:rsid w:val="00FF5292"/>
    <w:rsid w:val="00FF5608"/>
    <w:rsid w:val="00FF565F"/>
    <w:rsid w:val="00FF57E0"/>
    <w:rsid w:val="00FF6982"/>
    <w:rsid w:val="00FF6E14"/>
    <w:rsid w:val="00FF72FB"/>
    <w:rsid w:val="00FF75E7"/>
    <w:rsid w:val="00FF7BF6"/>
    <w:rsid w:val="019EDF0F"/>
    <w:rsid w:val="01F01AD9"/>
    <w:rsid w:val="0240186E"/>
    <w:rsid w:val="06261036"/>
    <w:rsid w:val="063826D1"/>
    <w:rsid w:val="06576B3E"/>
    <w:rsid w:val="083B15EE"/>
    <w:rsid w:val="083D9366"/>
    <w:rsid w:val="0A13365A"/>
    <w:rsid w:val="0AECB125"/>
    <w:rsid w:val="0C043A16"/>
    <w:rsid w:val="0C0DA248"/>
    <w:rsid w:val="0CD51E9E"/>
    <w:rsid w:val="0E4574D5"/>
    <w:rsid w:val="0E52E80C"/>
    <w:rsid w:val="0E81787E"/>
    <w:rsid w:val="0F9DD009"/>
    <w:rsid w:val="10939AAB"/>
    <w:rsid w:val="11C57F14"/>
    <w:rsid w:val="1409E122"/>
    <w:rsid w:val="14734EAC"/>
    <w:rsid w:val="1681F10C"/>
    <w:rsid w:val="1764ADA6"/>
    <w:rsid w:val="185E4199"/>
    <w:rsid w:val="19A2EE73"/>
    <w:rsid w:val="1A8CA208"/>
    <w:rsid w:val="1B400A78"/>
    <w:rsid w:val="1C75953E"/>
    <w:rsid w:val="1CF9ABA7"/>
    <w:rsid w:val="1D48AAE9"/>
    <w:rsid w:val="1EEFBADF"/>
    <w:rsid w:val="1F37C406"/>
    <w:rsid w:val="1F69748C"/>
    <w:rsid w:val="20833557"/>
    <w:rsid w:val="209D321E"/>
    <w:rsid w:val="246769EB"/>
    <w:rsid w:val="26C5D07A"/>
    <w:rsid w:val="2897426F"/>
    <w:rsid w:val="29223D16"/>
    <w:rsid w:val="2C36583F"/>
    <w:rsid w:val="2E1AE072"/>
    <w:rsid w:val="2F7C6196"/>
    <w:rsid w:val="30AD374B"/>
    <w:rsid w:val="3142E283"/>
    <w:rsid w:val="315EB105"/>
    <w:rsid w:val="31A22AFE"/>
    <w:rsid w:val="33AACDAC"/>
    <w:rsid w:val="3408F814"/>
    <w:rsid w:val="342C7334"/>
    <w:rsid w:val="34952641"/>
    <w:rsid w:val="3529087C"/>
    <w:rsid w:val="353D6387"/>
    <w:rsid w:val="3541C7C5"/>
    <w:rsid w:val="36764439"/>
    <w:rsid w:val="37E2A47C"/>
    <w:rsid w:val="3876E4ED"/>
    <w:rsid w:val="388185F5"/>
    <w:rsid w:val="3894E36C"/>
    <w:rsid w:val="38F85D47"/>
    <w:rsid w:val="3ABEBDD5"/>
    <w:rsid w:val="3B24B84B"/>
    <w:rsid w:val="3C0A3B6B"/>
    <w:rsid w:val="3EB05756"/>
    <w:rsid w:val="3EF1608E"/>
    <w:rsid w:val="40B9E539"/>
    <w:rsid w:val="4147438B"/>
    <w:rsid w:val="476D656B"/>
    <w:rsid w:val="4BD3A3B5"/>
    <w:rsid w:val="4BE26470"/>
    <w:rsid w:val="4DFC22F1"/>
    <w:rsid w:val="50F27995"/>
    <w:rsid w:val="51390249"/>
    <w:rsid w:val="53121693"/>
    <w:rsid w:val="5422F24D"/>
    <w:rsid w:val="543B9094"/>
    <w:rsid w:val="54698AFA"/>
    <w:rsid w:val="5481C0F3"/>
    <w:rsid w:val="5564D28F"/>
    <w:rsid w:val="559E7378"/>
    <w:rsid w:val="5669E9BE"/>
    <w:rsid w:val="57361218"/>
    <w:rsid w:val="584CA48D"/>
    <w:rsid w:val="587F5A6E"/>
    <w:rsid w:val="588EB022"/>
    <w:rsid w:val="5960EE85"/>
    <w:rsid w:val="59B0B6A6"/>
    <w:rsid w:val="5E7BCFED"/>
    <w:rsid w:val="612D7B5B"/>
    <w:rsid w:val="624B1E90"/>
    <w:rsid w:val="62F5BA2E"/>
    <w:rsid w:val="6316D554"/>
    <w:rsid w:val="64B117D1"/>
    <w:rsid w:val="651DE637"/>
    <w:rsid w:val="65A0AD74"/>
    <w:rsid w:val="65B1FFD1"/>
    <w:rsid w:val="6743C683"/>
    <w:rsid w:val="67FC7BBB"/>
    <w:rsid w:val="69082F94"/>
    <w:rsid w:val="697F88F6"/>
    <w:rsid w:val="69850143"/>
    <w:rsid w:val="6A95C6D9"/>
    <w:rsid w:val="6B35279A"/>
    <w:rsid w:val="6CA83F80"/>
    <w:rsid w:val="6D6C8939"/>
    <w:rsid w:val="6DE759F6"/>
    <w:rsid w:val="6EDA1E4F"/>
    <w:rsid w:val="6F672FB7"/>
    <w:rsid w:val="7017251D"/>
    <w:rsid w:val="708057E2"/>
    <w:rsid w:val="72A5D1C5"/>
    <w:rsid w:val="72CA4502"/>
    <w:rsid w:val="7312E2BB"/>
    <w:rsid w:val="7321604E"/>
    <w:rsid w:val="74FBCE31"/>
    <w:rsid w:val="75017E03"/>
    <w:rsid w:val="758C15C6"/>
    <w:rsid w:val="77AE39AE"/>
    <w:rsid w:val="77BB9A91"/>
    <w:rsid w:val="7852FAF6"/>
    <w:rsid w:val="78F81649"/>
    <w:rsid w:val="7A1361FC"/>
    <w:rsid w:val="7B1D5F40"/>
    <w:rsid w:val="7CAC66C6"/>
    <w:rsid w:val="7CE089E2"/>
    <w:rsid w:val="7D0A1BD6"/>
    <w:rsid w:val="7DB8BA81"/>
    <w:rsid w:val="7F2598DB"/>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A9834"/>
  <w15:chartTrackingRefBased/>
  <w15:docId w15:val="{FA7C4927-BA25-47D2-A01F-E66FECED3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7315"/>
    <w:pPr>
      <w:spacing w:after="180"/>
    </w:pPr>
    <w:rPr>
      <w:sz w:val="18"/>
    </w:rPr>
  </w:style>
  <w:style w:type="paragraph" w:styleId="Heading1">
    <w:name w:val="heading 1"/>
    <w:aliases w:val="H1-no dt pt"/>
    <w:basedOn w:val="Normal"/>
    <w:next w:val="Normal"/>
    <w:link w:val="Heading1Char"/>
    <w:uiPriority w:val="9"/>
    <w:qFormat/>
    <w:rsid w:val="00470EA6"/>
    <w:pPr>
      <w:keepNext/>
      <w:keepLines/>
      <w:numPr>
        <w:numId w:val="18"/>
      </w:numPr>
      <w:spacing w:after="380"/>
      <w:outlineLvl w:val="0"/>
    </w:pPr>
    <w:rPr>
      <w:rFonts w:asciiTheme="majorHAnsi" w:eastAsiaTheme="majorEastAsia" w:hAnsiTheme="majorHAnsi" w:cstheme="majorBidi"/>
      <w:b/>
      <w:color w:val="2C4BA0" w:themeColor="accent1"/>
      <w:sz w:val="44"/>
      <w:szCs w:val="32"/>
    </w:rPr>
  </w:style>
  <w:style w:type="paragraph" w:styleId="Heading2">
    <w:name w:val="heading 2"/>
    <w:basedOn w:val="Normal"/>
    <w:next w:val="Normal"/>
    <w:link w:val="Heading2Char"/>
    <w:uiPriority w:val="9"/>
    <w:qFormat/>
    <w:rsid w:val="000C7315"/>
    <w:pPr>
      <w:keepNext/>
      <w:keepLines/>
      <w:numPr>
        <w:ilvl w:val="1"/>
        <w:numId w:val="18"/>
      </w:numPr>
      <w:spacing w:before="280" w:after="240"/>
      <w:outlineLvl w:val="1"/>
    </w:pPr>
    <w:rPr>
      <w:rFonts w:asciiTheme="majorHAnsi" w:eastAsiaTheme="majorEastAsia" w:hAnsiTheme="majorHAnsi" w:cstheme="majorBidi"/>
      <w:b/>
      <w:color w:val="2C4BA0" w:themeColor="accent1"/>
      <w:kern w:val="2"/>
      <w:sz w:val="28"/>
      <w:szCs w:val="26"/>
      <w14:ligatures w14:val="standardContextual"/>
    </w:rPr>
  </w:style>
  <w:style w:type="paragraph" w:styleId="Heading3">
    <w:name w:val="heading 3"/>
    <w:basedOn w:val="Normal"/>
    <w:next w:val="Normal"/>
    <w:link w:val="Heading3Char"/>
    <w:uiPriority w:val="9"/>
    <w:qFormat/>
    <w:rsid w:val="000C7315"/>
    <w:pPr>
      <w:keepNext/>
      <w:keepLines/>
      <w:numPr>
        <w:ilvl w:val="2"/>
        <w:numId w:val="18"/>
      </w:numPr>
      <w:spacing w:before="240" w:after="100"/>
      <w:outlineLvl w:val="2"/>
    </w:pPr>
    <w:rPr>
      <w:rFonts w:asciiTheme="majorHAnsi" w:eastAsiaTheme="majorEastAsia" w:hAnsiTheme="majorHAnsi" w:cstheme="majorBidi"/>
      <w:b/>
      <w:color w:val="000000" w:themeColor="text2"/>
      <w:kern w:val="2"/>
      <w:sz w:val="20"/>
      <w:szCs w:val="24"/>
      <w14:ligatures w14:val="standardContextual"/>
    </w:rPr>
  </w:style>
  <w:style w:type="paragraph" w:styleId="Heading4">
    <w:name w:val="heading 4"/>
    <w:basedOn w:val="PageSubtitle"/>
    <w:next w:val="Normal"/>
    <w:link w:val="Heading4Char"/>
    <w:uiPriority w:val="9"/>
    <w:qFormat/>
    <w:rsid w:val="000C7315"/>
    <w:pPr>
      <w:numPr>
        <w:ilvl w:val="5"/>
      </w:numPr>
      <w:spacing w:before="200"/>
      <w:outlineLvl w:val="3"/>
    </w:pPr>
    <w:rPr>
      <w:b w:val="0"/>
      <w:i/>
      <w:color w:val="auto"/>
      <w:szCs w:val="18"/>
    </w:rPr>
  </w:style>
  <w:style w:type="paragraph" w:styleId="Heading5">
    <w:name w:val="heading 5"/>
    <w:basedOn w:val="Heading4"/>
    <w:next w:val="Normal"/>
    <w:link w:val="Heading5Char"/>
    <w:uiPriority w:val="9"/>
    <w:qFormat/>
    <w:rsid w:val="000C7315"/>
    <w:pPr>
      <w:numPr>
        <w:ilvl w:val="0"/>
        <w:numId w:val="0"/>
      </w:numPr>
      <w:ind w:left="1134" w:hanging="1134"/>
      <w:outlineLvl w:val="4"/>
    </w:pPr>
    <w:rPr>
      <w:b/>
      <w:i w:val="0"/>
      <w:color w:val="2C4BA0" w:themeColor="accent1"/>
      <w:sz w:val="18"/>
    </w:rPr>
  </w:style>
  <w:style w:type="paragraph" w:styleId="Heading6">
    <w:name w:val="heading 6"/>
    <w:basedOn w:val="Heading4"/>
    <w:next w:val="Normal"/>
    <w:link w:val="Heading6Char"/>
    <w:uiPriority w:val="9"/>
    <w:qFormat/>
    <w:rsid w:val="005E29B4"/>
    <w:pPr>
      <w:outlineLvl w:val="5"/>
    </w:pPr>
    <w:rPr>
      <w:b/>
      <w:i w:val="0"/>
      <w:color w:val="6D6868" w:themeColor="accent2"/>
      <w:sz w:val="18"/>
    </w:rPr>
  </w:style>
  <w:style w:type="paragraph" w:styleId="Heading7">
    <w:name w:val="heading 7"/>
    <w:basedOn w:val="Normal"/>
    <w:next w:val="Normal"/>
    <w:link w:val="Heading7Char"/>
    <w:uiPriority w:val="9"/>
    <w:semiHidden/>
    <w:unhideWhenUsed/>
    <w:rsid w:val="00133B8B"/>
    <w:pPr>
      <w:keepNext/>
      <w:keepLines/>
      <w:numPr>
        <w:ilvl w:val="6"/>
        <w:numId w:val="9"/>
      </w:numPr>
      <w:spacing w:before="40" w:after="0"/>
      <w:outlineLvl w:val="6"/>
    </w:pPr>
    <w:rPr>
      <w:rFonts w:asciiTheme="majorHAnsi" w:eastAsiaTheme="majorEastAsia" w:hAnsiTheme="majorHAnsi" w:cstheme="majorBidi"/>
      <w:i/>
      <w:iCs/>
      <w:color w:val="16254F" w:themeColor="accent1" w:themeShade="7F"/>
    </w:rPr>
  </w:style>
  <w:style w:type="paragraph" w:styleId="Heading8">
    <w:name w:val="heading 8"/>
    <w:basedOn w:val="Normal"/>
    <w:next w:val="Normal"/>
    <w:link w:val="Heading8Char"/>
    <w:uiPriority w:val="9"/>
    <w:semiHidden/>
    <w:unhideWhenUsed/>
    <w:qFormat/>
    <w:rsid w:val="00133B8B"/>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33B8B"/>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Title"/>
    <w:next w:val="Normal"/>
    <w:link w:val="DateChar"/>
    <w:uiPriority w:val="99"/>
    <w:unhideWhenUsed/>
    <w:rsid w:val="0029388F"/>
    <w:pPr>
      <w:framePr w:wrap="notBeside"/>
      <w:spacing w:after="100" w:line="240" w:lineRule="auto"/>
    </w:pPr>
    <w:rPr>
      <w:b/>
      <w:bCs/>
      <w:caps/>
      <w:color w:val="2C4BA0" w:themeColor="accent1"/>
      <w:spacing w:val="30"/>
      <w:sz w:val="28"/>
      <w:szCs w:val="28"/>
    </w:rPr>
  </w:style>
  <w:style w:type="character" w:customStyle="1" w:styleId="DateChar">
    <w:name w:val="Date Char"/>
    <w:basedOn w:val="DefaultParagraphFont"/>
    <w:link w:val="Date"/>
    <w:uiPriority w:val="99"/>
    <w:rsid w:val="0029388F"/>
    <w:rPr>
      <w:b/>
      <w:bCs/>
      <w:caps/>
      <w:color w:val="2C4BA0" w:themeColor="accent1"/>
      <w:spacing w:val="30"/>
      <w:kern w:val="2"/>
      <w:sz w:val="28"/>
      <w:szCs w:val="28"/>
      <w14:ligatures w14:val="standardContextual"/>
    </w:rPr>
  </w:style>
  <w:style w:type="paragraph" w:styleId="NoSpacing">
    <w:name w:val="No Spacing"/>
    <w:basedOn w:val="Normal"/>
    <w:link w:val="NoSpacingChar"/>
    <w:uiPriority w:val="1"/>
    <w:qFormat/>
    <w:rsid w:val="00D34DC7"/>
    <w:pPr>
      <w:spacing w:after="0"/>
    </w:pPr>
  </w:style>
  <w:style w:type="paragraph" w:styleId="ListBullet">
    <w:name w:val="List Bullet"/>
    <w:basedOn w:val="Normal"/>
    <w:uiPriority w:val="99"/>
    <w:unhideWhenUsed/>
    <w:qFormat/>
    <w:rsid w:val="000C7315"/>
    <w:pPr>
      <w:numPr>
        <w:numId w:val="6"/>
      </w:numPr>
    </w:pPr>
  </w:style>
  <w:style w:type="paragraph" w:styleId="ListBullet2">
    <w:name w:val="List Bullet 2"/>
    <w:aliases w:val="List Bullet - Green"/>
    <w:basedOn w:val="Normal"/>
    <w:uiPriority w:val="99"/>
    <w:unhideWhenUsed/>
    <w:qFormat/>
    <w:rsid w:val="000C7315"/>
    <w:pPr>
      <w:numPr>
        <w:ilvl w:val="1"/>
        <w:numId w:val="6"/>
      </w:numPr>
      <w:ind w:left="568" w:hanging="284"/>
    </w:pPr>
  </w:style>
  <w:style w:type="paragraph" w:styleId="ListNumber">
    <w:name w:val="List Number"/>
    <w:basedOn w:val="Normal"/>
    <w:uiPriority w:val="99"/>
    <w:unhideWhenUsed/>
    <w:qFormat/>
    <w:rsid w:val="00857FCE"/>
    <w:pPr>
      <w:ind w:left="851" w:hanging="851"/>
    </w:pPr>
    <w:rPr>
      <w:b/>
    </w:rPr>
  </w:style>
  <w:style w:type="numbering" w:customStyle="1" w:styleId="Bullets">
    <w:name w:val="Bullets"/>
    <w:uiPriority w:val="99"/>
    <w:rsid w:val="00FF1B50"/>
    <w:pPr>
      <w:numPr>
        <w:numId w:val="1"/>
      </w:numPr>
    </w:pPr>
  </w:style>
  <w:style w:type="character" w:customStyle="1" w:styleId="Heading1Char">
    <w:name w:val="Heading 1 Char"/>
    <w:aliases w:val="H1-no dt pt Char"/>
    <w:basedOn w:val="DefaultParagraphFont"/>
    <w:link w:val="Heading1"/>
    <w:uiPriority w:val="9"/>
    <w:rsid w:val="00470EA6"/>
    <w:rPr>
      <w:rFonts w:asciiTheme="majorHAnsi" w:eastAsiaTheme="majorEastAsia" w:hAnsiTheme="majorHAnsi" w:cstheme="majorBidi"/>
      <w:b/>
      <w:color w:val="2C4BA0" w:themeColor="accent1"/>
      <w:sz w:val="44"/>
      <w:szCs w:val="32"/>
    </w:rPr>
  </w:style>
  <w:style w:type="paragraph" w:styleId="ListNumber2">
    <w:name w:val="List Number 2"/>
    <w:basedOn w:val="Normal"/>
    <w:uiPriority w:val="99"/>
    <w:unhideWhenUsed/>
    <w:qFormat/>
    <w:rsid w:val="00857FCE"/>
    <w:pPr>
      <w:ind w:left="851" w:hanging="851"/>
    </w:pPr>
  </w:style>
  <w:style w:type="character" w:customStyle="1" w:styleId="Heading2Char">
    <w:name w:val="Heading 2 Char"/>
    <w:basedOn w:val="DefaultParagraphFont"/>
    <w:link w:val="Heading2"/>
    <w:uiPriority w:val="9"/>
    <w:rsid w:val="000C7315"/>
    <w:rPr>
      <w:rFonts w:asciiTheme="majorHAnsi" w:eastAsiaTheme="majorEastAsia" w:hAnsiTheme="majorHAnsi" w:cstheme="majorBidi"/>
      <w:b/>
      <w:color w:val="2C4BA0" w:themeColor="accent1"/>
      <w:kern w:val="2"/>
      <w:sz w:val="28"/>
      <w:szCs w:val="26"/>
      <w14:ligatures w14:val="standardContextual"/>
    </w:rPr>
  </w:style>
  <w:style w:type="paragraph" w:styleId="ListParagraph">
    <w:name w:val="List Paragraph"/>
    <w:basedOn w:val="Normal"/>
    <w:uiPriority w:val="34"/>
    <w:rsid w:val="00594496"/>
    <w:pPr>
      <w:ind w:left="284"/>
      <w:contextualSpacing/>
    </w:pPr>
  </w:style>
  <w:style w:type="paragraph" w:styleId="Header">
    <w:name w:val="header"/>
    <w:link w:val="HeaderChar"/>
    <w:uiPriority w:val="99"/>
    <w:unhideWhenUsed/>
    <w:rsid w:val="006B236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B2360"/>
  </w:style>
  <w:style w:type="paragraph" w:styleId="Footer">
    <w:name w:val="footer"/>
    <w:link w:val="FooterChar"/>
    <w:uiPriority w:val="99"/>
    <w:unhideWhenUsed/>
    <w:rsid w:val="00425260"/>
    <w:pPr>
      <w:tabs>
        <w:tab w:val="right" w:pos="9044"/>
      </w:tabs>
      <w:spacing w:after="0" w:line="228" w:lineRule="auto"/>
    </w:pPr>
    <w:rPr>
      <w:color w:val="6F7072" w:themeColor="accent6"/>
      <w:sz w:val="16"/>
    </w:rPr>
  </w:style>
  <w:style w:type="character" w:customStyle="1" w:styleId="FooterChar">
    <w:name w:val="Footer Char"/>
    <w:basedOn w:val="DefaultParagraphFont"/>
    <w:link w:val="Footer"/>
    <w:uiPriority w:val="99"/>
    <w:rsid w:val="00425260"/>
    <w:rPr>
      <w:color w:val="6F7072" w:themeColor="accent6"/>
      <w:sz w:val="16"/>
    </w:rPr>
  </w:style>
  <w:style w:type="numbering" w:customStyle="1" w:styleId="Numbering">
    <w:name w:val="Numbering"/>
    <w:uiPriority w:val="99"/>
    <w:rsid w:val="00857FCE"/>
    <w:pPr>
      <w:numPr>
        <w:numId w:val="2"/>
      </w:numPr>
    </w:pPr>
  </w:style>
  <w:style w:type="paragraph" w:styleId="ListBullet3">
    <w:name w:val="List Bullet 3"/>
    <w:aliases w:val="List Bullet - Blue"/>
    <w:basedOn w:val="Normal"/>
    <w:uiPriority w:val="99"/>
    <w:unhideWhenUsed/>
    <w:qFormat/>
    <w:rsid w:val="00FF1B50"/>
    <w:pPr>
      <w:numPr>
        <w:ilvl w:val="2"/>
        <w:numId w:val="6"/>
      </w:numPr>
    </w:pPr>
  </w:style>
  <w:style w:type="paragraph" w:styleId="ListContinue2">
    <w:name w:val="List Continue 2"/>
    <w:basedOn w:val="Normal"/>
    <w:uiPriority w:val="99"/>
    <w:unhideWhenUsed/>
    <w:qFormat/>
    <w:rsid w:val="006427AC"/>
    <w:pPr>
      <w:ind w:left="567"/>
    </w:pPr>
  </w:style>
  <w:style w:type="paragraph" w:styleId="ListNumber3">
    <w:name w:val="List Number 3"/>
    <w:basedOn w:val="Normal"/>
    <w:uiPriority w:val="99"/>
    <w:unhideWhenUsed/>
    <w:qFormat/>
    <w:rsid w:val="00857FCE"/>
    <w:pPr>
      <w:tabs>
        <w:tab w:val="num" w:pos="1134"/>
      </w:tabs>
      <w:ind w:left="851" w:hanging="851"/>
    </w:pPr>
  </w:style>
  <w:style w:type="paragraph" w:styleId="ListNumber4">
    <w:name w:val="List Number 4"/>
    <w:basedOn w:val="Normal"/>
    <w:uiPriority w:val="99"/>
    <w:unhideWhenUsed/>
    <w:qFormat/>
    <w:rsid w:val="00857FCE"/>
    <w:pPr>
      <w:ind w:left="851" w:hanging="851"/>
    </w:pPr>
  </w:style>
  <w:style w:type="paragraph" w:styleId="ListNumber5">
    <w:name w:val="List Number 5"/>
    <w:basedOn w:val="Normal"/>
    <w:uiPriority w:val="99"/>
    <w:unhideWhenUsed/>
    <w:rsid w:val="00857FCE"/>
    <w:pPr>
      <w:ind w:left="1134" w:hanging="1134"/>
      <w:contextualSpacing/>
    </w:pPr>
  </w:style>
  <w:style w:type="paragraph" w:styleId="ListContinue">
    <w:name w:val="List Continue"/>
    <w:basedOn w:val="Normal"/>
    <w:uiPriority w:val="99"/>
    <w:unhideWhenUsed/>
    <w:qFormat/>
    <w:rsid w:val="006427AC"/>
    <w:pPr>
      <w:ind w:left="284"/>
    </w:pPr>
  </w:style>
  <w:style w:type="paragraph" w:styleId="ListContinue3">
    <w:name w:val="List Continue 3"/>
    <w:basedOn w:val="Normal"/>
    <w:uiPriority w:val="99"/>
    <w:unhideWhenUsed/>
    <w:qFormat/>
    <w:rsid w:val="006427AC"/>
    <w:pPr>
      <w:ind w:left="851"/>
    </w:pPr>
  </w:style>
  <w:style w:type="paragraph" w:styleId="ListContinue4">
    <w:name w:val="List Continue 4"/>
    <w:basedOn w:val="Normal"/>
    <w:uiPriority w:val="99"/>
    <w:unhideWhenUsed/>
    <w:rsid w:val="00974677"/>
    <w:pPr>
      <w:ind w:left="1132"/>
      <w:contextualSpacing/>
    </w:pPr>
  </w:style>
  <w:style w:type="character" w:customStyle="1" w:styleId="Heading3Char">
    <w:name w:val="Heading 3 Char"/>
    <w:basedOn w:val="DefaultParagraphFont"/>
    <w:link w:val="Heading3"/>
    <w:uiPriority w:val="9"/>
    <w:rsid w:val="000C7315"/>
    <w:rPr>
      <w:rFonts w:asciiTheme="majorHAnsi" w:eastAsiaTheme="majorEastAsia" w:hAnsiTheme="majorHAnsi" w:cstheme="majorBidi"/>
      <w:b/>
      <w:color w:val="000000" w:themeColor="text2"/>
      <w:kern w:val="2"/>
      <w:sz w:val="20"/>
      <w:szCs w:val="24"/>
      <w14:ligatures w14:val="standardContextual"/>
    </w:rPr>
  </w:style>
  <w:style w:type="character" w:customStyle="1" w:styleId="Heading4Char">
    <w:name w:val="Heading 4 Char"/>
    <w:basedOn w:val="DefaultParagraphFont"/>
    <w:link w:val="Heading4"/>
    <w:uiPriority w:val="9"/>
    <w:rsid w:val="000C7315"/>
    <w:rPr>
      <w:rFonts w:asciiTheme="majorHAnsi" w:eastAsiaTheme="majorEastAsia" w:hAnsiTheme="majorHAnsi" w:cstheme="majorBidi"/>
      <w:i/>
      <w:kern w:val="2"/>
      <w:sz w:val="20"/>
      <w:szCs w:val="18"/>
      <w14:ligatures w14:val="standardContextual"/>
    </w:rPr>
  </w:style>
  <w:style w:type="character" w:customStyle="1" w:styleId="Heading5Char">
    <w:name w:val="Heading 5 Char"/>
    <w:basedOn w:val="DefaultParagraphFont"/>
    <w:link w:val="Heading5"/>
    <w:uiPriority w:val="9"/>
    <w:rsid w:val="000C7315"/>
    <w:rPr>
      <w:rFonts w:asciiTheme="majorHAnsi" w:eastAsiaTheme="majorEastAsia" w:hAnsiTheme="majorHAnsi" w:cstheme="majorBidi"/>
      <w:b/>
      <w:color w:val="2C4BA0" w:themeColor="accent1"/>
      <w:kern w:val="2"/>
      <w:sz w:val="18"/>
      <w:szCs w:val="18"/>
      <w14:ligatures w14:val="standardContextual"/>
    </w:rPr>
  </w:style>
  <w:style w:type="numbering" w:customStyle="1" w:styleId="ListHeadings">
    <w:name w:val="List Headings"/>
    <w:uiPriority w:val="99"/>
    <w:rsid w:val="005E29B4"/>
    <w:pPr>
      <w:numPr>
        <w:numId w:val="3"/>
      </w:numPr>
    </w:pPr>
  </w:style>
  <w:style w:type="paragraph" w:styleId="Title">
    <w:name w:val="Title"/>
    <w:basedOn w:val="Normal"/>
    <w:next w:val="Normal"/>
    <w:link w:val="TitleChar"/>
    <w:uiPriority w:val="10"/>
    <w:rsid w:val="000C7315"/>
    <w:pPr>
      <w:framePr w:w="6991" w:h="2268" w:wrap="around" w:vAnchor="page" w:hAnchor="page" w:x="426" w:y="2269" w:anchorLock="1"/>
      <w:spacing w:after="0" w:line="230" w:lineRule="auto"/>
    </w:pPr>
    <w:rPr>
      <w:sz w:val="44"/>
    </w:rPr>
  </w:style>
  <w:style w:type="character" w:customStyle="1" w:styleId="TitleChar">
    <w:name w:val="Title Char"/>
    <w:basedOn w:val="DefaultParagraphFont"/>
    <w:link w:val="Title"/>
    <w:uiPriority w:val="10"/>
    <w:rsid w:val="000C7315"/>
    <w:rPr>
      <w:sz w:val="44"/>
    </w:rPr>
  </w:style>
  <w:style w:type="paragraph" w:customStyle="1" w:styleId="Call-outbox">
    <w:name w:val="Call-out box"/>
    <w:basedOn w:val="Normal"/>
    <w:link w:val="Call-outboxChar"/>
    <w:uiPriority w:val="15"/>
    <w:rsid w:val="006901EA"/>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ind w:left="113" w:right="113"/>
    </w:pPr>
    <w:rPr>
      <w:kern w:val="2"/>
      <w14:ligatures w14:val="standardContextual"/>
    </w:rPr>
  </w:style>
  <w:style w:type="paragraph" w:customStyle="1" w:styleId="Call-outboxHeadingwithicon">
    <w:name w:val="Call-out box Heading with icon"/>
    <w:basedOn w:val="Call-outbox"/>
    <w:next w:val="Call-outbox"/>
    <w:link w:val="Call-outboxHeadingwithiconChar"/>
    <w:uiPriority w:val="15"/>
    <w:rsid w:val="006901EA"/>
    <w:pPr>
      <w:framePr w:wrap="around"/>
      <w:numPr>
        <w:numId w:val="13"/>
      </w:numPr>
      <w:spacing w:after="80"/>
    </w:pPr>
    <w:rPr>
      <w:b/>
      <w:color w:val="2C4BA0" w:themeColor="accent1"/>
    </w:rPr>
  </w:style>
  <w:style w:type="character" w:customStyle="1" w:styleId="Call-outboxChar">
    <w:name w:val="Call-out box Char"/>
    <w:basedOn w:val="DefaultParagraphFont"/>
    <w:link w:val="Call-outbox"/>
    <w:uiPriority w:val="15"/>
    <w:rsid w:val="006901EA"/>
    <w:rPr>
      <w:kern w:val="2"/>
      <w:sz w:val="18"/>
      <w:shd w:val="clear" w:color="auto" w:fill="F1F2F2" w:themeFill="accent3"/>
      <w14:ligatures w14:val="standardContextual"/>
    </w:rPr>
  </w:style>
  <w:style w:type="character" w:customStyle="1" w:styleId="Call-outboxHeadingwithiconChar">
    <w:name w:val="Call-out box Heading with icon Char"/>
    <w:basedOn w:val="Call-outboxChar"/>
    <w:link w:val="Call-outboxHeadingwithicon"/>
    <w:uiPriority w:val="15"/>
    <w:rsid w:val="006901EA"/>
    <w:rPr>
      <w:b/>
      <w:color w:val="2C4BA0" w:themeColor="accent1"/>
      <w:kern w:val="2"/>
      <w:sz w:val="18"/>
      <w:shd w:val="clear" w:color="auto" w:fill="F1F2F2" w:themeFill="accent3"/>
      <w14:ligatures w14:val="standardContextual"/>
    </w:rPr>
  </w:style>
  <w:style w:type="paragraph" w:customStyle="1" w:styleId="Heading1-NoNumber">
    <w:name w:val="Heading 1 - No Number"/>
    <w:basedOn w:val="Heading1"/>
    <w:next w:val="Normal"/>
    <w:link w:val="Heading1-NoNumberChar"/>
    <w:uiPriority w:val="9"/>
    <w:qFormat/>
    <w:rsid w:val="000C7315"/>
    <w:pPr>
      <w:ind w:left="0" w:firstLine="0"/>
      <w:outlineLvl w:val="9"/>
    </w:pPr>
  </w:style>
  <w:style w:type="paragraph" w:customStyle="1" w:styleId="Heading2-NoNumber">
    <w:name w:val="Heading 2 - No Number"/>
    <w:basedOn w:val="Heading2"/>
    <w:next w:val="Normal"/>
    <w:link w:val="Heading2-NoNumberChar"/>
    <w:uiPriority w:val="9"/>
    <w:qFormat/>
    <w:rsid w:val="005559E4"/>
    <w:pPr>
      <w:ind w:left="0" w:firstLine="0"/>
      <w:outlineLvl w:val="9"/>
    </w:pPr>
  </w:style>
  <w:style w:type="character" w:customStyle="1" w:styleId="Heading1-NoNumberChar">
    <w:name w:val="Heading 1 - No Number Char"/>
    <w:basedOn w:val="Heading1Char"/>
    <w:link w:val="Heading1-NoNumber"/>
    <w:uiPriority w:val="9"/>
    <w:rsid w:val="000C7315"/>
    <w:rPr>
      <w:rFonts w:asciiTheme="majorHAnsi" w:eastAsiaTheme="majorEastAsia" w:hAnsiTheme="majorHAnsi" w:cstheme="majorBidi"/>
      <w:b/>
      <w:color w:val="2C4BA0" w:themeColor="accent1"/>
      <w:sz w:val="44"/>
      <w:szCs w:val="32"/>
    </w:rPr>
  </w:style>
  <w:style w:type="character" w:customStyle="1" w:styleId="Heading2-NoNumberChar">
    <w:name w:val="Heading 2 - No Number Char"/>
    <w:basedOn w:val="Heading2Char"/>
    <w:link w:val="Heading2-NoNumber"/>
    <w:uiPriority w:val="9"/>
    <w:rsid w:val="005559E4"/>
    <w:rPr>
      <w:rFonts w:asciiTheme="majorHAnsi" w:eastAsiaTheme="majorEastAsia" w:hAnsiTheme="majorHAnsi" w:cstheme="majorBidi"/>
      <w:b/>
      <w:color w:val="2C4BA0" w:themeColor="accent1"/>
      <w:kern w:val="2"/>
      <w:sz w:val="28"/>
      <w:szCs w:val="26"/>
      <w14:ligatures w14:val="standardContextual"/>
    </w:rPr>
  </w:style>
  <w:style w:type="paragraph" w:styleId="ListContinue5">
    <w:name w:val="List Continue 5"/>
    <w:basedOn w:val="Normal"/>
    <w:uiPriority w:val="99"/>
    <w:unhideWhenUsed/>
    <w:rsid w:val="00593314"/>
    <w:pPr>
      <w:ind w:left="1415"/>
      <w:contextualSpacing/>
    </w:pPr>
  </w:style>
  <w:style w:type="table" w:styleId="TableGrid">
    <w:name w:val="Table Grid"/>
    <w:aliases w:val="Contents Tables,NWRL Table,McLL Table General Text,PB Table,SWRL,TfNSW Table,ICB Table,Table Grid Main Report,Table Financial Statements,Contents Tables1"/>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TABLE,Caption Char Char Char Char,Caption1 Char Char,Caption Char Char,Caption Char Char Char Char Char Char Char,Caption Char1,Caption Char Char Char Char1,Caption1 Char Char1,Caption Char Char1 Char Char Char,Table Caption,Char,Figure,Item"/>
    <w:basedOn w:val="Normal"/>
    <w:next w:val="Normal"/>
    <w:link w:val="CaptionChar"/>
    <w:uiPriority w:val="99"/>
    <w:unhideWhenUsed/>
    <w:qFormat/>
    <w:rsid w:val="000C7315"/>
    <w:pPr>
      <w:tabs>
        <w:tab w:val="left" w:pos="1134"/>
      </w:tabs>
      <w:spacing w:before="60" w:after="60"/>
    </w:pPr>
    <w:rPr>
      <w:sz w:val="16"/>
    </w:rPr>
  </w:style>
  <w:style w:type="paragraph" w:styleId="List">
    <w:name w:val="List"/>
    <w:basedOn w:val="Normal"/>
    <w:uiPriority w:val="99"/>
    <w:unhideWhenUsed/>
    <w:rsid w:val="00E25474"/>
    <w:pPr>
      <w:numPr>
        <w:numId w:val="4"/>
      </w:numPr>
      <w:contextualSpacing/>
    </w:pPr>
  </w:style>
  <w:style w:type="paragraph" w:styleId="List2">
    <w:name w:val="List 2"/>
    <w:basedOn w:val="Normal"/>
    <w:uiPriority w:val="99"/>
    <w:unhideWhenUsed/>
    <w:rsid w:val="00E25474"/>
    <w:pPr>
      <w:numPr>
        <w:ilvl w:val="1"/>
        <w:numId w:val="4"/>
      </w:numPr>
      <w:contextualSpacing/>
    </w:pPr>
  </w:style>
  <w:style w:type="numbering" w:customStyle="1" w:styleId="LetteredList">
    <w:name w:val="Lettered List"/>
    <w:uiPriority w:val="99"/>
    <w:rsid w:val="00E25474"/>
    <w:pPr>
      <w:numPr>
        <w:numId w:val="4"/>
      </w:numPr>
    </w:pPr>
  </w:style>
  <w:style w:type="paragraph" w:styleId="Subtitle">
    <w:name w:val="Subtitle"/>
    <w:basedOn w:val="Title"/>
    <w:next w:val="Normal"/>
    <w:link w:val="SubtitleChar"/>
    <w:uiPriority w:val="11"/>
    <w:rsid w:val="008E6341"/>
    <w:pPr>
      <w:framePr w:wrap="around"/>
      <w:spacing w:after="100" w:line="240" w:lineRule="auto"/>
    </w:pPr>
    <w:rPr>
      <w:b/>
      <w:caps/>
      <w:color w:val="2C4BA0" w:themeColor="accent1"/>
      <w:spacing w:val="30"/>
      <w:sz w:val="28"/>
    </w:rPr>
  </w:style>
  <w:style w:type="character" w:customStyle="1" w:styleId="SubtitleChar">
    <w:name w:val="Subtitle Char"/>
    <w:basedOn w:val="DefaultParagraphFont"/>
    <w:link w:val="Subtitle"/>
    <w:uiPriority w:val="11"/>
    <w:rsid w:val="008E6341"/>
    <w:rPr>
      <w:b/>
      <w:caps/>
      <w:color w:val="2C4BA0" w:themeColor="accent1"/>
      <w:spacing w:val="30"/>
      <w:sz w:val="28"/>
    </w:rPr>
  </w:style>
  <w:style w:type="paragraph" w:styleId="TOCHeading">
    <w:name w:val="TOC Heading"/>
    <w:basedOn w:val="Heading1"/>
    <w:next w:val="Normal"/>
    <w:uiPriority w:val="39"/>
    <w:unhideWhenUsed/>
    <w:rsid w:val="002E318E"/>
    <w:pPr>
      <w:spacing w:after="400"/>
      <w:ind w:left="0" w:firstLine="0"/>
      <w:outlineLvl w:val="9"/>
    </w:pPr>
    <w:rPr>
      <w:color w:val="FFFFFF" w:themeColor="background1"/>
      <w:lang w:val="en-US"/>
    </w:rPr>
  </w:style>
  <w:style w:type="paragraph" w:styleId="TOC2">
    <w:name w:val="toc 2"/>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134"/>
        <w:tab w:val="right" w:pos="9072"/>
      </w:tabs>
      <w:spacing w:before="60" w:after="0" w:line="300" w:lineRule="auto"/>
      <w:ind w:firstLine="567"/>
    </w:pPr>
    <w:rPr>
      <w:color w:val="FFFFFF" w:themeColor="background1"/>
    </w:rPr>
  </w:style>
  <w:style w:type="paragraph" w:styleId="TOC3">
    <w:name w:val="toc 3"/>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701"/>
        <w:tab w:val="right" w:pos="9072"/>
      </w:tabs>
      <w:spacing w:before="60" w:after="0" w:line="300" w:lineRule="auto"/>
      <w:ind w:firstLine="1134"/>
    </w:pPr>
    <w:rPr>
      <w:color w:val="FFFFFF" w:themeColor="background1"/>
    </w:r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CoverLogo">
    <w:name w:val="Cover Logo"/>
    <w:link w:val="CoverLogoChar"/>
    <w:rsid w:val="00A77ABB"/>
    <w:pPr>
      <w:framePr w:w="964" w:h="635" w:hRule="exact" w:wrap="around" w:vAnchor="page" w:hAnchor="page" w:x="10281" w:y="15582" w:anchorLock="1"/>
      <w:spacing w:after="0" w:line="240" w:lineRule="auto"/>
    </w:pPr>
    <w:rPr>
      <w:sz w:val="18"/>
    </w:rPr>
  </w:style>
  <w:style w:type="paragraph" w:customStyle="1" w:styleId="CoverDetails">
    <w:name w:val="Cover Details"/>
    <w:link w:val="CoverDetailsChar"/>
    <w:rsid w:val="00590568"/>
    <w:pPr>
      <w:framePr w:w="7655" w:h="454" w:hRule="exact" w:wrap="around" w:vAnchor="page" w:hAnchor="page" w:x="698" w:y="15707" w:anchorLock="1"/>
      <w:spacing w:after="0" w:line="240" w:lineRule="auto"/>
    </w:pPr>
    <w:rPr>
      <w:b/>
      <w:color w:val="FFFFFF" w:themeColor="background1"/>
      <w:sz w:val="16"/>
    </w:rPr>
  </w:style>
  <w:style w:type="character" w:customStyle="1" w:styleId="NoSpacingChar">
    <w:name w:val="No Spacing Char"/>
    <w:basedOn w:val="DefaultParagraphFont"/>
    <w:link w:val="NoSpacing"/>
    <w:uiPriority w:val="1"/>
    <w:rsid w:val="0081673B"/>
    <w:rPr>
      <w:sz w:val="18"/>
    </w:rPr>
  </w:style>
  <w:style w:type="character" w:customStyle="1" w:styleId="CoverLogoChar">
    <w:name w:val="Cover Logo Char"/>
    <w:basedOn w:val="NoSpacingChar"/>
    <w:link w:val="CoverLogo"/>
    <w:rsid w:val="00A77ABB"/>
    <w:rPr>
      <w:sz w:val="18"/>
    </w:rPr>
  </w:style>
  <w:style w:type="paragraph" w:customStyle="1" w:styleId="CoverDescription">
    <w:name w:val="Cover Description"/>
    <w:link w:val="CoverDescriptionChar"/>
    <w:rsid w:val="00FC31E7"/>
    <w:pPr>
      <w:framePr w:w="6708" w:wrap="around" w:vAnchor="page" w:hAnchor="page" w:x="710" w:y="5121" w:anchorLock="1"/>
      <w:spacing w:after="0" w:line="240" w:lineRule="auto"/>
    </w:pPr>
    <w:rPr>
      <w:b/>
      <w:color w:val="FFFFFF" w:themeColor="background1"/>
      <w:sz w:val="36"/>
    </w:rPr>
  </w:style>
  <w:style w:type="character" w:customStyle="1" w:styleId="CoverDetailsChar">
    <w:name w:val="Cover Details Char"/>
    <w:basedOn w:val="DefaultParagraphFont"/>
    <w:link w:val="CoverDetails"/>
    <w:rsid w:val="00590568"/>
    <w:rPr>
      <w:b/>
      <w:color w:val="FFFFFF" w:themeColor="background1"/>
      <w:sz w:val="16"/>
    </w:rPr>
  </w:style>
  <w:style w:type="paragraph" w:styleId="Quote">
    <w:name w:val="Quote"/>
    <w:basedOn w:val="Normal"/>
    <w:next w:val="Normal"/>
    <w:link w:val="QuoteChar"/>
    <w:uiPriority w:val="29"/>
    <w:qFormat/>
    <w:rsid w:val="00CC6183"/>
    <w:pPr>
      <w:spacing w:before="540" w:after="540"/>
    </w:pPr>
    <w:rPr>
      <w:color w:val="2C4BA0" w:themeColor="accent1"/>
      <w:sz w:val="24"/>
      <w:szCs w:val="24"/>
    </w:rPr>
  </w:style>
  <w:style w:type="character" w:customStyle="1" w:styleId="CoverDescriptionChar">
    <w:name w:val="Cover Description Char"/>
    <w:basedOn w:val="DefaultParagraphFont"/>
    <w:link w:val="CoverDescription"/>
    <w:rsid w:val="00FC31E7"/>
    <w:rPr>
      <w:b/>
      <w:color w:val="FFFFFF" w:themeColor="background1"/>
      <w:sz w:val="36"/>
    </w:rPr>
  </w:style>
  <w:style w:type="character" w:customStyle="1" w:styleId="QuoteChar">
    <w:name w:val="Quote Char"/>
    <w:basedOn w:val="DefaultParagraphFont"/>
    <w:link w:val="Quote"/>
    <w:uiPriority w:val="29"/>
    <w:rsid w:val="00CC6183"/>
    <w:rPr>
      <w:color w:val="2C4BA0" w:themeColor="accent1"/>
      <w:sz w:val="24"/>
      <w:szCs w:val="24"/>
    </w:rPr>
  </w:style>
  <w:style w:type="paragraph" w:customStyle="1" w:styleId="PageSubtitle">
    <w:name w:val="Page Subtitle"/>
    <w:basedOn w:val="Heading3"/>
    <w:next w:val="Normal"/>
    <w:link w:val="PageSubtitleChar"/>
    <w:uiPriority w:val="8"/>
    <w:qFormat/>
    <w:rsid w:val="00E85FE7"/>
    <w:pPr>
      <w:ind w:left="0" w:firstLine="0"/>
      <w:outlineLvl w:val="9"/>
    </w:pPr>
  </w:style>
  <w:style w:type="paragraph" w:customStyle="1" w:styleId="BG">
    <w:name w:val="BG"/>
    <w:next w:val="Normal"/>
    <w:link w:val="BGChar"/>
    <w:rsid w:val="00DB680C"/>
    <w:pPr>
      <w:framePr w:wrap="around" w:vAnchor="page" w:hAnchor="page" w:x="1" w:y="1" w:anchorLock="1"/>
      <w:spacing w:after="0" w:line="240" w:lineRule="auto"/>
    </w:pPr>
    <w:rPr>
      <w:sz w:val="18"/>
    </w:rPr>
  </w:style>
  <w:style w:type="character" w:customStyle="1" w:styleId="PageSubtitleChar">
    <w:name w:val="Page Subtitle Char"/>
    <w:basedOn w:val="Heading3Char"/>
    <w:link w:val="PageSubtitle"/>
    <w:uiPriority w:val="8"/>
    <w:rsid w:val="007074FE"/>
    <w:rPr>
      <w:rFonts w:asciiTheme="majorHAnsi" w:eastAsiaTheme="majorEastAsia" w:hAnsiTheme="majorHAnsi" w:cstheme="majorBidi"/>
      <w:b/>
      <w:color w:val="000000" w:themeColor="text2"/>
      <w:kern w:val="2"/>
      <w:sz w:val="20"/>
      <w:szCs w:val="24"/>
      <w14:ligatures w14:val="standardContextual"/>
    </w:rPr>
  </w:style>
  <w:style w:type="table" w:customStyle="1" w:styleId="WVTTable2">
    <w:name w:val="WVT Table 2"/>
    <w:basedOn w:val="TableNormal"/>
    <w:uiPriority w:val="99"/>
    <w:rsid w:val="000D422D"/>
    <w:pPr>
      <w:spacing w:after="0" w:line="240" w:lineRule="auto"/>
    </w:pPr>
    <w:tblPr>
      <w:tblStyleRowBandSize w:val="1"/>
      <w:tblStyleColBandSize w:val="1"/>
      <w:tblBorders>
        <w:insideH w:val="single" w:sz="8" w:space="0" w:color="FFFFFF" w:themeColor="background1"/>
      </w:tblBorders>
      <w:tblCellMar>
        <w:top w:w="57" w:type="dxa"/>
        <w:bottom w:w="57" w:type="dxa"/>
      </w:tblCellMar>
    </w:tblPr>
    <w:tcPr>
      <w:shd w:val="clear" w:color="auto" w:fill="F1F2F2" w:themeFill="accent3"/>
    </w:tcPr>
    <w:tblStylePr w:type="firstRow">
      <w:rPr>
        <w:b/>
        <w:color w:val="FFFFFF" w:themeColor="background1"/>
      </w:rPr>
      <w:tblPr/>
      <w:tcPr>
        <w:shd w:val="clear" w:color="auto" w:fill="6D6868" w:themeFill="accent2"/>
      </w:tcPr>
    </w:tblStylePr>
    <w:tblStylePr w:type="firstCol">
      <w:rPr>
        <w:b/>
        <w:color w:val="FFFFFF" w:themeColor="background1"/>
      </w:rPr>
      <w:tblPr/>
      <w:tcPr>
        <w:shd w:val="clear" w:color="auto" w:fill="6D6868" w:themeFill="accent2"/>
      </w:tcPr>
    </w:tblStylePr>
    <w:tblStylePr w:type="band2Horz">
      <w:tblPr/>
      <w:tcPr>
        <w:shd w:val="clear" w:color="auto" w:fill="FFFFFF" w:themeFill="background2"/>
      </w:tcPr>
    </w:tblStylePr>
  </w:style>
  <w:style w:type="character" w:customStyle="1" w:styleId="BGChar">
    <w:name w:val="BG Char"/>
    <w:basedOn w:val="DefaultParagraphFont"/>
    <w:link w:val="BG"/>
    <w:rsid w:val="00DB680C"/>
    <w:rPr>
      <w:sz w:val="18"/>
    </w:rPr>
  </w:style>
  <w:style w:type="table" w:customStyle="1" w:styleId="WVTTable1">
    <w:name w:val="WVT Table 1"/>
    <w:basedOn w:val="TableNormal"/>
    <w:uiPriority w:val="99"/>
    <w:rsid w:val="0043211E"/>
    <w:pPr>
      <w:spacing w:after="0" w:line="240" w:lineRule="auto"/>
    </w:pPr>
    <w:rPr>
      <w:sz w:val="16"/>
    </w:rPr>
    <w:tblPr>
      <w:tblStyleRowBandSize w:val="1"/>
      <w:tblBorders>
        <w:insideH w:val="single" w:sz="8" w:space="0" w:color="FFFFFF" w:themeColor="background1"/>
      </w:tblBorders>
      <w:tblCellMar>
        <w:top w:w="85" w:type="dxa"/>
        <w:left w:w="85" w:type="dxa"/>
        <w:bottom w:w="85" w:type="dxa"/>
        <w:right w:w="85" w:type="dxa"/>
      </w:tblCellMar>
    </w:tblPr>
    <w:tcPr>
      <w:shd w:val="clear" w:color="auto" w:fill="F1F2F2" w:themeFill="accent3"/>
    </w:tcPr>
    <w:tblStylePr w:type="firstRow">
      <w:rPr>
        <w:b/>
        <w:color w:val="6D6868" w:themeColor="accent2"/>
      </w:rPr>
      <w:tblPr/>
      <w:tcPr>
        <w:tcBorders>
          <w:top w:val="single" w:sz="8" w:space="0" w:color="6D6868" w:themeColor="accent2"/>
          <w:left w:val="nil"/>
          <w:bottom w:val="single" w:sz="8" w:space="0" w:color="6D6868" w:themeColor="accent2"/>
          <w:right w:val="nil"/>
          <w:insideH w:val="nil"/>
          <w:insideV w:val="nil"/>
          <w:tl2br w:val="nil"/>
          <w:tr2bl w:val="nil"/>
        </w:tcBorders>
        <w:shd w:val="clear" w:color="auto" w:fill="FFFFFF" w:themeFill="background1"/>
      </w:tcPr>
    </w:tblStylePr>
    <w:tblStylePr w:type="firstCol">
      <w:rPr>
        <w:b/>
        <w:color w:val="6D6868" w:themeColor="accent2"/>
      </w:rPr>
    </w:tblStylePr>
    <w:tblStylePr w:type="band2Horz">
      <w:tblPr/>
      <w:tcPr>
        <w:shd w:val="clear" w:color="auto" w:fill="FFFFFF" w:themeFill="background1"/>
      </w:tcPr>
    </w:tblStylePr>
  </w:style>
  <w:style w:type="table" w:styleId="TableGridLight">
    <w:name w:val="Grid Table Light"/>
    <w:basedOn w:val="TableNormal"/>
    <w:uiPriority w:val="40"/>
    <w:rsid w:val="0066512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4">
    <w:name w:val="List Bullet 4"/>
    <w:basedOn w:val="Normal"/>
    <w:uiPriority w:val="99"/>
    <w:unhideWhenUsed/>
    <w:qFormat/>
    <w:rsid w:val="00E205AD"/>
    <w:pPr>
      <w:numPr>
        <w:ilvl w:val="3"/>
        <w:numId w:val="6"/>
      </w:numPr>
    </w:pPr>
  </w:style>
  <w:style w:type="numbering" w:customStyle="1" w:styleId="TableNumbersBullets">
    <w:name w:val="Table Numbers &amp; Bullets"/>
    <w:uiPriority w:val="99"/>
    <w:rsid w:val="00EF0F33"/>
    <w:pPr>
      <w:numPr>
        <w:numId w:val="5"/>
      </w:numPr>
    </w:pPr>
  </w:style>
  <w:style w:type="paragraph" w:customStyle="1" w:styleId="TableText">
    <w:name w:val="Table Text"/>
    <w:aliases w:val="Para 0,Auto,After:  3 pt,tt,fmstabletext,fmstabletext + Courier New,8 pt,Top: (Single solid line,... +...,fmstabletext Char Char Char Char Char Char,Normal +Centre:  3 pt,Line spacing:  1.5 lines,REPORT Para 0,tx"/>
    <w:basedOn w:val="Normal"/>
    <w:link w:val="TableTextChar"/>
    <w:uiPriority w:val="4"/>
    <w:qFormat/>
    <w:rsid w:val="000C7315"/>
    <w:pPr>
      <w:spacing w:after="40"/>
    </w:pPr>
    <w:rPr>
      <w:sz w:val="16"/>
      <w:szCs w:val="16"/>
    </w:rPr>
  </w:style>
  <w:style w:type="paragraph" w:customStyle="1" w:styleId="TableBullet">
    <w:name w:val="Table Bullet"/>
    <w:basedOn w:val="TableText"/>
    <w:link w:val="TableBulletChar"/>
    <w:qFormat/>
    <w:rsid w:val="00EF0F33"/>
    <w:pPr>
      <w:numPr>
        <w:ilvl w:val="1"/>
        <w:numId w:val="7"/>
      </w:numPr>
    </w:pPr>
  </w:style>
  <w:style w:type="character" w:customStyle="1" w:styleId="TableTextChar">
    <w:name w:val="Table Text Char"/>
    <w:basedOn w:val="DefaultParagraphFont"/>
    <w:link w:val="TableText"/>
    <w:uiPriority w:val="4"/>
    <w:rsid w:val="000C7315"/>
    <w:rPr>
      <w:sz w:val="16"/>
      <w:szCs w:val="16"/>
    </w:rPr>
  </w:style>
  <w:style w:type="paragraph" w:customStyle="1" w:styleId="TableBullet2">
    <w:name w:val="Table Bullet 2"/>
    <w:basedOn w:val="TableText"/>
    <w:link w:val="TableBullet2Char"/>
    <w:uiPriority w:val="7"/>
    <w:qFormat/>
    <w:rsid w:val="00EF0F33"/>
    <w:pPr>
      <w:numPr>
        <w:ilvl w:val="2"/>
        <w:numId w:val="7"/>
      </w:numPr>
    </w:pPr>
  </w:style>
  <w:style w:type="character" w:customStyle="1" w:styleId="TableBulletChar">
    <w:name w:val="Table Bullet Char"/>
    <w:basedOn w:val="TableTextChar"/>
    <w:link w:val="TableBullet"/>
    <w:rsid w:val="007074FE"/>
    <w:rPr>
      <w:kern w:val="2"/>
      <w:sz w:val="16"/>
      <w:szCs w:val="16"/>
      <w14:ligatures w14:val="standardContextual"/>
    </w:rPr>
  </w:style>
  <w:style w:type="paragraph" w:customStyle="1" w:styleId="TableNumbers">
    <w:name w:val="Table Numbers"/>
    <w:basedOn w:val="TableText"/>
    <w:link w:val="TableNumbersChar"/>
    <w:uiPriority w:val="7"/>
    <w:qFormat/>
    <w:rsid w:val="00EF0F33"/>
    <w:pPr>
      <w:numPr>
        <w:numId w:val="7"/>
      </w:numPr>
    </w:pPr>
  </w:style>
  <w:style w:type="character" w:customStyle="1" w:styleId="TableBullet2Char">
    <w:name w:val="Table Bullet 2 Char"/>
    <w:basedOn w:val="TableTextChar"/>
    <w:link w:val="TableBullet2"/>
    <w:uiPriority w:val="7"/>
    <w:rsid w:val="007074FE"/>
    <w:rPr>
      <w:kern w:val="2"/>
      <w:sz w:val="16"/>
      <w:szCs w:val="16"/>
      <w14:ligatures w14:val="standardContextual"/>
    </w:rPr>
  </w:style>
  <w:style w:type="character" w:customStyle="1" w:styleId="Heading6Char">
    <w:name w:val="Heading 6 Char"/>
    <w:basedOn w:val="DefaultParagraphFont"/>
    <w:link w:val="Heading6"/>
    <w:uiPriority w:val="9"/>
    <w:rsid w:val="005E29B4"/>
    <w:rPr>
      <w:rFonts w:asciiTheme="majorHAnsi" w:eastAsiaTheme="majorEastAsia" w:hAnsiTheme="majorHAnsi" w:cstheme="majorBidi"/>
      <w:b/>
      <w:color w:val="6D6868" w:themeColor="accent2"/>
      <w:kern w:val="2"/>
      <w:sz w:val="18"/>
      <w:szCs w:val="18"/>
      <w14:ligatures w14:val="standardContextual"/>
    </w:rPr>
  </w:style>
  <w:style w:type="character" w:customStyle="1" w:styleId="TableNumbersChar">
    <w:name w:val="Table Numbers Char"/>
    <w:basedOn w:val="TableTextChar"/>
    <w:link w:val="TableNumbers"/>
    <w:uiPriority w:val="7"/>
    <w:rsid w:val="007074FE"/>
    <w:rPr>
      <w:kern w:val="2"/>
      <w:sz w:val="16"/>
      <w:szCs w:val="16"/>
      <w14:ligatures w14:val="standardContextual"/>
    </w:rPr>
  </w:style>
  <w:style w:type="paragraph" w:customStyle="1" w:styleId="FooterLeft">
    <w:name w:val="Footer Left"/>
    <w:basedOn w:val="Footer"/>
    <w:rsid w:val="00C36C85"/>
    <w:pPr>
      <w:framePr w:w="4536" w:h="709" w:hRule="exact" w:wrap="around" w:vAnchor="page" w:hAnchor="margin" w:yAlign="bottom" w:anchorLock="1"/>
      <w:shd w:val="clear" w:color="auto" w:fill="FFFFFF" w:themeFill="background1"/>
    </w:pPr>
  </w:style>
  <w:style w:type="paragraph" w:customStyle="1" w:styleId="Footerright">
    <w:name w:val="Footer right"/>
    <w:basedOn w:val="FooterLeft"/>
    <w:rsid w:val="00DB0507"/>
    <w:pPr>
      <w:framePr w:wrap="around" w:xAlign="right"/>
      <w:jc w:val="right"/>
    </w:pPr>
    <w:rPr>
      <w:color w:val="6D6868" w:themeColor="accent2"/>
    </w:rPr>
  </w:style>
  <w:style w:type="table" w:customStyle="1" w:styleId="FooterTable">
    <w:name w:val="Footer Table"/>
    <w:basedOn w:val="TableNormal"/>
    <w:uiPriority w:val="99"/>
    <w:rsid w:val="0028752A"/>
    <w:pPr>
      <w:spacing w:after="0" w:line="240" w:lineRule="auto"/>
      <w:jc w:val="right"/>
    </w:pPr>
    <w:tblPr>
      <w:tblCellMar>
        <w:left w:w="0" w:type="dxa"/>
        <w:right w:w="0" w:type="dxa"/>
      </w:tblCellMar>
    </w:tblPr>
    <w:tcPr>
      <w:vAlign w:val="bottom"/>
    </w:tcPr>
    <w:tblStylePr w:type="firstCol">
      <w:pPr>
        <w:jc w:val="left"/>
      </w:pPr>
    </w:tblStylePr>
  </w:style>
  <w:style w:type="paragraph" w:customStyle="1" w:styleId="Introduction">
    <w:name w:val="Introduction"/>
    <w:basedOn w:val="Normal"/>
    <w:next w:val="Normal"/>
    <w:link w:val="IntroductionChar"/>
    <w:uiPriority w:val="2"/>
    <w:qFormat/>
    <w:rsid w:val="000C7315"/>
    <w:pPr>
      <w:spacing w:after="360"/>
    </w:pPr>
    <w:rPr>
      <w:color w:val="2C4BA0" w:themeColor="accent1"/>
      <w:sz w:val="24"/>
      <w:szCs w:val="24"/>
    </w:rPr>
  </w:style>
  <w:style w:type="character" w:customStyle="1" w:styleId="FooterChapterTitle">
    <w:name w:val="Footer Chapter Title"/>
    <w:basedOn w:val="DefaultParagraphFont"/>
    <w:uiPriority w:val="1"/>
    <w:rsid w:val="00E8048F"/>
  </w:style>
  <w:style w:type="character" w:customStyle="1" w:styleId="IntroductionChar">
    <w:name w:val="Introduction Char"/>
    <w:basedOn w:val="DefaultParagraphFont"/>
    <w:link w:val="Introduction"/>
    <w:uiPriority w:val="2"/>
    <w:rsid w:val="000C7315"/>
    <w:rPr>
      <w:color w:val="2C4BA0" w:themeColor="accent1"/>
      <w:sz w:val="24"/>
      <w:szCs w:val="24"/>
    </w:rPr>
  </w:style>
  <w:style w:type="character" w:customStyle="1" w:styleId="Footer-DateVersion">
    <w:name w:val="Footer - Date &amp; Version"/>
    <w:basedOn w:val="DefaultParagraphFont"/>
    <w:uiPriority w:val="1"/>
    <w:rsid w:val="00FF265E"/>
  </w:style>
  <w:style w:type="paragraph" w:customStyle="1" w:styleId="CaptionImages">
    <w:name w:val="Caption Images"/>
    <w:basedOn w:val="Caption"/>
    <w:next w:val="Normal"/>
    <w:link w:val="CaptionImagesChar"/>
    <w:rsid w:val="005E29B4"/>
  </w:style>
  <w:style w:type="character" w:customStyle="1" w:styleId="CaptionChar">
    <w:name w:val="Caption Char"/>
    <w:aliases w:val="TABLE Char,Caption Char Char Char Char Char,Caption1 Char Char Char,Caption Char Char Char,Caption Char Char Char Char Char Char Char Char,Caption Char1 Char,Caption Char Char Char Char1 Char,Caption1 Char Char1 Char,Table Caption Char"/>
    <w:basedOn w:val="DefaultParagraphFont"/>
    <w:link w:val="Caption"/>
    <w:uiPriority w:val="99"/>
    <w:rsid w:val="000C7315"/>
    <w:rPr>
      <w:sz w:val="16"/>
    </w:rPr>
  </w:style>
  <w:style w:type="character" w:customStyle="1" w:styleId="CaptionImagesChar">
    <w:name w:val="Caption Images Char"/>
    <w:basedOn w:val="CaptionChar"/>
    <w:link w:val="CaptionImages"/>
    <w:rsid w:val="0034213F"/>
    <w:rPr>
      <w:kern w:val="2"/>
      <w:sz w:val="16"/>
      <w14:ligatures w14:val="standardContextual"/>
    </w:rPr>
  </w:style>
  <w:style w:type="paragraph" w:customStyle="1" w:styleId="CaptionTables">
    <w:name w:val="Caption Tables"/>
    <w:basedOn w:val="Caption"/>
    <w:next w:val="Normal"/>
    <w:link w:val="CaptionTablesChar"/>
    <w:rsid w:val="008A6FBC"/>
    <w:pPr>
      <w:spacing w:after="180"/>
    </w:pPr>
  </w:style>
  <w:style w:type="paragraph" w:customStyle="1" w:styleId="TableHeading">
    <w:name w:val="Table Heading"/>
    <w:basedOn w:val="TableText"/>
    <w:link w:val="TableHeadingChar"/>
    <w:uiPriority w:val="6"/>
    <w:qFormat/>
    <w:rsid w:val="00C06BBC"/>
    <w:pPr>
      <w:spacing w:line="240" w:lineRule="auto"/>
    </w:pPr>
    <w:rPr>
      <w:b/>
      <w:caps/>
      <w:color w:val="FFFFFF" w:themeColor="background1"/>
    </w:rPr>
  </w:style>
  <w:style w:type="character" w:customStyle="1" w:styleId="CaptionTablesChar">
    <w:name w:val="Caption Tables Char"/>
    <w:basedOn w:val="CaptionChar"/>
    <w:link w:val="CaptionTables"/>
    <w:rsid w:val="008A6FBC"/>
    <w:rPr>
      <w:kern w:val="2"/>
      <w:sz w:val="16"/>
      <w14:ligatures w14:val="standardContextual"/>
    </w:rPr>
  </w:style>
  <w:style w:type="character" w:customStyle="1" w:styleId="TableHeadingChar">
    <w:name w:val="Table Heading Char"/>
    <w:basedOn w:val="TableTextChar"/>
    <w:link w:val="TableHeading"/>
    <w:uiPriority w:val="6"/>
    <w:rsid w:val="007E5011"/>
    <w:rPr>
      <w:b/>
      <w:caps/>
      <w:color w:val="FFFFFF" w:themeColor="background1"/>
      <w:kern w:val="2"/>
      <w:sz w:val="16"/>
      <w:szCs w:val="16"/>
      <w14:ligatures w14:val="standardContextual"/>
    </w:rPr>
  </w:style>
  <w:style w:type="paragraph" w:customStyle="1" w:styleId="AppendixHeading">
    <w:name w:val="Appendix Heading"/>
    <w:basedOn w:val="Normal"/>
    <w:link w:val="AppendixHeadingChar"/>
    <w:rsid w:val="000E21B9"/>
    <w:pPr>
      <w:framePr w:w="5670" w:wrap="notBeside" w:vAnchor="page" w:hAnchor="page" w:x="1419" w:y="937" w:anchorLock="1"/>
      <w:tabs>
        <w:tab w:val="left" w:pos="5387"/>
      </w:tabs>
      <w:spacing w:line="324" w:lineRule="auto"/>
      <w:ind w:right="113"/>
      <w:outlineLvl w:val="0"/>
    </w:pPr>
    <w:rPr>
      <w:b/>
      <w:bCs/>
      <w:color w:val="FFFFFF" w:themeColor="background1"/>
      <w:sz w:val="32"/>
      <w:szCs w:val="32"/>
    </w:rPr>
  </w:style>
  <w:style w:type="numbering" w:customStyle="1" w:styleId="AppendixHeadings">
    <w:name w:val="Appendix Headings"/>
    <w:uiPriority w:val="99"/>
    <w:rsid w:val="00F8069F"/>
    <w:pPr>
      <w:numPr>
        <w:numId w:val="8"/>
      </w:numPr>
    </w:pPr>
  </w:style>
  <w:style w:type="character" w:customStyle="1" w:styleId="AppendixHeadingChar">
    <w:name w:val="Appendix Heading Char"/>
    <w:basedOn w:val="DefaultParagraphFont"/>
    <w:link w:val="AppendixHeading"/>
    <w:rsid w:val="000E21B9"/>
    <w:rPr>
      <w:b/>
      <w:bCs/>
      <w:color w:val="FFFFFF" w:themeColor="background1"/>
      <w:kern w:val="2"/>
      <w:sz w:val="32"/>
      <w:szCs w:val="32"/>
      <w14:ligatures w14:val="standardContextual"/>
    </w:rPr>
  </w:style>
  <w:style w:type="paragraph" w:styleId="TOC1">
    <w:name w:val="toc 1"/>
    <w:basedOn w:val="Normal"/>
    <w:next w:val="Normal"/>
    <w:autoRedefine/>
    <w:uiPriority w:val="39"/>
    <w:unhideWhenUsed/>
    <w:rsid w:val="00AB17B4"/>
    <w:pPr>
      <w:pBdr>
        <w:bottom w:val="single" w:sz="8" w:space="1" w:color="FFFFFF" w:themeColor="background1"/>
        <w:between w:val="single" w:sz="8" w:space="1" w:color="FFFFFF" w:themeColor="background1"/>
      </w:pBdr>
      <w:tabs>
        <w:tab w:val="left" w:pos="567"/>
        <w:tab w:val="right" w:pos="9072"/>
      </w:tabs>
      <w:spacing w:before="120" w:after="40" w:line="300" w:lineRule="auto"/>
    </w:pPr>
    <w:rPr>
      <w:b/>
      <w:color w:val="FFFFFF" w:themeColor="background1"/>
    </w:rPr>
  </w:style>
  <w:style w:type="paragraph" w:customStyle="1" w:styleId="Call-outboxHeading">
    <w:name w:val="Call-out box Heading"/>
    <w:basedOn w:val="Normal"/>
    <w:qFormat/>
    <w:rsid w:val="006901EA"/>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spacing w:after="80"/>
      <w:ind w:left="113" w:right="113"/>
    </w:pPr>
    <w:rPr>
      <w:b/>
      <w:color w:val="2C4BA0" w:themeColor="accent1"/>
      <w:kern w:val="2"/>
      <w14:ligatures w14:val="standardContextual"/>
    </w:rPr>
  </w:style>
  <w:style w:type="character" w:styleId="CommentReference">
    <w:name w:val="annotation reference"/>
    <w:basedOn w:val="DefaultParagraphFont"/>
    <w:uiPriority w:val="99"/>
    <w:unhideWhenUsed/>
    <w:rsid w:val="00A14C55"/>
    <w:rPr>
      <w:sz w:val="16"/>
      <w:szCs w:val="16"/>
    </w:rPr>
  </w:style>
  <w:style w:type="paragraph" w:styleId="CommentText">
    <w:name w:val="annotation text"/>
    <w:basedOn w:val="Normal"/>
    <w:link w:val="CommentTextChar"/>
    <w:uiPriority w:val="99"/>
    <w:unhideWhenUsed/>
    <w:rsid w:val="00A14C55"/>
    <w:pPr>
      <w:spacing w:line="240" w:lineRule="auto"/>
    </w:pPr>
    <w:rPr>
      <w:sz w:val="20"/>
      <w:szCs w:val="20"/>
    </w:rPr>
  </w:style>
  <w:style w:type="character" w:customStyle="1" w:styleId="CommentTextChar">
    <w:name w:val="Comment Text Char"/>
    <w:basedOn w:val="DefaultParagraphFont"/>
    <w:link w:val="CommentText"/>
    <w:uiPriority w:val="99"/>
    <w:rsid w:val="00A14C55"/>
    <w:rPr>
      <w:kern w:val="2"/>
      <w:sz w:val="20"/>
      <w:szCs w:val="20"/>
      <w14:ligatures w14:val="standardContextual"/>
    </w:rPr>
  </w:style>
  <w:style w:type="paragraph" w:styleId="CommentSubject">
    <w:name w:val="annotation subject"/>
    <w:basedOn w:val="CommentText"/>
    <w:next w:val="CommentText"/>
    <w:link w:val="CommentSubjectChar"/>
    <w:uiPriority w:val="99"/>
    <w:semiHidden/>
    <w:unhideWhenUsed/>
    <w:rsid w:val="00A14C55"/>
    <w:rPr>
      <w:b/>
      <w:bCs/>
    </w:rPr>
  </w:style>
  <w:style w:type="character" w:customStyle="1" w:styleId="CommentSubjectChar">
    <w:name w:val="Comment Subject Char"/>
    <w:basedOn w:val="CommentTextChar"/>
    <w:link w:val="CommentSubject"/>
    <w:uiPriority w:val="99"/>
    <w:semiHidden/>
    <w:rsid w:val="00A14C55"/>
    <w:rPr>
      <w:b/>
      <w:bCs/>
      <w:kern w:val="2"/>
      <w:sz w:val="20"/>
      <w:szCs w:val="20"/>
      <w14:ligatures w14:val="standardContextual"/>
    </w:rPr>
  </w:style>
  <w:style w:type="character" w:styleId="UnresolvedMention">
    <w:name w:val="Unresolved Mention"/>
    <w:basedOn w:val="DefaultParagraphFont"/>
    <w:uiPriority w:val="99"/>
    <w:semiHidden/>
    <w:unhideWhenUsed/>
    <w:rsid w:val="00C51E40"/>
    <w:rPr>
      <w:color w:val="605E5C"/>
      <w:shd w:val="clear" w:color="auto" w:fill="E1DFDD"/>
    </w:rPr>
  </w:style>
  <w:style w:type="character" w:customStyle="1" w:styleId="Heading7Char">
    <w:name w:val="Heading 7 Char"/>
    <w:basedOn w:val="DefaultParagraphFont"/>
    <w:link w:val="Heading7"/>
    <w:uiPriority w:val="9"/>
    <w:semiHidden/>
    <w:rsid w:val="00133B8B"/>
    <w:rPr>
      <w:rFonts w:asciiTheme="majorHAnsi" w:eastAsiaTheme="majorEastAsia" w:hAnsiTheme="majorHAnsi" w:cstheme="majorBidi"/>
      <w:i/>
      <w:iCs/>
      <w:color w:val="16254F" w:themeColor="accent1" w:themeShade="7F"/>
      <w:sz w:val="18"/>
    </w:rPr>
  </w:style>
  <w:style w:type="character" w:customStyle="1" w:styleId="Heading8Char">
    <w:name w:val="Heading 8 Char"/>
    <w:basedOn w:val="DefaultParagraphFont"/>
    <w:link w:val="Heading8"/>
    <w:uiPriority w:val="9"/>
    <w:semiHidden/>
    <w:rsid w:val="00133B8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33B8B"/>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215375"/>
    <w:pPr>
      <w:spacing w:after="0" w:line="240" w:lineRule="auto"/>
    </w:pPr>
    <w:rPr>
      <w:sz w:val="18"/>
    </w:rPr>
  </w:style>
  <w:style w:type="character" w:customStyle="1" w:styleId="ui-provider">
    <w:name w:val="ui-provider"/>
    <w:basedOn w:val="DefaultParagraphFont"/>
    <w:rsid w:val="00511098"/>
  </w:style>
  <w:style w:type="paragraph" w:customStyle="1" w:styleId="ContentBulletsNumber">
    <w:name w:val="Content Bullets Number"/>
    <w:basedOn w:val="TableText"/>
    <w:semiHidden/>
    <w:qFormat/>
    <w:rsid w:val="00440412"/>
    <w:pPr>
      <w:numPr>
        <w:numId w:val="11"/>
      </w:numPr>
      <w:spacing w:before="240" w:after="120" w:line="240" w:lineRule="atLeast"/>
    </w:pPr>
    <w:rPr>
      <w:rFonts w:ascii="Jacobs Chronos" w:eastAsiaTheme="minorEastAsia" w:hAnsi="Jacobs Chronos" w:cs="Jacobs Chronos"/>
      <w:sz w:val="20"/>
      <w:szCs w:val="24"/>
    </w:rPr>
  </w:style>
  <w:style w:type="paragraph" w:customStyle="1" w:styleId="Tablesmalltext">
    <w:name w:val="Table small text"/>
    <w:basedOn w:val="Normal"/>
    <w:link w:val="TablesmalltextChar"/>
    <w:uiPriority w:val="15"/>
    <w:qFormat/>
    <w:rsid w:val="002E318E"/>
    <w:pPr>
      <w:spacing w:before="40" w:after="40" w:line="240" w:lineRule="atLeast"/>
    </w:pPr>
    <w:rPr>
      <w:rFonts w:eastAsiaTheme="minorEastAsia" w:cs="Jacobs Chronos"/>
      <w:sz w:val="16"/>
      <w:szCs w:val="24"/>
    </w:rPr>
  </w:style>
  <w:style w:type="paragraph" w:customStyle="1" w:styleId="Tablesmallheading">
    <w:name w:val="Table small heading"/>
    <w:basedOn w:val="TableHeading"/>
    <w:uiPriority w:val="15"/>
    <w:qFormat/>
    <w:rsid w:val="00440412"/>
    <w:pPr>
      <w:keepNext/>
      <w:spacing w:before="60" w:after="60" w:line="240" w:lineRule="atLeast"/>
    </w:pPr>
    <w:rPr>
      <w:rFonts w:ascii="Jacobs Chronos" w:eastAsiaTheme="minorEastAsia" w:hAnsi="Jacobs Chronos" w:cs="Jacobs Chronos"/>
      <w:caps w:val="0"/>
      <w:color w:val="auto"/>
      <w:sz w:val="20"/>
      <w:szCs w:val="24"/>
    </w:rPr>
  </w:style>
  <w:style w:type="table" w:customStyle="1" w:styleId="Table1">
    <w:name w:val="Table1"/>
    <w:basedOn w:val="TableNormal"/>
    <w:uiPriority w:val="99"/>
    <w:rsid w:val="00440412"/>
    <w:pPr>
      <w:spacing w:after="0" w:line="240" w:lineRule="auto"/>
    </w:pPr>
    <w:rPr>
      <w:rFonts w:eastAsiaTheme="minorEastAsia"/>
      <w:sz w:val="24"/>
      <w:szCs w:val="24"/>
      <w:lang w:val="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ptos" w:hAnsi="Aptos"/>
        <w:b/>
        <w:color w:val="000000"/>
        <w:sz w:val="50"/>
      </w:rPr>
      <w:tblPr/>
      <w:tcPr>
        <w:shd w:val="clear" w:color="auto" w:fill="CFCAC7"/>
      </w:tcPr>
    </w:tblStylePr>
    <w:tblStylePr w:type="firstCol">
      <w:tblPr/>
      <w:tcPr>
        <w:shd w:val="clear" w:color="auto" w:fill="E6E5E3"/>
      </w:tcPr>
    </w:tblStylePr>
  </w:style>
  <w:style w:type="character" w:customStyle="1" w:styleId="TablesmalltextChar">
    <w:name w:val="Table small text Char"/>
    <w:link w:val="Tablesmalltext"/>
    <w:uiPriority w:val="15"/>
    <w:rsid w:val="002E318E"/>
    <w:rPr>
      <w:rFonts w:eastAsiaTheme="minorEastAsia" w:cs="Jacobs Chronos"/>
      <w:sz w:val="16"/>
      <w:szCs w:val="24"/>
    </w:rPr>
  </w:style>
  <w:style w:type="paragraph" w:customStyle="1" w:styleId="Para0bullet">
    <w:name w:val="Para 0 bullet"/>
    <w:basedOn w:val="TableText"/>
    <w:link w:val="Para0bulletChar"/>
    <w:uiPriority w:val="99"/>
    <w:qFormat/>
    <w:rsid w:val="00FF72FB"/>
    <w:pPr>
      <w:numPr>
        <w:numId w:val="12"/>
      </w:numPr>
      <w:tabs>
        <w:tab w:val="left" w:pos="851"/>
      </w:tabs>
      <w:spacing w:after="120" w:line="240" w:lineRule="atLeast"/>
    </w:pPr>
    <w:rPr>
      <w:rFonts w:ascii="Jacobs Chronos" w:eastAsiaTheme="minorEastAsia" w:hAnsi="Jacobs Chronos" w:cs="Jacobs Chronos"/>
      <w:sz w:val="20"/>
      <w:szCs w:val="24"/>
    </w:rPr>
  </w:style>
  <w:style w:type="paragraph" w:customStyle="1" w:styleId="Para1narrowarrow">
    <w:name w:val="Para 1 narrow arrow"/>
    <w:basedOn w:val="Normal"/>
    <w:uiPriority w:val="5"/>
    <w:unhideWhenUsed/>
    <w:qFormat/>
    <w:rsid w:val="00FF72FB"/>
    <w:pPr>
      <w:numPr>
        <w:ilvl w:val="1"/>
        <w:numId w:val="12"/>
      </w:numPr>
      <w:tabs>
        <w:tab w:val="left" w:pos="851"/>
      </w:tabs>
      <w:spacing w:after="120" w:line="240" w:lineRule="atLeast"/>
    </w:pPr>
    <w:rPr>
      <w:rFonts w:ascii="Jacobs Chronos" w:eastAsiaTheme="minorEastAsia" w:hAnsi="Jacobs Chronos" w:cs="Jacobs Chronos"/>
      <w:sz w:val="20"/>
      <w:szCs w:val="24"/>
    </w:rPr>
  </w:style>
  <w:style w:type="numbering" w:customStyle="1" w:styleId="JacobsBulletList1">
    <w:name w:val="Jacobs Bullet List 1"/>
    <w:uiPriority w:val="99"/>
    <w:rsid w:val="00FF72FB"/>
    <w:pPr>
      <w:numPr>
        <w:numId w:val="12"/>
      </w:numPr>
    </w:pPr>
  </w:style>
  <w:style w:type="character" w:customStyle="1" w:styleId="Para0Char">
    <w:name w:val="Para 0 Char"/>
    <w:aliases w:val="Auto Char,After:  3 pt Char Char,REPORT Para 0 Char,After:  3 pt Char,Normal +Centre:  3 pt Char,Line spacing:  1.5 lines Char"/>
    <w:basedOn w:val="DefaultParagraphFont"/>
    <w:uiPriority w:val="4"/>
    <w:qFormat/>
    <w:rsid w:val="00FF72FB"/>
    <w:rPr>
      <w:rFonts w:ascii="Jacobs Chronos" w:hAnsi="Jacobs Chronos" w:cs="Jacobs Chronos"/>
      <w:sz w:val="20"/>
      <w:lang w:val="en-GB"/>
    </w:rPr>
  </w:style>
  <w:style w:type="character" w:customStyle="1" w:styleId="Para0bulletChar">
    <w:name w:val="Para 0 bullet Char"/>
    <w:basedOn w:val="DefaultParagraphFont"/>
    <w:link w:val="Para0bullet"/>
    <w:uiPriority w:val="99"/>
    <w:locked/>
    <w:rsid w:val="00FF72FB"/>
    <w:rPr>
      <w:rFonts w:ascii="Jacobs Chronos" w:eastAsiaTheme="minorEastAsia" w:hAnsi="Jacobs Chronos" w:cs="Jacobs Chronos"/>
      <w:sz w:val="20"/>
      <w:szCs w:val="24"/>
    </w:rPr>
  </w:style>
  <w:style w:type="paragraph" w:styleId="NormalWeb">
    <w:name w:val="Normal (Web)"/>
    <w:basedOn w:val="Normal"/>
    <w:uiPriority w:val="99"/>
    <w:unhideWhenUsed/>
    <w:rsid w:val="002245E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bleheading0">
    <w:name w:val="Table heading"/>
    <w:basedOn w:val="Normal"/>
    <w:link w:val="TableheadingChar0"/>
    <w:uiPriority w:val="14"/>
    <w:qFormat/>
    <w:rsid w:val="001961B4"/>
    <w:pPr>
      <w:keepNext/>
      <w:spacing w:before="100" w:after="100" w:line="240" w:lineRule="atLeast"/>
    </w:pPr>
    <w:rPr>
      <w:rFonts w:ascii="Jacobs Chronos" w:eastAsiaTheme="minorEastAsia" w:hAnsi="Jacobs Chronos" w:cs="Jacobs Chronos"/>
      <w:b/>
      <w:sz w:val="20"/>
      <w:szCs w:val="24"/>
    </w:rPr>
  </w:style>
  <w:style w:type="character" w:customStyle="1" w:styleId="TableheadingChar0">
    <w:name w:val="Table heading Char"/>
    <w:basedOn w:val="DefaultParagraphFont"/>
    <w:link w:val="Tableheading0"/>
    <w:uiPriority w:val="14"/>
    <w:rsid w:val="001961B4"/>
    <w:rPr>
      <w:rFonts w:ascii="Jacobs Chronos" w:eastAsiaTheme="minorEastAsia" w:hAnsi="Jacobs Chronos" w:cs="Jacobs Chronos"/>
      <w:b/>
      <w:kern w:val="2"/>
      <w:sz w:val="20"/>
      <w:szCs w:val="24"/>
      <w14:ligatures w14:val="standardContextual"/>
    </w:rPr>
  </w:style>
  <w:style w:type="character" w:customStyle="1" w:styleId="font621">
    <w:name w:val="font621"/>
    <w:basedOn w:val="DefaultParagraphFont"/>
    <w:rsid w:val="004E06AA"/>
    <w:rPr>
      <w:rFonts w:ascii="Calibri" w:hAnsi="Calibri" w:cs="Calibri" w:hint="default"/>
      <w:b w:val="0"/>
      <w:bCs w:val="0"/>
      <w:i/>
      <w:iCs/>
      <w:strike w:val="0"/>
      <w:dstrike w:val="0"/>
      <w:color w:val="000000"/>
      <w:u w:val="none"/>
      <w:effect w:val="none"/>
    </w:rPr>
  </w:style>
  <w:style w:type="paragraph" w:styleId="FootnoteText">
    <w:name w:val="footnote text"/>
    <w:basedOn w:val="Normal"/>
    <w:link w:val="FootnoteTextChar"/>
    <w:uiPriority w:val="99"/>
    <w:semiHidden/>
    <w:unhideWhenUsed/>
    <w:rsid w:val="000D0FD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D0FD0"/>
    <w:rPr>
      <w:sz w:val="20"/>
      <w:szCs w:val="20"/>
    </w:rPr>
  </w:style>
  <w:style w:type="character" w:styleId="FootnoteReference">
    <w:name w:val="footnote reference"/>
    <w:basedOn w:val="DefaultParagraphFont"/>
    <w:uiPriority w:val="99"/>
    <w:semiHidden/>
    <w:unhideWhenUsed/>
    <w:rsid w:val="000D0FD0"/>
    <w:rPr>
      <w:vertAlign w:val="superscript"/>
    </w:rPr>
  </w:style>
  <w:style w:type="paragraph" w:customStyle="1" w:styleId="FigureCaption">
    <w:name w:val="Figure Caption"/>
    <w:basedOn w:val="Caption"/>
    <w:next w:val="BodyText"/>
    <w:uiPriority w:val="99"/>
    <w:semiHidden/>
    <w:rsid w:val="006E08DA"/>
    <w:pPr>
      <w:tabs>
        <w:tab w:val="clear" w:pos="1134"/>
      </w:tabs>
      <w:spacing w:before="120" w:after="40" w:line="240" w:lineRule="auto"/>
    </w:pPr>
    <w:rPr>
      <w:rFonts w:eastAsiaTheme="minorEastAsia"/>
      <w:b/>
      <w:iCs/>
      <w:color w:val="000000" w:themeColor="text2"/>
      <w:sz w:val="20"/>
      <w:szCs w:val="18"/>
      <w:lang w:eastAsia="en-AU"/>
    </w:rPr>
  </w:style>
  <w:style w:type="paragraph" w:styleId="BodyText">
    <w:name w:val="Body Text"/>
    <w:basedOn w:val="Normal"/>
    <w:link w:val="BodyTextChar"/>
    <w:uiPriority w:val="99"/>
    <w:semiHidden/>
    <w:unhideWhenUsed/>
    <w:rsid w:val="006E08DA"/>
    <w:pPr>
      <w:spacing w:after="120"/>
    </w:pPr>
  </w:style>
  <w:style w:type="character" w:customStyle="1" w:styleId="BodyTextChar">
    <w:name w:val="Body Text Char"/>
    <w:basedOn w:val="DefaultParagraphFont"/>
    <w:link w:val="BodyText"/>
    <w:uiPriority w:val="99"/>
    <w:semiHidden/>
    <w:rsid w:val="006E08DA"/>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497958">
      <w:bodyDiv w:val="1"/>
      <w:marLeft w:val="0"/>
      <w:marRight w:val="0"/>
      <w:marTop w:val="0"/>
      <w:marBottom w:val="0"/>
      <w:divBdr>
        <w:top w:val="none" w:sz="0" w:space="0" w:color="auto"/>
        <w:left w:val="none" w:sz="0" w:space="0" w:color="auto"/>
        <w:bottom w:val="none" w:sz="0" w:space="0" w:color="auto"/>
        <w:right w:val="none" w:sz="0" w:space="0" w:color="auto"/>
      </w:divBdr>
    </w:div>
    <w:div w:id="28771878">
      <w:bodyDiv w:val="1"/>
      <w:marLeft w:val="0"/>
      <w:marRight w:val="0"/>
      <w:marTop w:val="0"/>
      <w:marBottom w:val="0"/>
      <w:divBdr>
        <w:top w:val="none" w:sz="0" w:space="0" w:color="auto"/>
        <w:left w:val="none" w:sz="0" w:space="0" w:color="auto"/>
        <w:bottom w:val="none" w:sz="0" w:space="0" w:color="auto"/>
        <w:right w:val="none" w:sz="0" w:space="0" w:color="auto"/>
      </w:divBdr>
    </w:div>
    <w:div w:id="99692479">
      <w:bodyDiv w:val="1"/>
      <w:marLeft w:val="0"/>
      <w:marRight w:val="0"/>
      <w:marTop w:val="0"/>
      <w:marBottom w:val="0"/>
      <w:divBdr>
        <w:top w:val="none" w:sz="0" w:space="0" w:color="auto"/>
        <w:left w:val="none" w:sz="0" w:space="0" w:color="auto"/>
        <w:bottom w:val="none" w:sz="0" w:space="0" w:color="auto"/>
        <w:right w:val="none" w:sz="0" w:space="0" w:color="auto"/>
      </w:divBdr>
    </w:div>
    <w:div w:id="145363081">
      <w:bodyDiv w:val="1"/>
      <w:marLeft w:val="0"/>
      <w:marRight w:val="0"/>
      <w:marTop w:val="0"/>
      <w:marBottom w:val="0"/>
      <w:divBdr>
        <w:top w:val="none" w:sz="0" w:space="0" w:color="auto"/>
        <w:left w:val="none" w:sz="0" w:space="0" w:color="auto"/>
        <w:bottom w:val="none" w:sz="0" w:space="0" w:color="auto"/>
        <w:right w:val="none" w:sz="0" w:space="0" w:color="auto"/>
      </w:divBdr>
    </w:div>
    <w:div w:id="147747228">
      <w:bodyDiv w:val="1"/>
      <w:marLeft w:val="0"/>
      <w:marRight w:val="0"/>
      <w:marTop w:val="0"/>
      <w:marBottom w:val="0"/>
      <w:divBdr>
        <w:top w:val="none" w:sz="0" w:space="0" w:color="auto"/>
        <w:left w:val="none" w:sz="0" w:space="0" w:color="auto"/>
        <w:bottom w:val="none" w:sz="0" w:space="0" w:color="auto"/>
        <w:right w:val="none" w:sz="0" w:space="0" w:color="auto"/>
      </w:divBdr>
      <w:divsChild>
        <w:div w:id="845053591">
          <w:marLeft w:val="0"/>
          <w:marRight w:val="0"/>
          <w:marTop w:val="0"/>
          <w:marBottom w:val="0"/>
          <w:divBdr>
            <w:top w:val="none" w:sz="0" w:space="0" w:color="auto"/>
            <w:left w:val="none" w:sz="0" w:space="0" w:color="auto"/>
            <w:bottom w:val="none" w:sz="0" w:space="0" w:color="auto"/>
            <w:right w:val="none" w:sz="0" w:space="0" w:color="auto"/>
          </w:divBdr>
          <w:divsChild>
            <w:div w:id="476723565">
              <w:marLeft w:val="0"/>
              <w:marRight w:val="0"/>
              <w:marTop w:val="0"/>
              <w:marBottom w:val="0"/>
              <w:divBdr>
                <w:top w:val="none" w:sz="0" w:space="0" w:color="auto"/>
                <w:left w:val="none" w:sz="0" w:space="0" w:color="auto"/>
                <w:bottom w:val="none" w:sz="0" w:space="0" w:color="auto"/>
                <w:right w:val="none" w:sz="0" w:space="0" w:color="auto"/>
              </w:divBdr>
              <w:divsChild>
                <w:div w:id="133622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281766">
      <w:bodyDiv w:val="1"/>
      <w:marLeft w:val="0"/>
      <w:marRight w:val="0"/>
      <w:marTop w:val="0"/>
      <w:marBottom w:val="0"/>
      <w:divBdr>
        <w:top w:val="none" w:sz="0" w:space="0" w:color="auto"/>
        <w:left w:val="none" w:sz="0" w:space="0" w:color="auto"/>
        <w:bottom w:val="none" w:sz="0" w:space="0" w:color="auto"/>
        <w:right w:val="none" w:sz="0" w:space="0" w:color="auto"/>
      </w:divBdr>
    </w:div>
    <w:div w:id="274599785">
      <w:bodyDiv w:val="1"/>
      <w:marLeft w:val="0"/>
      <w:marRight w:val="0"/>
      <w:marTop w:val="0"/>
      <w:marBottom w:val="0"/>
      <w:divBdr>
        <w:top w:val="none" w:sz="0" w:space="0" w:color="auto"/>
        <w:left w:val="none" w:sz="0" w:space="0" w:color="auto"/>
        <w:bottom w:val="none" w:sz="0" w:space="0" w:color="auto"/>
        <w:right w:val="none" w:sz="0" w:space="0" w:color="auto"/>
      </w:divBdr>
    </w:div>
    <w:div w:id="310839519">
      <w:bodyDiv w:val="1"/>
      <w:marLeft w:val="0"/>
      <w:marRight w:val="0"/>
      <w:marTop w:val="0"/>
      <w:marBottom w:val="0"/>
      <w:divBdr>
        <w:top w:val="none" w:sz="0" w:space="0" w:color="auto"/>
        <w:left w:val="none" w:sz="0" w:space="0" w:color="auto"/>
        <w:bottom w:val="none" w:sz="0" w:space="0" w:color="auto"/>
        <w:right w:val="none" w:sz="0" w:space="0" w:color="auto"/>
      </w:divBdr>
    </w:div>
    <w:div w:id="311835145">
      <w:bodyDiv w:val="1"/>
      <w:marLeft w:val="0"/>
      <w:marRight w:val="0"/>
      <w:marTop w:val="0"/>
      <w:marBottom w:val="0"/>
      <w:divBdr>
        <w:top w:val="none" w:sz="0" w:space="0" w:color="auto"/>
        <w:left w:val="none" w:sz="0" w:space="0" w:color="auto"/>
        <w:bottom w:val="none" w:sz="0" w:space="0" w:color="auto"/>
        <w:right w:val="none" w:sz="0" w:space="0" w:color="auto"/>
      </w:divBdr>
    </w:div>
    <w:div w:id="312298380">
      <w:bodyDiv w:val="1"/>
      <w:marLeft w:val="0"/>
      <w:marRight w:val="0"/>
      <w:marTop w:val="0"/>
      <w:marBottom w:val="0"/>
      <w:divBdr>
        <w:top w:val="none" w:sz="0" w:space="0" w:color="auto"/>
        <w:left w:val="none" w:sz="0" w:space="0" w:color="auto"/>
        <w:bottom w:val="none" w:sz="0" w:space="0" w:color="auto"/>
        <w:right w:val="none" w:sz="0" w:space="0" w:color="auto"/>
      </w:divBdr>
      <w:divsChild>
        <w:div w:id="4986325">
          <w:marLeft w:val="0"/>
          <w:marRight w:val="0"/>
          <w:marTop w:val="0"/>
          <w:marBottom w:val="0"/>
          <w:divBdr>
            <w:top w:val="none" w:sz="0" w:space="0" w:color="auto"/>
            <w:left w:val="none" w:sz="0" w:space="0" w:color="auto"/>
            <w:bottom w:val="none" w:sz="0" w:space="0" w:color="auto"/>
            <w:right w:val="none" w:sz="0" w:space="0" w:color="auto"/>
          </w:divBdr>
          <w:divsChild>
            <w:div w:id="1570262575">
              <w:marLeft w:val="0"/>
              <w:marRight w:val="0"/>
              <w:marTop w:val="0"/>
              <w:marBottom w:val="0"/>
              <w:divBdr>
                <w:top w:val="none" w:sz="0" w:space="0" w:color="auto"/>
                <w:left w:val="none" w:sz="0" w:space="0" w:color="auto"/>
                <w:bottom w:val="none" w:sz="0" w:space="0" w:color="auto"/>
                <w:right w:val="none" w:sz="0" w:space="0" w:color="auto"/>
              </w:divBdr>
              <w:divsChild>
                <w:div w:id="145216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949025">
      <w:bodyDiv w:val="1"/>
      <w:marLeft w:val="0"/>
      <w:marRight w:val="0"/>
      <w:marTop w:val="0"/>
      <w:marBottom w:val="0"/>
      <w:divBdr>
        <w:top w:val="none" w:sz="0" w:space="0" w:color="auto"/>
        <w:left w:val="none" w:sz="0" w:space="0" w:color="auto"/>
        <w:bottom w:val="none" w:sz="0" w:space="0" w:color="auto"/>
        <w:right w:val="none" w:sz="0" w:space="0" w:color="auto"/>
      </w:divBdr>
    </w:div>
    <w:div w:id="400566413">
      <w:bodyDiv w:val="1"/>
      <w:marLeft w:val="0"/>
      <w:marRight w:val="0"/>
      <w:marTop w:val="0"/>
      <w:marBottom w:val="0"/>
      <w:divBdr>
        <w:top w:val="none" w:sz="0" w:space="0" w:color="auto"/>
        <w:left w:val="none" w:sz="0" w:space="0" w:color="auto"/>
        <w:bottom w:val="none" w:sz="0" w:space="0" w:color="auto"/>
        <w:right w:val="none" w:sz="0" w:space="0" w:color="auto"/>
      </w:divBdr>
    </w:div>
    <w:div w:id="406418838">
      <w:bodyDiv w:val="1"/>
      <w:marLeft w:val="0"/>
      <w:marRight w:val="0"/>
      <w:marTop w:val="0"/>
      <w:marBottom w:val="0"/>
      <w:divBdr>
        <w:top w:val="none" w:sz="0" w:space="0" w:color="auto"/>
        <w:left w:val="none" w:sz="0" w:space="0" w:color="auto"/>
        <w:bottom w:val="none" w:sz="0" w:space="0" w:color="auto"/>
        <w:right w:val="none" w:sz="0" w:space="0" w:color="auto"/>
      </w:divBdr>
      <w:divsChild>
        <w:div w:id="1190676792">
          <w:marLeft w:val="0"/>
          <w:marRight w:val="0"/>
          <w:marTop w:val="0"/>
          <w:marBottom w:val="0"/>
          <w:divBdr>
            <w:top w:val="none" w:sz="0" w:space="0" w:color="auto"/>
            <w:left w:val="none" w:sz="0" w:space="0" w:color="auto"/>
            <w:bottom w:val="none" w:sz="0" w:space="0" w:color="auto"/>
            <w:right w:val="none" w:sz="0" w:space="0" w:color="auto"/>
          </w:divBdr>
          <w:divsChild>
            <w:div w:id="958881003">
              <w:marLeft w:val="0"/>
              <w:marRight w:val="0"/>
              <w:marTop w:val="0"/>
              <w:marBottom w:val="0"/>
              <w:divBdr>
                <w:top w:val="none" w:sz="0" w:space="0" w:color="auto"/>
                <w:left w:val="none" w:sz="0" w:space="0" w:color="auto"/>
                <w:bottom w:val="none" w:sz="0" w:space="0" w:color="auto"/>
                <w:right w:val="none" w:sz="0" w:space="0" w:color="auto"/>
              </w:divBdr>
              <w:divsChild>
                <w:div w:id="44820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059042">
      <w:bodyDiv w:val="1"/>
      <w:marLeft w:val="0"/>
      <w:marRight w:val="0"/>
      <w:marTop w:val="0"/>
      <w:marBottom w:val="0"/>
      <w:divBdr>
        <w:top w:val="none" w:sz="0" w:space="0" w:color="auto"/>
        <w:left w:val="none" w:sz="0" w:space="0" w:color="auto"/>
        <w:bottom w:val="none" w:sz="0" w:space="0" w:color="auto"/>
        <w:right w:val="none" w:sz="0" w:space="0" w:color="auto"/>
      </w:divBdr>
    </w:div>
    <w:div w:id="539125199">
      <w:bodyDiv w:val="1"/>
      <w:marLeft w:val="0"/>
      <w:marRight w:val="0"/>
      <w:marTop w:val="0"/>
      <w:marBottom w:val="0"/>
      <w:divBdr>
        <w:top w:val="none" w:sz="0" w:space="0" w:color="auto"/>
        <w:left w:val="none" w:sz="0" w:space="0" w:color="auto"/>
        <w:bottom w:val="none" w:sz="0" w:space="0" w:color="auto"/>
        <w:right w:val="none" w:sz="0" w:space="0" w:color="auto"/>
      </w:divBdr>
      <w:divsChild>
        <w:div w:id="336464604">
          <w:marLeft w:val="0"/>
          <w:marRight w:val="0"/>
          <w:marTop w:val="0"/>
          <w:marBottom w:val="0"/>
          <w:divBdr>
            <w:top w:val="none" w:sz="0" w:space="0" w:color="auto"/>
            <w:left w:val="none" w:sz="0" w:space="0" w:color="auto"/>
            <w:bottom w:val="none" w:sz="0" w:space="0" w:color="auto"/>
            <w:right w:val="none" w:sz="0" w:space="0" w:color="auto"/>
          </w:divBdr>
          <w:divsChild>
            <w:div w:id="1900436130">
              <w:marLeft w:val="0"/>
              <w:marRight w:val="0"/>
              <w:marTop w:val="0"/>
              <w:marBottom w:val="0"/>
              <w:divBdr>
                <w:top w:val="none" w:sz="0" w:space="0" w:color="auto"/>
                <w:left w:val="none" w:sz="0" w:space="0" w:color="auto"/>
                <w:bottom w:val="none" w:sz="0" w:space="0" w:color="auto"/>
                <w:right w:val="none" w:sz="0" w:space="0" w:color="auto"/>
              </w:divBdr>
              <w:divsChild>
                <w:div w:id="195077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147744">
      <w:bodyDiv w:val="1"/>
      <w:marLeft w:val="0"/>
      <w:marRight w:val="0"/>
      <w:marTop w:val="0"/>
      <w:marBottom w:val="0"/>
      <w:divBdr>
        <w:top w:val="none" w:sz="0" w:space="0" w:color="auto"/>
        <w:left w:val="none" w:sz="0" w:space="0" w:color="auto"/>
        <w:bottom w:val="none" w:sz="0" w:space="0" w:color="auto"/>
        <w:right w:val="none" w:sz="0" w:space="0" w:color="auto"/>
      </w:divBdr>
    </w:div>
    <w:div w:id="621500171">
      <w:bodyDiv w:val="1"/>
      <w:marLeft w:val="0"/>
      <w:marRight w:val="0"/>
      <w:marTop w:val="0"/>
      <w:marBottom w:val="0"/>
      <w:divBdr>
        <w:top w:val="none" w:sz="0" w:space="0" w:color="auto"/>
        <w:left w:val="none" w:sz="0" w:space="0" w:color="auto"/>
        <w:bottom w:val="none" w:sz="0" w:space="0" w:color="auto"/>
        <w:right w:val="none" w:sz="0" w:space="0" w:color="auto"/>
      </w:divBdr>
    </w:div>
    <w:div w:id="659238936">
      <w:bodyDiv w:val="1"/>
      <w:marLeft w:val="0"/>
      <w:marRight w:val="0"/>
      <w:marTop w:val="0"/>
      <w:marBottom w:val="0"/>
      <w:divBdr>
        <w:top w:val="none" w:sz="0" w:space="0" w:color="auto"/>
        <w:left w:val="none" w:sz="0" w:space="0" w:color="auto"/>
        <w:bottom w:val="none" w:sz="0" w:space="0" w:color="auto"/>
        <w:right w:val="none" w:sz="0" w:space="0" w:color="auto"/>
      </w:divBdr>
    </w:div>
    <w:div w:id="697245358">
      <w:bodyDiv w:val="1"/>
      <w:marLeft w:val="0"/>
      <w:marRight w:val="0"/>
      <w:marTop w:val="0"/>
      <w:marBottom w:val="0"/>
      <w:divBdr>
        <w:top w:val="none" w:sz="0" w:space="0" w:color="auto"/>
        <w:left w:val="none" w:sz="0" w:space="0" w:color="auto"/>
        <w:bottom w:val="none" w:sz="0" w:space="0" w:color="auto"/>
        <w:right w:val="none" w:sz="0" w:space="0" w:color="auto"/>
      </w:divBdr>
    </w:div>
    <w:div w:id="746028559">
      <w:bodyDiv w:val="1"/>
      <w:marLeft w:val="0"/>
      <w:marRight w:val="0"/>
      <w:marTop w:val="0"/>
      <w:marBottom w:val="0"/>
      <w:divBdr>
        <w:top w:val="none" w:sz="0" w:space="0" w:color="auto"/>
        <w:left w:val="none" w:sz="0" w:space="0" w:color="auto"/>
        <w:bottom w:val="none" w:sz="0" w:space="0" w:color="auto"/>
        <w:right w:val="none" w:sz="0" w:space="0" w:color="auto"/>
      </w:divBdr>
    </w:div>
    <w:div w:id="754285321">
      <w:bodyDiv w:val="1"/>
      <w:marLeft w:val="0"/>
      <w:marRight w:val="0"/>
      <w:marTop w:val="0"/>
      <w:marBottom w:val="0"/>
      <w:divBdr>
        <w:top w:val="none" w:sz="0" w:space="0" w:color="auto"/>
        <w:left w:val="none" w:sz="0" w:space="0" w:color="auto"/>
        <w:bottom w:val="none" w:sz="0" w:space="0" w:color="auto"/>
        <w:right w:val="none" w:sz="0" w:space="0" w:color="auto"/>
      </w:divBdr>
      <w:divsChild>
        <w:div w:id="461583415">
          <w:marLeft w:val="0"/>
          <w:marRight w:val="0"/>
          <w:marTop w:val="0"/>
          <w:marBottom w:val="0"/>
          <w:divBdr>
            <w:top w:val="none" w:sz="0" w:space="0" w:color="auto"/>
            <w:left w:val="none" w:sz="0" w:space="0" w:color="auto"/>
            <w:bottom w:val="none" w:sz="0" w:space="0" w:color="auto"/>
            <w:right w:val="none" w:sz="0" w:space="0" w:color="auto"/>
          </w:divBdr>
          <w:divsChild>
            <w:div w:id="375469477">
              <w:marLeft w:val="0"/>
              <w:marRight w:val="0"/>
              <w:marTop w:val="0"/>
              <w:marBottom w:val="0"/>
              <w:divBdr>
                <w:top w:val="none" w:sz="0" w:space="0" w:color="auto"/>
                <w:left w:val="none" w:sz="0" w:space="0" w:color="auto"/>
                <w:bottom w:val="none" w:sz="0" w:space="0" w:color="auto"/>
                <w:right w:val="none" w:sz="0" w:space="0" w:color="auto"/>
              </w:divBdr>
              <w:divsChild>
                <w:div w:id="110823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549576">
      <w:bodyDiv w:val="1"/>
      <w:marLeft w:val="0"/>
      <w:marRight w:val="0"/>
      <w:marTop w:val="0"/>
      <w:marBottom w:val="0"/>
      <w:divBdr>
        <w:top w:val="none" w:sz="0" w:space="0" w:color="auto"/>
        <w:left w:val="none" w:sz="0" w:space="0" w:color="auto"/>
        <w:bottom w:val="none" w:sz="0" w:space="0" w:color="auto"/>
        <w:right w:val="none" w:sz="0" w:space="0" w:color="auto"/>
      </w:divBdr>
    </w:div>
    <w:div w:id="950671575">
      <w:bodyDiv w:val="1"/>
      <w:marLeft w:val="0"/>
      <w:marRight w:val="0"/>
      <w:marTop w:val="0"/>
      <w:marBottom w:val="0"/>
      <w:divBdr>
        <w:top w:val="none" w:sz="0" w:space="0" w:color="auto"/>
        <w:left w:val="none" w:sz="0" w:space="0" w:color="auto"/>
        <w:bottom w:val="none" w:sz="0" w:space="0" w:color="auto"/>
        <w:right w:val="none" w:sz="0" w:space="0" w:color="auto"/>
      </w:divBdr>
      <w:divsChild>
        <w:div w:id="716705517">
          <w:marLeft w:val="0"/>
          <w:marRight w:val="0"/>
          <w:marTop w:val="0"/>
          <w:marBottom w:val="0"/>
          <w:divBdr>
            <w:top w:val="none" w:sz="0" w:space="0" w:color="auto"/>
            <w:left w:val="none" w:sz="0" w:space="0" w:color="auto"/>
            <w:bottom w:val="none" w:sz="0" w:space="0" w:color="auto"/>
            <w:right w:val="none" w:sz="0" w:space="0" w:color="auto"/>
          </w:divBdr>
        </w:div>
        <w:div w:id="1496414845">
          <w:marLeft w:val="0"/>
          <w:marRight w:val="0"/>
          <w:marTop w:val="0"/>
          <w:marBottom w:val="0"/>
          <w:divBdr>
            <w:top w:val="none" w:sz="0" w:space="0" w:color="auto"/>
            <w:left w:val="none" w:sz="0" w:space="0" w:color="auto"/>
            <w:bottom w:val="none" w:sz="0" w:space="0" w:color="auto"/>
            <w:right w:val="none" w:sz="0" w:space="0" w:color="auto"/>
          </w:divBdr>
        </w:div>
      </w:divsChild>
    </w:div>
    <w:div w:id="956259911">
      <w:bodyDiv w:val="1"/>
      <w:marLeft w:val="0"/>
      <w:marRight w:val="0"/>
      <w:marTop w:val="0"/>
      <w:marBottom w:val="0"/>
      <w:divBdr>
        <w:top w:val="none" w:sz="0" w:space="0" w:color="auto"/>
        <w:left w:val="none" w:sz="0" w:space="0" w:color="auto"/>
        <w:bottom w:val="none" w:sz="0" w:space="0" w:color="auto"/>
        <w:right w:val="none" w:sz="0" w:space="0" w:color="auto"/>
      </w:divBdr>
    </w:div>
    <w:div w:id="974680402">
      <w:bodyDiv w:val="1"/>
      <w:marLeft w:val="0"/>
      <w:marRight w:val="0"/>
      <w:marTop w:val="0"/>
      <w:marBottom w:val="0"/>
      <w:divBdr>
        <w:top w:val="none" w:sz="0" w:space="0" w:color="auto"/>
        <w:left w:val="none" w:sz="0" w:space="0" w:color="auto"/>
        <w:bottom w:val="none" w:sz="0" w:space="0" w:color="auto"/>
        <w:right w:val="none" w:sz="0" w:space="0" w:color="auto"/>
      </w:divBdr>
      <w:divsChild>
        <w:div w:id="116727508">
          <w:marLeft w:val="0"/>
          <w:marRight w:val="0"/>
          <w:marTop w:val="0"/>
          <w:marBottom w:val="0"/>
          <w:divBdr>
            <w:top w:val="none" w:sz="0" w:space="0" w:color="auto"/>
            <w:left w:val="none" w:sz="0" w:space="0" w:color="auto"/>
            <w:bottom w:val="none" w:sz="0" w:space="0" w:color="auto"/>
            <w:right w:val="none" w:sz="0" w:space="0" w:color="auto"/>
          </w:divBdr>
          <w:divsChild>
            <w:div w:id="2025278082">
              <w:marLeft w:val="0"/>
              <w:marRight w:val="0"/>
              <w:marTop w:val="0"/>
              <w:marBottom w:val="0"/>
              <w:divBdr>
                <w:top w:val="none" w:sz="0" w:space="0" w:color="auto"/>
                <w:left w:val="none" w:sz="0" w:space="0" w:color="auto"/>
                <w:bottom w:val="none" w:sz="0" w:space="0" w:color="auto"/>
                <w:right w:val="none" w:sz="0" w:space="0" w:color="auto"/>
              </w:divBdr>
              <w:divsChild>
                <w:div w:id="89839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413887">
      <w:bodyDiv w:val="1"/>
      <w:marLeft w:val="0"/>
      <w:marRight w:val="0"/>
      <w:marTop w:val="0"/>
      <w:marBottom w:val="0"/>
      <w:divBdr>
        <w:top w:val="none" w:sz="0" w:space="0" w:color="auto"/>
        <w:left w:val="none" w:sz="0" w:space="0" w:color="auto"/>
        <w:bottom w:val="none" w:sz="0" w:space="0" w:color="auto"/>
        <w:right w:val="none" w:sz="0" w:space="0" w:color="auto"/>
      </w:divBdr>
      <w:divsChild>
        <w:div w:id="54427078">
          <w:marLeft w:val="0"/>
          <w:marRight w:val="0"/>
          <w:marTop w:val="0"/>
          <w:marBottom w:val="0"/>
          <w:divBdr>
            <w:top w:val="none" w:sz="0" w:space="0" w:color="auto"/>
            <w:left w:val="none" w:sz="0" w:space="0" w:color="auto"/>
            <w:bottom w:val="none" w:sz="0" w:space="0" w:color="auto"/>
            <w:right w:val="none" w:sz="0" w:space="0" w:color="auto"/>
          </w:divBdr>
          <w:divsChild>
            <w:div w:id="1355693868">
              <w:marLeft w:val="0"/>
              <w:marRight w:val="0"/>
              <w:marTop w:val="0"/>
              <w:marBottom w:val="0"/>
              <w:divBdr>
                <w:top w:val="none" w:sz="0" w:space="0" w:color="auto"/>
                <w:left w:val="none" w:sz="0" w:space="0" w:color="auto"/>
                <w:bottom w:val="none" w:sz="0" w:space="0" w:color="auto"/>
                <w:right w:val="none" w:sz="0" w:space="0" w:color="auto"/>
              </w:divBdr>
              <w:divsChild>
                <w:div w:id="82971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122234">
      <w:bodyDiv w:val="1"/>
      <w:marLeft w:val="0"/>
      <w:marRight w:val="0"/>
      <w:marTop w:val="0"/>
      <w:marBottom w:val="0"/>
      <w:divBdr>
        <w:top w:val="none" w:sz="0" w:space="0" w:color="auto"/>
        <w:left w:val="none" w:sz="0" w:space="0" w:color="auto"/>
        <w:bottom w:val="none" w:sz="0" w:space="0" w:color="auto"/>
        <w:right w:val="none" w:sz="0" w:space="0" w:color="auto"/>
      </w:divBdr>
    </w:div>
    <w:div w:id="1079863743">
      <w:bodyDiv w:val="1"/>
      <w:marLeft w:val="0"/>
      <w:marRight w:val="0"/>
      <w:marTop w:val="0"/>
      <w:marBottom w:val="0"/>
      <w:divBdr>
        <w:top w:val="none" w:sz="0" w:space="0" w:color="auto"/>
        <w:left w:val="none" w:sz="0" w:space="0" w:color="auto"/>
        <w:bottom w:val="none" w:sz="0" w:space="0" w:color="auto"/>
        <w:right w:val="none" w:sz="0" w:space="0" w:color="auto"/>
      </w:divBdr>
    </w:div>
    <w:div w:id="1081677575">
      <w:bodyDiv w:val="1"/>
      <w:marLeft w:val="0"/>
      <w:marRight w:val="0"/>
      <w:marTop w:val="0"/>
      <w:marBottom w:val="0"/>
      <w:divBdr>
        <w:top w:val="none" w:sz="0" w:space="0" w:color="auto"/>
        <w:left w:val="none" w:sz="0" w:space="0" w:color="auto"/>
        <w:bottom w:val="none" w:sz="0" w:space="0" w:color="auto"/>
        <w:right w:val="none" w:sz="0" w:space="0" w:color="auto"/>
      </w:divBdr>
    </w:div>
    <w:div w:id="1274509725">
      <w:bodyDiv w:val="1"/>
      <w:marLeft w:val="0"/>
      <w:marRight w:val="0"/>
      <w:marTop w:val="0"/>
      <w:marBottom w:val="0"/>
      <w:divBdr>
        <w:top w:val="none" w:sz="0" w:space="0" w:color="auto"/>
        <w:left w:val="none" w:sz="0" w:space="0" w:color="auto"/>
        <w:bottom w:val="none" w:sz="0" w:space="0" w:color="auto"/>
        <w:right w:val="none" w:sz="0" w:space="0" w:color="auto"/>
      </w:divBdr>
    </w:div>
    <w:div w:id="1365597200">
      <w:bodyDiv w:val="1"/>
      <w:marLeft w:val="0"/>
      <w:marRight w:val="0"/>
      <w:marTop w:val="0"/>
      <w:marBottom w:val="0"/>
      <w:divBdr>
        <w:top w:val="none" w:sz="0" w:space="0" w:color="auto"/>
        <w:left w:val="none" w:sz="0" w:space="0" w:color="auto"/>
        <w:bottom w:val="none" w:sz="0" w:space="0" w:color="auto"/>
        <w:right w:val="none" w:sz="0" w:space="0" w:color="auto"/>
      </w:divBdr>
    </w:div>
    <w:div w:id="1405879439">
      <w:bodyDiv w:val="1"/>
      <w:marLeft w:val="0"/>
      <w:marRight w:val="0"/>
      <w:marTop w:val="0"/>
      <w:marBottom w:val="0"/>
      <w:divBdr>
        <w:top w:val="none" w:sz="0" w:space="0" w:color="auto"/>
        <w:left w:val="none" w:sz="0" w:space="0" w:color="auto"/>
        <w:bottom w:val="none" w:sz="0" w:space="0" w:color="auto"/>
        <w:right w:val="none" w:sz="0" w:space="0" w:color="auto"/>
      </w:divBdr>
    </w:div>
    <w:div w:id="1422407275">
      <w:bodyDiv w:val="1"/>
      <w:marLeft w:val="0"/>
      <w:marRight w:val="0"/>
      <w:marTop w:val="0"/>
      <w:marBottom w:val="0"/>
      <w:divBdr>
        <w:top w:val="none" w:sz="0" w:space="0" w:color="auto"/>
        <w:left w:val="none" w:sz="0" w:space="0" w:color="auto"/>
        <w:bottom w:val="none" w:sz="0" w:space="0" w:color="auto"/>
        <w:right w:val="none" w:sz="0" w:space="0" w:color="auto"/>
      </w:divBdr>
    </w:div>
    <w:div w:id="1430731549">
      <w:bodyDiv w:val="1"/>
      <w:marLeft w:val="0"/>
      <w:marRight w:val="0"/>
      <w:marTop w:val="0"/>
      <w:marBottom w:val="0"/>
      <w:divBdr>
        <w:top w:val="none" w:sz="0" w:space="0" w:color="auto"/>
        <w:left w:val="none" w:sz="0" w:space="0" w:color="auto"/>
        <w:bottom w:val="none" w:sz="0" w:space="0" w:color="auto"/>
        <w:right w:val="none" w:sz="0" w:space="0" w:color="auto"/>
      </w:divBdr>
    </w:div>
    <w:div w:id="1438402607">
      <w:bodyDiv w:val="1"/>
      <w:marLeft w:val="0"/>
      <w:marRight w:val="0"/>
      <w:marTop w:val="0"/>
      <w:marBottom w:val="0"/>
      <w:divBdr>
        <w:top w:val="none" w:sz="0" w:space="0" w:color="auto"/>
        <w:left w:val="none" w:sz="0" w:space="0" w:color="auto"/>
        <w:bottom w:val="none" w:sz="0" w:space="0" w:color="auto"/>
        <w:right w:val="none" w:sz="0" w:space="0" w:color="auto"/>
      </w:divBdr>
      <w:divsChild>
        <w:div w:id="573706573">
          <w:marLeft w:val="0"/>
          <w:marRight w:val="0"/>
          <w:marTop w:val="0"/>
          <w:marBottom w:val="0"/>
          <w:divBdr>
            <w:top w:val="none" w:sz="0" w:space="0" w:color="auto"/>
            <w:left w:val="none" w:sz="0" w:space="0" w:color="auto"/>
            <w:bottom w:val="none" w:sz="0" w:space="0" w:color="auto"/>
            <w:right w:val="none" w:sz="0" w:space="0" w:color="auto"/>
          </w:divBdr>
          <w:divsChild>
            <w:div w:id="1444836211">
              <w:marLeft w:val="0"/>
              <w:marRight w:val="0"/>
              <w:marTop w:val="0"/>
              <w:marBottom w:val="0"/>
              <w:divBdr>
                <w:top w:val="none" w:sz="0" w:space="0" w:color="auto"/>
                <w:left w:val="none" w:sz="0" w:space="0" w:color="auto"/>
                <w:bottom w:val="none" w:sz="0" w:space="0" w:color="auto"/>
                <w:right w:val="none" w:sz="0" w:space="0" w:color="auto"/>
              </w:divBdr>
              <w:divsChild>
                <w:div w:id="2892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437374">
      <w:bodyDiv w:val="1"/>
      <w:marLeft w:val="0"/>
      <w:marRight w:val="0"/>
      <w:marTop w:val="0"/>
      <w:marBottom w:val="0"/>
      <w:divBdr>
        <w:top w:val="none" w:sz="0" w:space="0" w:color="auto"/>
        <w:left w:val="none" w:sz="0" w:space="0" w:color="auto"/>
        <w:bottom w:val="none" w:sz="0" w:space="0" w:color="auto"/>
        <w:right w:val="none" w:sz="0" w:space="0" w:color="auto"/>
      </w:divBdr>
    </w:div>
    <w:div w:id="1518228881">
      <w:bodyDiv w:val="1"/>
      <w:marLeft w:val="0"/>
      <w:marRight w:val="0"/>
      <w:marTop w:val="0"/>
      <w:marBottom w:val="0"/>
      <w:divBdr>
        <w:top w:val="none" w:sz="0" w:space="0" w:color="auto"/>
        <w:left w:val="none" w:sz="0" w:space="0" w:color="auto"/>
        <w:bottom w:val="none" w:sz="0" w:space="0" w:color="auto"/>
        <w:right w:val="none" w:sz="0" w:space="0" w:color="auto"/>
      </w:divBdr>
      <w:divsChild>
        <w:div w:id="542861602">
          <w:marLeft w:val="0"/>
          <w:marRight w:val="0"/>
          <w:marTop w:val="0"/>
          <w:marBottom w:val="0"/>
          <w:divBdr>
            <w:top w:val="none" w:sz="0" w:space="0" w:color="auto"/>
            <w:left w:val="none" w:sz="0" w:space="0" w:color="auto"/>
            <w:bottom w:val="none" w:sz="0" w:space="0" w:color="auto"/>
            <w:right w:val="none" w:sz="0" w:space="0" w:color="auto"/>
          </w:divBdr>
          <w:divsChild>
            <w:div w:id="815495541">
              <w:marLeft w:val="0"/>
              <w:marRight w:val="0"/>
              <w:marTop w:val="0"/>
              <w:marBottom w:val="0"/>
              <w:divBdr>
                <w:top w:val="none" w:sz="0" w:space="0" w:color="auto"/>
                <w:left w:val="none" w:sz="0" w:space="0" w:color="auto"/>
                <w:bottom w:val="none" w:sz="0" w:space="0" w:color="auto"/>
                <w:right w:val="none" w:sz="0" w:space="0" w:color="auto"/>
              </w:divBdr>
              <w:divsChild>
                <w:div w:id="101280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302804">
      <w:bodyDiv w:val="1"/>
      <w:marLeft w:val="0"/>
      <w:marRight w:val="0"/>
      <w:marTop w:val="0"/>
      <w:marBottom w:val="0"/>
      <w:divBdr>
        <w:top w:val="none" w:sz="0" w:space="0" w:color="auto"/>
        <w:left w:val="none" w:sz="0" w:space="0" w:color="auto"/>
        <w:bottom w:val="none" w:sz="0" w:space="0" w:color="auto"/>
        <w:right w:val="none" w:sz="0" w:space="0" w:color="auto"/>
      </w:divBdr>
    </w:div>
    <w:div w:id="1554735186">
      <w:bodyDiv w:val="1"/>
      <w:marLeft w:val="0"/>
      <w:marRight w:val="0"/>
      <w:marTop w:val="0"/>
      <w:marBottom w:val="0"/>
      <w:divBdr>
        <w:top w:val="none" w:sz="0" w:space="0" w:color="auto"/>
        <w:left w:val="none" w:sz="0" w:space="0" w:color="auto"/>
        <w:bottom w:val="none" w:sz="0" w:space="0" w:color="auto"/>
        <w:right w:val="none" w:sz="0" w:space="0" w:color="auto"/>
      </w:divBdr>
    </w:div>
    <w:div w:id="1560550175">
      <w:bodyDiv w:val="1"/>
      <w:marLeft w:val="0"/>
      <w:marRight w:val="0"/>
      <w:marTop w:val="0"/>
      <w:marBottom w:val="0"/>
      <w:divBdr>
        <w:top w:val="none" w:sz="0" w:space="0" w:color="auto"/>
        <w:left w:val="none" w:sz="0" w:space="0" w:color="auto"/>
        <w:bottom w:val="none" w:sz="0" w:space="0" w:color="auto"/>
        <w:right w:val="none" w:sz="0" w:space="0" w:color="auto"/>
      </w:divBdr>
    </w:div>
    <w:div w:id="1809975759">
      <w:bodyDiv w:val="1"/>
      <w:marLeft w:val="0"/>
      <w:marRight w:val="0"/>
      <w:marTop w:val="0"/>
      <w:marBottom w:val="0"/>
      <w:divBdr>
        <w:top w:val="none" w:sz="0" w:space="0" w:color="auto"/>
        <w:left w:val="none" w:sz="0" w:space="0" w:color="auto"/>
        <w:bottom w:val="none" w:sz="0" w:space="0" w:color="auto"/>
        <w:right w:val="none" w:sz="0" w:space="0" w:color="auto"/>
      </w:divBdr>
      <w:divsChild>
        <w:div w:id="1330402499">
          <w:marLeft w:val="0"/>
          <w:marRight w:val="0"/>
          <w:marTop w:val="0"/>
          <w:marBottom w:val="0"/>
          <w:divBdr>
            <w:top w:val="none" w:sz="0" w:space="0" w:color="auto"/>
            <w:left w:val="none" w:sz="0" w:space="0" w:color="auto"/>
            <w:bottom w:val="none" w:sz="0" w:space="0" w:color="auto"/>
            <w:right w:val="none" w:sz="0" w:space="0" w:color="auto"/>
          </w:divBdr>
          <w:divsChild>
            <w:div w:id="1947887298">
              <w:marLeft w:val="0"/>
              <w:marRight w:val="0"/>
              <w:marTop w:val="0"/>
              <w:marBottom w:val="0"/>
              <w:divBdr>
                <w:top w:val="none" w:sz="0" w:space="0" w:color="auto"/>
                <w:left w:val="none" w:sz="0" w:space="0" w:color="auto"/>
                <w:bottom w:val="none" w:sz="0" w:space="0" w:color="auto"/>
                <w:right w:val="none" w:sz="0" w:space="0" w:color="auto"/>
              </w:divBdr>
              <w:divsChild>
                <w:div w:id="121419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145622">
      <w:bodyDiv w:val="1"/>
      <w:marLeft w:val="0"/>
      <w:marRight w:val="0"/>
      <w:marTop w:val="0"/>
      <w:marBottom w:val="0"/>
      <w:divBdr>
        <w:top w:val="none" w:sz="0" w:space="0" w:color="auto"/>
        <w:left w:val="none" w:sz="0" w:space="0" w:color="auto"/>
        <w:bottom w:val="none" w:sz="0" w:space="0" w:color="auto"/>
        <w:right w:val="none" w:sz="0" w:space="0" w:color="auto"/>
      </w:divBdr>
      <w:divsChild>
        <w:div w:id="782380215">
          <w:marLeft w:val="0"/>
          <w:marRight w:val="0"/>
          <w:marTop w:val="0"/>
          <w:marBottom w:val="0"/>
          <w:divBdr>
            <w:top w:val="none" w:sz="0" w:space="0" w:color="auto"/>
            <w:left w:val="none" w:sz="0" w:space="0" w:color="auto"/>
            <w:bottom w:val="none" w:sz="0" w:space="0" w:color="auto"/>
            <w:right w:val="none" w:sz="0" w:space="0" w:color="auto"/>
          </w:divBdr>
          <w:divsChild>
            <w:div w:id="501748772">
              <w:marLeft w:val="0"/>
              <w:marRight w:val="0"/>
              <w:marTop w:val="0"/>
              <w:marBottom w:val="0"/>
              <w:divBdr>
                <w:top w:val="none" w:sz="0" w:space="0" w:color="auto"/>
                <w:left w:val="none" w:sz="0" w:space="0" w:color="auto"/>
                <w:bottom w:val="none" w:sz="0" w:space="0" w:color="auto"/>
                <w:right w:val="none" w:sz="0" w:space="0" w:color="auto"/>
              </w:divBdr>
              <w:divsChild>
                <w:div w:id="95198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418675">
      <w:bodyDiv w:val="1"/>
      <w:marLeft w:val="0"/>
      <w:marRight w:val="0"/>
      <w:marTop w:val="0"/>
      <w:marBottom w:val="0"/>
      <w:divBdr>
        <w:top w:val="none" w:sz="0" w:space="0" w:color="auto"/>
        <w:left w:val="none" w:sz="0" w:space="0" w:color="auto"/>
        <w:bottom w:val="none" w:sz="0" w:space="0" w:color="auto"/>
        <w:right w:val="none" w:sz="0" w:space="0" w:color="auto"/>
      </w:divBdr>
      <w:divsChild>
        <w:div w:id="228199374">
          <w:marLeft w:val="0"/>
          <w:marRight w:val="0"/>
          <w:marTop w:val="0"/>
          <w:marBottom w:val="0"/>
          <w:divBdr>
            <w:top w:val="none" w:sz="0" w:space="0" w:color="auto"/>
            <w:left w:val="none" w:sz="0" w:space="0" w:color="auto"/>
            <w:bottom w:val="none" w:sz="0" w:space="0" w:color="auto"/>
            <w:right w:val="none" w:sz="0" w:space="0" w:color="auto"/>
          </w:divBdr>
          <w:divsChild>
            <w:div w:id="1255361001">
              <w:marLeft w:val="0"/>
              <w:marRight w:val="0"/>
              <w:marTop w:val="0"/>
              <w:marBottom w:val="0"/>
              <w:divBdr>
                <w:top w:val="none" w:sz="0" w:space="0" w:color="auto"/>
                <w:left w:val="none" w:sz="0" w:space="0" w:color="auto"/>
                <w:bottom w:val="none" w:sz="0" w:space="0" w:color="auto"/>
                <w:right w:val="none" w:sz="0" w:space="0" w:color="auto"/>
              </w:divBdr>
              <w:divsChild>
                <w:div w:id="114940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001194">
      <w:bodyDiv w:val="1"/>
      <w:marLeft w:val="0"/>
      <w:marRight w:val="0"/>
      <w:marTop w:val="0"/>
      <w:marBottom w:val="0"/>
      <w:divBdr>
        <w:top w:val="none" w:sz="0" w:space="0" w:color="auto"/>
        <w:left w:val="none" w:sz="0" w:space="0" w:color="auto"/>
        <w:bottom w:val="none" w:sz="0" w:space="0" w:color="auto"/>
        <w:right w:val="none" w:sz="0" w:space="0" w:color="auto"/>
      </w:divBdr>
      <w:divsChild>
        <w:div w:id="1506939241">
          <w:marLeft w:val="0"/>
          <w:marRight w:val="0"/>
          <w:marTop w:val="0"/>
          <w:marBottom w:val="0"/>
          <w:divBdr>
            <w:top w:val="none" w:sz="0" w:space="0" w:color="auto"/>
            <w:left w:val="none" w:sz="0" w:space="0" w:color="auto"/>
            <w:bottom w:val="none" w:sz="0" w:space="0" w:color="auto"/>
            <w:right w:val="none" w:sz="0" w:space="0" w:color="auto"/>
          </w:divBdr>
          <w:divsChild>
            <w:div w:id="1219513819">
              <w:marLeft w:val="0"/>
              <w:marRight w:val="0"/>
              <w:marTop w:val="0"/>
              <w:marBottom w:val="0"/>
              <w:divBdr>
                <w:top w:val="none" w:sz="0" w:space="0" w:color="auto"/>
                <w:left w:val="none" w:sz="0" w:space="0" w:color="auto"/>
                <w:bottom w:val="none" w:sz="0" w:space="0" w:color="auto"/>
                <w:right w:val="none" w:sz="0" w:space="0" w:color="auto"/>
              </w:divBdr>
              <w:divsChild>
                <w:div w:id="172690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547447">
      <w:bodyDiv w:val="1"/>
      <w:marLeft w:val="0"/>
      <w:marRight w:val="0"/>
      <w:marTop w:val="0"/>
      <w:marBottom w:val="0"/>
      <w:divBdr>
        <w:top w:val="none" w:sz="0" w:space="0" w:color="auto"/>
        <w:left w:val="none" w:sz="0" w:space="0" w:color="auto"/>
        <w:bottom w:val="none" w:sz="0" w:space="0" w:color="auto"/>
        <w:right w:val="none" w:sz="0" w:space="0" w:color="auto"/>
      </w:divBdr>
    </w:div>
    <w:div w:id="1897665245">
      <w:bodyDiv w:val="1"/>
      <w:marLeft w:val="0"/>
      <w:marRight w:val="0"/>
      <w:marTop w:val="0"/>
      <w:marBottom w:val="0"/>
      <w:divBdr>
        <w:top w:val="none" w:sz="0" w:space="0" w:color="auto"/>
        <w:left w:val="none" w:sz="0" w:space="0" w:color="auto"/>
        <w:bottom w:val="none" w:sz="0" w:space="0" w:color="auto"/>
        <w:right w:val="none" w:sz="0" w:space="0" w:color="auto"/>
      </w:divBdr>
    </w:div>
    <w:div w:id="1934167218">
      <w:bodyDiv w:val="1"/>
      <w:marLeft w:val="0"/>
      <w:marRight w:val="0"/>
      <w:marTop w:val="0"/>
      <w:marBottom w:val="0"/>
      <w:divBdr>
        <w:top w:val="none" w:sz="0" w:space="0" w:color="auto"/>
        <w:left w:val="none" w:sz="0" w:space="0" w:color="auto"/>
        <w:bottom w:val="none" w:sz="0" w:space="0" w:color="auto"/>
        <w:right w:val="none" w:sz="0" w:space="0" w:color="auto"/>
      </w:divBdr>
      <w:divsChild>
        <w:div w:id="175578349">
          <w:marLeft w:val="0"/>
          <w:marRight w:val="0"/>
          <w:marTop w:val="0"/>
          <w:marBottom w:val="0"/>
          <w:divBdr>
            <w:top w:val="none" w:sz="0" w:space="0" w:color="auto"/>
            <w:left w:val="none" w:sz="0" w:space="0" w:color="auto"/>
            <w:bottom w:val="none" w:sz="0" w:space="0" w:color="auto"/>
            <w:right w:val="none" w:sz="0" w:space="0" w:color="auto"/>
          </w:divBdr>
        </w:div>
        <w:div w:id="841353987">
          <w:marLeft w:val="0"/>
          <w:marRight w:val="0"/>
          <w:marTop w:val="0"/>
          <w:marBottom w:val="0"/>
          <w:divBdr>
            <w:top w:val="none" w:sz="0" w:space="0" w:color="auto"/>
            <w:left w:val="none" w:sz="0" w:space="0" w:color="auto"/>
            <w:bottom w:val="none" w:sz="0" w:space="0" w:color="auto"/>
            <w:right w:val="none" w:sz="0" w:space="0" w:color="auto"/>
          </w:divBdr>
        </w:div>
      </w:divsChild>
    </w:div>
    <w:div w:id="1969315303">
      <w:bodyDiv w:val="1"/>
      <w:marLeft w:val="0"/>
      <w:marRight w:val="0"/>
      <w:marTop w:val="0"/>
      <w:marBottom w:val="0"/>
      <w:divBdr>
        <w:top w:val="none" w:sz="0" w:space="0" w:color="auto"/>
        <w:left w:val="none" w:sz="0" w:space="0" w:color="auto"/>
        <w:bottom w:val="none" w:sz="0" w:space="0" w:color="auto"/>
        <w:right w:val="none" w:sz="0" w:space="0" w:color="auto"/>
      </w:divBdr>
      <w:divsChild>
        <w:div w:id="2012483154">
          <w:marLeft w:val="0"/>
          <w:marRight w:val="0"/>
          <w:marTop w:val="0"/>
          <w:marBottom w:val="0"/>
          <w:divBdr>
            <w:top w:val="none" w:sz="0" w:space="0" w:color="auto"/>
            <w:left w:val="none" w:sz="0" w:space="0" w:color="auto"/>
            <w:bottom w:val="none" w:sz="0" w:space="0" w:color="auto"/>
            <w:right w:val="none" w:sz="0" w:space="0" w:color="auto"/>
          </w:divBdr>
          <w:divsChild>
            <w:div w:id="1760297480">
              <w:marLeft w:val="0"/>
              <w:marRight w:val="0"/>
              <w:marTop w:val="0"/>
              <w:marBottom w:val="0"/>
              <w:divBdr>
                <w:top w:val="none" w:sz="0" w:space="0" w:color="auto"/>
                <w:left w:val="none" w:sz="0" w:space="0" w:color="auto"/>
                <w:bottom w:val="none" w:sz="0" w:space="0" w:color="auto"/>
                <w:right w:val="none" w:sz="0" w:space="0" w:color="auto"/>
              </w:divBdr>
              <w:divsChild>
                <w:div w:id="18036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099237">
      <w:bodyDiv w:val="1"/>
      <w:marLeft w:val="0"/>
      <w:marRight w:val="0"/>
      <w:marTop w:val="0"/>
      <w:marBottom w:val="0"/>
      <w:divBdr>
        <w:top w:val="none" w:sz="0" w:space="0" w:color="auto"/>
        <w:left w:val="none" w:sz="0" w:space="0" w:color="auto"/>
        <w:bottom w:val="none" w:sz="0" w:space="0" w:color="auto"/>
        <w:right w:val="none" w:sz="0" w:space="0" w:color="auto"/>
      </w:divBdr>
    </w:div>
    <w:div w:id="1979608820">
      <w:bodyDiv w:val="1"/>
      <w:marLeft w:val="0"/>
      <w:marRight w:val="0"/>
      <w:marTop w:val="0"/>
      <w:marBottom w:val="0"/>
      <w:divBdr>
        <w:top w:val="none" w:sz="0" w:space="0" w:color="auto"/>
        <w:left w:val="none" w:sz="0" w:space="0" w:color="auto"/>
        <w:bottom w:val="none" w:sz="0" w:space="0" w:color="auto"/>
        <w:right w:val="none" w:sz="0" w:space="0" w:color="auto"/>
      </w:divBdr>
    </w:div>
    <w:div w:id="1985768552">
      <w:bodyDiv w:val="1"/>
      <w:marLeft w:val="0"/>
      <w:marRight w:val="0"/>
      <w:marTop w:val="0"/>
      <w:marBottom w:val="0"/>
      <w:divBdr>
        <w:top w:val="none" w:sz="0" w:space="0" w:color="auto"/>
        <w:left w:val="none" w:sz="0" w:space="0" w:color="auto"/>
        <w:bottom w:val="none" w:sz="0" w:space="0" w:color="auto"/>
        <w:right w:val="none" w:sz="0" w:space="0" w:color="auto"/>
      </w:divBdr>
      <w:divsChild>
        <w:div w:id="454370139">
          <w:marLeft w:val="0"/>
          <w:marRight w:val="0"/>
          <w:marTop w:val="0"/>
          <w:marBottom w:val="0"/>
          <w:divBdr>
            <w:top w:val="none" w:sz="0" w:space="0" w:color="auto"/>
            <w:left w:val="none" w:sz="0" w:space="0" w:color="auto"/>
            <w:bottom w:val="none" w:sz="0" w:space="0" w:color="auto"/>
            <w:right w:val="none" w:sz="0" w:space="0" w:color="auto"/>
          </w:divBdr>
          <w:divsChild>
            <w:div w:id="1671105230">
              <w:marLeft w:val="0"/>
              <w:marRight w:val="0"/>
              <w:marTop w:val="0"/>
              <w:marBottom w:val="0"/>
              <w:divBdr>
                <w:top w:val="none" w:sz="0" w:space="0" w:color="auto"/>
                <w:left w:val="none" w:sz="0" w:space="0" w:color="auto"/>
                <w:bottom w:val="none" w:sz="0" w:space="0" w:color="auto"/>
                <w:right w:val="none" w:sz="0" w:space="0" w:color="auto"/>
              </w:divBdr>
              <w:divsChild>
                <w:div w:id="201576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999796">
      <w:bodyDiv w:val="1"/>
      <w:marLeft w:val="0"/>
      <w:marRight w:val="0"/>
      <w:marTop w:val="0"/>
      <w:marBottom w:val="0"/>
      <w:divBdr>
        <w:top w:val="none" w:sz="0" w:space="0" w:color="auto"/>
        <w:left w:val="none" w:sz="0" w:space="0" w:color="auto"/>
        <w:bottom w:val="none" w:sz="0" w:space="0" w:color="auto"/>
        <w:right w:val="none" w:sz="0" w:space="0" w:color="auto"/>
      </w:divBdr>
    </w:div>
    <w:div w:id="2005426480">
      <w:bodyDiv w:val="1"/>
      <w:marLeft w:val="0"/>
      <w:marRight w:val="0"/>
      <w:marTop w:val="0"/>
      <w:marBottom w:val="0"/>
      <w:divBdr>
        <w:top w:val="none" w:sz="0" w:space="0" w:color="auto"/>
        <w:left w:val="none" w:sz="0" w:space="0" w:color="auto"/>
        <w:bottom w:val="none" w:sz="0" w:space="0" w:color="auto"/>
        <w:right w:val="none" w:sz="0" w:space="0" w:color="auto"/>
      </w:divBdr>
      <w:divsChild>
        <w:div w:id="1719013650">
          <w:marLeft w:val="0"/>
          <w:marRight w:val="0"/>
          <w:marTop w:val="0"/>
          <w:marBottom w:val="0"/>
          <w:divBdr>
            <w:top w:val="none" w:sz="0" w:space="0" w:color="auto"/>
            <w:left w:val="none" w:sz="0" w:space="0" w:color="auto"/>
            <w:bottom w:val="none" w:sz="0" w:space="0" w:color="auto"/>
            <w:right w:val="none" w:sz="0" w:space="0" w:color="auto"/>
          </w:divBdr>
          <w:divsChild>
            <w:div w:id="651297628">
              <w:marLeft w:val="0"/>
              <w:marRight w:val="0"/>
              <w:marTop w:val="0"/>
              <w:marBottom w:val="0"/>
              <w:divBdr>
                <w:top w:val="none" w:sz="0" w:space="0" w:color="auto"/>
                <w:left w:val="none" w:sz="0" w:space="0" w:color="auto"/>
                <w:bottom w:val="none" w:sz="0" w:space="0" w:color="auto"/>
                <w:right w:val="none" w:sz="0" w:space="0" w:color="auto"/>
              </w:divBdr>
              <w:divsChild>
                <w:div w:id="54926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footer" Target="footer9.xml"/><Relationship Id="rId39" Type="http://schemas.openxmlformats.org/officeDocument/2006/relationships/image" Target="media/image11.tiff"/><Relationship Id="rId21" Type="http://schemas.openxmlformats.org/officeDocument/2006/relationships/footer" Target="footer6.xml"/><Relationship Id="rId34" Type="http://schemas.openxmlformats.org/officeDocument/2006/relationships/image" Target="media/image9.jpeg"/><Relationship Id="rId42" Type="http://schemas.openxmlformats.org/officeDocument/2006/relationships/footer" Target="footer16.xml"/><Relationship Id="rId47" Type="http://schemas.openxmlformats.org/officeDocument/2006/relationships/footer" Target="footer21.xml"/><Relationship Id="rId50"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footer" Target="footer11.xml"/><Relationship Id="rId11" Type="http://schemas.openxmlformats.org/officeDocument/2006/relationships/header" Target="header1.xml"/><Relationship Id="rId24" Type="http://schemas.openxmlformats.org/officeDocument/2006/relationships/footer" Target="footer7.xml"/><Relationship Id="rId32" Type="http://schemas.openxmlformats.org/officeDocument/2006/relationships/image" Target="media/image7.jpeg"/><Relationship Id="rId37" Type="http://schemas.openxmlformats.org/officeDocument/2006/relationships/footer" Target="footer15.xml"/><Relationship Id="rId40" Type="http://schemas.openxmlformats.org/officeDocument/2006/relationships/image" Target="media/image12.tiff"/><Relationship Id="rId45" Type="http://schemas.openxmlformats.org/officeDocument/2006/relationships/footer" Target="footer19.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5.png"/><Relationship Id="rId28" Type="http://schemas.openxmlformats.org/officeDocument/2006/relationships/footer" Target="footer10.xml"/><Relationship Id="rId36" Type="http://schemas.openxmlformats.org/officeDocument/2006/relationships/footer" Target="footer14.xm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image" Target="media/image6.jpeg"/><Relationship Id="rId44" Type="http://schemas.openxmlformats.org/officeDocument/2006/relationships/footer" Target="footer18.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header" Target="header5.xml"/><Relationship Id="rId30" Type="http://schemas.openxmlformats.org/officeDocument/2006/relationships/footer" Target="footer12.xml"/><Relationship Id="rId35" Type="http://schemas.openxmlformats.org/officeDocument/2006/relationships/footer" Target="footer13.xml"/><Relationship Id="rId43" Type="http://schemas.openxmlformats.org/officeDocument/2006/relationships/footer" Target="footer17.xml"/><Relationship Id="rId48" Type="http://schemas.openxmlformats.org/officeDocument/2006/relationships/image" Target="media/image14.png"/><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footer" Target="footer8.xml"/><Relationship Id="rId33" Type="http://schemas.openxmlformats.org/officeDocument/2006/relationships/image" Target="media/image8.jpeg"/><Relationship Id="rId38" Type="http://schemas.openxmlformats.org/officeDocument/2006/relationships/image" Target="media/image10.tiff"/><Relationship Id="rId46" Type="http://schemas.openxmlformats.org/officeDocument/2006/relationships/footer" Target="footer20.xml"/><Relationship Id="rId20" Type="http://schemas.openxmlformats.org/officeDocument/2006/relationships/footer" Target="footer5.xml"/><Relationship Id="rId41"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fink\Downloads\1-001-ANS-0000-EES-TE-0002_5.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E70840594124E1BA78B4FC551C0FAE9"/>
        <w:category>
          <w:name w:val="General"/>
          <w:gallery w:val="placeholder"/>
        </w:category>
        <w:types>
          <w:type w:val="bbPlcHdr"/>
        </w:types>
        <w:behaviors>
          <w:behavior w:val="content"/>
        </w:behaviors>
        <w:guid w:val="{D6DAA158-CBF5-4B16-A983-0EAD6CBDEF9D}"/>
      </w:docPartPr>
      <w:docPartBody>
        <w:p w:rsidR="00E20B2B" w:rsidRDefault="00B71933" w:rsidP="00B71933">
          <w:pPr>
            <w:pStyle w:val="3E70840594124E1BA78B4FC551C0FAE91"/>
            <w:framePr w:wrap="around"/>
          </w:pPr>
          <w:r>
            <w:rPr>
              <w:rStyle w:val="PlaceholderText"/>
            </w:rPr>
            <w:t>[Date] and</w:t>
          </w:r>
        </w:p>
      </w:docPartBody>
    </w:docPart>
    <w:docPart>
      <w:docPartPr>
        <w:name w:val="A9360176820C4201B243F3572091DEB7"/>
        <w:category>
          <w:name w:val="General"/>
          <w:gallery w:val="placeholder"/>
        </w:category>
        <w:types>
          <w:type w:val="bbPlcHdr"/>
        </w:types>
        <w:behaviors>
          <w:behavior w:val="content"/>
        </w:behaviors>
        <w:guid w:val="{FB1EBBEA-CC06-47AB-BCFE-4661A4918B97}"/>
      </w:docPartPr>
      <w:docPartBody>
        <w:p w:rsidR="00E20B2B" w:rsidRDefault="00B71933" w:rsidP="00B71933">
          <w:pPr>
            <w:pStyle w:val="A9360176820C4201B243F3572091DEB71"/>
            <w:framePr w:wrap="around"/>
          </w:pPr>
          <w:r>
            <w:rPr>
              <w:rStyle w:val="PlaceholderText"/>
            </w:rPr>
            <w:t>[00] linked to document details</w:t>
          </w:r>
        </w:p>
      </w:docPartBody>
    </w:docPart>
    <w:docPart>
      <w:docPartPr>
        <w:name w:val="FFC4A7BDBA77435EB3CB2E799667C79A"/>
        <w:category>
          <w:name w:val="General"/>
          <w:gallery w:val="placeholder"/>
        </w:category>
        <w:types>
          <w:type w:val="bbPlcHdr"/>
        </w:types>
        <w:behaviors>
          <w:behavior w:val="content"/>
        </w:behaviors>
        <w:guid w:val="{24D15ED5-39B8-4334-9313-E387B8AAA43E}"/>
      </w:docPartPr>
      <w:docPartBody>
        <w:p w:rsidR="00E20B2B" w:rsidRDefault="00B71933" w:rsidP="00B71933">
          <w:pPr>
            <w:pStyle w:val="FFC4A7BDBA77435EB3CB2E799667C79A1"/>
            <w:framePr w:wrap="around"/>
          </w:pPr>
          <w:r>
            <w:rPr>
              <w:rStyle w:val="PlaceholderText"/>
            </w:rPr>
            <w:t>[Date] and</w:t>
          </w:r>
        </w:p>
      </w:docPartBody>
    </w:docPart>
    <w:docPart>
      <w:docPartPr>
        <w:name w:val="1828A7126B6A4AE3B7BFBBE87B33D972"/>
        <w:category>
          <w:name w:val="General"/>
          <w:gallery w:val="placeholder"/>
        </w:category>
        <w:types>
          <w:type w:val="bbPlcHdr"/>
        </w:types>
        <w:behaviors>
          <w:behavior w:val="content"/>
        </w:behaviors>
        <w:guid w:val="{A68CFBF3-35CB-4323-A974-9A69CD58BD1B}"/>
      </w:docPartPr>
      <w:docPartBody>
        <w:p w:rsidR="00E20B2B" w:rsidRDefault="00B71933" w:rsidP="00B71933">
          <w:pPr>
            <w:pStyle w:val="1828A7126B6A4AE3B7BFBBE87B33D9721"/>
            <w:framePr w:wrap="around"/>
          </w:pPr>
          <w:r>
            <w:rPr>
              <w:rStyle w:val="PlaceholderText"/>
            </w:rPr>
            <w:t>[00] linked to document details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F9C"/>
    <w:rsid w:val="00005E14"/>
    <w:rsid w:val="00027D10"/>
    <w:rsid w:val="00040855"/>
    <w:rsid w:val="00042E15"/>
    <w:rsid w:val="00046084"/>
    <w:rsid w:val="000464E2"/>
    <w:rsid w:val="00051086"/>
    <w:rsid w:val="00064948"/>
    <w:rsid w:val="00067FDD"/>
    <w:rsid w:val="000B69C5"/>
    <w:rsid w:val="000C4048"/>
    <w:rsid w:val="000D3881"/>
    <w:rsid w:val="000F1077"/>
    <w:rsid w:val="000F124A"/>
    <w:rsid w:val="001054E5"/>
    <w:rsid w:val="00117A66"/>
    <w:rsid w:val="001307D4"/>
    <w:rsid w:val="00130981"/>
    <w:rsid w:val="00142437"/>
    <w:rsid w:val="00144D7D"/>
    <w:rsid w:val="00144EB5"/>
    <w:rsid w:val="0014742D"/>
    <w:rsid w:val="0016319B"/>
    <w:rsid w:val="00166E5E"/>
    <w:rsid w:val="001673B1"/>
    <w:rsid w:val="00176649"/>
    <w:rsid w:val="001908AC"/>
    <w:rsid w:val="001C2B76"/>
    <w:rsid w:val="002005D7"/>
    <w:rsid w:val="00227A4A"/>
    <w:rsid w:val="00262FE0"/>
    <w:rsid w:val="00271899"/>
    <w:rsid w:val="002744CC"/>
    <w:rsid w:val="00285C81"/>
    <w:rsid w:val="00295760"/>
    <w:rsid w:val="002B51D6"/>
    <w:rsid w:val="003019FA"/>
    <w:rsid w:val="00302E21"/>
    <w:rsid w:val="00307255"/>
    <w:rsid w:val="00331688"/>
    <w:rsid w:val="00332B2D"/>
    <w:rsid w:val="00336A4C"/>
    <w:rsid w:val="00340242"/>
    <w:rsid w:val="00353E6F"/>
    <w:rsid w:val="00363349"/>
    <w:rsid w:val="00370E00"/>
    <w:rsid w:val="003848CC"/>
    <w:rsid w:val="003E49AA"/>
    <w:rsid w:val="003F7025"/>
    <w:rsid w:val="003F7A6B"/>
    <w:rsid w:val="00402597"/>
    <w:rsid w:val="004029BC"/>
    <w:rsid w:val="004035F0"/>
    <w:rsid w:val="004321A8"/>
    <w:rsid w:val="004338BA"/>
    <w:rsid w:val="004374C0"/>
    <w:rsid w:val="00437A0F"/>
    <w:rsid w:val="00440264"/>
    <w:rsid w:val="00447618"/>
    <w:rsid w:val="00467EAD"/>
    <w:rsid w:val="00483359"/>
    <w:rsid w:val="004902C5"/>
    <w:rsid w:val="00494FEC"/>
    <w:rsid w:val="004A190D"/>
    <w:rsid w:val="004C5B6A"/>
    <w:rsid w:val="004C5C6F"/>
    <w:rsid w:val="004D6061"/>
    <w:rsid w:val="004E61F7"/>
    <w:rsid w:val="0050650C"/>
    <w:rsid w:val="00525E12"/>
    <w:rsid w:val="0053103C"/>
    <w:rsid w:val="00532786"/>
    <w:rsid w:val="00532B5F"/>
    <w:rsid w:val="00533102"/>
    <w:rsid w:val="005401FF"/>
    <w:rsid w:val="00546620"/>
    <w:rsid w:val="00550464"/>
    <w:rsid w:val="00554E6F"/>
    <w:rsid w:val="005B3622"/>
    <w:rsid w:val="005C1B98"/>
    <w:rsid w:val="005F2011"/>
    <w:rsid w:val="0060191F"/>
    <w:rsid w:val="00603BAC"/>
    <w:rsid w:val="00610297"/>
    <w:rsid w:val="006210C6"/>
    <w:rsid w:val="00637296"/>
    <w:rsid w:val="00651217"/>
    <w:rsid w:val="00674C35"/>
    <w:rsid w:val="00693771"/>
    <w:rsid w:val="006D5CCF"/>
    <w:rsid w:val="007002A3"/>
    <w:rsid w:val="00733F9C"/>
    <w:rsid w:val="0074365A"/>
    <w:rsid w:val="007547CA"/>
    <w:rsid w:val="00755175"/>
    <w:rsid w:val="00763943"/>
    <w:rsid w:val="00772876"/>
    <w:rsid w:val="00776008"/>
    <w:rsid w:val="00777F3E"/>
    <w:rsid w:val="007877B5"/>
    <w:rsid w:val="0079658D"/>
    <w:rsid w:val="00796973"/>
    <w:rsid w:val="007A5940"/>
    <w:rsid w:val="007C7A0D"/>
    <w:rsid w:val="007E79B4"/>
    <w:rsid w:val="007F2E93"/>
    <w:rsid w:val="00805723"/>
    <w:rsid w:val="008101D7"/>
    <w:rsid w:val="0084026A"/>
    <w:rsid w:val="00851733"/>
    <w:rsid w:val="008A44CD"/>
    <w:rsid w:val="008A5682"/>
    <w:rsid w:val="008B5ACE"/>
    <w:rsid w:val="008C5B75"/>
    <w:rsid w:val="008E20AC"/>
    <w:rsid w:val="00951EE7"/>
    <w:rsid w:val="00961061"/>
    <w:rsid w:val="00964555"/>
    <w:rsid w:val="00997839"/>
    <w:rsid w:val="009B27EA"/>
    <w:rsid w:val="009B50C7"/>
    <w:rsid w:val="009C28DC"/>
    <w:rsid w:val="00A00D84"/>
    <w:rsid w:val="00A1170E"/>
    <w:rsid w:val="00A14954"/>
    <w:rsid w:val="00A17339"/>
    <w:rsid w:val="00A235FC"/>
    <w:rsid w:val="00A34998"/>
    <w:rsid w:val="00A53F8F"/>
    <w:rsid w:val="00A56ADC"/>
    <w:rsid w:val="00A63226"/>
    <w:rsid w:val="00A91005"/>
    <w:rsid w:val="00AA27D6"/>
    <w:rsid w:val="00AE57F1"/>
    <w:rsid w:val="00B07AB3"/>
    <w:rsid w:val="00B32F64"/>
    <w:rsid w:val="00B41BDE"/>
    <w:rsid w:val="00B60EAF"/>
    <w:rsid w:val="00B655F5"/>
    <w:rsid w:val="00B715E6"/>
    <w:rsid w:val="00B71933"/>
    <w:rsid w:val="00B90B93"/>
    <w:rsid w:val="00B93A10"/>
    <w:rsid w:val="00BA0E6F"/>
    <w:rsid w:val="00BB3228"/>
    <w:rsid w:val="00BB501D"/>
    <w:rsid w:val="00BE4C1E"/>
    <w:rsid w:val="00BE4D25"/>
    <w:rsid w:val="00BE5E76"/>
    <w:rsid w:val="00BF439C"/>
    <w:rsid w:val="00C137A7"/>
    <w:rsid w:val="00C54754"/>
    <w:rsid w:val="00C560D3"/>
    <w:rsid w:val="00C83C81"/>
    <w:rsid w:val="00C92D60"/>
    <w:rsid w:val="00C958BF"/>
    <w:rsid w:val="00CC649B"/>
    <w:rsid w:val="00CD0636"/>
    <w:rsid w:val="00CF058B"/>
    <w:rsid w:val="00D247C5"/>
    <w:rsid w:val="00D27B51"/>
    <w:rsid w:val="00D4775A"/>
    <w:rsid w:val="00D62B11"/>
    <w:rsid w:val="00D63DA9"/>
    <w:rsid w:val="00D67191"/>
    <w:rsid w:val="00D7163C"/>
    <w:rsid w:val="00D96634"/>
    <w:rsid w:val="00DA065C"/>
    <w:rsid w:val="00DA3523"/>
    <w:rsid w:val="00DB72EE"/>
    <w:rsid w:val="00DC0B04"/>
    <w:rsid w:val="00DD7103"/>
    <w:rsid w:val="00DE0BF0"/>
    <w:rsid w:val="00DE4DD0"/>
    <w:rsid w:val="00DE626B"/>
    <w:rsid w:val="00DF1DC7"/>
    <w:rsid w:val="00E004AB"/>
    <w:rsid w:val="00E20B2B"/>
    <w:rsid w:val="00E243AC"/>
    <w:rsid w:val="00E5075B"/>
    <w:rsid w:val="00E571A0"/>
    <w:rsid w:val="00E607D2"/>
    <w:rsid w:val="00E9791D"/>
    <w:rsid w:val="00EB6734"/>
    <w:rsid w:val="00EC0391"/>
    <w:rsid w:val="00EC24E1"/>
    <w:rsid w:val="00ED0652"/>
    <w:rsid w:val="00ED2723"/>
    <w:rsid w:val="00EE13E0"/>
    <w:rsid w:val="00F00BA9"/>
    <w:rsid w:val="00F028DE"/>
    <w:rsid w:val="00F45AEE"/>
    <w:rsid w:val="00F65A92"/>
    <w:rsid w:val="00F87B63"/>
    <w:rsid w:val="00F9319D"/>
    <w:rsid w:val="00FB3AA2"/>
    <w:rsid w:val="00FC0427"/>
    <w:rsid w:val="00FD3AC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71933"/>
    <w:rPr>
      <w:color w:val="808080"/>
    </w:rPr>
  </w:style>
  <w:style w:type="paragraph" w:customStyle="1" w:styleId="FFC4A7BDBA77435EB3CB2E799667C79A1">
    <w:name w:val="FFC4A7BDBA77435EB3CB2E799667C79A1"/>
    <w:rsid w:val="00B71933"/>
    <w:pPr>
      <w:framePr w:w="4536" w:h="709" w:hRule="exact" w:wrap="around" w:vAnchor="page" w:hAnchor="margin" w:xAlign="right" w:yAlign="bottom" w:anchorLock="1"/>
      <w:shd w:val="clear" w:color="auto" w:fill="FFFFFF" w:themeFill="background1"/>
      <w:tabs>
        <w:tab w:val="right" w:pos="9044"/>
      </w:tabs>
      <w:spacing w:after="0" w:line="228" w:lineRule="auto"/>
      <w:jc w:val="right"/>
    </w:pPr>
    <w:rPr>
      <w:rFonts w:eastAsiaTheme="minorHAnsi"/>
      <w:color w:val="E97132" w:themeColor="accent2"/>
      <w:kern w:val="0"/>
      <w:sz w:val="16"/>
      <w:szCs w:val="22"/>
      <w:lang w:eastAsia="en-US"/>
      <w14:ligatures w14:val="none"/>
    </w:rPr>
  </w:style>
  <w:style w:type="paragraph" w:customStyle="1" w:styleId="1828A7126B6A4AE3B7BFBBE87B33D9721">
    <w:name w:val="1828A7126B6A4AE3B7BFBBE87B33D9721"/>
    <w:rsid w:val="00B71933"/>
    <w:pPr>
      <w:framePr w:w="4536" w:h="709" w:hRule="exact" w:wrap="around" w:vAnchor="page" w:hAnchor="margin" w:xAlign="right" w:yAlign="bottom" w:anchorLock="1"/>
      <w:shd w:val="clear" w:color="auto" w:fill="FFFFFF" w:themeFill="background1"/>
      <w:tabs>
        <w:tab w:val="right" w:pos="9044"/>
      </w:tabs>
      <w:spacing w:after="0" w:line="228" w:lineRule="auto"/>
      <w:jc w:val="right"/>
    </w:pPr>
    <w:rPr>
      <w:rFonts w:eastAsiaTheme="minorHAnsi"/>
      <w:color w:val="E97132" w:themeColor="accent2"/>
      <w:kern w:val="0"/>
      <w:sz w:val="16"/>
      <w:szCs w:val="22"/>
      <w:lang w:eastAsia="en-US"/>
      <w14:ligatures w14:val="none"/>
    </w:rPr>
  </w:style>
  <w:style w:type="paragraph" w:customStyle="1" w:styleId="3E70840594124E1BA78B4FC551C0FAE91">
    <w:name w:val="3E70840594124E1BA78B4FC551C0FAE91"/>
    <w:rsid w:val="00B71933"/>
    <w:pPr>
      <w:framePr w:w="4536" w:h="709" w:hRule="exact" w:wrap="around" w:vAnchor="page" w:hAnchor="margin" w:yAlign="bottom" w:anchorLock="1"/>
      <w:shd w:val="clear" w:color="auto" w:fill="FFFFFF" w:themeFill="background1"/>
      <w:tabs>
        <w:tab w:val="right" w:pos="9044"/>
      </w:tabs>
      <w:spacing w:after="0" w:line="228" w:lineRule="auto"/>
    </w:pPr>
    <w:rPr>
      <w:rFonts w:eastAsiaTheme="minorHAnsi"/>
      <w:color w:val="4EA72E" w:themeColor="accent6"/>
      <w:kern w:val="0"/>
      <w:sz w:val="16"/>
      <w:szCs w:val="22"/>
      <w:lang w:eastAsia="en-US"/>
      <w14:ligatures w14:val="none"/>
    </w:rPr>
  </w:style>
  <w:style w:type="paragraph" w:customStyle="1" w:styleId="A9360176820C4201B243F3572091DEB71">
    <w:name w:val="A9360176820C4201B243F3572091DEB71"/>
    <w:rsid w:val="00B71933"/>
    <w:pPr>
      <w:framePr w:w="4536" w:h="709" w:hRule="exact" w:wrap="around" w:vAnchor="page" w:hAnchor="margin" w:yAlign="bottom" w:anchorLock="1"/>
      <w:shd w:val="clear" w:color="auto" w:fill="FFFFFF" w:themeFill="background1"/>
      <w:tabs>
        <w:tab w:val="right" w:pos="9044"/>
      </w:tabs>
      <w:spacing w:after="0" w:line="228" w:lineRule="auto"/>
    </w:pPr>
    <w:rPr>
      <w:rFonts w:eastAsiaTheme="minorHAnsi"/>
      <w:color w:val="4EA72E" w:themeColor="accent6"/>
      <w:kern w:val="0"/>
      <w:sz w:val="16"/>
      <w:szCs w:val="22"/>
      <w:lang w:eastAsia="en-US"/>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VT">
      <a:dk1>
        <a:sysClr val="windowText" lastClr="000000"/>
      </a:dk1>
      <a:lt1>
        <a:sysClr val="window" lastClr="FFFFFF"/>
      </a:lt1>
      <a:dk2>
        <a:srgbClr val="000000"/>
      </a:dk2>
      <a:lt2>
        <a:srgbClr val="FFFFFF"/>
      </a:lt2>
      <a:accent1>
        <a:srgbClr val="2C4BA0"/>
      </a:accent1>
      <a:accent2>
        <a:srgbClr val="6D6868"/>
      </a:accent2>
      <a:accent3>
        <a:srgbClr val="F1F2F2"/>
      </a:accent3>
      <a:accent4>
        <a:srgbClr val="2C4BA0"/>
      </a:accent4>
      <a:accent5>
        <a:srgbClr val="6D6868"/>
      </a:accent5>
      <a:accent6>
        <a:srgbClr val="6F7072"/>
      </a:accent6>
      <a:hlink>
        <a:srgbClr val="000000"/>
      </a:hlink>
      <a:folHlink>
        <a:srgbClr val="000000"/>
      </a:folHlink>
    </a:clrScheme>
    <a:fontScheme name="WVT">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25ED685A0F6704EAD340BB34367538A" ma:contentTypeVersion="21" ma:contentTypeDescription="Create a new document." ma:contentTypeScope="" ma:versionID="e7320b38ff14dd41b629fcc76c4a8d15">
  <xsd:schema xmlns:xsd="http://www.w3.org/2001/XMLSchema" xmlns:xs="http://www.w3.org/2001/XMLSchema" xmlns:p="http://schemas.microsoft.com/office/2006/metadata/properties" xmlns:ns2="7e6efeb2-6871-4338-8041-a3189fc08d76" xmlns:ns3="fb1c2c90-7ebb-4f49-9b69-8e3e86b86080" xmlns:ns4="fe36b737-7a15-45c9-aa55-60b829812b9c" targetNamespace="http://schemas.microsoft.com/office/2006/metadata/properties" ma:root="true" ma:fieldsID="d751fa385f2286886282ee15bdcd0736" ns2:_="" ns3:_="" ns4:_="">
    <xsd:import namespace="7e6efeb2-6871-4338-8041-a3189fc08d76"/>
    <xsd:import namespace="fb1c2c90-7ebb-4f49-9b69-8e3e86b86080"/>
    <xsd:import namespace="fe36b737-7a15-45c9-aa55-60b829812b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element ref="ns2:Order0" minOccurs="0"/>
                <xsd:element ref="ns2:No_x002e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6efeb2-6871-4338-8041-a3189fc08d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9e67b6b-74cb-4963-8df3-8bbebf532309"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rder0" ma:index="25" nillable="true" ma:displayName="Order" ma:format="Dropdown" ma:internalName="Order0" ma:percentage="FALSE">
      <xsd:simpleType>
        <xsd:restriction base="dms:Number"/>
      </xsd:simpleType>
    </xsd:element>
    <xsd:element name="No_x002e_" ma:index="26" nillable="true" ma:displayName="No." ma:format="Dropdown" ma:internalName="No_x002e_" ma:percentage="FALSE">
      <xsd:simpleType>
        <xsd:restriction base="dms:Number"/>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b1c2c90-7ebb-4f49-9b69-8e3e86b8608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36b737-7a15-45c9-aa55-60b829812b9c"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6fae44e-9720-4319-a2f1-ed929039a556}" ma:internalName="TaxCatchAll" ma:showField="CatchAllData" ma:web="fb1c2c90-7ebb-4f49-9b69-8e3e86b860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fe36b737-7a15-45c9-aa55-60b829812b9c" xsi:nil="true"/>
    <lcf76f155ced4ddcb4097134ff3c332f xmlns="7e6efeb2-6871-4338-8041-a3189fc08d76">
      <Terms xmlns="http://schemas.microsoft.com/office/infopath/2007/PartnerControls"/>
    </lcf76f155ced4ddcb4097134ff3c332f>
    <No_x002e_ xmlns="7e6efeb2-6871-4338-8041-a3189fc08d76" xsi:nil="true"/>
    <Order0 xmlns="7e6efeb2-6871-4338-8041-a3189fc08d76"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FEFE6D-13E4-485F-A226-8BAA2EE0DE69}">
  <ds:schemaRefs>
    <ds:schemaRef ds:uri="http://schemas.microsoft.com/sharepoint/v3/contenttype/forms"/>
  </ds:schemaRefs>
</ds:datastoreItem>
</file>

<file path=customXml/itemProps2.xml><?xml version="1.0" encoding="utf-8"?>
<ds:datastoreItem xmlns:ds="http://schemas.openxmlformats.org/officeDocument/2006/customXml" ds:itemID="{5DA78173-68B2-4FDB-B41F-45091FDD02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6efeb2-6871-4338-8041-a3189fc08d76"/>
    <ds:schemaRef ds:uri="fb1c2c90-7ebb-4f49-9b69-8e3e86b86080"/>
    <ds:schemaRef ds:uri="fe36b737-7a15-45c9-aa55-60b829812b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50500D-AC8B-4F82-BC19-375FF5C2BC83}">
  <ds:schemaRefs>
    <ds:schemaRef ds:uri="http://schemas.microsoft.com/office/2006/metadata/properties"/>
    <ds:schemaRef ds:uri="http://schemas.microsoft.com/office/infopath/2007/PartnerControls"/>
    <ds:schemaRef ds:uri="fe36b737-7a15-45c9-aa55-60b829812b9c"/>
    <ds:schemaRef ds:uri="7e6efeb2-6871-4338-8041-a3189fc08d76"/>
  </ds:schemaRefs>
</ds:datastoreItem>
</file>

<file path=customXml/itemProps4.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Metadata/LabelInfo.xml><?xml version="1.0" encoding="utf-8"?>
<clbl:labelList xmlns:clbl="http://schemas.microsoft.com/office/2020/mipLabelMetadata">
  <clbl:label id="{25a695a3-ddbc-4fff-bbf7-686c31f786d3}" enabled="1" method="Privileged" siteId="{a394e41c-cf8d-458e-ac1b-ddae1aa15629}" contentBits="2" removed="0"/>
</clbl:labelList>
</file>

<file path=docProps/app.xml><?xml version="1.0" encoding="utf-8"?>
<Properties xmlns="http://schemas.openxmlformats.org/officeDocument/2006/extended-properties" xmlns:vt="http://schemas.openxmlformats.org/officeDocument/2006/docPropsVTypes">
  <Template>1-001-ANS-0000-EES-TE-0002_5.0</Template>
  <TotalTime>1</TotalTime>
  <Pages>22</Pages>
  <Words>8706</Words>
  <Characters>49627</Characters>
  <Application>Microsoft Office Word</Application>
  <DocSecurity>8</DocSecurity>
  <Lines>413</Lines>
  <Paragraphs>116</Paragraphs>
  <ScaleCrop>false</ScaleCrop>
  <HeadingPairs>
    <vt:vector size="2" baseType="variant">
      <vt:variant>
        <vt:lpstr>Title</vt:lpstr>
      </vt:variant>
      <vt:variant>
        <vt:i4>1</vt:i4>
      </vt:variant>
    </vt:vector>
  </HeadingPairs>
  <TitlesOfParts>
    <vt:vector size="1" baseType="lpstr">
      <vt:lpstr>Chapter 9: Aboriginal cultural heritage</vt:lpstr>
    </vt:vector>
  </TitlesOfParts>
  <Company/>
  <LinksUpToDate>false</LinksUpToDate>
  <CharactersWithSpaces>58217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9: Aboriginal cultural heritage</dc:title>
  <dc:subject/>
  <cp:keywords/>
  <dc:description/>
  <cp:lastPrinted>2025-05-02T03:58:00Z</cp:lastPrinted>
  <dcterms:created xsi:type="dcterms:W3CDTF">2025-06-19T01:21:00Z</dcterms:created>
  <dcterms:modified xsi:type="dcterms:W3CDTF">2025-06-19T01:21:00Z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117a951c,442ce483,77047d1c,1dd33681,783d08d,66f4fcee,4062e4d7,7378ee2,6e7ac016,75d96579,4936828f,2fb2d81,6febfdd5,5a10a0af,711dcfe9,19b48c06,8d60ee0,505ee725,d3793d0,96bbb94,4c92acbc,5489b34,5b36b34f,1d63c700</vt:lpwstr>
  </property>
  <property fmtid="{D5CDD505-2E9C-101B-9397-08002B2CF9AE}" pid="3" name="ClassificationContentMarkingFooterFontProps">
    <vt:lpwstr>#7f7f7f,7,Century Gothic</vt:lpwstr>
  </property>
  <property fmtid="{D5CDD505-2E9C-101B-9397-08002B2CF9AE}" pid="4" name="ClassificationContentMarkingFooterText">
    <vt:lpwstr>PUBLIC</vt:lpwstr>
  </property>
  <property fmtid="{D5CDD505-2E9C-101B-9397-08002B2CF9AE}" pid="5" name="ContentTypeId">
    <vt:lpwstr>0x010100625ED685A0F6704EAD340BB34367538A</vt:lpwstr>
  </property>
  <property fmtid="{D5CDD505-2E9C-101B-9397-08002B2CF9AE}" pid="6" name="MediaServiceImageTags">
    <vt:lpwstr/>
  </property>
  <property fmtid="{D5CDD505-2E9C-101B-9397-08002B2CF9AE}" pid="7" name="MSIP_Label_fbc029f1-7b6e-4e10-8282-fc5331153e31_Enabled">
    <vt:lpwstr>true</vt:lpwstr>
  </property>
  <property fmtid="{D5CDD505-2E9C-101B-9397-08002B2CF9AE}" pid="8" name="MSIP_Label_fbc029f1-7b6e-4e10-8282-fc5331153e31_SetDate">
    <vt:lpwstr>2024-10-07T02:52:11Z</vt:lpwstr>
  </property>
  <property fmtid="{D5CDD505-2E9C-101B-9397-08002B2CF9AE}" pid="9" name="MSIP_Label_fbc029f1-7b6e-4e10-8282-fc5331153e31_Method">
    <vt:lpwstr>Privileged</vt:lpwstr>
  </property>
  <property fmtid="{D5CDD505-2E9C-101B-9397-08002B2CF9AE}" pid="10" name="MSIP_Label_fbc029f1-7b6e-4e10-8282-fc5331153e31_Name">
    <vt:lpwstr>fbc029f1-7b6e-4e10-8282-fc5331153e31</vt:lpwstr>
  </property>
  <property fmtid="{D5CDD505-2E9C-101B-9397-08002B2CF9AE}" pid="11" name="MSIP_Label_fbc029f1-7b6e-4e10-8282-fc5331153e31_SiteId">
    <vt:lpwstr>37247798-f42c-42fd-8a37-d49c7128d36b</vt:lpwstr>
  </property>
  <property fmtid="{D5CDD505-2E9C-101B-9397-08002B2CF9AE}" pid="12" name="MSIP_Label_fbc029f1-7b6e-4e10-8282-fc5331153e31_ActionId">
    <vt:lpwstr>2430930d-7b49-42c0-be24-45fd8723ad50</vt:lpwstr>
  </property>
  <property fmtid="{D5CDD505-2E9C-101B-9397-08002B2CF9AE}" pid="13" name="MSIP_Label_fbc029f1-7b6e-4e10-8282-fc5331153e31_ContentBits">
    <vt:lpwstr>0</vt:lpwstr>
  </property>
  <property fmtid="{D5CDD505-2E9C-101B-9397-08002B2CF9AE}" pid="14" name="Folder_Number">
    <vt:lpwstr/>
  </property>
  <property fmtid="{D5CDD505-2E9C-101B-9397-08002B2CF9AE}" pid="15" name="Folder_Code">
    <vt:lpwstr/>
  </property>
  <property fmtid="{D5CDD505-2E9C-101B-9397-08002B2CF9AE}" pid="16" name="Folder_Name">
    <vt:lpwstr/>
  </property>
  <property fmtid="{D5CDD505-2E9C-101B-9397-08002B2CF9AE}" pid="17" name="Folder_Description">
    <vt:lpwstr/>
  </property>
  <property fmtid="{D5CDD505-2E9C-101B-9397-08002B2CF9AE}" pid="18" name="/Folder_Name/">
    <vt:lpwstr/>
  </property>
  <property fmtid="{D5CDD505-2E9C-101B-9397-08002B2CF9AE}" pid="19" name="/Folder_Description/">
    <vt:lpwstr/>
  </property>
  <property fmtid="{D5CDD505-2E9C-101B-9397-08002B2CF9AE}" pid="20" name="Folder_Version">
    <vt:lpwstr/>
  </property>
  <property fmtid="{D5CDD505-2E9C-101B-9397-08002B2CF9AE}" pid="21" name="Folder_VersionSeq">
    <vt:lpwstr/>
  </property>
  <property fmtid="{D5CDD505-2E9C-101B-9397-08002B2CF9AE}" pid="22" name="Folder_Manager">
    <vt:lpwstr/>
  </property>
  <property fmtid="{D5CDD505-2E9C-101B-9397-08002B2CF9AE}" pid="23" name="Folder_ManagerDesc">
    <vt:lpwstr/>
  </property>
  <property fmtid="{D5CDD505-2E9C-101B-9397-08002B2CF9AE}" pid="24" name="Folder_Storage">
    <vt:lpwstr/>
  </property>
  <property fmtid="{D5CDD505-2E9C-101B-9397-08002B2CF9AE}" pid="25" name="Folder_StorageDesc">
    <vt:lpwstr/>
  </property>
  <property fmtid="{D5CDD505-2E9C-101B-9397-08002B2CF9AE}" pid="26" name="Folder_Creator">
    <vt:lpwstr/>
  </property>
  <property fmtid="{D5CDD505-2E9C-101B-9397-08002B2CF9AE}" pid="27" name="Folder_CreatorDesc">
    <vt:lpwstr/>
  </property>
  <property fmtid="{D5CDD505-2E9C-101B-9397-08002B2CF9AE}" pid="28" name="Folder_CreateDate">
    <vt:lpwstr/>
  </property>
  <property fmtid="{D5CDD505-2E9C-101B-9397-08002B2CF9AE}" pid="29" name="Folder_Updater">
    <vt:lpwstr/>
  </property>
  <property fmtid="{D5CDD505-2E9C-101B-9397-08002B2CF9AE}" pid="30" name="Folder_UpdaterDesc">
    <vt:lpwstr/>
  </property>
  <property fmtid="{D5CDD505-2E9C-101B-9397-08002B2CF9AE}" pid="31" name="Folder_UpdateDate">
    <vt:lpwstr/>
  </property>
  <property fmtid="{D5CDD505-2E9C-101B-9397-08002B2CF9AE}" pid="32" name="Document_Number">
    <vt:lpwstr/>
  </property>
  <property fmtid="{D5CDD505-2E9C-101B-9397-08002B2CF9AE}" pid="33" name="Document_Name">
    <vt:lpwstr/>
  </property>
  <property fmtid="{D5CDD505-2E9C-101B-9397-08002B2CF9AE}" pid="34" name="Document_FileName">
    <vt:lpwstr/>
  </property>
  <property fmtid="{D5CDD505-2E9C-101B-9397-08002B2CF9AE}" pid="35" name="Document_Version">
    <vt:lpwstr/>
  </property>
  <property fmtid="{D5CDD505-2E9C-101B-9397-08002B2CF9AE}" pid="36" name="Document_VersionSeq">
    <vt:lpwstr/>
  </property>
  <property fmtid="{D5CDD505-2E9C-101B-9397-08002B2CF9AE}" pid="37" name="Document_Creator">
    <vt:lpwstr/>
  </property>
  <property fmtid="{D5CDD505-2E9C-101B-9397-08002B2CF9AE}" pid="38" name="Document_CreatorDesc">
    <vt:lpwstr/>
  </property>
  <property fmtid="{D5CDD505-2E9C-101B-9397-08002B2CF9AE}" pid="39" name="Document_CreateDate">
    <vt:lpwstr/>
  </property>
  <property fmtid="{D5CDD505-2E9C-101B-9397-08002B2CF9AE}" pid="40" name="Document_Updater">
    <vt:lpwstr/>
  </property>
  <property fmtid="{D5CDD505-2E9C-101B-9397-08002B2CF9AE}" pid="41" name="Document_UpdaterDesc">
    <vt:lpwstr/>
  </property>
  <property fmtid="{D5CDD505-2E9C-101B-9397-08002B2CF9AE}" pid="42" name="Document_UpdateDate">
    <vt:lpwstr/>
  </property>
  <property fmtid="{D5CDD505-2E9C-101B-9397-08002B2CF9AE}" pid="43" name="Document_Size">
    <vt:lpwstr/>
  </property>
  <property fmtid="{D5CDD505-2E9C-101B-9397-08002B2CF9AE}" pid="44" name="Document_Storage">
    <vt:lpwstr/>
  </property>
  <property fmtid="{D5CDD505-2E9C-101B-9397-08002B2CF9AE}" pid="45" name="Document_StorageDesc">
    <vt:lpwstr/>
  </property>
  <property fmtid="{D5CDD505-2E9C-101B-9397-08002B2CF9AE}" pid="46" name="Document_Department">
    <vt:lpwstr/>
  </property>
  <property fmtid="{D5CDD505-2E9C-101B-9397-08002B2CF9AE}" pid="47" name="Document_DepartmentDesc">
    <vt:lpwstr/>
  </property>
  <property fmtid="{D5CDD505-2E9C-101B-9397-08002B2CF9AE}" pid="48" name="ClassificationContentMarkingFooterShapeIds-1">
    <vt:lpwstr>2037d2eb,4cf1676f,2a4cf509,6f37e6ed,210d0e71,13205b30,60542b3b</vt:lpwstr>
  </property>
</Properties>
</file>